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08F5A5" w14:textId="77777777" w:rsidR="000548FB" w:rsidRDefault="000548FB" w:rsidP="00750A3E">
      <w:pPr>
        <w:pStyle w:val="SORUNOLUAIK"/>
        <w:numPr>
          <w:ilvl w:val="0"/>
          <w:numId w:val="0"/>
        </w:numPr>
        <w:rPr>
          <w:rStyle w:val="Gl"/>
        </w:rPr>
      </w:pPr>
      <w:bookmarkStart w:id="0" w:name="_Hlk124954262"/>
    </w:p>
    <w:p w14:paraId="0B5CE809" w14:textId="1EE99B78" w:rsidR="000548FB" w:rsidRPr="000548FB" w:rsidRDefault="000548FB" w:rsidP="000548FB">
      <w:pPr>
        <w:pStyle w:val="SORUNOLUAIK"/>
        <w:rPr>
          <w:rStyle w:val="Gl"/>
          <w:b w:val="0"/>
        </w:rPr>
      </w:pPr>
      <w:proofErr w:type="gramStart"/>
      <w:r w:rsidRPr="000548FB">
        <w:rPr>
          <w:rStyle w:val="Gl"/>
          <w:b w:val="0"/>
        </w:rPr>
        <w:t>….</w:t>
      </w:r>
      <w:proofErr w:type="gramEnd"/>
      <w:r w:rsidRPr="000548FB">
        <w:rPr>
          <w:rStyle w:val="Gl"/>
          <w:b w:val="0"/>
        </w:rPr>
        <w:t xml:space="preserve"> ilminin konusu Hz. Peygamber’in </w:t>
      </w:r>
      <w:proofErr w:type="spellStart"/>
      <w:proofErr w:type="gramStart"/>
      <w:r w:rsidRPr="000548FB">
        <w:rPr>
          <w:rStyle w:val="Gl"/>
          <w:b w:val="0"/>
        </w:rPr>
        <w:t>hayatıdır.bu</w:t>
      </w:r>
      <w:proofErr w:type="spellEnd"/>
      <w:proofErr w:type="gramEnd"/>
      <w:r w:rsidRPr="000548FB">
        <w:rPr>
          <w:rStyle w:val="Gl"/>
          <w:b w:val="0"/>
        </w:rPr>
        <w:t xml:space="preserve"> n</w:t>
      </w:r>
      <w:r w:rsidRPr="000548FB">
        <w:rPr>
          <w:rStyle w:val="Gl"/>
          <w:b w:val="0"/>
        </w:rPr>
        <w:t>e</w:t>
      </w:r>
      <w:r w:rsidRPr="000548FB">
        <w:rPr>
          <w:rStyle w:val="Gl"/>
          <w:b w:val="0"/>
        </w:rPr>
        <w:t>denle hadis ilmi ile ilgili önemli bir irtibat halind</w:t>
      </w:r>
      <w:r w:rsidRPr="000548FB">
        <w:rPr>
          <w:rStyle w:val="Gl"/>
          <w:b w:val="0"/>
        </w:rPr>
        <w:t>e</w:t>
      </w:r>
      <w:r w:rsidRPr="000548FB">
        <w:rPr>
          <w:rStyle w:val="Gl"/>
          <w:b w:val="0"/>
        </w:rPr>
        <w:t xml:space="preserve">dir. </w:t>
      </w:r>
    </w:p>
    <w:p w14:paraId="063E6289" w14:textId="77777777" w:rsidR="000548FB" w:rsidRPr="000548FB" w:rsidRDefault="000548FB" w:rsidP="000548FB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0548FB">
        <w:rPr>
          <w:rStyle w:val="Gl"/>
        </w:rPr>
        <w:t>Bu cümlede boş bırakılan yere hangi ilim dalının adı yazılmalıdır?</w:t>
      </w:r>
    </w:p>
    <w:p w14:paraId="6DC9E0DA" w14:textId="58325236" w:rsidR="00681034" w:rsidRDefault="00681034" w:rsidP="00681034">
      <w:pPr>
        <w:pStyle w:val="SORUNOLUAIK"/>
        <w:numPr>
          <w:ilvl w:val="0"/>
          <w:numId w:val="0"/>
        </w:numPr>
        <w:ind w:left="284" w:hanging="284"/>
        <w:rPr>
          <w:rStyle w:val="Gl"/>
          <w:b w:val="0"/>
        </w:rPr>
      </w:pPr>
      <w:r>
        <w:rPr>
          <w:rStyle w:val="Gl"/>
          <w:b w:val="0"/>
        </w:rPr>
        <w:t xml:space="preserve">        A) </w:t>
      </w:r>
      <w:r w:rsidR="000548FB" w:rsidRPr="000548FB">
        <w:rPr>
          <w:rStyle w:val="Gl"/>
          <w:b w:val="0"/>
        </w:rPr>
        <w:t xml:space="preserve">Tefsir </w:t>
      </w:r>
      <w:r>
        <w:rPr>
          <w:rStyle w:val="Gl"/>
          <w:b w:val="0"/>
        </w:rPr>
        <w:t xml:space="preserve">              B) </w:t>
      </w:r>
      <w:r w:rsidR="000548FB" w:rsidRPr="000548FB">
        <w:rPr>
          <w:rStyle w:val="Gl"/>
          <w:b w:val="0"/>
        </w:rPr>
        <w:t>Fıkıh</w:t>
      </w:r>
      <w:r>
        <w:rPr>
          <w:rStyle w:val="Gl"/>
          <w:b w:val="0"/>
        </w:rPr>
        <w:t xml:space="preserve">                 C) </w:t>
      </w:r>
      <w:proofErr w:type="spellStart"/>
      <w:r w:rsidR="000548FB" w:rsidRPr="000548FB">
        <w:rPr>
          <w:rStyle w:val="Gl"/>
          <w:b w:val="0"/>
        </w:rPr>
        <w:t>Akaid</w:t>
      </w:r>
      <w:proofErr w:type="spellEnd"/>
      <w:r>
        <w:rPr>
          <w:rStyle w:val="Gl"/>
          <w:b w:val="0"/>
        </w:rPr>
        <w:t xml:space="preserve">               </w:t>
      </w:r>
    </w:p>
    <w:p w14:paraId="0D9EC49E" w14:textId="1DCD4AAB" w:rsidR="000548FB" w:rsidRPr="000548FB" w:rsidRDefault="00681034" w:rsidP="00681034">
      <w:pPr>
        <w:pStyle w:val="SORUNOLUAIK"/>
        <w:numPr>
          <w:ilvl w:val="0"/>
          <w:numId w:val="0"/>
        </w:numPr>
        <w:ind w:left="284" w:hanging="284"/>
        <w:rPr>
          <w:rStyle w:val="Gl"/>
          <w:b w:val="0"/>
        </w:rPr>
      </w:pPr>
      <w:r>
        <w:rPr>
          <w:rStyle w:val="Gl"/>
          <w:b w:val="0"/>
        </w:rPr>
        <w:t xml:space="preserve">        D) </w:t>
      </w:r>
      <w:r w:rsidR="000548FB" w:rsidRPr="000548FB">
        <w:rPr>
          <w:rStyle w:val="Gl"/>
          <w:b w:val="0"/>
        </w:rPr>
        <w:t xml:space="preserve">Siyer </w:t>
      </w:r>
      <w:r>
        <w:rPr>
          <w:rStyle w:val="Gl"/>
          <w:b w:val="0"/>
        </w:rPr>
        <w:t xml:space="preserve">               E) </w:t>
      </w:r>
      <w:r w:rsidR="000548FB" w:rsidRPr="000548FB">
        <w:rPr>
          <w:rStyle w:val="Gl"/>
          <w:b w:val="0"/>
        </w:rPr>
        <w:t>T</w:t>
      </w:r>
      <w:r w:rsidR="000548FB" w:rsidRPr="000548FB">
        <w:rPr>
          <w:rStyle w:val="Gl"/>
          <w:b w:val="0"/>
        </w:rPr>
        <w:t>a</w:t>
      </w:r>
      <w:r w:rsidR="000548FB" w:rsidRPr="000548FB">
        <w:rPr>
          <w:rStyle w:val="Gl"/>
          <w:b w:val="0"/>
        </w:rPr>
        <w:t>savvuf</w:t>
      </w:r>
    </w:p>
    <w:p w14:paraId="73044BC6" w14:textId="77777777" w:rsidR="000548FB" w:rsidRDefault="000548FB" w:rsidP="000548FB">
      <w:pPr>
        <w:pStyle w:val="SEENEKLER"/>
        <w:numPr>
          <w:ilvl w:val="0"/>
          <w:numId w:val="0"/>
        </w:numPr>
      </w:pPr>
    </w:p>
    <w:p w14:paraId="0DD29E73" w14:textId="77777777" w:rsidR="00681034" w:rsidRPr="000548FB" w:rsidRDefault="00681034" w:rsidP="000548FB">
      <w:pPr>
        <w:pStyle w:val="SEENEKLER"/>
        <w:numPr>
          <w:ilvl w:val="0"/>
          <w:numId w:val="0"/>
        </w:numPr>
      </w:pPr>
    </w:p>
    <w:p w14:paraId="26E34CFB" w14:textId="0AF3EE92" w:rsidR="000548FB" w:rsidRPr="000548FB" w:rsidRDefault="000548FB" w:rsidP="000548FB">
      <w:pPr>
        <w:pStyle w:val="SORUNOLUAIK"/>
        <w:numPr>
          <w:ilvl w:val="0"/>
          <w:numId w:val="0"/>
        </w:numPr>
        <w:ind w:left="284"/>
        <w:rPr>
          <w:rStyle w:val="Gl"/>
          <w:b w:val="0"/>
        </w:rPr>
      </w:pPr>
      <w:r w:rsidRPr="000548FB">
        <w:rPr>
          <w:rStyle w:val="Gl"/>
        </w:rPr>
        <w:t xml:space="preserve"> </w:t>
      </w:r>
      <w:r w:rsidRPr="000548FB">
        <w:rPr>
          <w:rStyle w:val="Gl"/>
          <w:b w:val="0"/>
        </w:rPr>
        <w:t>İslam düşüncesinde, Hz. Peygamber’in sözlerini ifade etmek için kullanılır.</w:t>
      </w:r>
    </w:p>
    <w:p w14:paraId="790CFDE4" w14:textId="77777777" w:rsidR="000548FB" w:rsidRPr="000548FB" w:rsidRDefault="000548FB" w:rsidP="000548FB">
      <w:pPr>
        <w:pStyle w:val="SORUNOLUAIK"/>
        <w:rPr>
          <w:b/>
        </w:rPr>
      </w:pPr>
      <w:r w:rsidRPr="000548FB">
        <w:rPr>
          <w:b/>
        </w:rPr>
        <w:t>Bu kavram aşağıdakilerden hangisidir?</w:t>
      </w:r>
    </w:p>
    <w:p w14:paraId="3E2CF18A" w14:textId="43F4B6FE" w:rsidR="000548FB" w:rsidRPr="000548FB" w:rsidRDefault="00681034" w:rsidP="00681034">
      <w:pPr>
        <w:pStyle w:val="SORUNOLUAIK"/>
        <w:numPr>
          <w:ilvl w:val="0"/>
          <w:numId w:val="0"/>
        </w:numPr>
        <w:ind w:left="284" w:hanging="284"/>
        <w:rPr>
          <w:rStyle w:val="Gl"/>
          <w:rFonts w:asciiTheme="minorHAnsi" w:hAnsiTheme="minorHAnsi"/>
          <w:b w:val="0"/>
        </w:rPr>
      </w:pPr>
      <w:r>
        <w:rPr>
          <w:rStyle w:val="Gl"/>
          <w:rFonts w:asciiTheme="minorHAnsi" w:hAnsiTheme="minorHAnsi"/>
          <w:b w:val="0"/>
        </w:rPr>
        <w:t xml:space="preserve">        A) </w:t>
      </w:r>
      <w:r w:rsidR="000548FB" w:rsidRPr="000548FB">
        <w:rPr>
          <w:rStyle w:val="Gl"/>
          <w:rFonts w:asciiTheme="minorHAnsi" w:hAnsiTheme="minorHAnsi"/>
          <w:b w:val="0"/>
        </w:rPr>
        <w:t>Hadis</w:t>
      </w:r>
      <w:r>
        <w:rPr>
          <w:rStyle w:val="Gl"/>
          <w:rFonts w:asciiTheme="minorHAnsi" w:hAnsiTheme="minorHAnsi"/>
          <w:b w:val="0"/>
        </w:rPr>
        <w:t xml:space="preserve">                B) </w:t>
      </w:r>
      <w:r w:rsidR="000548FB" w:rsidRPr="000548FB">
        <w:rPr>
          <w:rStyle w:val="Gl"/>
          <w:rFonts w:asciiTheme="minorHAnsi" w:hAnsiTheme="minorHAnsi"/>
          <w:b w:val="0"/>
        </w:rPr>
        <w:t>Ayet</w:t>
      </w:r>
      <w:r>
        <w:rPr>
          <w:rStyle w:val="Gl"/>
          <w:rFonts w:asciiTheme="minorHAnsi" w:hAnsiTheme="minorHAnsi"/>
          <w:b w:val="0"/>
        </w:rPr>
        <w:t xml:space="preserve">                   C) </w:t>
      </w:r>
      <w:r w:rsidR="000548FB" w:rsidRPr="000548FB">
        <w:rPr>
          <w:rStyle w:val="Gl"/>
          <w:rFonts w:asciiTheme="minorHAnsi" w:hAnsiTheme="minorHAnsi"/>
          <w:b w:val="0"/>
        </w:rPr>
        <w:t>İrfan</w:t>
      </w:r>
    </w:p>
    <w:p w14:paraId="6B6EC903" w14:textId="6A0BF0EA" w:rsidR="00C150A7" w:rsidRPr="00681034" w:rsidRDefault="00681034" w:rsidP="00681034">
      <w:pPr>
        <w:pStyle w:val="SORUNOLUAIK"/>
        <w:numPr>
          <w:ilvl w:val="0"/>
          <w:numId w:val="0"/>
        </w:numPr>
        <w:ind w:left="284"/>
        <w:rPr>
          <w:rStyle w:val="Gl"/>
          <w:rFonts w:asciiTheme="minorHAnsi" w:hAnsiTheme="minorHAnsi"/>
          <w:b w:val="0"/>
        </w:rPr>
      </w:pPr>
      <w:r>
        <w:rPr>
          <w:rStyle w:val="Gl"/>
          <w:rFonts w:asciiTheme="minorHAnsi" w:hAnsiTheme="minorHAnsi"/>
          <w:b w:val="0"/>
        </w:rPr>
        <w:t xml:space="preserve"> D) </w:t>
      </w:r>
      <w:r w:rsidR="000548FB" w:rsidRPr="000548FB">
        <w:rPr>
          <w:rStyle w:val="Gl"/>
          <w:rFonts w:asciiTheme="minorHAnsi" w:hAnsiTheme="minorHAnsi"/>
          <w:b w:val="0"/>
        </w:rPr>
        <w:t>Kelam</w:t>
      </w:r>
      <w:r>
        <w:rPr>
          <w:rStyle w:val="Gl"/>
          <w:rFonts w:asciiTheme="minorHAnsi" w:hAnsiTheme="minorHAnsi"/>
          <w:b w:val="0"/>
        </w:rPr>
        <w:t xml:space="preserve">               E) </w:t>
      </w:r>
      <w:r w:rsidR="000548FB" w:rsidRPr="000548FB">
        <w:rPr>
          <w:rStyle w:val="Gl"/>
          <w:rFonts w:asciiTheme="minorHAnsi" w:hAnsiTheme="minorHAnsi"/>
          <w:b w:val="0"/>
        </w:rPr>
        <w:t xml:space="preserve">Beyan </w:t>
      </w:r>
      <w:bookmarkEnd w:id="0"/>
    </w:p>
    <w:p w14:paraId="64156955" w14:textId="77777777" w:rsidR="00681034" w:rsidRPr="000548FB" w:rsidRDefault="00681034" w:rsidP="000548FB">
      <w:pPr>
        <w:pStyle w:val="ListeParagraf"/>
        <w:spacing w:line="160" w:lineRule="exact"/>
        <w:ind w:left="759"/>
        <w:rPr>
          <w:rFonts w:cstheme="minorHAnsi"/>
          <w:bCs/>
        </w:rPr>
      </w:pPr>
    </w:p>
    <w:p w14:paraId="5414BECB" w14:textId="035F1DBB" w:rsidR="000548FB" w:rsidRPr="000548FB" w:rsidRDefault="000548FB" w:rsidP="000548FB">
      <w:pPr>
        <w:pStyle w:val="SORUNOLUAIK"/>
        <w:rPr>
          <w:rStyle w:val="Gl"/>
          <w:b w:val="0"/>
        </w:rPr>
      </w:pPr>
      <w:r w:rsidRPr="000548FB">
        <w:rPr>
          <w:rStyle w:val="Gl"/>
          <w:b w:val="0"/>
        </w:rPr>
        <w:t xml:space="preserve">Bir şeyi bir yere dayandırmak demektir. Hadislerin başındaki </w:t>
      </w:r>
      <w:proofErr w:type="spellStart"/>
      <w:r w:rsidRPr="000548FB">
        <w:rPr>
          <w:rStyle w:val="Gl"/>
          <w:b w:val="0"/>
        </w:rPr>
        <w:t>ravi</w:t>
      </w:r>
      <w:proofErr w:type="spellEnd"/>
      <w:r w:rsidRPr="000548FB">
        <w:rPr>
          <w:rStyle w:val="Gl"/>
          <w:b w:val="0"/>
        </w:rPr>
        <w:t xml:space="preserve"> silsilesini gösteren isimlerden oluşan </w:t>
      </w:r>
      <w:proofErr w:type="spellStart"/>
      <w:r w:rsidRPr="000548FB">
        <w:rPr>
          <w:rStyle w:val="Gl"/>
          <w:b w:val="0"/>
        </w:rPr>
        <w:t>r</w:t>
      </w:r>
      <w:r w:rsidRPr="000548FB">
        <w:rPr>
          <w:rStyle w:val="Gl"/>
          <w:b w:val="0"/>
        </w:rPr>
        <w:t>a</w:t>
      </w:r>
      <w:r w:rsidRPr="000548FB">
        <w:rPr>
          <w:rStyle w:val="Gl"/>
          <w:b w:val="0"/>
        </w:rPr>
        <w:t>viler</w:t>
      </w:r>
      <w:proofErr w:type="spellEnd"/>
      <w:r w:rsidRPr="000548FB">
        <w:rPr>
          <w:rStyle w:val="Gl"/>
          <w:b w:val="0"/>
        </w:rPr>
        <w:t xml:space="preserve"> zinciridir. </w:t>
      </w:r>
    </w:p>
    <w:p w14:paraId="3AE84597" w14:textId="77777777" w:rsidR="000548FB" w:rsidRPr="000548FB" w:rsidRDefault="000548FB" w:rsidP="000548FB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0548FB">
        <w:rPr>
          <w:rStyle w:val="Gl"/>
        </w:rPr>
        <w:t>Yukarıda tanımı yapılan kavram aşağıdakilerden ha</w:t>
      </w:r>
      <w:r w:rsidRPr="000548FB">
        <w:rPr>
          <w:rStyle w:val="Gl"/>
        </w:rPr>
        <w:t>n</w:t>
      </w:r>
      <w:r w:rsidRPr="000548FB">
        <w:rPr>
          <w:rStyle w:val="Gl"/>
        </w:rPr>
        <w:t>gisidir?</w:t>
      </w:r>
    </w:p>
    <w:p w14:paraId="448CD562" w14:textId="55C6B50C" w:rsidR="000548FB" w:rsidRPr="000548FB" w:rsidRDefault="00681034" w:rsidP="00681034">
      <w:pPr>
        <w:pStyle w:val="SORUNOLUAIK"/>
        <w:numPr>
          <w:ilvl w:val="0"/>
          <w:numId w:val="0"/>
        </w:numPr>
        <w:ind w:left="284" w:hanging="284"/>
      </w:pPr>
      <w:r>
        <w:t xml:space="preserve">        A) </w:t>
      </w:r>
      <w:r w:rsidR="000548FB" w:rsidRPr="000548FB">
        <w:t>Tedvin</w:t>
      </w:r>
      <w:r>
        <w:t xml:space="preserve">                 B) </w:t>
      </w:r>
      <w:r w:rsidR="000548FB" w:rsidRPr="000548FB">
        <w:t>Metin</w:t>
      </w:r>
      <w:r>
        <w:t xml:space="preserve">                   C) </w:t>
      </w:r>
      <w:proofErr w:type="spellStart"/>
      <w:r w:rsidR="000548FB" w:rsidRPr="000548FB">
        <w:t>Sened</w:t>
      </w:r>
      <w:proofErr w:type="spellEnd"/>
    </w:p>
    <w:p w14:paraId="065CEA61" w14:textId="5FF1D7AB" w:rsidR="00C150A7" w:rsidRDefault="00681034" w:rsidP="00681034">
      <w:pPr>
        <w:pStyle w:val="SORUNOLUAIK"/>
        <w:numPr>
          <w:ilvl w:val="0"/>
          <w:numId w:val="0"/>
        </w:numPr>
        <w:ind w:left="284"/>
      </w:pPr>
      <w:r>
        <w:t xml:space="preserve"> D) </w:t>
      </w:r>
      <w:proofErr w:type="spellStart"/>
      <w:r w:rsidR="000548FB" w:rsidRPr="000548FB">
        <w:t>Ravi</w:t>
      </w:r>
      <w:proofErr w:type="spellEnd"/>
      <w:r>
        <w:t xml:space="preserve">                      E) </w:t>
      </w:r>
      <w:r w:rsidR="000548FB" w:rsidRPr="000548FB">
        <w:t>Haber</w:t>
      </w:r>
    </w:p>
    <w:p w14:paraId="2476CDA1" w14:textId="77777777" w:rsidR="00681034" w:rsidRPr="000548FB" w:rsidRDefault="00681034" w:rsidP="000548FB">
      <w:pPr>
        <w:pStyle w:val="ListeParagraf"/>
        <w:spacing w:line="160" w:lineRule="exact"/>
        <w:rPr>
          <w:rFonts w:ascii="Calibri" w:hAnsi="Calibri" w:cs="Calibri"/>
          <w:sz w:val="18"/>
          <w:szCs w:val="18"/>
        </w:rPr>
      </w:pPr>
    </w:p>
    <w:p w14:paraId="09B31559" w14:textId="2E20750C" w:rsidR="000548FB" w:rsidRPr="009D08B3" w:rsidRDefault="000548FB" w:rsidP="000548FB">
      <w:pPr>
        <w:pStyle w:val="SORUNOLUAIK"/>
        <w:rPr>
          <w:b/>
          <w:bCs/>
        </w:rPr>
      </w:pPr>
      <w:r w:rsidRPr="009D08B3">
        <w:t>Hz. Peygambere ait söz, fiil ve takrirleri nakletme, a</w:t>
      </w:r>
      <w:r w:rsidRPr="009D08B3">
        <w:t>k</w:t>
      </w:r>
      <w:r w:rsidRPr="009D08B3">
        <w:t>tarmak demektir.</w:t>
      </w:r>
      <w:r w:rsidRPr="009D08B3">
        <w:rPr>
          <w:b/>
          <w:bCs/>
        </w:rPr>
        <w:t xml:space="preserve"> </w:t>
      </w:r>
    </w:p>
    <w:p w14:paraId="36469E4C" w14:textId="77777777" w:rsidR="000548FB" w:rsidRPr="000548FB" w:rsidRDefault="000548FB" w:rsidP="000548FB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0548FB">
        <w:rPr>
          <w:rStyle w:val="Gl"/>
        </w:rPr>
        <w:t>Yukarıda tanımı yapılan kavram aşağıdakilerden ha</w:t>
      </w:r>
      <w:r w:rsidRPr="000548FB">
        <w:rPr>
          <w:rStyle w:val="Gl"/>
        </w:rPr>
        <w:t>n</w:t>
      </w:r>
      <w:r w:rsidRPr="000548FB">
        <w:rPr>
          <w:rStyle w:val="Gl"/>
        </w:rPr>
        <w:t>gisidir?</w:t>
      </w:r>
    </w:p>
    <w:p w14:paraId="70D4F7C7" w14:textId="429BA460" w:rsidR="000548FB" w:rsidRPr="000548FB" w:rsidRDefault="00681034" w:rsidP="00681034">
      <w:pPr>
        <w:pStyle w:val="SORUNOLUAIK"/>
        <w:numPr>
          <w:ilvl w:val="0"/>
          <w:numId w:val="0"/>
        </w:numPr>
        <w:ind w:left="284"/>
      </w:pPr>
      <w:r>
        <w:t xml:space="preserve">A) </w:t>
      </w:r>
      <w:proofErr w:type="spellStart"/>
      <w:r w:rsidR="000548FB" w:rsidRPr="000548FB">
        <w:t>Sened</w:t>
      </w:r>
      <w:proofErr w:type="spellEnd"/>
      <w:r>
        <w:t xml:space="preserve">                   B) </w:t>
      </w:r>
      <w:r w:rsidR="000548FB" w:rsidRPr="000548FB">
        <w:t>Rivayet</w:t>
      </w:r>
      <w:r>
        <w:t xml:space="preserve">                C) </w:t>
      </w:r>
      <w:r w:rsidR="000548FB" w:rsidRPr="000548FB">
        <w:t>Metin</w:t>
      </w:r>
    </w:p>
    <w:p w14:paraId="6F347543" w14:textId="67FDC745" w:rsidR="000548FB" w:rsidRDefault="00681034" w:rsidP="00681034">
      <w:pPr>
        <w:pStyle w:val="SORUNOLUAIK"/>
        <w:numPr>
          <w:ilvl w:val="0"/>
          <w:numId w:val="0"/>
        </w:numPr>
        <w:ind w:left="284"/>
      </w:pPr>
      <w:r>
        <w:t xml:space="preserve">D) </w:t>
      </w:r>
      <w:r w:rsidR="000548FB" w:rsidRPr="000548FB">
        <w:t>Haber</w:t>
      </w:r>
      <w:r>
        <w:t xml:space="preserve">                   E) </w:t>
      </w:r>
      <w:proofErr w:type="spellStart"/>
      <w:r w:rsidR="000548FB" w:rsidRPr="000548FB">
        <w:t>Ravi</w:t>
      </w:r>
      <w:proofErr w:type="spellEnd"/>
    </w:p>
    <w:p w14:paraId="68B38F99" w14:textId="77777777" w:rsidR="000548FB" w:rsidRPr="000548FB" w:rsidRDefault="000548FB" w:rsidP="000548FB">
      <w:pPr>
        <w:pStyle w:val="ListeParagraf"/>
        <w:spacing w:line="160" w:lineRule="exact"/>
        <w:rPr>
          <w:rFonts w:ascii="Calibri" w:hAnsi="Calibri" w:cs="Calibri"/>
          <w:sz w:val="18"/>
          <w:szCs w:val="18"/>
        </w:rPr>
      </w:pPr>
    </w:p>
    <w:p w14:paraId="00FCA218" w14:textId="77777777" w:rsidR="000548FB" w:rsidRPr="000548FB" w:rsidRDefault="000548FB" w:rsidP="000548FB">
      <w:pPr>
        <w:pStyle w:val="SORUNOLUAIK"/>
        <w:rPr>
          <w:rStyle w:val="Gl"/>
        </w:rPr>
      </w:pPr>
      <w:r w:rsidRPr="000548FB">
        <w:rPr>
          <w:rStyle w:val="Gl"/>
        </w:rPr>
        <w:t>1977 yılında, tamamen hadis tarihine özgü olarak yazılmış ilk müstakil Türkçe eser ve yazarı aşağıdak</w:t>
      </w:r>
      <w:r w:rsidRPr="000548FB">
        <w:rPr>
          <w:rStyle w:val="Gl"/>
        </w:rPr>
        <w:t>i</w:t>
      </w:r>
      <w:r w:rsidRPr="000548FB">
        <w:rPr>
          <w:rStyle w:val="Gl"/>
        </w:rPr>
        <w:t>lerden hangisidir?</w:t>
      </w:r>
    </w:p>
    <w:p w14:paraId="76E325AB" w14:textId="3FB7F645" w:rsidR="000548FB" w:rsidRPr="000548FB" w:rsidRDefault="00681034" w:rsidP="000548FB">
      <w:pPr>
        <w:pStyle w:val="SORUNOLUAIK"/>
        <w:numPr>
          <w:ilvl w:val="0"/>
          <w:numId w:val="0"/>
        </w:numPr>
        <w:ind w:left="284"/>
        <w:rPr>
          <w:rStyle w:val="Gl"/>
          <w:b w:val="0"/>
        </w:rPr>
      </w:pPr>
      <w:r>
        <w:rPr>
          <w:rStyle w:val="Gl"/>
          <w:b w:val="0"/>
        </w:rPr>
        <w:t xml:space="preserve">A) </w:t>
      </w:r>
      <w:r w:rsidR="000548FB" w:rsidRPr="000548FB">
        <w:rPr>
          <w:rStyle w:val="Gl"/>
          <w:b w:val="0"/>
        </w:rPr>
        <w:t>Hadis Tarihi- Ahmet Yücel</w:t>
      </w:r>
    </w:p>
    <w:p w14:paraId="0328FEBF" w14:textId="7E3629A5" w:rsidR="000548FB" w:rsidRPr="000548FB" w:rsidRDefault="00681034" w:rsidP="000548FB">
      <w:pPr>
        <w:pStyle w:val="SORUNOLUAIK"/>
        <w:numPr>
          <w:ilvl w:val="0"/>
          <w:numId w:val="0"/>
        </w:numPr>
        <w:ind w:left="284"/>
        <w:rPr>
          <w:rStyle w:val="Gl"/>
          <w:b w:val="0"/>
        </w:rPr>
      </w:pPr>
      <w:r>
        <w:rPr>
          <w:rStyle w:val="Gl"/>
          <w:b w:val="0"/>
        </w:rPr>
        <w:t xml:space="preserve">B) </w:t>
      </w:r>
      <w:r w:rsidR="000548FB" w:rsidRPr="000548FB">
        <w:rPr>
          <w:rStyle w:val="Gl"/>
          <w:b w:val="0"/>
        </w:rPr>
        <w:t>Hadis Tarihi-Bekir Kuzudişi</w:t>
      </w:r>
    </w:p>
    <w:p w14:paraId="56C19A83" w14:textId="218DE816" w:rsidR="000548FB" w:rsidRPr="000548FB" w:rsidRDefault="00681034" w:rsidP="000548FB">
      <w:pPr>
        <w:pStyle w:val="SORUNOLUAIK"/>
        <w:numPr>
          <w:ilvl w:val="0"/>
          <w:numId w:val="0"/>
        </w:numPr>
        <w:ind w:left="284"/>
        <w:rPr>
          <w:rStyle w:val="Gl"/>
          <w:b w:val="0"/>
        </w:rPr>
      </w:pPr>
      <w:r>
        <w:rPr>
          <w:rStyle w:val="Gl"/>
          <w:b w:val="0"/>
        </w:rPr>
        <w:t xml:space="preserve">C) </w:t>
      </w:r>
      <w:r w:rsidR="000548FB" w:rsidRPr="000548FB">
        <w:rPr>
          <w:rStyle w:val="Gl"/>
          <w:b w:val="0"/>
        </w:rPr>
        <w:t>Hadis Tarihi-İbrahim Canan</w:t>
      </w:r>
    </w:p>
    <w:p w14:paraId="5C51651D" w14:textId="16934344" w:rsidR="000548FB" w:rsidRPr="000548FB" w:rsidRDefault="00681034" w:rsidP="000548FB">
      <w:pPr>
        <w:pStyle w:val="SORUNOLUAIK"/>
        <w:numPr>
          <w:ilvl w:val="0"/>
          <w:numId w:val="0"/>
        </w:numPr>
        <w:ind w:left="284"/>
        <w:rPr>
          <w:rStyle w:val="Gl"/>
          <w:b w:val="0"/>
        </w:rPr>
      </w:pPr>
      <w:r>
        <w:rPr>
          <w:rStyle w:val="Gl"/>
          <w:b w:val="0"/>
        </w:rPr>
        <w:t xml:space="preserve">D) </w:t>
      </w:r>
      <w:r w:rsidR="000548FB" w:rsidRPr="000548FB">
        <w:rPr>
          <w:rStyle w:val="Gl"/>
          <w:b w:val="0"/>
        </w:rPr>
        <w:t>Hadis Tarihi-Talat Koçyiğit</w:t>
      </w:r>
    </w:p>
    <w:p w14:paraId="2AD0797E" w14:textId="2E1DAAD0" w:rsidR="00C150A7" w:rsidRDefault="00681034" w:rsidP="000548FB">
      <w:pPr>
        <w:pStyle w:val="SORUNOLUAIK"/>
        <w:numPr>
          <w:ilvl w:val="0"/>
          <w:numId w:val="0"/>
        </w:numPr>
        <w:ind w:left="284"/>
        <w:rPr>
          <w:rStyle w:val="Gl"/>
          <w:b w:val="0"/>
        </w:rPr>
      </w:pPr>
      <w:r>
        <w:rPr>
          <w:rStyle w:val="Gl"/>
          <w:b w:val="0"/>
        </w:rPr>
        <w:t xml:space="preserve">E) </w:t>
      </w:r>
      <w:r w:rsidR="000548FB" w:rsidRPr="000548FB">
        <w:rPr>
          <w:rStyle w:val="Gl"/>
          <w:b w:val="0"/>
        </w:rPr>
        <w:t xml:space="preserve">Hadis Tarihi-Osman </w:t>
      </w:r>
      <w:proofErr w:type="spellStart"/>
      <w:r w:rsidR="000548FB" w:rsidRPr="000548FB">
        <w:rPr>
          <w:rStyle w:val="Gl"/>
          <w:b w:val="0"/>
        </w:rPr>
        <w:t>Koçkuzu</w:t>
      </w:r>
      <w:proofErr w:type="spellEnd"/>
    </w:p>
    <w:p w14:paraId="7CBB549A" w14:textId="77777777" w:rsidR="00681034" w:rsidRPr="000548FB" w:rsidRDefault="00681034" w:rsidP="000548FB">
      <w:pPr>
        <w:pStyle w:val="SORUNOLUAIK"/>
        <w:numPr>
          <w:ilvl w:val="0"/>
          <w:numId w:val="0"/>
        </w:numPr>
        <w:ind w:left="284"/>
        <w:rPr>
          <w:rStyle w:val="Gl"/>
          <w:b w:val="0"/>
        </w:rPr>
      </w:pPr>
    </w:p>
    <w:p w14:paraId="5F6E9968" w14:textId="77777777" w:rsidR="000548FB" w:rsidRPr="000548FB" w:rsidRDefault="000548FB" w:rsidP="000548FB">
      <w:pPr>
        <w:pStyle w:val="SORUNOLUAIK"/>
        <w:rPr>
          <w:rStyle w:val="Gl"/>
        </w:rPr>
      </w:pPr>
      <w:r w:rsidRPr="000548FB">
        <w:rPr>
          <w:rStyle w:val="Gl"/>
        </w:rPr>
        <w:t xml:space="preserve">Aşağıdakilerden hangisi </w:t>
      </w:r>
      <w:proofErr w:type="spellStart"/>
      <w:r w:rsidRPr="000548FB">
        <w:rPr>
          <w:rStyle w:val="Gl"/>
        </w:rPr>
        <w:t>ravinin</w:t>
      </w:r>
      <w:proofErr w:type="spellEnd"/>
      <w:r w:rsidRPr="000548FB">
        <w:rPr>
          <w:rStyle w:val="Gl"/>
        </w:rPr>
        <w:t xml:space="preserve"> adalet şartlarından bir kavram değildir?</w:t>
      </w:r>
    </w:p>
    <w:p w14:paraId="6A0B8A6E" w14:textId="3F535BFC" w:rsidR="000548FB" w:rsidRPr="000548FB" w:rsidRDefault="00681034" w:rsidP="00681034">
      <w:pPr>
        <w:pStyle w:val="SORUNOLUAIK"/>
        <w:numPr>
          <w:ilvl w:val="0"/>
          <w:numId w:val="0"/>
        </w:numPr>
        <w:ind w:left="284"/>
      </w:pPr>
      <w:r>
        <w:t>A</w:t>
      </w:r>
      <w:r w:rsidR="000548FB">
        <w:t xml:space="preserve">) </w:t>
      </w:r>
      <w:r w:rsidR="000548FB" w:rsidRPr="000548FB">
        <w:t>Akıllı olmak</w:t>
      </w:r>
      <w:r>
        <w:t xml:space="preserve">                   B</w:t>
      </w:r>
      <w:r w:rsidR="000548FB">
        <w:t xml:space="preserve">) </w:t>
      </w:r>
      <w:r w:rsidR="000548FB" w:rsidRPr="000548FB">
        <w:t>Müslüman olmak</w:t>
      </w:r>
    </w:p>
    <w:p w14:paraId="106AE23B" w14:textId="652377D6" w:rsidR="000548FB" w:rsidRPr="000548FB" w:rsidRDefault="00681034" w:rsidP="00E94D0D">
      <w:pPr>
        <w:pStyle w:val="SORUNOLUAIK"/>
        <w:numPr>
          <w:ilvl w:val="0"/>
          <w:numId w:val="0"/>
        </w:numPr>
        <w:ind w:left="284"/>
      </w:pPr>
      <w:r>
        <w:t>C</w:t>
      </w:r>
      <w:r w:rsidR="000548FB">
        <w:t xml:space="preserve">) </w:t>
      </w:r>
      <w:proofErr w:type="spellStart"/>
      <w:r w:rsidR="000548FB" w:rsidRPr="000548FB">
        <w:t>Fasık</w:t>
      </w:r>
      <w:proofErr w:type="spellEnd"/>
      <w:r w:rsidR="000548FB" w:rsidRPr="000548FB">
        <w:t xml:space="preserve"> </w:t>
      </w:r>
      <w:proofErr w:type="gramStart"/>
      <w:r w:rsidR="000548FB" w:rsidRPr="000548FB">
        <w:t xml:space="preserve">olmamak </w:t>
      </w:r>
      <w:r w:rsidR="00E94D0D">
        <w:t xml:space="preserve">           </w:t>
      </w:r>
      <w:r>
        <w:t>D</w:t>
      </w:r>
      <w:proofErr w:type="gramEnd"/>
      <w:r w:rsidR="000548FB">
        <w:t xml:space="preserve">) </w:t>
      </w:r>
      <w:r w:rsidR="000548FB" w:rsidRPr="000548FB">
        <w:t>Mürüvvet sahibi olmak</w:t>
      </w:r>
    </w:p>
    <w:p w14:paraId="77CABBB7" w14:textId="1E519DE9" w:rsidR="00C150A7" w:rsidRPr="000548FB" w:rsidRDefault="00681034" w:rsidP="000548FB">
      <w:pPr>
        <w:pStyle w:val="SORUNOLUAIK"/>
        <w:numPr>
          <w:ilvl w:val="0"/>
          <w:numId w:val="0"/>
        </w:numPr>
        <w:ind w:left="284"/>
      </w:pPr>
      <w:r>
        <w:t>E</w:t>
      </w:r>
      <w:r w:rsidR="000548FB">
        <w:t xml:space="preserve">) </w:t>
      </w:r>
      <w:r w:rsidR="000548FB" w:rsidRPr="000548FB">
        <w:t>Uyanık olmak,</w:t>
      </w: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53A9C8CE" w14:textId="77777777" w:rsidR="00681034" w:rsidRPr="00681034" w:rsidRDefault="00681034" w:rsidP="00681034">
      <w:pPr>
        <w:pStyle w:val="SORUNOLUAIK"/>
        <w:rPr>
          <w:b/>
        </w:rPr>
      </w:pPr>
      <w:r w:rsidRPr="00681034">
        <w:rPr>
          <w:b/>
        </w:rPr>
        <w:t xml:space="preserve">Aşağıdakilerden hangisi </w:t>
      </w:r>
      <w:proofErr w:type="spellStart"/>
      <w:r w:rsidRPr="00681034">
        <w:rPr>
          <w:b/>
        </w:rPr>
        <w:t>ravinin</w:t>
      </w:r>
      <w:proofErr w:type="spellEnd"/>
      <w:r w:rsidRPr="00681034">
        <w:rPr>
          <w:b/>
        </w:rPr>
        <w:t xml:space="preserve"> adaletini etkilen k</w:t>
      </w:r>
      <w:r w:rsidRPr="00681034">
        <w:rPr>
          <w:b/>
        </w:rPr>
        <w:t>u</w:t>
      </w:r>
      <w:r w:rsidRPr="00681034">
        <w:rPr>
          <w:b/>
        </w:rPr>
        <w:t>surlardan biri değildir?</w:t>
      </w:r>
    </w:p>
    <w:p w14:paraId="69E19533" w14:textId="0279A60B" w:rsidR="00681034" w:rsidRPr="00681034" w:rsidRDefault="00E94D0D" w:rsidP="00E94D0D">
      <w:pPr>
        <w:pStyle w:val="SORUNOLUAIK"/>
        <w:numPr>
          <w:ilvl w:val="0"/>
          <w:numId w:val="0"/>
        </w:numPr>
        <w:ind w:left="284"/>
      </w:pPr>
      <w:r>
        <w:t>A</w:t>
      </w:r>
      <w:r w:rsidR="00681034">
        <w:t xml:space="preserve">) </w:t>
      </w:r>
      <w:r w:rsidR="00681034" w:rsidRPr="00681034">
        <w:t>Vehim</w:t>
      </w:r>
      <w:r>
        <w:t xml:space="preserve">             B</w:t>
      </w:r>
      <w:r w:rsidR="00681034">
        <w:t xml:space="preserve">) </w:t>
      </w:r>
      <w:proofErr w:type="spellStart"/>
      <w:r w:rsidR="00681034" w:rsidRPr="00681034">
        <w:t>Fasık</w:t>
      </w:r>
      <w:proofErr w:type="spellEnd"/>
      <w:r w:rsidR="00681034" w:rsidRPr="00681034">
        <w:t xml:space="preserve"> olmak</w:t>
      </w:r>
      <w:r>
        <w:t xml:space="preserve">             C</w:t>
      </w:r>
      <w:r w:rsidR="00681034">
        <w:t xml:space="preserve">) </w:t>
      </w:r>
      <w:r w:rsidR="00681034" w:rsidRPr="00681034">
        <w:t>Meçhul o</w:t>
      </w:r>
      <w:r w:rsidR="00681034" w:rsidRPr="00681034">
        <w:t>l</w:t>
      </w:r>
      <w:r w:rsidR="00681034" w:rsidRPr="00681034">
        <w:t xml:space="preserve">mak </w:t>
      </w:r>
    </w:p>
    <w:p w14:paraId="60BA2AE3" w14:textId="51F0CBBB" w:rsidR="00C150A7" w:rsidRDefault="00E94D0D" w:rsidP="00E94D0D">
      <w:pPr>
        <w:pStyle w:val="SORUNOLUAIK"/>
        <w:numPr>
          <w:ilvl w:val="0"/>
          <w:numId w:val="0"/>
        </w:numPr>
        <w:ind w:left="284"/>
      </w:pPr>
      <w:r>
        <w:t>D</w:t>
      </w:r>
      <w:r w:rsidR="00681034">
        <w:t xml:space="preserve">) </w:t>
      </w:r>
      <w:r w:rsidR="00681034" w:rsidRPr="00681034">
        <w:t>Yalancılıkla itham edilmesi</w:t>
      </w:r>
      <w:r>
        <w:t xml:space="preserve">                  E</w:t>
      </w:r>
      <w:r w:rsidR="00681034">
        <w:t xml:space="preserve">) </w:t>
      </w:r>
      <w:r w:rsidR="00681034" w:rsidRPr="00681034">
        <w:t>Yalancılık</w:t>
      </w: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70FFD4B9" w14:textId="77777777" w:rsidR="00E94D0D" w:rsidRPr="00E94D0D" w:rsidRDefault="00E94D0D" w:rsidP="00E94D0D">
      <w:pPr>
        <w:pStyle w:val="SORUNOLUAIK"/>
        <w:rPr>
          <w:rStyle w:val="Gl"/>
        </w:rPr>
      </w:pPr>
      <w:r w:rsidRPr="00E94D0D">
        <w:rPr>
          <w:rStyle w:val="Gl"/>
        </w:rPr>
        <w:t xml:space="preserve">Aşağıdakilerden hangisi </w:t>
      </w:r>
      <w:proofErr w:type="spellStart"/>
      <w:r w:rsidRPr="00E94D0D">
        <w:rPr>
          <w:rStyle w:val="Gl"/>
        </w:rPr>
        <w:t>ravinin</w:t>
      </w:r>
      <w:proofErr w:type="spellEnd"/>
      <w:r w:rsidRPr="00E94D0D">
        <w:rPr>
          <w:rStyle w:val="Gl"/>
        </w:rPr>
        <w:t xml:space="preserve"> zaptını etkileyen kusurlardan biri değildir?</w:t>
      </w:r>
    </w:p>
    <w:p w14:paraId="2190B339" w14:textId="4218AE6A" w:rsidR="00E94D0D" w:rsidRPr="00E94D0D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A) </w:t>
      </w:r>
      <w:r w:rsidRPr="00E94D0D">
        <w:t>Hafızası güçlü olmalı</w:t>
      </w:r>
    </w:p>
    <w:p w14:paraId="4738487B" w14:textId="53A86DDF" w:rsidR="00E94D0D" w:rsidRPr="00E94D0D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B) </w:t>
      </w:r>
      <w:r w:rsidRPr="00E94D0D">
        <w:t>Kitabını korumalı</w:t>
      </w:r>
    </w:p>
    <w:p w14:paraId="5541680E" w14:textId="0D0E96B1" w:rsidR="00E94D0D" w:rsidRPr="00E94D0D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C) </w:t>
      </w:r>
      <w:r w:rsidRPr="00E94D0D">
        <w:t>Akıllı olmak</w:t>
      </w:r>
    </w:p>
    <w:p w14:paraId="4941C4F7" w14:textId="63DD6BCC" w:rsidR="00E94D0D" w:rsidRPr="00E94D0D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D) </w:t>
      </w:r>
      <w:r w:rsidRPr="00E94D0D">
        <w:t>Uyanık olmalı</w:t>
      </w:r>
    </w:p>
    <w:p w14:paraId="27D0DFC3" w14:textId="4F8E32FE" w:rsidR="00C150A7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E) </w:t>
      </w:r>
      <w:r w:rsidRPr="00E94D0D">
        <w:t>Hadisin anlamını korumalı</w:t>
      </w: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5D597117" w14:textId="77777777" w:rsidR="00E94D0D" w:rsidRPr="00E94D0D" w:rsidRDefault="00E94D0D" w:rsidP="00E94D0D">
      <w:pPr>
        <w:pStyle w:val="SORUNOLUAIK"/>
        <w:rPr>
          <w:rStyle w:val="Gl"/>
        </w:rPr>
      </w:pPr>
      <w:r w:rsidRPr="00E94D0D">
        <w:rPr>
          <w:rStyle w:val="Gl"/>
        </w:rPr>
        <w:t>Aşağıdakilerden hangisi metin tenkidinde ölçütlerden biri değildir?</w:t>
      </w:r>
    </w:p>
    <w:p w14:paraId="4B54688E" w14:textId="32D1CCD3" w:rsidR="00E94D0D" w:rsidRPr="00E94D0D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A) </w:t>
      </w:r>
      <w:proofErr w:type="spellStart"/>
      <w:r w:rsidRPr="00E94D0D">
        <w:t>Kur’anı</w:t>
      </w:r>
      <w:proofErr w:type="spellEnd"/>
      <w:r w:rsidRPr="00E94D0D">
        <w:t xml:space="preserve"> Kerime uygunluk</w:t>
      </w:r>
    </w:p>
    <w:p w14:paraId="003BEA54" w14:textId="1236CF23" w:rsidR="00E94D0D" w:rsidRPr="00E94D0D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B) </w:t>
      </w:r>
      <w:r w:rsidRPr="00E94D0D">
        <w:t>Selim akla uygunluk</w:t>
      </w:r>
    </w:p>
    <w:p w14:paraId="15994AB8" w14:textId="12E62B06" w:rsidR="00E94D0D" w:rsidRPr="00E94D0D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C) </w:t>
      </w:r>
      <w:r w:rsidRPr="00E94D0D">
        <w:t xml:space="preserve">Dil ve üslupta uygunluk </w:t>
      </w:r>
    </w:p>
    <w:p w14:paraId="34D44325" w14:textId="5CE02816" w:rsidR="00E94D0D" w:rsidRPr="00E94D0D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D) </w:t>
      </w:r>
      <w:r w:rsidRPr="00E94D0D">
        <w:t>Tarihi verilere uygunluk</w:t>
      </w:r>
    </w:p>
    <w:p w14:paraId="02B2ADCF" w14:textId="187831A3" w:rsidR="00C150A7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E) </w:t>
      </w:r>
      <w:proofErr w:type="spellStart"/>
      <w:r w:rsidRPr="00E94D0D">
        <w:t>Akaid</w:t>
      </w:r>
      <w:proofErr w:type="spellEnd"/>
      <w:r w:rsidRPr="00E94D0D">
        <w:t xml:space="preserve"> ve Kelam bilimine uygunluk  </w:t>
      </w:r>
    </w:p>
    <w:p w14:paraId="15D0FA55" w14:textId="77777777" w:rsidR="00E94D0D" w:rsidRDefault="00E94D0D" w:rsidP="00E94D0D">
      <w:pPr>
        <w:pStyle w:val="SORUNOLUAIK"/>
        <w:numPr>
          <w:ilvl w:val="0"/>
          <w:numId w:val="0"/>
        </w:numPr>
        <w:ind w:left="284"/>
      </w:pPr>
    </w:p>
    <w:p w14:paraId="4FF7D1C3" w14:textId="77777777" w:rsidR="00E94D0D" w:rsidRPr="00E94D0D" w:rsidRDefault="00E94D0D" w:rsidP="00E94D0D">
      <w:pPr>
        <w:pStyle w:val="SORUNOLUAIK"/>
        <w:rPr>
          <w:rStyle w:val="Gl"/>
        </w:rPr>
      </w:pPr>
      <w:r w:rsidRPr="00E94D0D">
        <w:rPr>
          <w:rStyle w:val="Gl"/>
        </w:rPr>
        <w:t xml:space="preserve">Aşağıdakilerden hangisi </w:t>
      </w:r>
      <w:proofErr w:type="spellStart"/>
      <w:r w:rsidRPr="00E94D0D">
        <w:rPr>
          <w:rStyle w:val="Gl"/>
        </w:rPr>
        <w:t>ravinin</w:t>
      </w:r>
      <w:proofErr w:type="spellEnd"/>
      <w:r w:rsidRPr="00E94D0D">
        <w:rPr>
          <w:rStyle w:val="Gl"/>
        </w:rPr>
        <w:t xml:space="preserve"> zapt sıfatlarından değildir?</w:t>
      </w:r>
    </w:p>
    <w:p w14:paraId="7136F93B" w14:textId="4757F935" w:rsidR="00E94D0D" w:rsidRPr="00E94D0D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A) </w:t>
      </w:r>
      <w:r w:rsidRPr="00E94D0D">
        <w:t xml:space="preserve">Hafızasının güçlü olması </w:t>
      </w:r>
    </w:p>
    <w:p w14:paraId="65045301" w14:textId="778D8E67" w:rsidR="00E94D0D" w:rsidRPr="00E94D0D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B) </w:t>
      </w:r>
      <w:r w:rsidRPr="00E94D0D">
        <w:t>Saygın olmak</w:t>
      </w:r>
    </w:p>
    <w:p w14:paraId="71F12FE4" w14:textId="0AC40E1B" w:rsidR="00E94D0D" w:rsidRPr="00E94D0D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C) </w:t>
      </w:r>
      <w:r w:rsidRPr="00E94D0D">
        <w:t>Uyanık ve dikkatli olması</w:t>
      </w:r>
    </w:p>
    <w:p w14:paraId="4CC7388F" w14:textId="0A86ECE0" w:rsidR="00E94D0D" w:rsidRPr="00E94D0D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D) </w:t>
      </w:r>
      <w:r w:rsidRPr="00E94D0D">
        <w:t xml:space="preserve">Defteri korumalı </w:t>
      </w:r>
    </w:p>
    <w:p w14:paraId="123BCCF3" w14:textId="1523B484" w:rsidR="00C150A7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E) </w:t>
      </w:r>
      <w:r w:rsidRPr="00E94D0D">
        <w:t>Hadislerin anlamını korumalı</w:t>
      </w: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55AA2239" w14:textId="77777777" w:rsidR="00E94D0D" w:rsidRPr="00E94D0D" w:rsidRDefault="00E94D0D" w:rsidP="00E94D0D">
      <w:pPr>
        <w:pStyle w:val="SORUNOLUAIK"/>
        <w:rPr>
          <w:rStyle w:val="Gl"/>
        </w:rPr>
      </w:pPr>
      <w:r w:rsidRPr="00E94D0D">
        <w:rPr>
          <w:rStyle w:val="Gl"/>
        </w:rPr>
        <w:lastRenderedPageBreak/>
        <w:t>Aşağıdakilerden hangisi hadis öğretim teknikleri</w:t>
      </w:r>
      <w:r w:rsidRPr="00E94D0D">
        <w:rPr>
          <w:rStyle w:val="Gl"/>
        </w:rPr>
        <w:t>n</w:t>
      </w:r>
      <w:r w:rsidRPr="00E94D0D">
        <w:rPr>
          <w:rStyle w:val="Gl"/>
        </w:rPr>
        <w:t>den biri değildir?</w:t>
      </w:r>
    </w:p>
    <w:p w14:paraId="7CF4D634" w14:textId="5F104C40" w:rsidR="00E94D0D" w:rsidRPr="00E94D0D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A) </w:t>
      </w:r>
      <w:proofErr w:type="spellStart"/>
      <w:r w:rsidRPr="00E94D0D">
        <w:t>İ’lam</w:t>
      </w:r>
      <w:proofErr w:type="spellEnd"/>
      <w:r>
        <w:t xml:space="preserve">                      B) </w:t>
      </w:r>
      <w:r w:rsidRPr="00E94D0D">
        <w:t xml:space="preserve">Şerh </w:t>
      </w:r>
      <w:r>
        <w:t xml:space="preserve">                C) </w:t>
      </w:r>
      <w:r w:rsidRPr="00E94D0D">
        <w:t xml:space="preserve">Kıraat </w:t>
      </w:r>
    </w:p>
    <w:p w14:paraId="014D72B6" w14:textId="759A2C29" w:rsidR="00096985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D) </w:t>
      </w:r>
      <w:r w:rsidRPr="00E94D0D">
        <w:t>Sema</w:t>
      </w:r>
      <w:r>
        <w:t xml:space="preserve">                     E) </w:t>
      </w:r>
      <w:proofErr w:type="spellStart"/>
      <w:r w:rsidRPr="00E94D0D">
        <w:t>Munavele</w:t>
      </w:r>
      <w:proofErr w:type="spellEnd"/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12A5103" w14:textId="77777777" w:rsidR="00E94D0D" w:rsidRPr="00E94D0D" w:rsidRDefault="00E94D0D" w:rsidP="00E94D0D">
      <w:pPr>
        <w:pStyle w:val="SORUNOLUAIK"/>
        <w:rPr>
          <w:rStyle w:val="Gl"/>
        </w:rPr>
      </w:pPr>
      <w:r w:rsidRPr="00E94D0D">
        <w:rPr>
          <w:rStyle w:val="Gl"/>
        </w:rPr>
        <w:t>Aşağıdakilerden hangisi peygamberlerin sıfatları</w:t>
      </w:r>
      <w:r w:rsidRPr="00E94D0D">
        <w:rPr>
          <w:rStyle w:val="Gl"/>
        </w:rPr>
        <w:t>n</w:t>
      </w:r>
      <w:r w:rsidRPr="00E94D0D">
        <w:rPr>
          <w:rStyle w:val="Gl"/>
        </w:rPr>
        <w:t>dan değildir?</w:t>
      </w:r>
    </w:p>
    <w:p w14:paraId="1E495864" w14:textId="67EFBA39" w:rsidR="00E94D0D" w:rsidRPr="00E94D0D" w:rsidRDefault="00E94D0D" w:rsidP="00E94D0D">
      <w:pPr>
        <w:pStyle w:val="SORUNOLUAIK"/>
        <w:numPr>
          <w:ilvl w:val="0"/>
          <w:numId w:val="0"/>
        </w:numPr>
        <w:ind w:left="284"/>
      </w:pPr>
      <w:r>
        <w:t>A)</w:t>
      </w:r>
      <w:r w:rsidRPr="00E94D0D">
        <w:t xml:space="preserve">Sıdk </w:t>
      </w:r>
      <w:r>
        <w:t xml:space="preserve">                     B)</w:t>
      </w:r>
      <w:r w:rsidRPr="00E94D0D">
        <w:t>Tebliğ</w:t>
      </w:r>
      <w:r>
        <w:t xml:space="preserve">                  C)</w:t>
      </w:r>
      <w:r w:rsidRPr="00E94D0D">
        <w:t>Emanet</w:t>
      </w:r>
    </w:p>
    <w:p w14:paraId="2F43DD97" w14:textId="7EA2EF80" w:rsidR="00096985" w:rsidRDefault="00E94D0D" w:rsidP="00E94D0D">
      <w:pPr>
        <w:pStyle w:val="SORUNOLUAIK"/>
        <w:numPr>
          <w:ilvl w:val="0"/>
          <w:numId w:val="0"/>
        </w:numPr>
        <w:ind w:left="284"/>
      </w:pPr>
      <w:r>
        <w:t>D)</w:t>
      </w:r>
      <w:proofErr w:type="spellStart"/>
      <w:r w:rsidRPr="00E94D0D">
        <w:t>Fetanet</w:t>
      </w:r>
      <w:proofErr w:type="spellEnd"/>
      <w:r>
        <w:t xml:space="preserve">               E)</w:t>
      </w:r>
      <w:proofErr w:type="spellStart"/>
      <w:r w:rsidRPr="00E94D0D">
        <w:t>Takyid</w:t>
      </w:r>
      <w:proofErr w:type="spellEnd"/>
    </w:p>
    <w:p w14:paraId="0D8DC91D" w14:textId="77777777" w:rsidR="00E94D0D" w:rsidRDefault="00E94D0D" w:rsidP="00E94D0D">
      <w:pPr>
        <w:pStyle w:val="SORUNOLUAIK"/>
        <w:numPr>
          <w:ilvl w:val="0"/>
          <w:numId w:val="0"/>
        </w:numPr>
        <w:ind w:left="284"/>
      </w:pPr>
    </w:p>
    <w:p w14:paraId="7B1DF415" w14:textId="77777777" w:rsidR="00E94D0D" w:rsidRPr="00E94D0D" w:rsidRDefault="00E94D0D" w:rsidP="00E94D0D">
      <w:pPr>
        <w:pStyle w:val="SORUNOLUAIK"/>
        <w:rPr>
          <w:rStyle w:val="Gl"/>
        </w:rPr>
      </w:pPr>
      <w:r w:rsidRPr="00E94D0D">
        <w:rPr>
          <w:rStyle w:val="Gl"/>
        </w:rPr>
        <w:t xml:space="preserve">Aşağıdakilerden hangisi </w:t>
      </w:r>
      <w:proofErr w:type="spellStart"/>
      <w:r w:rsidRPr="00E94D0D">
        <w:rPr>
          <w:rStyle w:val="Gl"/>
        </w:rPr>
        <w:t>üsve</w:t>
      </w:r>
      <w:proofErr w:type="spellEnd"/>
      <w:r w:rsidRPr="00E94D0D">
        <w:rPr>
          <w:rStyle w:val="Gl"/>
        </w:rPr>
        <w:t xml:space="preserve">-i </w:t>
      </w:r>
      <w:proofErr w:type="spellStart"/>
      <w:r w:rsidRPr="00E94D0D">
        <w:rPr>
          <w:rStyle w:val="Gl"/>
        </w:rPr>
        <w:t>hasene</w:t>
      </w:r>
      <w:proofErr w:type="spellEnd"/>
      <w:r w:rsidRPr="00E94D0D">
        <w:rPr>
          <w:rStyle w:val="Gl"/>
        </w:rPr>
        <w:t xml:space="preserve"> teriminin a</w:t>
      </w:r>
      <w:r w:rsidRPr="00E94D0D">
        <w:rPr>
          <w:rStyle w:val="Gl"/>
        </w:rPr>
        <w:t>n</w:t>
      </w:r>
      <w:r w:rsidRPr="00E94D0D">
        <w:rPr>
          <w:rStyle w:val="Gl"/>
        </w:rPr>
        <w:t>lamı nedir?</w:t>
      </w:r>
    </w:p>
    <w:p w14:paraId="27916BDA" w14:textId="076AABA9" w:rsidR="00E94D0D" w:rsidRPr="00E94D0D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A) </w:t>
      </w:r>
      <w:r w:rsidRPr="00E94D0D">
        <w:t>Kibir</w:t>
      </w:r>
      <w:r>
        <w:t xml:space="preserve">                     B) </w:t>
      </w:r>
      <w:r w:rsidRPr="00E94D0D">
        <w:t xml:space="preserve">Haset </w:t>
      </w:r>
      <w:r>
        <w:t xml:space="preserve">                C) </w:t>
      </w:r>
      <w:r w:rsidRPr="00E94D0D">
        <w:t>Örnek davr</w:t>
      </w:r>
      <w:r w:rsidRPr="00E94D0D">
        <w:t>a</w:t>
      </w:r>
      <w:r w:rsidRPr="00E94D0D">
        <w:t>nış</w:t>
      </w:r>
    </w:p>
    <w:p w14:paraId="52917CAE" w14:textId="424C8B6E" w:rsidR="00096985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D) </w:t>
      </w:r>
      <w:r w:rsidRPr="00E94D0D">
        <w:t>En güzel örnek</w:t>
      </w:r>
      <w:r>
        <w:t xml:space="preserve">                       E) </w:t>
      </w:r>
      <w:r w:rsidRPr="00E94D0D">
        <w:t>Gurur</w:t>
      </w: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71331385" w14:textId="295CFD5C" w:rsidR="00E94D0D" w:rsidRPr="00E94D0D" w:rsidRDefault="00E94D0D" w:rsidP="00E94D0D">
      <w:pPr>
        <w:pStyle w:val="SORUNOLUAIK"/>
        <w:rPr>
          <w:rStyle w:val="Gl"/>
        </w:rPr>
      </w:pPr>
      <w:r w:rsidRPr="00E94D0D">
        <w:rPr>
          <w:rStyle w:val="Gl"/>
        </w:rPr>
        <w:t>”Size sıkı tutunduğunuz sürece yolunuzu şaşırmay</w:t>
      </w:r>
      <w:r w:rsidRPr="00E94D0D">
        <w:rPr>
          <w:rStyle w:val="Gl"/>
        </w:rPr>
        <w:t>a</w:t>
      </w:r>
      <w:r w:rsidRPr="00E94D0D">
        <w:rPr>
          <w:rStyle w:val="Gl"/>
        </w:rPr>
        <w:t xml:space="preserve">cağınız iki şey bıraktım : </w:t>
      </w:r>
      <w:proofErr w:type="gramStart"/>
      <w:r w:rsidRPr="00E94D0D">
        <w:rPr>
          <w:rStyle w:val="Gl"/>
        </w:rPr>
        <w:t>……………</w:t>
      </w:r>
      <w:proofErr w:type="gramEnd"/>
      <w:r w:rsidRPr="00E94D0D">
        <w:rPr>
          <w:rStyle w:val="Gl"/>
        </w:rPr>
        <w:t xml:space="preserve"> ve </w:t>
      </w:r>
      <w:proofErr w:type="gramStart"/>
      <w:r w:rsidRPr="00E94D0D">
        <w:rPr>
          <w:rStyle w:val="Gl"/>
        </w:rPr>
        <w:t>……………</w:t>
      </w:r>
      <w:proofErr w:type="gramEnd"/>
      <w:r w:rsidRPr="00E94D0D">
        <w:rPr>
          <w:rStyle w:val="Gl"/>
        </w:rPr>
        <w:t>” Cümle nasıl tamamlanır?</w:t>
      </w:r>
    </w:p>
    <w:p w14:paraId="66BB843A" w14:textId="6764AD9A" w:rsidR="00096985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A) </w:t>
      </w:r>
      <w:r w:rsidRPr="00E94D0D">
        <w:t>Kitap, Tefsir</w:t>
      </w:r>
      <w:r>
        <w:t xml:space="preserve">                     B) </w:t>
      </w:r>
      <w:r w:rsidRPr="00E94D0D">
        <w:t>Kitap, Fıkıh kuralları</w:t>
      </w:r>
    </w:p>
    <w:p w14:paraId="61E72BCE" w14:textId="66E7BC9B" w:rsidR="00E94D0D" w:rsidRPr="00E94D0D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C) </w:t>
      </w:r>
      <w:r w:rsidRPr="00E94D0D">
        <w:t>Kitap, Sünnet</w:t>
      </w:r>
      <w:r>
        <w:t xml:space="preserve">                  D) </w:t>
      </w:r>
      <w:r w:rsidRPr="00E94D0D">
        <w:t>Tasavvuf, Kitap</w:t>
      </w:r>
    </w:p>
    <w:p w14:paraId="3EA86EB7" w14:textId="072CF584" w:rsidR="00096985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E) </w:t>
      </w:r>
      <w:proofErr w:type="spellStart"/>
      <w:r w:rsidRPr="00E94D0D">
        <w:t>Akaid</w:t>
      </w:r>
      <w:proofErr w:type="spellEnd"/>
      <w:r w:rsidRPr="00E94D0D">
        <w:t>- Kelam</w:t>
      </w:r>
    </w:p>
    <w:p w14:paraId="7A6963CC" w14:textId="77777777" w:rsidR="00E94D0D" w:rsidRDefault="00E94D0D" w:rsidP="00E94D0D">
      <w:pPr>
        <w:pStyle w:val="SORUNOLUAIK"/>
        <w:numPr>
          <w:ilvl w:val="0"/>
          <w:numId w:val="0"/>
        </w:numPr>
        <w:ind w:left="284"/>
      </w:pPr>
    </w:p>
    <w:p w14:paraId="7D1F4AA0" w14:textId="7BAEC285" w:rsidR="00E94D0D" w:rsidRPr="00E94D0D" w:rsidRDefault="00E94D0D" w:rsidP="00E94D0D">
      <w:pPr>
        <w:pStyle w:val="SORUNOLUAIK"/>
        <w:rPr>
          <w:rStyle w:val="Gl"/>
        </w:rPr>
      </w:pPr>
      <w:r w:rsidRPr="00E94D0D">
        <w:rPr>
          <w:rStyle w:val="Gl"/>
        </w:rPr>
        <w:t>”Allah Kuran ile amel eden kavimleri yükseltir, diğe</w:t>
      </w:r>
      <w:r w:rsidRPr="00E94D0D">
        <w:rPr>
          <w:rStyle w:val="Gl"/>
        </w:rPr>
        <w:t>r</w:t>
      </w:r>
      <w:r w:rsidRPr="00E94D0D">
        <w:rPr>
          <w:rStyle w:val="Gl"/>
        </w:rPr>
        <w:t>lerini de alçaltır.” Bu hadisin verdiği mesaj nedir?</w:t>
      </w:r>
    </w:p>
    <w:p w14:paraId="347EC733" w14:textId="48AE3EFF" w:rsidR="00E94D0D" w:rsidRPr="00E94D0D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A) </w:t>
      </w:r>
      <w:r w:rsidRPr="00E94D0D">
        <w:t>Kuranı ezberlemek</w:t>
      </w:r>
    </w:p>
    <w:p w14:paraId="7EACB8BB" w14:textId="569928C1" w:rsidR="00E94D0D" w:rsidRPr="00E94D0D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B) </w:t>
      </w:r>
      <w:r w:rsidRPr="00E94D0D">
        <w:t>Kuranı okuyup anlamak ve hayatımıza uygulamak</w:t>
      </w:r>
    </w:p>
    <w:p w14:paraId="4337C988" w14:textId="2C7C84E0" w:rsidR="00E94D0D" w:rsidRPr="00E94D0D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C) </w:t>
      </w:r>
      <w:r w:rsidRPr="00E94D0D">
        <w:t>Kuranı anlamak</w:t>
      </w:r>
    </w:p>
    <w:p w14:paraId="4E3B39F3" w14:textId="3082EA1D" w:rsidR="00E94D0D" w:rsidRPr="00E94D0D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D) </w:t>
      </w:r>
      <w:r w:rsidRPr="00E94D0D">
        <w:t>Kuranı yazmak</w:t>
      </w:r>
    </w:p>
    <w:p w14:paraId="75EE5AD0" w14:textId="53FAFF81" w:rsidR="00151DA8" w:rsidRDefault="00E94D0D" w:rsidP="00E94D0D">
      <w:pPr>
        <w:pStyle w:val="SORUNOLUAIK"/>
        <w:numPr>
          <w:ilvl w:val="0"/>
          <w:numId w:val="0"/>
        </w:numPr>
        <w:ind w:left="284"/>
      </w:pPr>
      <w:r>
        <w:t xml:space="preserve">E) </w:t>
      </w:r>
      <w:r w:rsidRPr="00E94D0D">
        <w:t>Kurana saygı duymak</w:t>
      </w:r>
    </w:p>
    <w:p w14:paraId="60C96260" w14:textId="77777777" w:rsidR="00DC0A16" w:rsidRDefault="00DC0A16" w:rsidP="00E94D0D">
      <w:pPr>
        <w:pStyle w:val="SORUNOLUAIK"/>
        <w:numPr>
          <w:ilvl w:val="0"/>
          <w:numId w:val="0"/>
        </w:numPr>
        <w:ind w:left="284"/>
      </w:pPr>
    </w:p>
    <w:p w14:paraId="15E2F643" w14:textId="77777777" w:rsidR="00DC0A16" w:rsidRPr="00DC0A16" w:rsidRDefault="00DC0A16" w:rsidP="00DC0A16">
      <w:pPr>
        <w:pStyle w:val="SORUNOLUAIK"/>
        <w:rPr>
          <w:rStyle w:val="Gl"/>
        </w:rPr>
      </w:pPr>
      <w:r w:rsidRPr="00DC0A16">
        <w:rPr>
          <w:rStyle w:val="Gl"/>
        </w:rPr>
        <w:t>Aşağıdakilerden hangisi Sünen-i Erbaa musannifleri</w:t>
      </w:r>
      <w:r w:rsidRPr="00DC0A16">
        <w:rPr>
          <w:rStyle w:val="Gl"/>
        </w:rPr>
        <w:t>n</w:t>
      </w:r>
      <w:r w:rsidRPr="00DC0A16">
        <w:rPr>
          <w:rStyle w:val="Gl"/>
        </w:rPr>
        <w:t>den değildir?</w:t>
      </w:r>
    </w:p>
    <w:p w14:paraId="1DB7F6CC" w14:textId="5D7960BA" w:rsidR="00DC0A16" w:rsidRPr="00DC0A16" w:rsidRDefault="00DC0A16" w:rsidP="00DC0A16">
      <w:pPr>
        <w:pStyle w:val="SORUNOLUAIK"/>
        <w:numPr>
          <w:ilvl w:val="0"/>
          <w:numId w:val="0"/>
        </w:numPr>
        <w:ind w:left="284"/>
      </w:pPr>
      <w:r>
        <w:t xml:space="preserve">A) </w:t>
      </w:r>
      <w:r w:rsidRPr="00DC0A16">
        <w:t xml:space="preserve">Muhammed b. Buhari </w:t>
      </w:r>
      <w:r>
        <w:t xml:space="preserve">                B) </w:t>
      </w:r>
      <w:r w:rsidRPr="00DC0A16">
        <w:t>Ebu Davud</w:t>
      </w:r>
    </w:p>
    <w:p w14:paraId="15896A48" w14:textId="20D781C0" w:rsidR="00DC0A16" w:rsidRPr="00DC0A16" w:rsidRDefault="00DC0A16" w:rsidP="00DC0A16">
      <w:pPr>
        <w:pStyle w:val="SORUNOLUAIK"/>
        <w:numPr>
          <w:ilvl w:val="0"/>
          <w:numId w:val="0"/>
        </w:numPr>
        <w:ind w:left="284"/>
      </w:pPr>
      <w:r>
        <w:t xml:space="preserve">C) </w:t>
      </w:r>
      <w:proofErr w:type="spellStart"/>
      <w:r w:rsidRPr="00DC0A16">
        <w:t>Nesai</w:t>
      </w:r>
      <w:proofErr w:type="spellEnd"/>
      <w:r>
        <w:t xml:space="preserve">                                               D) </w:t>
      </w:r>
      <w:proofErr w:type="spellStart"/>
      <w:r w:rsidRPr="00DC0A16">
        <w:t>ibn</w:t>
      </w:r>
      <w:proofErr w:type="spellEnd"/>
      <w:r w:rsidRPr="00DC0A16">
        <w:t xml:space="preserve"> </w:t>
      </w:r>
      <w:proofErr w:type="spellStart"/>
      <w:r w:rsidRPr="00DC0A16">
        <w:t>Mace</w:t>
      </w:r>
      <w:proofErr w:type="spellEnd"/>
    </w:p>
    <w:p w14:paraId="3BF85EF0" w14:textId="6AD8747B" w:rsidR="00151DA8" w:rsidRDefault="00DC0A16" w:rsidP="00DC0A16">
      <w:pPr>
        <w:pStyle w:val="SORUNOLUAIK"/>
        <w:numPr>
          <w:ilvl w:val="0"/>
          <w:numId w:val="0"/>
        </w:numPr>
        <w:ind w:left="284"/>
      </w:pPr>
      <w:r>
        <w:t xml:space="preserve">E) </w:t>
      </w:r>
      <w:proofErr w:type="spellStart"/>
      <w:r w:rsidRPr="00DC0A16">
        <w:t>Tirmizi</w:t>
      </w:r>
      <w:proofErr w:type="spellEnd"/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1452DA93" w14:textId="77777777" w:rsidR="00DC0A16" w:rsidRPr="00DC0A16" w:rsidRDefault="00DC0A16" w:rsidP="00DC0A16">
      <w:pPr>
        <w:pStyle w:val="SORUNOLUAIK"/>
        <w:rPr>
          <w:rStyle w:val="Gl"/>
        </w:rPr>
      </w:pPr>
      <w:r w:rsidRPr="00DC0A16">
        <w:rPr>
          <w:rStyle w:val="Gl"/>
        </w:rPr>
        <w:lastRenderedPageBreak/>
        <w:t>Aşağıdakilerden hangisi mevzu(uydurma) hadislerin çıkış sebeplerinden değildir?</w:t>
      </w:r>
    </w:p>
    <w:p w14:paraId="6413E929" w14:textId="02559289" w:rsidR="00DC0A16" w:rsidRPr="00DC0A16" w:rsidRDefault="00DC0A16" w:rsidP="00DC0A16">
      <w:pPr>
        <w:pStyle w:val="SORUNOLUAIK"/>
        <w:numPr>
          <w:ilvl w:val="0"/>
          <w:numId w:val="0"/>
        </w:numPr>
        <w:ind w:left="284"/>
      </w:pPr>
      <w:r>
        <w:t xml:space="preserve">A) </w:t>
      </w:r>
      <w:r w:rsidRPr="00DC0A16">
        <w:t>Grup görüşünü savunma</w:t>
      </w:r>
      <w:r>
        <w:t xml:space="preserve">             B) </w:t>
      </w:r>
      <w:r w:rsidRPr="00DC0A16">
        <w:t>İslam düşmanlığı</w:t>
      </w:r>
    </w:p>
    <w:p w14:paraId="61028E1D" w14:textId="548297F5" w:rsidR="00DC0A16" w:rsidRPr="00DC0A16" w:rsidRDefault="00DC0A16" w:rsidP="00DC0A16">
      <w:pPr>
        <w:pStyle w:val="SORUNOLUAIK"/>
        <w:numPr>
          <w:ilvl w:val="0"/>
          <w:numId w:val="0"/>
        </w:numPr>
        <w:ind w:left="284"/>
      </w:pPr>
      <w:r>
        <w:t xml:space="preserve">C) </w:t>
      </w:r>
      <w:proofErr w:type="spellStart"/>
      <w:r w:rsidRPr="00DC0A16">
        <w:t>İslama</w:t>
      </w:r>
      <w:proofErr w:type="spellEnd"/>
      <w:r w:rsidRPr="00DC0A16">
        <w:t xml:space="preserve"> hizmet </w:t>
      </w:r>
      <w:proofErr w:type="gramStart"/>
      <w:r w:rsidRPr="00DC0A16">
        <w:t>arzusu</w:t>
      </w:r>
      <w:r>
        <w:t xml:space="preserve">            D</w:t>
      </w:r>
      <w:proofErr w:type="gramEnd"/>
      <w:r>
        <w:t xml:space="preserve">) </w:t>
      </w:r>
      <w:r w:rsidRPr="00DC0A16">
        <w:t>Kıranı Kerimi anl</w:t>
      </w:r>
      <w:r w:rsidRPr="00DC0A16">
        <w:t>a</w:t>
      </w:r>
      <w:r w:rsidRPr="00DC0A16">
        <w:t>mak</w:t>
      </w:r>
    </w:p>
    <w:p w14:paraId="2C796AA2" w14:textId="2C50694B" w:rsidR="00151DA8" w:rsidRDefault="00DC0A16" w:rsidP="00DC0A16">
      <w:pPr>
        <w:pStyle w:val="SORUNOLUAIK"/>
        <w:numPr>
          <w:ilvl w:val="0"/>
          <w:numId w:val="0"/>
        </w:numPr>
        <w:ind w:left="284"/>
      </w:pPr>
      <w:r>
        <w:t xml:space="preserve">E) </w:t>
      </w:r>
      <w:r w:rsidRPr="00DC0A16">
        <w:t>Şahsi çıkar sağlama arzusu</w:t>
      </w: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59003D13" w14:textId="77777777" w:rsidR="00DC0A16" w:rsidRPr="00DC0A16" w:rsidRDefault="00DC0A16" w:rsidP="00DC0A16">
      <w:pPr>
        <w:pStyle w:val="SORUNOLUAIK"/>
      </w:pPr>
      <w:r w:rsidRPr="00DC0A16">
        <w:t>İdrak-i meali bu küçük akla gerekmez</w:t>
      </w:r>
    </w:p>
    <w:p w14:paraId="7933EF25" w14:textId="77777777" w:rsidR="00DC0A16" w:rsidRPr="00DC0A16" w:rsidRDefault="00DC0A16" w:rsidP="00DC0A16">
      <w:pPr>
        <w:pStyle w:val="SORUNOLUAIK"/>
        <w:numPr>
          <w:ilvl w:val="0"/>
          <w:numId w:val="0"/>
        </w:numPr>
        <w:ind w:left="284"/>
      </w:pPr>
      <w:r w:rsidRPr="00DC0A16">
        <w:t>Zira bu terazi bu kadar sıkleti çekmez.</w:t>
      </w:r>
    </w:p>
    <w:p w14:paraId="586A5833" w14:textId="10B4086B" w:rsidR="00DC0A16" w:rsidRPr="00DC0A16" w:rsidRDefault="00DC0A16" w:rsidP="00DC0A16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DC0A16">
        <w:rPr>
          <w:rStyle w:val="Gl"/>
        </w:rPr>
        <w:t>Ziya Paşa’nın bu sözü metin tenkidinde ölçütlerden hangisine vurgu yapmaktadır?</w:t>
      </w:r>
    </w:p>
    <w:p w14:paraId="02C67CD0" w14:textId="698451F6" w:rsidR="00DC0A16" w:rsidRPr="00DC0A16" w:rsidRDefault="00DC0A16" w:rsidP="00DC0A16">
      <w:pPr>
        <w:pStyle w:val="SORUNOLUAIK"/>
        <w:numPr>
          <w:ilvl w:val="0"/>
          <w:numId w:val="0"/>
        </w:numPr>
        <w:ind w:left="284"/>
      </w:pPr>
      <w:r>
        <w:t xml:space="preserve">A) </w:t>
      </w:r>
      <w:r w:rsidRPr="00DC0A16">
        <w:t>Tarihi verilere uygunluk</w:t>
      </w:r>
    </w:p>
    <w:p w14:paraId="13AEFAB4" w14:textId="516EFF8D" w:rsidR="00DC0A16" w:rsidRPr="00DC0A16" w:rsidRDefault="00DC0A16" w:rsidP="00DC0A16">
      <w:pPr>
        <w:pStyle w:val="SORUNOLUAIK"/>
        <w:numPr>
          <w:ilvl w:val="0"/>
          <w:numId w:val="0"/>
        </w:numPr>
        <w:ind w:left="284"/>
      </w:pPr>
      <w:r>
        <w:t xml:space="preserve">B) </w:t>
      </w:r>
      <w:r w:rsidRPr="00DC0A16">
        <w:t>Selim akla uygunluk</w:t>
      </w:r>
    </w:p>
    <w:p w14:paraId="3AD47547" w14:textId="1B10CEB5" w:rsidR="00DC0A16" w:rsidRPr="00DC0A16" w:rsidRDefault="00DC0A16" w:rsidP="00DC0A16">
      <w:pPr>
        <w:pStyle w:val="SORUNOLUAIK"/>
        <w:numPr>
          <w:ilvl w:val="0"/>
          <w:numId w:val="0"/>
        </w:numPr>
        <w:ind w:left="284"/>
      </w:pPr>
      <w:r>
        <w:t xml:space="preserve">C) </w:t>
      </w:r>
      <w:r w:rsidRPr="00DC0A16">
        <w:t>Sahih hadislere uygunluk</w:t>
      </w:r>
    </w:p>
    <w:p w14:paraId="03A403E2" w14:textId="5514927A" w:rsidR="00DC0A16" w:rsidRPr="00DC0A16" w:rsidRDefault="00DC0A16" w:rsidP="00DC0A16">
      <w:pPr>
        <w:pStyle w:val="SORUNOLUAIK"/>
        <w:numPr>
          <w:ilvl w:val="0"/>
          <w:numId w:val="0"/>
        </w:numPr>
        <w:ind w:left="284"/>
      </w:pPr>
      <w:r>
        <w:t xml:space="preserve">D) </w:t>
      </w:r>
      <w:r w:rsidRPr="00DC0A16">
        <w:t xml:space="preserve">Dil ve üslupta tutarlılık </w:t>
      </w:r>
    </w:p>
    <w:p w14:paraId="367D2CF2" w14:textId="237C1D6F" w:rsidR="00151DA8" w:rsidRDefault="00DC0A16" w:rsidP="00DC0A16">
      <w:pPr>
        <w:pStyle w:val="SORUNOLUAIK"/>
        <w:numPr>
          <w:ilvl w:val="0"/>
          <w:numId w:val="0"/>
        </w:numPr>
        <w:ind w:left="284"/>
      </w:pPr>
      <w:r>
        <w:t xml:space="preserve">E) </w:t>
      </w:r>
      <w:r w:rsidRPr="00DC0A16">
        <w:t xml:space="preserve">Kur’an-ı Kerime uygunluk  </w:t>
      </w:r>
    </w:p>
    <w:p w14:paraId="3A7A7FC6" w14:textId="77777777" w:rsidR="00DC0A16" w:rsidRDefault="00DC0A16" w:rsidP="00DC0A16">
      <w:pPr>
        <w:pStyle w:val="SORUNOLUAIK"/>
        <w:numPr>
          <w:ilvl w:val="0"/>
          <w:numId w:val="0"/>
        </w:numPr>
        <w:ind w:left="284"/>
      </w:pPr>
    </w:p>
    <w:p w14:paraId="7E920687" w14:textId="77777777" w:rsidR="00DC0A16" w:rsidRPr="00DC0A16" w:rsidRDefault="00DC0A16" w:rsidP="00DC0A16">
      <w:pPr>
        <w:pStyle w:val="SORUNOLUAIK"/>
        <w:rPr>
          <w:rStyle w:val="Gl"/>
        </w:rPr>
      </w:pPr>
      <w:r w:rsidRPr="00DC0A16">
        <w:rPr>
          <w:rStyle w:val="Gl"/>
        </w:rPr>
        <w:t>Aşağıdakilerden hangisi metin tenkidi esnasında gözetilen ilkelerden biri değildir?</w:t>
      </w:r>
    </w:p>
    <w:p w14:paraId="4311662C" w14:textId="7E40A217" w:rsidR="00DC0A16" w:rsidRPr="00DC0A16" w:rsidRDefault="00DC0A16" w:rsidP="00DC0A16">
      <w:pPr>
        <w:pStyle w:val="SORUNOLUAIK"/>
        <w:numPr>
          <w:ilvl w:val="0"/>
          <w:numId w:val="0"/>
        </w:numPr>
        <w:ind w:left="284"/>
      </w:pPr>
      <w:r>
        <w:t xml:space="preserve">A) </w:t>
      </w:r>
      <w:r w:rsidRPr="00DC0A16">
        <w:t>Hadisin, fıkıhçıların görüşüne uygunluğu</w:t>
      </w:r>
    </w:p>
    <w:p w14:paraId="0D898D04" w14:textId="7EA92BF0" w:rsidR="00DC0A16" w:rsidRPr="00DC0A16" w:rsidRDefault="00DC0A16" w:rsidP="00DC0A16">
      <w:pPr>
        <w:pStyle w:val="SORUNOLUAIK"/>
        <w:numPr>
          <w:ilvl w:val="0"/>
          <w:numId w:val="0"/>
        </w:numPr>
        <w:ind w:left="284" w:hanging="284"/>
      </w:pPr>
      <w:r>
        <w:t xml:space="preserve">      B) </w:t>
      </w:r>
      <w:r w:rsidRPr="00DC0A16">
        <w:t>Hadisin dil bakımından tutarlığı</w:t>
      </w:r>
    </w:p>
    <w:p w14:paraId="70F37C8F" w14:textId="68991A78" w:rsidR="00DC0A16" w:rsidRPr="00DC0A16" w:rsidRDefault="00DC0A16" w:rsidP="00DC0A16">
      <w:pPr>
        <w:pStyle w:val="SORUNOLUAIK"/>
        <w:numPr>
          <w:ilvl w:val="0"/>
          <w:numId w:val="0"/>
        </w:numPr>
        <w:ind w:left="284"/>
      </w:pPr>
      <w:r>
        <w:t xml:space="preserve">C) </w:t>
      </w:r>
      <w:r w:rsidRPr="00DC0A16">
        <w:t xml:space="preserve">Hadisin akla uygunluğu </w:t>
      </w:r>
    </w:p>
    <w:p w14:paraId="47FE7D4C" w14:textId="6E63289F" w:rsidR="00DC0A16" w:rsidRPr="00DC0A16" w:rsidRDefault="00DC0A16" w:rsidP="00DC0A16">
      <w:pPr>
        <w:pStyle w:val="SORUNOLUAIK"/>
        <w:numPr>
          <w:ilvl w:val="0"/>
          <w:numId w:val="0"/>
        </w:numPr>
        <w:ind w:left="284"/>
      </w:pPr>
      <w:r>
        <w:t xml:space="preserve">D) </w:t>
      </w:r>
      <w:r w:rsidRPr="00DC0A16">
        <w:t>Hadisin tarihi verilere uygunluğu</w:t>
      </w:r>
    </w:p>
    <w:p w14:paraId="4D5D63EA" w14:textId="4E8AD489" w:rsidR="00151DA8" w:rsidRDefault="00DC0A16" w:rsidP="00DC0A16">
      <w:pPr>
        <w:pStyle w:val="SORUNOLUAIK"/>
        <w:numPr>
          <w:ilvl w:val="0"/>
          <w:numId w:val="0"/>
        </w:numPr>
        <w:ind w:left="284"/>
      </w:pPr>
      <w:r>
        <w:t xml:space="preserve">E) </w:t>
      </w:r>
      <w:r w:rsidRPr="00DC0A16">
        <w:t>Hadisin sahih hadislere uygunluğu</w:t>
      </w:r>
    </w:p>
    <w:p w14:paraId="4DFA6B4F" w14:textId="77777777" w:rsidR="00DC0A16" w:rsidRDefault="00DC0A16" w:rsidP="00DC0A16">
      <w:pPr>
        <w:pStyle w:val="SORUNOLUAIK"/>
        <w:numPr>
          <w:ilvl w:val="0"/>
          <w:numId w:val="0"/>
        </w:numPr>
        <w:ind w:left="284"/>
      </w:pPr>
    </w:p>
    <w:p w14:paraId="17B08070" w14:textId="77777777" w:rsidR="00DC0A16" w:rsidRPr="00DC0A16" w:rsidRDefault="00DC0A16" w:rsidP="00DC0A16">
      <w:pPr>
        <w:pStyle w:val="SORUNOLUAIK"/>
        <w:rPr>
          <w:rStyle w:val="Gl"/>
        </w:rPr>
      </w:pPr>
      <w:r w:rsidRPr="00DC0A16">
        <w:rPr>
          <w:rStyle w:val="Gl"/>
        </w:rPr>
        <w:t>Aşağıdakilerden hangisi “zapt” kapsamındadır?</w:t>
      </w:r>
    </w:p>
    <w:p w14:paraId="693C023B" w14:textId="38E548A2" w:rsidR="00DC0A16" w:rsidRPr="00DC0A16" w:rsidRDefault="00DC0A16" w:rsidP="00DC0A16">
      <w:pPr>
        <w:pStyle w:val="SORUNOLUAIK"/>
        <w:numPr>
          <w:ilvl w:val="0"/>
          <w:numId w:val="0"/>
        </w:numPr>
        <w:ind w:left="284"/>
      </w:pPr>
      <w:r>
        <w:t xml:space="preserve">A) </w:t>
      </w:r>
      <w:proofErr w:type="spellStart"/>
      <w:r w:rsidRPr="00DC0A16">
        <w:t>Ravinin</w:t>
      </w:r>
      <w:proofErr w:type="spellEnd"/>
      <w:r w:rsidRPr="00DC0A16">
        <w:t xml:space="preserve"> Müslüman olması</w:t>
      </w:r>
    </w:p>
    <w:p w14:paraId="3E2E7E74" w14:textId="48561C0E" w:rsidR="00DC0A16" w:rsidRPr="00DC0A16" w:rsidRDefault="00DC0A16" w:rsidP="00DC0A16">
      <w:pPr>
        <w:pStyle w:val="SORUNOLUAIK"/>
        <w:numPr>
          <w:ilvl w:val="0"/>
          <w:numId w:val="0"/>
        </w:numPr>
        <w:ind w:left="284"/>
      </w:pPr>
      <w:r>
        <w:t xml:space="preserve">B) </w:t>
      </w:r>
      <w:proofErr w:type="spellStart"/>
      <w:r w:rsidRPr="00DC0A16">
        <w:t>Ravinin</w:t>
      </w:r>
      <w:proofErr w:type="spellEnd"/>
      <w:r w:rsidRPr="00DC0A16">
        <w:t xml:space="preserve"> büyük günahlardan kaçınması</w:t>
      </w:r>
    </w:p>
    <w:p w14:paraId="18B60CFF" w14:textId="1C4F14FF" w:rsidR="00DC0A16" w:rsidRPr="00DC0A16" w:rsidRDefault="00DC0A16" w:rsidP="00DC0A16">
      <w:pPr>
        <w:pStyle w:val="SORUNOLUAIK"/>
        <w:numPr>
          <w:ilvl w:val="0"/>
          <w:numId w:val="0"/>
        </w:numPr>
        <w:ind w:left="284"/>
      </w:pPr>
      <w:r>
        <w:t xml:space="preserve">C) </w:t>
      </w:r>
      <w:proofErr w:type="spellStart"/>
      <w:r w:rsidRPr="00DC0A16">
        <w:t>Ravinin</w:t>
      </w:r>
      <w:proofErr w:type="spellEnd"/>
      <w:r w:rsidRPr="00DC0A16">
        <w:t xml:space="preserve"> buluğ çağına ermiş olması</w:t>
      </w:r>
    </w:p>
    <w:p w14:paraId="1B1D58D9" w14:textId="7E5DC8D6" w:rsidR="00DC0A16" w:rsidRPr="00DC0A16" w:rsidRDefault="00DC0A16" w:rsidP="00DC0A16">
      <w:pPr>
        <w:pStyle w:val="SORUNOLUAIK"/>
        <w:numPr>
          <w:ilvl w:val="0"/>
          <w:numId w:val="0"/>
        </w:numPr>
        <w:ind w:left="284"/>
      </w:pPr>
      <w:r>
        <w:t xml:space="preserve">D) </w:t>
      </w:r>
      <w:proofErr w:type="spellStart"/>
      <w:r w:rsidRPr="00DC0A16">
        <w:t>Ravinin</w:t>
      </w:r>
      <w:proofErr w:type="spellEnd"/>
      <w:r w:rsidRPr="00DC0A16">
        <w:t xml:space="preserve"> akıllı olması </w:t>
      </w:r>
    </w:p>
    <w:p w14:paraId="23A46B8F" w14:textId="12609FDA" w:rsidR="00151DA8" w:rsidRDefault="00DC0A16" w:rsidP="00DC0A16">
      <w:pPr>
        <w:pStyle w:val="SORUNOLUAIK"/>
        <w:numPr>
          <w:ilvl w:val="0"/>
          <w:numId w:val="0"/>
        </w:numPr>
        <w:ind w:left="284"/>
      </w:pPr>
      <w:r>
        <w:t xml:space="preserve">E) </w:t>
      </w:r>
      <w:proofErr w:type="spellStart"/>
      <w:r w:rsidRPr="00DC0A16">
        <w:t>Ravinin</w:t>
      </w:r>
      <w:proofErr w:type="spellEnd"/>
      <w:r w:rsidRPr="00DC0A16">
        <w:t xml:space="preserve"> güçlü bir hafızaya sahip olması</w:t>
      </w: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1C961C4D" w14:textId="28698BD8" w:rsidR="00151DA8" w:rsidRPr="00DC0A16" w:rsidRDefault="00DC0A16" w:rsidP="00DC0A16">
      <w:pPr>
        <w:pStyle w:val="SORUNOLUAIK"/>
        <w:rPr>
          <w:b/>
          <w:bCs/>
        </w:rPr>
      </w:pPr>
      <w:r w:rsidRPr="00DC0A16">
        <w:rPr>
          <w:rStyle w:val="Gl"/>
        </w:rPr>
        <w:t>“İnsan ölünce üç şey dışında ameli kesilir</w:t>
      </w:r>
      <w:proofErr w:type="gramStart"/>
      <w:r w:rsidRPr="00DC0A16">
        <w:rPr>
          <w:rStyle w:val="Gl"/>
        </w:rPr>
        <w:t>:…..</w:t>
      </w:r>
      <w:proofErr w:type="gramEnd"/>
      <w:r w:rsidRPr="00DC0A16">
        <w:rPr>
          <w:rStyle w:val="Gl"/>
        </w:rPr>
        <w:t xml:space="preserve"> Hadisi tamamlayıp yorumlayınız.</w:t>
      </w: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70E42AA7" w:rsidR="00151DA8" w:rsidRDefault="00151DA8">
      <w:pPr>
        <w:rPr>
          <w:rFonts w:cstheme="minorHAnsi"/>
          <w:sz w:val="24"/>
          <w:szCs w:val="24"/>
        </w:rPr>
      </w:pPr>
    </w:p>
    <w:p w14:paraId="1E7E7DEF" w14:textId="7C453233" w:rsidR="00096985" w:rsidRDefault="00750A3E" w:rsidP="00445F65">
      <w:pPr>
        <w:rPr>
          <w:rFonts w:cstheme="minorHAnsi"/>
          <w:sz w:val="24"/>
          <w:szCs w:val="24"/>
        </w:rPr>
      </w:pPr>
      <w:bookmarkStart w:id="1" w:name="_GoBack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05A3DBEC">
                <wp:simplePos x="0" y="0"/>
                <wp:positionH relativeFrom="column">
                  <wp:posOffset>-549910</wp:posOffset>
                </wp:positionH>
                <wp:positionV relativeFrom="paragraph">
                  <wp:posOffset>-571500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-1" y="-18288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6" y="138112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489606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FB62E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80CEAEF" w14:textId="6660F274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1E6016E" w14:textId="69FB433F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5E59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1F42205" w14:textId="6FFEE214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="00DC0A16">
                                <w:rPr>
                                  <w:sz w:val="20"/>
                                  <w:szCs w:val="20"/>
                                </w:rPr>
                                <w:t>. Sınıf 2.Dönem 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3" o:spid="_x0000_s1026" style="position:absolute;margin-left:-43.3pt;margin-top:-45pt;width:595.25pt;height:841.55pt;z-index:251769856" coordorigin=",-1828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b/4Kx+J/EvhX4NfDW88L+Ir7TZrr9obwHaXEthdvC0t&#10;vLrduksLFCCyOpKsp4YHBBFfUlR3VnaXqLHe2kcyrIrqssYYKwOQwz3B6HtU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n+IfFXhjwjawXvirxDY6bDdXkNpby310kKy3ErBIolLEZd2IVVHLE4GTWhXyb/wWC/5Ij8Lv&#10;+zkvh7/6fravrK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a/+Cofwy+IPxU+Efw70f4ceDtQ1q60349eCNVv7fTr&#10;cyNBY2uswS3FwwHSOONWdm6ADNfSl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xPx3/aC+HH7OXh3RvFHxNu7qG0&#10;17xbpfhvT2tLUzM1/qFyltbKQPuqZHUFuijmu2r5N/4LBf8AJEfhd/2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iH7eP7NXjr9qL4d+DfCPgDVtJs7nw78XPC3im+k1ieWON7PTdTiup40McchMrRxkI&#10;pAUtgFlHI9v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Jv2wv2nW/ZV8EeF/GA8I/2z/wAJJ8SvD3hTyPtXk+R/&#10;ad/HafaM7W3eX5m7bxuxjI616zXyb/wWB/5Ij8Lv+zkvh7/6fravr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5/&#10;aZ/Zo8IftSeE/D/hDxprmpWFv4d8daL4ptJNLaMPJdabeJdwxPvRh5bPGAwADbScEHmvR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/wD+Ci/x4+JX7Pvww8C+JfhfrEdlea58avCHh7UZJbVJRJYX+rQ29zGA4IBa&#10;N2AYcjqMGvoCvk3/AILBf8kR+F3/AGcl8Pf/AE/W1fW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zfxP+EHw2+M+k&#10;6foXxQ8JW+sWek69Za1p8FyzgQX9pMs1tONpHzRyKrDPGRyDXS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v8A&#10;8FbNb1rQvgv8M7jQ9XurOSb9orwDbzSWtw0bSRPrlurxkqRlWUkFTwRwa+qK+Tf+CwOT8Efhdgf8&#10;3JfD3/0/W1fW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jeNviH4F+G1hZ6r4/8W6fo9tqGqW2m2U+o3SxLPeXE&#10;gjggUseZJHIVV6kkAV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yb/wWC/5Ij8Lv+zkvh7/6fravrKvnf/gpT8Fv&#10;if8AHP4V+AfD3wq8KyaveaP8cPBuu6lDHcRReTp9lq8FxdT5kZQQkSM20EscYUE8V9E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n/7Rf7R/gX9mTwvoXizx/ZahPbeIPGmj+GLFdNhV2W81G7S1gZgzLiMSONxGSBk&#10;gHpXo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m/8Fgv+SI/C7/s5L4e/wDp+tq+sq8Z/bc/Zl8Q/tT+AfCPg/w3&#10;4ls9Ll8OfFTw14quJr6N2WaDTNRiu5IV29HdYyqk8AnmvZ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rxf8Abh/a&#10;Z8Tfss/D/wAIeL/Cvh2x1KbxH8VvDPhW4i1BnCxW+p6jFaSzLsIO9FkLLnjI5BFe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yb/AMFgv+SI/C7/ALOS+Hv/AKfravrKvP8A9oz9m7wH+094X0Hwl8Qr/VLe18PeNdH8&#10;UWLaTcRxu15pt2l1Ajl0cGIyRgOoAYrkBlPNeg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Xzr/wUs+M3xL+CPwq&#10;8Aa/8LvFMuk3mr/HLwZoeozRQo5m0+91eCC5gO9SAHidlJGCM8EHmvoq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j/h/JZ/8ARhvxU/8A&#10;AQf/ABFH9kZh/J+K/wAw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F+I/8AyTzXv+wLdf8Aolq2qxfiP/yTzXv+wLdf+iWqo/Ejown+9U/8S/M+LP8Ag3h/5MKvv+yh&#10;ah/6T2lfdtfCX/BvD/yYVff9lC1D/wBJ7Svu2u7Nv+RlV/xM/QPGD/k5+bf9fphRRRXnn5uFFFFA&#10;BRRRQAUUUUAFFFFABRRRQAUUUUAFFFFABRRRQAUUUUAFFFFABRRRQAV8B/sn/wDKcP4+/wDYq2v8&#10;rSvvyvgP9k//AJTh/H3/ALFW1/laV6GB/h1/8H/t0T9M8P8A/kT8Qf8AYE//AE/QPvyiiivPPz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YvxH/AOSea9/2Bbr/&#10;ANEtXwv/AMOav2o/+ksXxU/8C77/AOTqZcf8EY/2nLuB7W6/4KufFGSORSkkclzesrqRggg33IIo&#10;jhcCnf6wv/AZf5GlHhPw/pVoz/1jp6NP/dsT0f8AgNj/AIN4f+TCr7/soWof+k9pX3bXhn/BPj9i&#10;22/YO+BM/wAErTx/J4kWbxBcap/aEmni2IMscSbNgd+nlZznnPSvc6xzCtTxGOqVIO6bbR4fiPnG&#10;X5/x1mGY4GfPRq1ZShKzV09nZpNfNJhRRRXGfE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m/8Fgv+SI/C7/s5L4e/+n62r6yrl/iv8GPhr8cN&#10;G03w/wDFHwxHqtno/iGw1zToZJXTyb+znWe2mGwgkpIqsAcg45BHFd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O/tqftOav+yr4D8J+MNG&#10;8KW2ryeJPih4b8KTQ3Vw0Qgi1PUIrR5wVBy0Yk3BehIwSK9irxL9u34R+G/jJ8O/Buh+J72+t4dK&#10;+LXhfWrdrCRFZri01KKeNW3owKFlAYAAkdCDzXt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3812;width:106876;height:7559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lVbq+AAAA2gAAAA8AAABkcnMvZG93bnJldi54bWxET0uLwjAQvi/4H8II3tZUDyK1UZZdfOBt&#10;6+M8NLNNsZnUJtX6742w4Gn4+J6TrXpbixu1vnKsYDJOQBAXTldcKjge1p9zED4ga6wdk4IHeVgt&#10;Bx8Zptrd+ZdueShFDGGfogITQpNK6QtDFv3YNcSR+3OtxRBhW0rd4j2G21pOk2QmLVYcGww29G2o&#10;uOSdVfBzSR75ad+crb8as+FpNw/bTqnRsP9agAjUh7f4373TcT68XnlduX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xlVbq+AAAA2gAAAA8AAAAAAAAAAAAAAAAAnwIAAGRy&#10;cy9kb3ducmV2LnhtbFBLBQYAAAAABAAEAPcAAACKAwAAAAA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48960;width:49885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KCsIA&#10;AADbAAAADwAAAGRycy9kb3ducmV2LnhtbERPS2sCMRC+C/0PYQq9adYeim6NIkJpqQo+6sHbuBk3&#10;i5vJkqS6/nsjCN7m43vOaNLaWpzJh8qxgn4vA0FcOF1xqeBv+9UdgAgRWWPtmBRcKcBk/NIZYa7d&#10;hdd03sRSpBAOOSowMTa5lKEwZDH0XEOcuKPzFmOCvpTa4yWF21q+Z9mHtFhxajDY0MxQcdr8WwXb&#10;2cH4K0/nx29vlnta7Fbz375Sb6/t9BNEpDY+xQ/3j07zh3D/JR0gx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5IoKwgAAANsAAAAPAAAAAAAAAAAAAAAAAJgCAABkcnMvZG93&#10;bnJldi54bWxQSwUGAAAAAAQABAD1AAAAhwM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5cr8A&#10;AADbAAAADwAAAGRycy9kb3ducmV2LnhtbERPTYvCMBC9C/sfwix4s+lWEOkaRReEhQVBLZ6HZrap&#10;NpPSxFr99eYgeHy878VqsI3oqfO1YwVfSQqCuHS65kpBcdxO5iB8QNbYOCYFd/KwWn6MFphrd+M9&#10;9YdQiRjCPkcFJoQ2l9KXhiz6xLXEkft3ncUQYVdJ3eEthttGZmk6kxZrjg0GW/oxVF4OV6ugTx9F&#10;OUUn/3bnWXFZm2zT705KjT+H9TeIQEN4i1/uX60gi+vjl/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SvlyvwAAANsAAAAPAAAAAAAAAAAAAAAAAJgCAABkcnMvZG93bnJl&#10;di54bWxQSwUGAAAAAAQABAD1AAAAhAMAAAAA&#10;" stroked="f">
                  <v:textbox style="layout-flow:vertical;mso-layout-flow-alt:bottom-to-top">
                    <w:txbxContent>
                      <w:p w14:paraId="674FB62E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80CEAEF" w14:textId="6660F274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1E6016E" w14:textId="69FB433F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c6cIA&#10;AADbAAAADwAAAGRycy9kb3ducmV2LnhtbESPQYvCMBSE7wv7H8Jb8LamVpClGsUVBEEQdIvnR/Ns&#10;ujYvpYm1+uuNIHgcZuYbZrbobS06an3lWMFomIAgLpyuuFSQ/62/f0D4gKyxdkwKbuRhMf/8mGGm&#10;3ZX31B1CKSKEfYYKTAhNJqUvDFn0Q9cQR+/kWoshyraUusVrhNtapkkykRYrjgsGG1oZKs6Hi1XQ&#10;Jfe8GKOT293/JD8vTfrb7Y5KDb765RREoD68w6/2RitIR/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lzpwgAAANsAAAAPAAAAAAAAAAAAAAAAAJgCAABkcnMvZG93&#10;bnJldi54bWxQSwUGAAAAAAQABAD1AAAAhwMAAAAA&#10;" stroked="f">
                  <v:textbox style="layout-flow:vertical;mso-layout-flow-alt:bottom-to-top">
                    <w:txbxContent>
                      <w:p w14:paraId="07945E59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1F42205" w14:textId="6FFEE214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="00DC0A16">
                          <w:rPr>
                            <w:sz w:val="20"/>
                            <w:szCs w:val="20"/>
                          </w:rPr>
                          <w:t>. Sınıf 2.Dönem 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1"/>
    </w:p>
    <w:p w14:paraId="4887EE76" w14:textId="027A6627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2" w:name="_Hlk12512719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455BCAB1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3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4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5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6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7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8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9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0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1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2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2BE52FC" w:rsidR="00501EC5" w:rsidRPr="00F925CF" w:rsidRDefault="00F925C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">
                <v:shape id="Resim 4" o:spid="_x0000_s1032" type="#_x0000_t75" style="position:absolute;width:75958;height:10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/z/TEAAAA2gAAAA8AAABkcnMvZG93bnJldi54bWxEj0FrwkAUhO8F/8PyBC9FN0opEl3FVgU9&#10;FDGK4O2ZfSbB7NuQXU3qr+8WCj0OM/MNM523phQPql1hWcFwEIEgTq0uOFNwPKz7YxDOI2ssLZOC&#10;b3Iwn3Vephhr2/CeHonPRICwi1FB7n0VS+nSnAy6ga2Ig3e1tUEfZJ1JXWMT4KaUoyh6lwYLDgs5&#10;VvSZU3pL7kYBXtz59Jo2u9VWR18fDS0NPw9K9brtYgLCU+v/w3/tjVbwBr9Xwg2Q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/z/TEAAAA2gAAAA8AAAAAAAAAAAAAAAAA&#10;nwIAAGRycy9kb3ducmV2LnhtbFBLBQYAAAAABAAEAPcAAACQAwAAAAA=&#10;">
                  <v:imagedata r:id="rId24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EL8MA&#10;AADaAAAADwAAAGRycy9kb3ducmV2LnhtbESP3WoCMRSE7wu+QziCdzVrQXFXo4hUtKUt+Hd/2Bw3&#10;wc3Jsom6ffumUOjlMDPfMPNl52pxpzZYzwpGwwwEcem15UrB6bh5noIIEVlj7ZkUfFOA5aL3NMdC&#10;+wfv6X6IlUgQDgUqMDE2hZShNOQwDH1DnLyLbx3GJNtK6hYfCe5q+ZJlE+nQclow2NDaUHk93JyC&#10;amrfb+bjnI9Pr3luJyt6+9x+KTXod6sZiEhd/A//tXdawRh+r6Qb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1EL8MAAADaAAAADwAAAAAAAAAAAAAAAACYAgAAZHJzL2Rv&#10;d25yZXYueG1sUEsFBgAAAAAEAAQA9QAAAIgD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/aWMMA&#10;AADaAAAADwAAAGRycy9kb3ducmV2LnhtbESPQWsCMRSE70L/Q3gFbzXbQhd3axQRS7WooLX3x+Z1&#10;E7p5WTZR13/fCAWPw8x8w0xmvWvEmbpgPSt4HmUgiCuvLdcKjl/vT2MQISJrbDyTgisFmE0fBhMs&#10;tb/wns6HWIsE4VCiAhNjW0oZKkMOw8i3xMn78Z3DmGRXS93hJcFdI1+yLJcOLacFgy0tDFW/h5NT&#10;UI/t58lsvovX47IobD6n9fZjp9TwsZ+/gYjUx3v4v73SCnK4XUk3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/aWMMAAADaAAAADwAAAAAAAAAAAAAAAACYAgAAZHJzL2Rv&#10;d25yZXYueG1sUEsFBgAAAAAEAAQA9QAAAIgD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/w8MA&#10;AADaAAAADwAAAGRycy9kb3ducmV2LnhtbESPQWsCMRSE7wX/Q3iCt5q1oHVXo4hUbIst1Or9sXlu&#10;gpuXZRN1+++bQsHjMDPfMPNl52pxpTZYzwpGwwwEcem15UrB4XvzOAURIrLG2jMp+KEAy0XvYY6F&#10;9jf+ous+ViJBOBSowMTYFFKG0pDDMPQNcfJOvnUYk2wrqVu8Jbir5VOWTaRDy2nBYENrQ+V5f3EK&#10;qql9v5jdMR8fXvLcTlb09rH9VGrQ71YzEJG6eA//t1+1gmf4u5Ju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N/w8MAAADaAAAADwAAAAAAAAAAAAAAAACYAgAAZHJzL2Rv&#10;d25yZXYueG1sUEsFBgAAAAAEAAQA9QAAAIgD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rscAA&#10;AADaAAAADwAAAGRycy9kb3ducmV2LnhtbERPW2vCMBR+F/wP4Qh709TBxHamRWRjF9xgzr0fmmMT&#10;bE5KE7X+e/Mw8PHju6+qwbXiTH2wnhXMZxkI4tpry42C/e/rdAkiRGSNrWdScKUAVTkerbDQ/sI/&#10;dN7FRqQQDgUqMDF2hZShNuQwzHxHnLiD7x3GBPtG6h4vKdy18jHLFtKh5dRgsKONofq4OzkFzdJ+&#10;nsz2L3/av+S5Xazp4+vtW6mHybB+BhFpiHfxv/tdK0hb05V0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zrscAAAADaAAAADwAAAAAAAAAAAAAAAACYAgAAZHJzL2Rvd25y&#10;ZXYueG1sUEsFBgAAAAAEAAQA9QAAAIUD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OKsMA&#10;AADaAAAADwAAAGRycy9kb3ducmV2LnhtbESP3WoCMRSE7wu+QzhC72rWguKuRhGx2JYq+Hd/2Bw3&#10;wc3Jsom6ffumUOjlMDPfMLNF52pxpzZYzwqGgwwEcem15UrB6fj2MgERIrLG2jMp+KYAi3nvaYaF&#10;9g/e0/0QK5EgHApUYGJsCilDachhGPiGOHkX3zqMSbaV1C0+EtzV8jXLxtKh5bRgsKGVofJ6uDkF&#10;1cR+3szXOR+d1nlux0v62G52Sj33u+UURKQu/of/2u9aQQ6/V9IN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BOKsMAAADaAAAADwAAAAAAAAAAAAAAAACYAgAAZHJzL2Rv&#10;d25yZXYueG1sUEsFBgAAAAAEAAQA9QAAAIgD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EqAsEA&#10;AADbAAAADwAAAGRycy9kb3ducmV2LnhtbERP22oCMRB9L/gPYYS+1ayC4q5GEWmxlbbg7X3YjJvg&#10;ZrJsom7/3hQKfZvDuc582bla3KgN1rOC4SADQVx6bblScDy8vUxBhIissfZMCn4owHLRe5pjof2d&#10;d3Tbx0qkEA4FKjAxNoWUoTTkMAx8Q5y4s28dxgTbSuoW7ync1XKUZRPp0HJqMNjQ2lB52V+dgmpq&#10;t1fzecrHx9c8t5MVfXxtvpV67nerGYhIXfwX/7nfdZo/gt9f0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RKgLBAAAA2wAAAA8AAAAAAAAAAAAAAAAAmAIAAGRycy9kb3du&#10;cmV2LnhtbFBLBQYAAAAABAAEAPUAAACGAw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PmcIA&#10;AADbAAAADwAAAGRycy9kb3ducmV2LnhtbERPTWsCMRC9F/wPYYTeatZK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Y+ZwgAAANsAAAAPAAAAAAAAAAAAAAAAAJgCAABkcnMvZG93&#10;bnJldi54bWxQSwUGAAAAAAQABAD1AAAAhwM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X7cIA&#10;AADbAAAADwAAAGRycy9kb3ducmV2LnhtbERPTWsCMRC9F/wPYYTeatZi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BftwgAAANsAAAAPAAAAAAAAAAAAAAAAAJgCAABkcnMvZG93&#10;bnJldi54bWxQSwUGAAAAAAQABAD1AAAAhwM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SAcAA&#10;AADbAAAADwAAAGRycy9kb3ducmV2LnhtbERPS2sCMRC+F/ofwhS81ayiYrdGEWlBvBQfeB42Y7K4&#10;mSxJdNd/bwqF3ubje85i1btG3CnE2rOC0bAAQVx5XbNRcDp+v89BxISssfFMCh4UYbV8fVlgqX3H&#10;e7ofkhE5hGOJCmxKbSllrCw5jEPfEmfu4oPDlGEwUgfscrhr5LgoZtJhzbnBYksbS9X1cHMKdg9j&#10;j9sQrpOP6Zex++48a3+cUoO3fv0JIlGf/sV/7q3O86fw+0s+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bSAcAAAADbAAAADwAAAAAAAAAAAAAAAACYAgAAZHJzL2Rvd25y&#10;ZXYueG1sUEsFBgAAAAAEAAQA9QAAAIUD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9n8MA&#10;AADbAAAADwAAAGRycy9kb3ducmV2LnhtbESPT0sDMRDF74LfIYzgzWYrWuratJSiULxI/9DzsJkm&#10;SzeTJYnd7bd3DoK3Gd6b936zWI2hU1dKuY1sYDqpQBE30bbsDBwPn09zULkgW+wik4EbZVgt7+8W&#10;WNs48I6u++KUhHCu0YAvpa+1zo2ngHkSe2LRzjEFLLImp23CQcJDp5+raqYDtiwNHnvaeGou+59g&#10;4Ovm/GGb0uXl7fXD+d1wmvXfwZjHh3H9DqrQWP7Nf9dbK/gCK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d9n8MAAADbAAAADwAAAAAAAAAAAAAAAACYAgAAZHJzL2Rv&#10;d25yZXYueG1sUEsFBgAAAAAEAAQA9QAAAIgDAAAAAA==&#10;" o:button="t" filled="f" stroked="f" strokeweight="2pt">
                  <v:fill o:detectmouseclick="t"/>
                </v:rect>
                <v:shape id="Metin Kutusu 2" o:spid="_x0000_s1043" type="#_x0000_t202" href="https://www.dindersi.com/icerik/hadis/10-sinif-ihl-hadis-2-donem-2-yazili-b348c107" style="position:absolute;left:16383;top:8572;width:43159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DWMUA&#10;AADcAAAADwAAAGRycy9kb3ducmV2LnhtbESPT2sCMRTE7wW/Q3gFbzW7HqpsjSKCtFSF+qeH3l43&#10;z83SzcuSRF2/vSkIHoeZ+Q0zmXW2EWfyoXasIB9kIIhLp2uuFBz2y5cxiBCRNTaOScGVAsymvacJ&#10;FtpdeEvnXaxEgnAoUIGJsS2kDKUhi2HgWuLkHZ23GJP0ldQeLwluGznMsldpsea0YLClhaHyb3ey&#10;CvaLX+OvPF8d373Z/ND6+2v1mSvVf+7mbyAidfERvrc/tIJhPoL/M+k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8NYxQAAANwAAAAPAAAAAAAAAAAAAAAAAJgCAABkcnMv&#10;ZG93bnJldi54bWxQSwUGAAAAAAQABAD1AAAAigMAAAAA&#10;" o:button="t" filled="f" stroked="f">
                  <v:fill o:detectmouseclick="t"/>
                  <v:textbox>
                    <w:txbxContent>
                      <w:p w14:paraId="35A21D3F" w14:textId="72BE52FC" w:rsidR="00501EC5" w:rsidRPr="00F925CF" w:rsidRDefault="00F925CF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2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7264">
      <w:headerReference w:type="default" r:id="rId26"/>
      <w:footerReference w:type="default" r:id="rId27"/>
      <w:headerReference w:type="first" r:id="rId28"/>
      <w:footerReference w:type="first" r:id="rId29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CB2A2B" w14:textId="324E41F9" w:rsidR="00DC0A16" w:rsidRDefault="00DC0A16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E80DBB" wp14:editId="2163903C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1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A8818EF" w14:textId="77777777" w:rsidR="00DC0A16" w:rsidRPr="001016DC" w:rsidRDefault="00DC0A16" w:rsidP="00DC0A1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" adj="19934" fillcolor="#fabf8f [1945]" strokecolor="#e36c0a [2409]" strokeweight=".25pt">
              <v:textbox>
                <w:txbxContent>
                  <w:p w14:paraId="7A8818EF" w14:textId="77777777" w:rsidR="00DC0A16" w:rsidRPr="001016DC" w:rsidRDefault="00DC0A16" w:rsidP="00DC0A1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03A10459" wp14:editId="533086CC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07B0305B" wp14:editId="0D3BCA49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7" name="Resim 1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72160" w14:textId="62B810D3" w:rsidR="00C150A7" w:rsidRDefault="00750A3E" w:rsidP="00C150A7">
    <w:pPr>
      <w:pStyle w:val="stbilgi"/>
      <w:jc w:val="center"/>
    </w:pPr>
    <w:bookmarkStart w:id="3" w:name="_Hlk121295565"/>
    <w:r>
      <w:t>HADİS</w:t>
    </w:r>
  </w:p>
  <w:p w14:paraId="267D6F43" w14:textId="7E5137D1" w:rsidR="00C150A7" w:rsidRDefault="00F925CF" w:rsidP="00C150A7">
    <w:pPr>
      <w:pStyle w:val="stbilgi"/>
      <w:jc w:val="center"/>
    </w:pPr>
    <w:r>
      <w:t>10</w:t>
    </w:r>
    <w:r w:rsidR="00DC0A16">
      <w:t>. Sınıf 2.Dönem 2</w:t>
    </w:r>
    <w:r w:rsidR="00C150A7">
      <w:t>. Yazılı / Sınav Soruları</w:t>
    </w:r>
  </w:p>
  <w:bookmarkEnd w:id="3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2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50CC08F9" w:rsidR="00727264" w:rsidRDefault="00750A3E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HADİS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58C7B932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10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750A3E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2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F19597B"/>
    <w:multiLevelType w:val="hybridMultilevel"/>
    <w:tmpl w:val="F844102C"/>
    <w:lvl w:ilvl="0" w:tplc="CA0CE2DE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3FE3C61"/>
    <w:multiLevelType w:val="hybridMultilevel"/>
    <w:tmpl w:val="75407184"/>
    <w:lvl w:ilvl="0" w:tplc="AFD404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9A4582"/>
    <w:multiLevelType w:val="hybridMultilevel"/>
    <w:tmpl w:val="FBEC1E9C"/>
    <w:lvl w:ilvl="0" w:tplc="E1C620FE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93D4205"/>
    <w:multiLevelType w:val="hybridMultilevel"/>
    <w:tmpl w:val="ECD08022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1D39FE"/>
    <w:multiLevelType w:val="hybridMultilevel"/>
    <w:tmpl w:val="F7D08900"/>
    <w:lvl w:ilvl="0" w:tplc="A824EC62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CA518D"/>
    <w:multiLevelType w:val="hybridMultilevel"/>
    <w:tmpl w:val="8CD667D8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D43DDB"/>
    <w:multiLevelType w:val="hybridMultilevel"/>
    <w:tmpl w:val="90E400F4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5">
    <w:nsid w:val="61EE3E8E"/>
    <w:multiLevelType w:val="hybridMultilevel"/>
    <w:tmpl w:val="37FA0068"/>
    <w:lvl w:ilvl="0" w:tplc="041F0017">
      <w:start w:val="1"/>
      <w:numFmt w:val="lowerLetter"/>
      <w:lvlText w:val="%1)"/>
      <w:lvlJc w:val="left"/>
      <w:pPr>
        <w:ind w:left="759" w:hanging="360"/>
      </w:pPr>
    </w:lvl>
    <w:lvl w:ilvl="1" w:tplc="041F0019" w:tentative="1">
      <w:start w:val="1"/>
      <w:numFmt w:val="lowerLetter"/>
      <w:lvlText w:val="%2."/>
      <w:lvlJc w:val="left"/>
      <w:pPr>
        <w:ind w:left="1479" w:hanging="360"/>
      </w:pPr>
    </w:lvl>
    <w:lvl w:ilvl="2" w:tplc="041F001B" w:tentative="1">
      <w:start w:val="1"/>
      <w:numFmt w:val="lowerRoman"/>
      <w:lvlText w:val="%3."/>
      <w:lvlJc w:val="right"/>
      <w:pPr>
        <w:ind w:left="2199" w:hanging="180"/>
      </w:pPr>
    </w:lvl>
    <w:lvl w:ilvl="3" w:tplc="041F000F" w:tentative="1">
      <w:start w:val="1"/>
      <w:numFmt w:val="decimal"/>
      <w:lvlText w:val="%4."/>
      <w:lvlJc w:val="left"/>
      <w:pPr>
        <w:ind w:left="2919" w:hanging="360"/>
      </w:pPr>
    </w:lvl>
    <w:lvl w:ilvl="4" w:tplc="041F0019" w:tentative="1">
      <w:start w:val="1"/>
      <w:numFmt w:val="lowerLetter"/>
      <w:lvlText w:val="%5."/>
      <w:lvlJc w:val="left"/>
      <w:pPr>
        <w:ind w:left="3639" w:hanging="360"/>
      </w:pPr>
    </w:lvl>
    <w:lvl w:ilvl="5" w:tplc="041F001B" w:tentative="1">
      <w:start w:val="1"/>
      <w:numFmt w:val="lowerRoman"/>
      <w:lvlText w:val="%6."/>
      <w:lvlJc w:val="right"/>
      <w:pPr>
        <w:ind w:left="4359" w:hanging="180"/>
      </w:pPr>
    </w:lvl>
    <w:lvl w:ilvl="6" w:tplc="041F000F" w:tentative="1">
      <w:start w:val="1"/>
      <w:numFmt w:val="decimal"/>
      <w:lvlText w:val="%7."/>
      <w:lvlJc w:val="left"/>
      <w:pPr>
        <w:ind w:left="5079" w:hanging="360"/>
      </w:pPr>
    </w:lvl>
    <w:lvl w:ilvl="7" w:tplc="041F0019" w:tentative="1">
      <w:start w:val="1"/>
      <w:numFmt w:val="lowerLetter"/>
      <w:lvlText w:val="%8."/>
      <w:lvlJc w:val="left"/>
      <w:pPr>
        <w:ind w:left="5799" w:hanging="360"/>
      </w:pPr>
    </w:lvl>
    <w:lvl w:ilvl="8" w:tplc="041F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16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6"/>
  </w:num>
  <w:num w:numId="4">
    <w:abstractNumId w:val="9"/>
  </w:num>
  <w:num w:numId="5">
    <w:abstractNumId w:val="12"/>
    <w:lvlOverride w:ilvl="0">
      <w:startOverride w:val="1"/>
    </w:lvlOverride>
  </w:num>
  <w:num w:numId="6">
    <w:abstractNumId w:val="12"/>
    <w:lvlOverride w:ilvl="0">
      <w:startOverride w:val="1"/>
    </w:lvlOverride>
  </w:num>
  <w:num w:numId="7">
    <w:abstractNumId w:val="12"/>
    <w:lvlOverride w:ilvl="0">
      <w:startOverride w:val="1"/>
    </w:lvlOverride>
  </w:num>
  <w:num w:numId="8">
    <w:abstractNumId w:val="12"/>
    <w:lvlOverride w:ilvl="0">
      <w:startOverride w:val="1"/>
    </w:lvlOverride>
  </w:num>
  <w:num w:numId="9">
    <w:abstractNumId w:val="16"/>
    <w:lvlOverride w:ilvl="0">
      <w:startOverride w:val="1"/>
    </w:lvlOverride>
  </w:num>
  <w:num w:numId="10">
    <w:abstractNumId w:val="12"/>
    <w:lvlOverride w:ilvl="0">
      <w:startOverride w:val="1"/>
    </w:lvlOverride>
  </w:num>
  <w:num w:numId="11">
    <w:abstractNumId w:val="12"/>
    <w:lvlOverride w:ilvl="0">
      <w:startOverride w:val="1"/>
    </w:lvlOverride>
  </w:num>
  <w:num w:numId="12">
    <w:abstractNumId w:val="12"/>
    <w:lvlOverride w:ilvl="0">
      <w:startOverride w:val="1"/>
    </w:lvlOverride>
  </w:num>
  <w:num w:numId="13">
    <w:abstractNumId w:val="16"/>
    <w:lvlOverride w:ilvl="0">
      <w:startOverride w:val="1"/>
    </w:lvlOverride>
  </w:num>
  <w:num w:numId="14">
    <w:abstractNumId w:val="12"/>
    <w:lvlOverride w:ilvl="0">
      <w:startOverride w:val="1"/>
    </w:lvlOverride>
  </w:num>
  <w:num w:numId="15">
    <w:abstractNumId w:val="12"/>
    <w:lvlOverride w:ilvl="0">
      <w:startOverride w:val="1"/>
    </w:lvlOverride>
  </w:num>
  <w:num w:numId="16">
    <w:abstractNumId w:val="12"/>
    <w:lvlOverride w:ilvl="0">
      <w:startOverride w:val="1"/>
    </w:lvlOverride>
  </w:num>
  <w:num w:numId="17">
    <w:abstractNumId w:val="12"/>
    <w:lvlOverride w:ilvl="0">
      <w:startOverride w:val="1"/>
    </w:lvlOverride>
  </w:num>
  <w:num w:numId="18">
    <w:abstractNumId w:val="16"/>
    <w:lvlOverride w:ilvl="0">
      <w:startOverride w:val="1"/>
    </w:lvlOverride>
  </w:num>
  <w:num w:numId="19">
    <w:abstractNumId w:val="12"/>
    <w:lvlOverride w:ilvl="0">
      <w:startOverride w:val="1"/>
    </w:lvlOverride>
  </w:num>
  <w:num w:numId="20">
    <w:abstractNumId w:val="12"/>
    <w:lvlOverride w:ilvl="0">
      <w:startOverride w:val="1"/>
    </w:lvlOverride>
  </w:num>
  <w:num w:numId="21">
    <w:abstractNumId w:val="12"/>
    <w:lvlOverride w:ilvl="0">
      <w:startOverride w:val="1"/>
    </w:lvlOverride>
  </w:num>
  <w:num w:numId="22">
    <w:abstractNumId w:val="12"/>
    <w:lvlOverride w:ilvl="0">
      <w:startOverride w:val="1"/>
    </w:lvlOverride>
  </w:num>
  <w:num w:numId="23">
    <w:abstractNumId w:val="12"/>
    <w:lvlOverride w:ilvl="0">
      <w:startOverride w:val="1"/>
    </w:lvlOverride>
  </w:num>
  <w:num w:numId="24">
    <w:abstractNumId w:val="12"/>
    <w:lvlOverride w:ilvl="0">
      <w:startOverride w:val="1"/>
    </w:lvlOverride>
  </w:num>
  <w:num w:numId="25">
    <w:abstractNumId w:val="12"/>
    <w:lvlOverride w:ilvl="0">
      <w:startOverride w:val="1"/>
    </w:lvlOverride>
  </w:num>
  <w:num w:numId="26">
    <w:abstractNumId w:val="12"/>
    <w:lvlOverride w:ilvl="0">
      <w:startOverride w:val="1"/>
    </w:lvlOverride>
  </w:num>
  <w:num w:numId="27">
    <w:abstractNumId w:val="12"/>
    <w:lvlOverride w:ilvl="0">
      <w:startOverride w:val="1"/>
    </w:lvlOverride>
  </w:num>
  <w:num w:numId="28">
    <w:abstractNumId w:val="12"/>
    <w:lvlOverride w:ilvl="0">
      <w:startOverride w:val="1"/>
    </w:lvlOverride>
  </w:num>
  <w:num w:numId="29">
    <w:abstractNumId w:val="12"/>
    <w:lvlOverride w:ilvl="0">
      <w:startOverride w:val="1"/>
    </w:lvlOverride>
  </w:num>
  <w:num w:numId="30">
    <w:abstractNumId w:val="12"/>
    <w:lvlOverride w:ilvl="0">
      <w:startOverride w:val="1"/>
    </w:lvlOverride>
  </w:num>
  <w:num w:numId="31">
    <w:abstractNumId w:val="12"/>
    <w:lvlOverride w:ilvl="0">
      <w:startOverride w:val="1"/>
    </w:lvlOverride>
  </w:num>
  <w:num w:numId="32">
    <w:abstractNumId w:val="7"/>
  </w:num>
  <w:num w:numId="33">
    <w:abstractNumId w:val="1"/>
  </w:num>
  <w:num w:numId="34">
    <w:abstractNumId w:val="17"/>
  </w:num>
  <w:num w:numId="35">
    <w:abstractNumId w:val="11"/>
  </w:num>
  <w:num w:numId="36">
    <w:abstractNumId w:val="0"/>
  </w:num>
  <w:num w:numId="37">
    <w:abstractNumId w:val="12"/>
    <w:lvlOverride w:ilvl="0">
      <w:startOverride w:val="1"/>
    </w:lvlOverride>
  </w:num>
  <w:num w:numId="38">
    <w:abstractNumId w:val="12"/>
    <w:lvlOverride w:ilvl="0">
      <w:startOverride w:val="1"/>
    </w:lvlOverride>
  </w:num>
  <w:num w:numId="39">
    <w:abstractNumId w:val="12"/>
    <w:lvlOverride w:ilvl="0">
      <w:startOverride w:val="1"/>
    </w:lvlOverride>
  </w:num>
  <w:num w:numId="40">
    <w:abstractNumId w:val="12"/>
    <w:lvlOverride w:ilvl="0">
      <w:startOverride w:val="1"/>
    </w:lvlOverride>
  </w:num>
  <w:num w:numId="41">
    <w:abstractNumId w:val="12"/>
    <w:lvlOverride w:ilvl="0">
      <w:startOverride w:val="1"/>
    </w:lvlOverride>
  </w:num>
  <w:num w:numId="42">
    <w:abstractNumId w:val="2"/>
  </w:num>
  <w:num w:numId="43">
    <w:abstractNumId w:val="6"/>
  </w:num>
  <w:num w:numId="44">
    <w:abstractNumId w:val="15"/>
  </w:num>
  <w:num w:numId="45">
    <w:abstractNumId w:val="13"/>
  </w:num>
  <w:num w:numId="46">
    <w:abstractNumId w:val="10"/>
  </w:num>
  <w:num w:numId="47">
    <w:abstractNumId w:val="3"/>
  </w:num>
  <w:num w:numId="48">
    <w:abstractNumId w:val="4"/>
  </w:num>
  <w:num w:numId="49">
    <w:abstractNumId w:val="5"/>
  </w:num>
  <w:num w:numId="50">
    <w:abstractNumId w:val="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548FB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1034"/>
    <w:rsid w:val="006871B2"/>
    <w:rsid w:val="006A1847"/>
    <w:rsid w:val="006B0CA3"/>
    <w:rsid w:val="006B2433"/>
    <w:rsid w:val="006C7645"/>
    <w:rsid w:val="00707FFC"/>
    <w:rsid w:val="00714F08"/>
    <w:rsid w:val="00727264"/>
    <w:rsid w:val="00750A3E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DC0A16"/>
    <w:rsid w:val="00E01C8C"/>
    <w:rsid w:val="00E709B5"/>
    <w:rsid w:val="00E71579"/>
    <w:rsid w:val="00E7530C"/>
    <w:rsid w:val="00E912EB"/>
    <w:rsid w:val="00E94D0D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A1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0548F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A1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0548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dindersi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yperlink" Target="https://www.dindersi.com/icerik/hadis/10-sinif-ihl-hadis-2-donem-2-yazili-b348c107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645EC-12DF-4CF8-852B-D3726E373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</TotalTime>
  <Pages>5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4629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2</cp:revision>
  <cp:lastPrinted>2022-12-07T14:03:00Z</cp:lastPrinted>
  <dcterms:created xsi:type="dcterms:W3CDTF">2023-05-30T11:27:00Z</dcterms:created>
  <dcterms:modified xsi:type="dcterms:W3CDTF">2023-05-30T11:27:00Z</dcterms:modified>
</cp:coreProperties>
</file>