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095C4B" w14:textId="77777777" w:rsidR="002D31AD" w:rsidRDefault="002D31AD" w:rsidP="002D31AD">
      <w:pPr>
        <w:pStyle w:val="SEENEKLER"/>
        <w:numPr>
          <w:ilvl w:val="0"/>
          <w:numId w:val="0"/>
        </w:numPr>
        <w:ind w:left="454" w:hanging="284"/>
      </w:pPr>
      <w:bookmarkStart w:id="0" w:name="_Hlk124954262"/>
    </w:p>
    <w:p w14:paraId="12345946" w14:textId="77777777" w:rsidR="00452B29" w:rsidRPr="00261C64" w:rsidRDefault="00452B29" w:rsidP="00452B29">
      <w:pPr>
        <w:pStyle w:val="ListeParagraf"/>
        <w:numPr>
          <w:ilvl w:val="0"/>
          <w:numId w:val="43"/>
        </w:numPr>
        <w:spacing w:after="0" w:line="240" w:lineRule="auto"/>
        <w:ind w:left="426"/>
        <w:jc w:val="both"/>
        <w:rPr>
          <w:b/>
          <w:bCs/>
        </w:rPr>
      </w:pPr>
      <w:r w:rsidRPr="00261C64">
        <w:rPr>
          <w:b/>
          <w:bCs/>
        </w:rPr>
        <w:t>Aşağıdaki açık uçlu soruyu cevaplayınız.</w:t>
      </w:r>
      <w:r>
        <w:rPr>
          <w:b/>
          <w:bCs/>
        </w:rPr>
        <w:t>(10P)</w:t>
      </w:r>
    </w:p>
    <w:p w14:paraId="7D518FDE" w14:textId="77777777" w:rsidR="00452B29" w:rsidRDefault="00452B29" w:rsidP="00452B29">
      <w:pPr>
        <w:pStyle w:val="ListeParagraf"/>
        <w:numPr>
          <w:ilvl w:val="0"/>
          <w:numId w:val="44"/>
        </w:numPr>
        <w:spacing w:after="0" w:line="240" w:lineRule="auto"/>
        <w:jc w:val="both"/>
      </w:pPr>
      <w:r>
        <w:t>Hadis çeşitleri şemasını alt başlıklarıyla çizip, yazınız.</w:t>
      </w:r>
    </w:p>
    <w:p w14:paraId="3D0935C1" w14:textId="77777777" w:rsidR="00452B29" w:rsidRDefault="00452B29" w:rsidP="00452B29">
      <w:pPr>
        <w:pStyle w:val="ListeParagraf"/>
        <w:ind w:left="1080"/>
        <w:jc w:val="both"/>
      </w:pPr>
    </w:p>
    <w:p w14:paraId="255FFB91" w14:textId="77777777" w:rsidR="00452B29" w:rsidRDefault="00452B29" w:rsidP="00452B29">
      <w:pPr>
        <w:pStyle w:val="ListeParagraf"/>
        <w:ind w:left="1080"/>
        <w:jc w:val="both"/>
      </w:pPr>
    </w:p>
    <w:p w14:paraId="691294E7" w14:textId="1F762B39" w:rsidR="00452B29" w:rsidRDefault="00452B29" w:rsidP="00452B29">
      <w:pPr>
        <w:jc w:val="both"/>
      </w:pPr>
    </w:p>
    <w:p w14:paraId="1364E07C" w14:textId="2004A00F" w:rsidR="00452B29" w:rsidRDefault="00452B29" w:rsidP="00452B29">
      <w:pPr>
        <w:jc w:val="both"/>
      </w:pPr>
    </w:p>
    <w:p w14:paraId="6C7D1CF7" w14:textId="16CD0E71" w:rsidR="00452B29" w:rsidRDefault="00452B29" w:rsidP="00452B29">
      <w:pPr>
        <w:jc w:val="both"/>
      </w:pPr>
    </w:p>
    <w:p w14:paraId="53AFCF4E" w14:textId="1AB0BD67" w:rsidR="00452B29" w:rsidRDefault="00452B29" w:rsidP="00452B29">
      <w:pPr>
        <w:jc w:val="both"/>
      </w:pPr>
    </w:p>
    <w:p w14:paraId="095ED8A3" w14:textId="16A98BE1" w:rsidR="00452B29" w:rsidRDefault="00452B29" w:rsidP="00452B29">
      <w:pPr>
        <w:jc w:val="both"/>
      </w:pPr>
    </w:p>
    <w:p w14:paraId="01680617" w14:textId="77777777" w:rsidR="00452B29" w:rsidRDefault="00452B29" w:rsidP="00452B29">
      <w:pPr>
        <w:jc w:val="both"/>
      </w:pPr>
    </w:p>
    <w:p w14:paraId="08E74E58" w14:textId="77777777" w:rsidR="00452B29" w:rsidRDefault="00452B29" w:rsidP="00452B29">
      <w:pPr>
        <w:pStyle w:val="ListeParagraf"/>
        <w:ind w:left="284"/>
        <w:jc w:val="both"/>
      </w:pPr>
    </w:p>
    <w:p w14:paraId="2CB53314" w14:textId="77777777" w:rsidR="00452B29" w:rsidRPr="00261C64" w:rsidRDefault="00452B29" w:rsidP="00452B29">
      <w:pPr>
        <w:pStyle w:val="ListeParagraf"/>
        <w:numPr>
          <w:ilvl w:val="0"/>
          <w:numId w:val="43"/>
        </w:numPr>
        <w:spacing w:after="0" w:line="240" w:lineRule="auto"/>
        <w:ind w:left="426"/>
        <w:jc w:val="both"/>
        <w:rPr>
          <w:b/>
          <w:bCs/>
        </w:rPr>
      </w:pPr>
      <w:r w:rsidRPr="00261C64">
        <w:rPr>
          <w:b/>
          <w:bCs/>
        </w:rPr>
        <w:t>Aşağıdaki kelimeleri verilen boşluklara uygun şekilde yerleştiriniz.</w:t>
      </w:r>
      <w:r>
        <w:rPr>
          <w:b/>
          <w:bCs/>
        </w:rPr>
        <w:t>(20P)</w:t>
      </w:r>
      <w:r w:rsidRPr="00261C64">
        <w:rPr>
          <w:b/>
          <w:bCs/>
        </w:rPr>
        <w:t xml:space="preserve"> </w:t>
      </w:r>
    </w:p>
    <w:p w14:paraId="3E754714" w14:textId="77777777" w:rsidR="00452B29" w:rsidRPr="00261C64" w:rsidRDefault="00452B29" w:rsidP="00452B29">
      <w:pPr>
        <w:pStyle w:val="ListeParagraf"/>
        <w:jc w:val="center"/>
        <w:rPr>
          <w:i/>
          <w:iCs/>
        </w:rPr>
      </w:pPr>
      <w:r w:rsidRPr="00261C64">
        <w:rPr>
          <w:i/>
          <w:iCs/>
          <w:u w:val="single"/>
        </w:rPr>
        <w:t>Senet-metin</w:t>
      </w:r>
      <w:r w:rsidRPr="00261C64">
        <w:rPr>
          <w:i/>
          <w:iCs/>
        </w:rPr>
        <w:t xml:space="preserve">  /   </w:t>
      </w:r>
      <w:r w:rsidRPr="00261C64">
        <w:rPr>
          <w:i/>
          <w:iCs/>
          <w:u w:val="single"/>
        </w:rPr>
        <w:t xml:space="preserve">Cerh ve </w:t>
      </w:r>
      <w:proofErr w:type="spellStart"/>
      <w:r w:rsidRPr="00261C64">
        <w:rPr>
          <w:i/>
          <w:iCs/>
          <w:u w:val="single"/>
        </w:rPr>
        <w:t>Ta’dil</w:t>
      </w:r>
      <w:proofErr w:type="spellEnd"/>
      <w:r w:rsidRPr="00261C64">
        <w:rPr>
          <w:i/>
          <w:iCs/>
        </w:rPr>
        <w:t xml:space="preserve">   /   </w:t>
      </w:r>
      <w:r w:rsidRPr="00261C64">
        <w:rPr>
          <w:i/>
          <w:iCs/>
          <w:u w:val="single"/>
        </w:rPr>
        <w:t>Muallel</w:t>
      </w:r>
      <w:r w:rsidRPr="00261C64">
        <w:rPr>
          <w:i/>
          <w:iCs/>
        </w:rPr>
        <w:t xml:space="preserve">   /   </w:t>
      </w:r>
      <w:r w:rsidRPr="00261C64">
        <w:rPr>
          <w:i/>
          <w:iCs/>
          <w:u w:val="single"/>
        </w:rPr>
        <w:t>Meçhul-</w:t>
      </w:r>
      <w:proofErr w:type="spellStart"/>
      <w:r w:rsidRPr="00261C64">
        <w:rPr>
          <w:i/>
          <w:iCs/>
          <w:u w:val="single"/>
        </w:rPr>
        <w:t>Fasık</w:t>
      </w:r>
      <w:proofErr w:type="spellEnd"/>
      <w:r w:rsidRPr="00261C64">
        <w:rPr>
          <w:i/>
          <w:iCs/>
        </w:rPr>
        <w:t xml:space="preserve">   /   </w:t>
      </w:r>
      <w:r w:rsidRPr="00261C64">
        <w:rPr>
          <w:i/>
          <w:iCs/>
          <w:u w:val="single"/>
        </w:rPr>
        <w:t>Kutsi hadis</w:t>
      </w:r>
      <w:r w:rsidRPr="00261C64">
        <w:rPr>
          <w:i/>
          <w:iCs/>
        </w:rPr>
        <w:t xml:space="preserve">   /   </w:t>
      </w:r>
      <w:r w:rsidRPr="00261C64">
        <w:rPr>
          <w:i/>
          <w:iCs/>
          <w:u w:val="single"/>
        </w:rPr>
        <w:t>Şaz</w:t>
      </w:r>
      <w:r>
        <w:rPr>
          <w:i/>
          <w:iCs/>
        </w:rPr>
        <w:t xml:space="preserve">     </w:t>
      </w:r>
      <w:r w:rsidRPr="00261C64">
        <w:rPr>
          <w:i/>
          <w:iCs/>
        </w:rPr>
        <w:t xml:space="preserve">/ </w:t>
      </w:r>
      <w:proofErr w:type="spellStart"/>
      <w:r w:rsidRPr="00261C64">
        <w:rPr>
          <w:i/>
          <w:iCs/>
          <w:u w:val="single"/>
        </w:rPr>
        <w:t>Metain</w:t>
      </w:r>
      <w:proofErr w:type="spellEnd"/>
      <w:r w:rsidRPr="00261C64">
        <w:rPr>
          <w:i/>
          <w:iCs/>
          <w:u w:val="single"/>
        </w:rPr>
        <w:t>-i</w:t>
      </w:r>
      <w:r w:rsidRPr="00261C64">
        <w:rPr>
          <w:i/>
          <w:iCs/>
        </w:rPr>
        <w:t xml:space="preserve"> </w:t>
      </w:r>
      <w:r w:rsidRPr="00261C64">
        <w:rPr>
          <w:i/>
          <w:iCs/>
          <w:u w:val="single"/>
        </w:rPr>
        <w:t>aşere</w:t>
      </w:r>
      <w:r w:rsidRPr="00261C64">
        <w:rPr>
          <w:i/>
          <w:iCs/>
        </w:rPr>
        <w:t xml:space="preserve">   /   </w:t>
      </w:r>
      <w:r w:rsidRPr="00261C64">
        <w:rPr>
          <w:i/>
          <w:iCs/>
          <w:u w:val="single"/>
        </w:rPr>
        <w:t xml:space="preserve">Hükmen </w:t>
      </w:r>
      <w:proofErr w:type="spellStart"/>
      <w:r w:rsidRPr="00261C64">
        <w:rPr>
          <w:i/>
          <w:iCs/>
          <w:u w:val="single"/>
        </w:rPr>
        <w:t>merfu</w:t>
      </w:r>
      <w:proofErr w:type="spellEnd"/>
      <w:r w:rsidRPr="00261C64">
        <w:rPr>
          <w:i/>
          <w:iCs/>
        </w:rPr>
        <w:t xml:space="preserve">   /   </w:t>
      </w:r>
      <w:r w:rsidRPr="00261C64">
        <w:rPr>
          <w:i/>
          <w:iCs/>
          <w:u w:val="single"/>
        </w:rPr>
        <w:t xml:space="preserve">Adalet- </w:t>
      </w:r>
      <w:proofErr w:type="spellStart"/>
      <w:r w:rsidRPr="00261C64">
        <w:rPr>
          <w:i/>
          <w:iCs/>
          <w:u w:val="single"/>
        </w:rPr>
        <w:t>zabt</w:t>
      </w:r>
      <w:proofErr w:type="spellEnd"/>
      <w:r w:rsidRPr="00261C64">
        <w:rPr>
          <w:i/>
          <w:iCs/>
        </w:rPr>
        <w:t xml:space="preserve">  /   </w:t>
      </w:r>
      <w:proofErr w:type="spellStart"/>
      <w:r w:rsidRPr="00261C64">
        <w:rPr>
          <w:i/>
          <w:iCs/>
          <w:u w:val="single"/>
        </w:rPr>
        <w:t>Munkatı</w:t>
      </w:r>
      <w:proofErr w:type="spellEnd"/>
    </w:p>
    <w:p w14:paraId="3434A8AD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r w:rsidRPr="00AB7645">
        <w:rPr>
          <w:sz w:val="21"/>
          <w:szCs w:val="21"/>
        </w:rPr>
        <w:t xml:space="preserve">Peygamber Efendimiz (sav)’in Allah Teala’nın sözü olduğunu belirterek ifade buyurduğu hadislere </w:t>
      </w:r>
      <w:proofErr w:type="gramStart"/>
      <w:r w:rsidRPr="00AB7645">
        <w:rPr>
          <w:sz w:val="21"/>
          <w:szCs w:val="21"/>
        </w:rPr>
        <w:t>…………………..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denir</w:t>
      </w:r>
      <w:proofErr w:type="gramEnd"/>
      <w:r w:rsidRPr="00AB7645">
        <w:rPr>
          <w:sz w:val="21"/>
          <w:szCs w:val="21"/>
        </w:rPr>
        <w:t>.</w:t>
      </w:r>
    </w:p>
    <w:p w14:paraId="6337C997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proofErr w:type="spellStart"/>
      <w:r w:rsidRPr="00AB7645">
        <w:rPr>
          <w:sz w:val="21"/>
          <w:szCs w:val="21"/>
        </w:rPr>
        <w:t>Sahabilerin</w:t>
      </w:r>
      <w:proofErr w:type="spellEnd"/>
      <w:r w:rsidRPr="00AB7645">
        <w:rPr>
          <w:sz w:val="21"/>
          <w:szCs w:val="21"/>
        </w:rPr>
        <w:t xml:space="preserve"> </w:t>
      </w:r>
      <w:proofErr w:type="spellStart"/>
      <w:r w:rsidRPr="00AB7645">
        <w:rPr>
          <w:sz w:val="21"/>
          <w:szCs w:val="21"/>
        </w:rPr>
        <w:t>Rasulullah’a</w:t>
      </w:r>
      <w:proofErr w:type="spellEnd"/>
      <w:r w:rsidRPr="00AB7645">
        <w:rPr>
          <w:sz w:val="21"/>
          <w:szCs w:val="21"/>
        </w:rPr>
        <w:t xml:space="preserve"> nispet etmedikleri halde, kendi görüş ve düşünceleriyle söylemeleri mümkün olmayan söz ve davranışları </w:t>
      </w:r>
      <w:proofErr w:type="gramStart"/>
      <w:r w:rsidRPr="00AB7645">
        <w:rPr>
          <w:sz w:val="21"/>
          <w:szCs w:val="21"/>
        </w:rPr>
        <w:t>………………..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kabul</w:t>
      </w:r>
      <w:proofErr w:type="gramEnd"/>
      <w:r w:rsidRPr="00AB7645">
        <w:rPr>
          <w:sz w:val="21"/>
          <w:szCs w:val="21"/>
        </w:rPr>
        <w:t xml:space="preserve"> edilir.</w:t>
      </w:r>
    </w:p>
    <w:p w14:paraId="6E3D9067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r w:rsidRPr="00AB7645">
        <w:rPr>
          <w:sz w:val="21"/>
          <w:szCs w:val="21"/>
        </w:rPr>
        <w:t xml:space="preserve">Hadis tenkidi </w:t>
      </w:r>
      <w:proofErr w:type="gramStart"/>
      <w:r w:rsidRPr="00AB7645">
        <w:rPr>
          <w:sz w:val="21"/>
          <w:szCs w:val="21"/>
        </w:rPr>
        <w:t>…………</w:t>
      </w:r>
      <w:proofErr w:type="gramEnd"/>
      <w:r w:rsidRPr="00AB7645">
        <w:rPr>
          <w:sz w:val="21"/>
          <w:szCs w:val="21"/>
        </w:rPr>
        <w:t xml:space="preserve"> ve </w:t>
      </w:r>
      <w:proofErr w:type="gramStart"/>
      <w:r w:rsidRPr="00AB7645">
        <w:rPr>
          <w:sz w:val="21"/>
          <w:szCs w:val="21"/>
        </w:rPr>
        <w:t>…………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tenkidi</w:t>
      </w:r>
      <w:proofErr w:type="gramEnd"/>
      <w:r w:rsidRPr="00AB7645">
        <w:rPr>
          <w:sz w:val="21"/>
          <w:szCs w:val="21"/>
        </w:rPr>
        <w:t xml:space="preserve"> olmak üzere iki alanda yapılır.</w:t>
      </w:r>
    </w:p>
    <w:p w14:paraId="4AD9A47F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proofErr w:type="spellStart"/>
      <w:r w:rsidRPr="00AB7645">
        <w:rPr>
          <w:sz w:val="21"/>
          <w:szCs w:val="21"/>
        </w:rPr>
        <w:t>Ravide</w:t>
      </w:r>
      <w:proofErr w:type="spellEnd"/>
      <w:r w:rsidRPr="00AB7645">
        <w:rPr>
          <w:sz w:val="21"/>
          <w:szCs w:val="21"/>
        </w:rPr>
        <w:t xml:space="preserve"> bulunması gereken adalet ve </w:t>
      </w:r>
      <w:proofErr w:type="spellStart"/>
      <w:r w:rsidRPr="00AB7645">
        <w:rPr>
          <w:sz w:val="21"/>
          <w:szCs w:val="21"/>
        </w:rPr>
        <w:t>zabt</w:t>
      </w:r>
      <w:proofErr w:type="spellEnd"/>
      <w:r w:rsidRPr="00AB7645">
        <w:rPr>
          <w:sz w:val="21"/>
          <w:szCs w:val="21"/>
        </w:rPr>
        <w:t xml:space="preserve"> sıfatlarını zedeleyerek onun cerh edilmesine yol açan on kusura  </w:t>
      </w:r>
      <w:proofErr w:type="gramStart"/>
      <w:r w:rsidRPr="00AB7645">
        <w:rPr>
          <w:sz w:val="21"/>
          <w:szCs w:val="21"/>
        </w:rPr>
        <w:t>…………………….</w:t>
      </w:r>
      <w:proofErr w:type="gramEnd"/>
      <w:r w:rsidRPr="00AB7645">
        <w:rPr>
          <w:sz w:val="21"/>
          <w:szCs w:val="21"/>
        </w:rPr>
        <w:t xml:space="preserve"> Denir.</w:t>
      </w:r>
    </w:p>
    <w:p w14:paraId="1A887754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proofErr w:type="spellStart"/>
      <w:r w:rsidRPr="00AB7645">
        <w:rPr>
          <w:sz w:val="21"/>
          <w:szCs w:val="21"/>
        </w:rPr>
        <w:t>Ravileri</w:t>
      </w:r>
      <w:proofErr w:type="spellEnd"/>
      <w:r w:rsidRPr="00AB7645">
        <w:rPr>
          <w:sz w:val="21"/>
          <w:szCs w:val="21"/>
        </w:rPr>
        <w:t xml:space="preserve"> adalet ve </w:t>
      </w:r>
      <w:proofErr w:type="spellStart"/>
      <w:r w:rsidRPr="00AB7645">
        <w:rPr>
          <w:sz w:val="21"/>
          <w:szCs w:val="21"/>
        </w:rPr>
        <w:t>zabt</w:t>
      </w:r>
      <w:proofErr w:type="spellEnd"/>
      <w:r w:rsidRPr="00AB7645">
        <w:rPr>
          <w:sz w:val="21"/>
          <w:szCs w:val="21"/>
        </w:rPr>
        <w:t xml:space="preserve"> bakımından değerlendiren ilim dalına </w:t>
      </w:r>
      <w:proofErr w:type="gramStart"/>
      <w:r w:rsidRPr="00AB7645">
        <w:rPr>
          <w:sz w:val="21"/>
          <w:szCs w:val="21"/>
        </w:rPr>
        <w:t>………………………….</w:t>
      </w:r>
      <w:proofErr w:type="gramEnd"/>
      <w:r w:rsidRPr="00AB7645">
        <w:rPr>
          <w:sz w:val="21"/>
          <w:szCs w:val="21"/>
        </w:rPr>
        <w:t xml:space="preserve"> İlmi denir.</w:t>
      </w:r>
    </w:p>
    <w:p w14:paraId="0056872B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proofErr w:type="spellStart"/>
      <w:r w:rsidRPr="00AB7645">
        <w:rPr>
          <w:sz w:val="21"/>
          <w:szCs w:val="21"/>
        </w:rPr>
        <w:t>Ravinin</w:t>
      </w:r>
      <w:proofErr w:type="spellEnd"/>
      <w:r w:rsidRPr="00AB7645">
        <w:rPr>
          <w:sz w:val="21"/>
          <w:szCs w:val="21"/>
        </w:rPr>
        <w:t xml:space="preserve"> kişilik ve kimlik ile ilgili taşıması gereken özelliklere </w:t>
      </w:r>
      <w:proofErr w:type="gramStart"/>
      <w:r w:rsidRPr="00AB7645">
        <w:rPr>
          <w:sz w:val="21"/>
          <w:szCs w:val="21"/>
        </w:rPr>
        <w:t>……………</w:t>
      </w:r>
      <w:proofErr w:type="gramEnd"/>
      <w:r w:rsidRPr="00AB7645">
        <w:rPr>
          <w:sz w:val="21"/>
          <w:szCs w:val="21"/>
        </w:rPr>
        <w:t xml:space="preserve"> , hafıza, hadisleri koruma ile ilgili taşıması gereken özelliklere </w:t>
      </w:r>
      <w:proofErr w:type="gramStart"/>
      <w:r w:rsidRPr="00AB7645">
        <w:rPr>
          <w:sz w:val="21"/>
          <w:szCs w:val="21"/>
        </w:rPr>
        <w:t>………..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denir</w:t>
      </w:r>
      <w:proofErr w:type="gramEnd"/>
      <w:r w:rsidRPr="00AB7645">
        <w:rPr>
          <w:sz w:val="21"/>
          <w:szCs w:val="21"/>
        </w:rPr>
        <w:t>.</w:t>
      </w:r>
    </w:p>
    <w:p w14:paraId="128C3233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r w:rsidRPr="00AB7645">
        <w:rPr>
          <w:sz w:val="21"/>
          <w:szCs w:val="21"/>
        </w:rPr>
        <w:t xml:space="preserve">Güvenilir bir </w:t>
      </w:r>
      <w:proofErr w:type="spellStart"/>
      <w:r w:rsidRPr="00AB7645">
        <w:rPr>
          <w:sz w:val="21"/>
          <w:szCs w:val="21"/>
        </w:rPr>
        <w:t>ravi</w:t>
      </w:r>
      <w:proofErr w:type="spellEnd"/>
      <w:r w:rsidRPr="00AB7645">
        <w:rPr>
          <w:sz w:val="21"/>
          <w:szCs w:val="21"/>
        </w:rPr>
        <w:t xml:space="preserve">, diğer güvenilir </w:t>
      </w:r>
      <w:proofErr w:type="spellStart"/>
      <w:r w:rsidRPr="00AB7645">
        <w:rPr>
          <w:sz w:val="21"/>
          <w:szCs w:val="21"/>
        </w:rPr>
        <w:t>ravilerin</w:t>
      </w:r>
      <w:proofErr w:type="spellEnd"/>
      <w:r w:rsidRPr="00AB7645">
        <w:rPr>
          <w:sz w:val="21"/>
          <w:szCs w:val="21"/>
        </w:rPr>
        <w:t xml:space="preserve"> hadisleriyle çelişen bir hadis naklederse bu hadis </w:t>
      </w:r>
      <w:proofErr w:type="gramStart"/>
      <w:r w:rsidRPr="00AB7645">
        <w:rPr>
          <w:sz w:val="21"/>
          <w:szCs w:val="21"/>
        </w:rPr>
        <w:t>………….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olur</w:t>
      </w:r>
      <w:proofErr w:type="gramEnd"/>
      <w:r w:rsidRPr="00AB7645">
        <w:rPr>
          <w:sz w:val="21"/>
          <w:szCs w:val="21"/>
        </w:rPr>
        <w:t xml:space="preserve"> ve sahih olma özelliğini kaybeder.</w:t>
      </w:r>
    </w:p>
    <w:p w14:paraId="276E7D23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r w:rsidRPr="00AB7645">
        <w:rPr>
          <w:sz w:val="21"/>
          <w:szCs w:val="21"/>
        </w:rPr>
        <w:t xml:space="preserve">Hadislerdeki gizli kusura illet, böyle bir kusuru bulunan hadislere de </w:t>
      </w:r>
      <w:proofErr w:type="gramStart"/>
      <w:r w:rsidRPr="00AB7645">
        <w:rPr>
          <w:sz w:val="21"/>
          <w:szCs w:val="21"/>
        </w:rPr>
        <w:t>……………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denir</w:t>
      </w:r>
      <w:proofErr w:type="gramEnd"/>
      <w:r w:rsidRPr="00AB7645">
        <w:rPr>
          <w:sz w:val="21"/>
          <w:szCs w:val="21"/>
        </w:rPr>
        <w:t>.</w:t>
      </w:r>
    </w:p>
    <w:p w14:paraId="54C368CF" w14:textId="77777777" w:rsidR="00452B29" w:rsidRPr="00AB7645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r w:rsidRPr="00AB7645">
        <w:rPr>
          <w:sz w:val="21"/>
          <w:szCs w:val="21"/>
        </w:rPr>
        <w:t xml:space="preserve">Senedindeki inkıta/kesinti sebebiyle zayıf kabul edilen hadislere </w:t>
      </w:r>
      <w:proofErr w:type="gramStart"/>
      <w:r w:rsidRPr="00AB7645">
        <w:rPr>
          <w:sz w:val="21"/>
          <w:szCs w:val="21"/>
        </w:rPr>
        <w:t>………………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hadis</w:t>
      </w:r>
      <w:proofErr w:type="gramEnd"/>
      <w:r w:rsidRPr="00AB7645">
        <w:rPr>
          <w:sz w:val="21"/>
          <w:szCs w:val="21"/>
        </w:rPr>
        <w:t xml:space="preserve"> denir.</w:t>
      </w:r>
    </w:p>
    <w:p w14:paraId="6798A8FC" w14:textId="77777777" w:rsidR="00452B29" w:rsidRDefault="00452B29" w:rsidP="00452B29">
      <w:pPr>
        <w:pStyle w:val="ListeParagraf"/>
        <w:numPr>
          <w:ilvl w:val="0"/>
          <w:numId w:val="45"/>
        </w:numPr>
        <w:spacing w:after="0" w:line="240" w:lineRule="auto"/>
        <w:ind w:left="425" w:hanging="357"/>
        <w:jc w:val="both"/>
        <w:rPr>
          <w:sz w:val="21"/>
          <w:szCs w:val="21"/>
        </w:rPr>
      </w:pPr>
      <w:r w:rsidRPr="00AB7645">
        <w:rPr>
          <w:sz w:val="21"/>
          <w:szCs w:val="21"/>
        </w:rPr>
        <w:t xml:space="preserve">Hadise rivayet eden </w:t>
      </w:r>
      <w:proofErr w:type="spellStart"/>
      <w:r w:rsidRPr="00AB7645">
        <w:rPr>
          <w:sz w:val="21"/>
          <w:szCs w:val="21"/>
        </w:rPr>
        <w:t>ravinin</w:t>
      </w:r>
      <w:proofErr w:type="spellEnd"/>
      <w:r w:rsidRPr="00AB7645">
        <w:rPr>
          <w:sz w:val="21"/>
          <w:szCs w:val="21"/>
        </w:rPr>
        <w:t xml:space="preserve"> tanınıp bilinmemesine </w:t>
      </w:r>
      <w:proofErr w:type="gramStart"/>
      <w:r w:rsidRPr="00AB7645">
        <w:rPr>
          <w:sz w:val="21"/>
          <w:szCs w:val="21"/>
        </w:rPr>
        <w:t>…………..</w:t>
      </w:r>
      <w:proofErr w:type="gramEnd"/>
      <w:r w:rsidRPr="00AB7645">
        <w:rPr>
          <w:sz w:val="21"/>
          <w:szCs w:val="21"/>
        </w:rPr>
        <w:t xml:space="preserve"> olma, günahkar olmasına </w:t>
      </w:r>
      <w:proofErr w:type="gramStart"/>
      <w:r w:rsidRPr="00AB7645">
        <w:rPr>
          <w:sz w:val="21"/>
          <w:szCs w:val="21"/>
        </w:rPr>
        <w:t>………..</w:t>
      </w:r>
      <w:proofErr w:type="gramEnd"/>
      <w:r w:rsidRPr="00AB7645">
        <w:rPr>
          <w:sz w:val="21"/>
          <w:szCs w:val="21"/>
        </w:rPr>
        <w:t xml:space="preserve"> </w:t>
      </w:r>
      <w:proofErr w:type="gramStart"/>
      <w:r w:rsidRPr="00AB7645">
        <w:rPr>
          <w:sz w:val="21"/>
          <w:szCs w:val="21"/>
        </w:rPr>
        <w:t>denir</w:t>
      </w:r>
      <w:proofErr w:type="gramEnd"/>
      <w:r w:rsidRPr="00AB7645">
        <w:rPr>
          <w:sz w:val="21"/>
          <w:szCs w:val="21"/>
        </w:rPr>
        <w:t xml:space="preserve">. </w:t>
      </w:r>
    </w:p>
    <w:p w14:paraId="6697B8F1" w14:textId="77777777" w:rsidR="00452B29" w:rsidRPr="00261C64" w:rsidRDefault="00452B29" w:rsidP="00452B29">
      <w:pPr>
        <w:jc w:val="both"/>
        <w:rPr>
          <w:sz w:val="21"/>
          <w:szCs w:val="21"/>
        </w:rPr>
      </w:pPr>
    </w:p>
    <w:p w14:paraId="659ED6E1" w14:textId="77777777" w:rsidR="00452B29" w:rsidRPr="00261C64" w:rsidRDefault="00452B29" w:rsidP="00452B29">
      <w:pPr>
        <w:jc w:val="both"/>
        <w:rPr>
          <w:b/>
          <w:bCs/>
        </w:rPr>
      </w:pPr>
      <w:r w:rsidRPr="00261C64">
        <w:rPr>
          <w:b/>
          <w:bCs/>
          <w:sz w:val="21"/>
          <w:szCs w:val="21"/>
        </w:rPr>
        <w:t xml:space="preserve">C. </w:t>
      </w:r>
      <w:r w:rsidRPr="00261C64">
        <w:rPr>
          <w:b/>
          <w:bCs/>
        </w:rPr>
        <w:t>Aşağıdaki cümlelerin başına doğru ise D, yanlış ise Y yazınız.</w:t>
      </w:r>
      <w:r w:rsidRPr="006F5E27">
        <w:rPr>
          <w:b/>
          <w:bCs/>
        </w:rPr>
        <w:t xml:space="preserve"> </w:t>
      </w:r>
      <w:r>
        <w:rPr>
          <w:b/>
          <w:bCs/>
        </w:rPr>
        <w:t>(20P)</w:t>
      </w:r>
    </w:p>
    <w:p w14:paraId="19A67412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>Kur’an hem söz hem de mana olarak Allah kelamı iken, kutsi hadislerde Peygamber (sav) Allah’tan aldığı manayı kendi sözleriyle ifade eder.</w:t>
      </w:r>
    </w:p>
    <w:p w14:paraId="21BF9375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proofErr w:type="spellStart"/>
      <w:r w:rsidRPr="00261C64">
        <w:rPr>
          <w:sz w:val="20"/>
          <w:szCs w:val="20"/>
        </w:rPr>
        <w:t>Rasulullah</w:t>
      </w:r>
      <w:proofErr w:type="spellEnd"/>
      <w:r w:rsidRPr="00261C64">
        <w:rPr>
          <w:sz w:val="20"/>
          <w:szCs w:val="20"/>
        </w:rPr>
        <w:t xml:space="preserve"> (sav), sahabe ve </w:t>
      </w:r>
      <w:proofErr w:type="spellStart"/>
      <w:r w:rsidRPr="00261C64">
        <w:rPr>
          <w:sz w:val="20"/>
          <w:szCs w:val="20"/>
        </w:rPr>
        <w:t>tabiuna</w:t>
      </w:r>
      <w:proofErr w:type="spellEnd"/>
      <w:r w:rsidRPr="00261C64">
        <w:rPr>
          <w:sz w:val="20"/>
          <w:szCs w:val="20"/>
        </w:rPr>
        <w:t xml:space="preserve"> nispet edilen rivayetlerin her birinin bağlayıcılık değerleri aynıdır.</w:t>
      </w:r>
    </w:p>
    <w:p w14:paraId="4D88BCD4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 xml:space="preserve">Manen </w:t>
      </w:r>
      <w:proofErr w:type="spellStart"/>
      <w:r w:rsidRPr="00261C64">
        <w:rPr>
          <w:sz w:val="20"/>
          <w:szCs w:val="20"/>
        </w:rPr>
        <w:t>mütavatir</w:t>
      </w:r>
      <w:proofErr w:type="spellEnd"/>
      <w:r w:rsidRPr="00261C64">
        <w:rPr>
          <w:sz w:val="20"/>
          <w:szCs w:val="20"/>
        </w:rPr>
        <w:t xml:space="preserve"> hadisler, lafzen </w:t>
      </w:r>
      <w:proofErr w:type="spellStart"/>
      <w:r w:rsidRPr="00261C64">
        <w:rPr>
          <w:sz w:val="20"/>
          <w:szCs w:val="20"/>
        </w:rPr>
        <w:t>mütevatir</w:t>
      </w:r>
      <w:proofErr w:type="spellEnd"/>
      <w:r w:rsidRPr="00261C64">
        <w:rPr>
          <w:sz w:val="20"/>
          <w:szCs w:val="20"/>
        </w:rPr>
        <w:t xml:space="preserve"> hadislere göre çok daha fazladır.</w:t>
      </w:r>
    </w:p>
    <w:p w14:paraId="11C0FC3E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 xml:space="preserve">Bütün İslam </w:t>
      </w:r>
      <w:proofErr w:type="gramStart"/>
      <w:r w:rsidRPr="00261C64">
        <w:rPr>
          <w:sz w:val="20"/>
          <w:szCs w:val="20"/>
        </w:rPr>
        <w:t>alimleri</w:t>
      </w:r>
      <w:proofErr w:type="gramEnd"/>
      <w:r w:rsidRPr="00261C64">
        <w:rPr>
          <w:sz w:val="20"/>
          <w:szCs w:val="20"/>
        </w:rPr>
        <w:t xml:space="preserve"> sahih hadislerin fıkıh ve diğer uygulamayla ilgili konularda kaynak olarak kullanılacağını kabul etmezler.</w:t>
      </w:r>
    </w:p>
    <w:p w14:paraId="3399873A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 xml:space="preserve">Hadis </w:t>
      </w:r>
      <w:proofErr w:type="gramStart"/>
      <w:r w:rsidRPr="00261C64">
        <w:rPr>
          <w:sz w:val="20"/>
          <w:szCs w:val="20"/>
        </w:rPr>
        <w:t>alimleri</w:t>
      </w:r>
      <w:proofErr w:type="gramEnd"/>
      <w:r w:rsidRPr="00261C64">
        <w:rPr>
          <w:sz w:val="20"/>
          <w:szCs w:val="20"/>
        </w:rPr>
        <w:t>, hadisleri bozulma ve değişmelerden korumak, hadis diye uydurulan sözleri ayıklamak amacıyla bir tenkit/ eleştiri sistemi geliştirmişlerdir.</w:t>
      </w:r>
    </w:p>
    <w:p w14:paraId="23E59875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proofErr w:type="spellStart"/>
      <w:r w:rsidRPr="00261C64">
        <w:rPr>
          <w:sz w:val="20"/>
          <w:szCs w:val="20"/>
        </w:rPr>
        <w:t>Ravinin</w:t>
      </w:r>
      <w:proofErr w:type="spellEnd"/>
      <w:r w:rsidRPr="00261C64">
        <w:rPr>
          <w:sz w:val="20"/>
          <w:szCs w:val="20"/>
        </w:rPr>
        <w:t xml:space="preserve"> güvenilir olması için adalet özelliklerini taşıması yeterlidir, </w:t>
      </w:r>
      <w:proofErr w:type="spellStart"/>
      <w:r w:rsidRPr="00261C64">
        <w:rPr>
          <w:sz w:val="20"/>
          <w:szCs w:val="20"/>
        </w:rPr>
        <w:t>zabt</w:t>
      </w:r>
      <w:proofErr w:type="spellEnd"/>
      <w:r w:rsidRPr="00261C64">
        <w:rPr>
          <w:sz w:val="20"/>
          <w:szCs w:val="20"/>
        </w:rPr>
        <w:t xml:space="preserve"> özelliklerini taşımasına gerek yoktur.</w:t>
      </w:r>
    </w:p>
    <w:p w14:paraId="3A1698EC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>Uydurma rivayetlerle ilgili bugüne kadar herhangi bir çalışma yapılmamıştır.</w:t>
      </w:r>
    </w:p>
    <w:p w14:paraId="0FF5561A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>Peygamberimiz (sav)’in sözleri arasında çelişkiler olamaz. Bu nedenle sahih bir hadisin metni diğer sahih hadislerle uyumludur.</w:t>
      </w:r>
    </w:p>
    <w:p w14:paraId="51F4D80B" w14:textId="77777777" w:rsidR="00452B29" w:rsidRPr="00261C64" w:rsidRDefault="00452B29" w:rsidP="00452B29">
      <w:pPr>
        <w:pStyle w:val="ListeParagraf"/>
        <w:numPr>
          <w:ilvl w:val="0"/>
          <w:numId w:val="46"/>
        </w:numPr>
        <w:spacing w:after="0" w:line="240" w:lineRule="auto"/>
        <w:ind w:left="426"/>
        <w:jc w:val="both"/>
        <w:rPr>
          <w:sz w:val="20"/>
          <w:szCs w:val="20"/>
        </w:rPr>
      </w:pPr>
      <w:r w:rsidRPr="00261C64">
        <w:rPr>
          <w:sz w:val="20"/>
          <w:szCs w:val="20"/>
        </w:rPr>
        <w:t>Zayıf, uydurma hadis demek değildir. Peygamberimiz (sav)’e ait olma olasılığı düşük olan hadistir.</w:t>
      </w:r>
    </w:p>
    <w:p w14:paraId="348B788D" w14:textId="39110B78" w:rsidR="00C150A7" w:rsidRDefault="00452B29" w:rsidP="00452B29">
      <w:pPr>
        <w:pStyle w:val="SORUNOLUBOLD"/>
        <w:numPr>
          <w:ilvl w:val="0"/>
          <w:numId w:val="0"/>
        </w:numPr>
        <w:ind w:left="284"/>
      </w:pPr>
      <w:r w:rsidRPr="00261C64">
        <w:t>Mevzu hadisler İslam’a, topluma, insanlara zarar vermez.</w:t>
      </w: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1A0FF8EA" w:rsidR="00C150A7" w:rsidRPr="00452B29" w:rsidRDefault="00452B29">
      <w:pPr>
        <w:rPr>
          <w:rFonts w:cstheme="minorHAnsi"/>
          <w:b/>
          <w:sz w:val="24"/>
          <w:szCs w:val="24"/>
        </w:rPr>
      </w:pPr>
      <w:proofErr w:type="spellStart"/>
      <w:r w:rsidRPr="00452B29">
        <w:rPr>
          <w:rFonts w:cstheme="minorHAnsi"/>
          <w:b/>
          <w:sz w:val="24"/>
          <w:szCs w:val="24"/>
        </w:rPr>
        <w:t>D.Aşağıdaki</w:t>
      </w:r>
      <w:proofErr w:type="spellEnd"/>
      <w:r w:rsidRPr="00452B29">
        <w:rPr>
          <w:rFonts w:cstheme="minorHAnsi"/>
          <w:b/>
          <w:sz w:val="24"/>
          <w:szCs w:val="24"/>
        </w:rPr>
        <w:t xml:space="preserve"> çoktan seçmeli soruların doğru cevabını işaretleyiniz.(21P)</w:t>
      </w:r>
    </w:p>
    <w:p w14:paraId="00F36DAD" w14:textId="77777777" w:rsidR="00452B29" w:rsidRPr="007706CA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7706CA">
        <w:rPr>
          <w:rFonts w:ascii="W=œ˛" w:hAnsi="W=œ˛" w:cs="W=œ˛"/>
          <w:b/>
          <w:bCs/>
          <w:sz w:val="20"/>
          <w:szCs w:val="20"/>
        </w:rPr>
        <w:t>Aşağıdakilerden hangisi “adalet” terimi kapsamında değildir?</w:t>
      </w:r>
    </w:p>
    <w:p w14:paraId="15C345FD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A) </w:t>
      </w:r>
      <w:proofErr w:type="spellStart"/>
      <w:r w:rsidRPr="00261C64">
        <w:rPr>
          <w:rFonts w:ascii="W=œ˛" w:hAnsi="W=œ˛" w:cs="W=œ˛"/>
          <w:sz w:val="20"/>
          <w:szCs w:val="20"/>
        </w:rPr>
        <w:t>Ravi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, </w:t>
      </w:r>
      <w:proofErr w:type="spellStart"/>
      <w:r w:rsidRPr="00261C64">
        <w:rPr>
          <w:rFonts w:ascii="W=œ˛" w:hAnsi="W=œ˛" w:cs="W=œ˛"/>
          <w:sz w:val="20"/>
          <w:szCs w:val="20"/>
        </w:rPr>
        <w:t>Müslüman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olmalıdır.</w:t>
      </w:r>
    </w:p>
    <w:p w14:paraId="7F60C0F7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B) </w:t>
      </w:r>
      <w:proofErr w:type="spellStart"/>
      <w:r w:rsidRPr="00261C64">
        <w:rPr>
          <w:rFonts w:ascii="W=œ˛" w:hAnsi="W=œ˛" w:cs="W=œ˛"/>
          <w:sz w:val="20"/>
          <w:szCs w:val="20"/>
        </w:rPr>
        <w:t>Ravi</w:t>
      </w:r>
      <w:proofErr w:type="spellEnd"/>
      <w:r w:rsidRPr="00261C64">
        <w:rPr>
          <w:rFonts w:ascii="W=œ˛" w:hAnsi="W=œ˛" w:cs="W=œ˛"/>
          <w:sz w:val="20"/>
          <w:szCs w:val="20"/>
        </w:rPr>
        <w:t>, akıl sahibi olmalıdır.</w:t>
      </w:r>
    </w:p>
    <w:p w14:paraId="3DD7C911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C) </w:t>
      </w:r>
      <w:proofErr w:type="spellStart"/>
      <w:r w:rsidRPr="00261C64">
        <w:rPr>
          <w:rFonts w:ascii="W=œ˛" w:hAnsi="W=œ˛" w:cs="W=œ˛"/>
          <w:sz w:val="20"/>
          <w:szCs w:val="20"/>
        </w:rPr>
        <w:t>Ravi</w:t>
      </w:r>
      <w:proofErr w:type="spellEnd"/>
      <w:r w:rsidRPr="00261C64">
        <w:rPr>
          <w:rFonts w:ascii="W=œ˛" w:hAnsi="W=œ˛" w:cs="W=œ˛"/>
          <w:sz w:val="20"/>
          <w:szCs w:val="20"/>
        </w:rPr>
        <w:t>, defterini korumalıdır.</w:t>
      </w:r>
    </w:p>
    <w:p w14:paraId="1A4960AD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D) </w:t>
      </w:r>
      <w:proofErr w:type="spellStart"/>
      <w:r w:rsidRPr="00261C64">
        <w:rPr>
          <w:rFonts w:ascii="W=œ˛" w:hAnsi="W=œ˛" w:cs="W=œ˛"/>
          <w:sz w:val="20"/>
          <w:szCs w:val="20"/>
        </w:rPr>
        <w:t>Ravi</w:t>
      </w:r>
      <w:proofErr w:type="spellEnd"/>
      <w:r w:rsidRPr="00261C64">
        <w:rPr>
          <w:rFonts w:ascii="W=œ˛" w:hAnsi="W=œ˛" w:cs="W=œ˛"/>
          <w:sz w:val="20"/>
          <w:szCs w:val="20"/>
        </w:rPr>
        <w:t>, saygın bir kişiliğe sahip olmalıdır.</w:t>
      </w:r>
    </w:p>
    <w:p w14:paraId="0C0E9BFA" w14:textId="77777777" w:rsidR="00452B29" w:rsidRPr="00261C64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E) </w:t>
      </w:r>
      <w:proofErr w:type="spellStart"/>
      <w:r w:rsidRPr="00261C64">
        <w:rPr>
          <w:rFonts w:ascii="W=œ˛" w:hAnsi="W=œ˛" w:cs="W=œ˛"/>
          <w:sz w:val="20"/>
          <w:szCs w:val="20"/>
        </w:rPr>
        <w:t>Ravi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, </w:t>
      </w:r>
      <w:proofErr w:type="spellStart"/>
      <w:r w:rsidRPr="00261C64">
        <w:rPr>
          <w:rFonts w:ascii="W=œ˛" w:hAnsi="W=œ˛" w:cs="W=œ˛"/>
          <w:sz w:val="20"/>
          <w:szCs w:val="20"/>
        </w:rPr>
        <w:t>büluğ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r>
        <w:rPr>
          <w:rFonts w:ascii="W=œ˛" w:hAnsi="W=œ˛" w:cs="W=œ˛"/>
          <w:sz w:val="20"/>
          <w:szCs w:val="20"/>
        </w:rPr>
        <w:t>ç</w:t>
      </w:r>
      <w:r w:rsidRPr="00261C64">
        <w:rPr>
          <w:rFonts w:ascii="W=œ˛" w:hAnsi="W=œ˛" w:cs="W=œ˛"/>
          <w:sz w:val="20"/>
          <w:szCs w:val="20"/>
        </w:rPr>
        <w:t>ağına erişmiş olmalıdır.</w:t>
      </w:r>
    </w:p>
    <w:p w14:paraId="2782721B" w14:textId="6B1844D4" w:rsidR="00452B29" w:rsidRDefault="00452B29" w:rsidP="00452B29">
      <w:pPr>
        <w:contextualSpacing/>
        <w:jc w:val="both"/>
        <w:rPr>
          <w:sz w:val="20"/>
          <w:szCs w:val="20"/>
        </w:rPr>
      </w:pPr>
    </w:p>
    <w:p w14:paraId="1D15618B" w14:textId="584BD3F5" w:rsidR="00452B29" w:rsidRDefault="00452B29" w:rsidP="00452B29">
      <w:pPr>
        <w:contextualSpacing/>
        <w:jc w:val="both"/>
        <w:rPr>
          <w:sz w:val="20"/>
          <w:szCs w:val="20"/>
        </w:rPr>
      </w:pPr>
    </w:p>
    <w:p w14:paraId="700F3C43" w14:textId="77777777" w:rsidR="00452B29" w:rsidRPr="00261C64" w:rsidRDefault="00452B29" w:rsidP="00452B29">
      <w:pPr>
        <w:contextualSpacing/>
        <w:jc w:val="both"/>
        <w:rPr>
          <w:sz w:val="20"/>
          <w:szCs w:val="20"/>
        </w:rPr>
      </w:pPr>
    </w:p>
    <w:p w14:paraId="526036B2" w14:textId="77777777" w:rsidR="00452B29" w:rsidRPr="007706CA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7706CA">
        <w:rPr>
          <w:rFonts w:ascii="W=œ˛" w:hAnsi="W=œ˛" w:cs="W=œ˛"/>
          <w:b/>
          <w:bCs/>
          <w:sz w:val="20"/>
          <w:szCs w:val="20"/>
        </w:rPr>
        <w:t>2. Aşağıdakilerden hangisi “</w:t>
      </w:r>
      <w:proofErr w:type="spellStart"/>
      <w:r w:rsidRPr="007706CA">
        <w:rPr>
          <w:rFonts w:ascii="W=œ˛" w:hAnsi="W=œ˛" w:cs="W=œ˛"/>
          <w:b/>
          <w:bCs/>
          <w:sz w:val="20"/>
          <w:szCs w:val="20"/>
        </w:rPr>
        <w:t>zabt</w:t>
      </w:r>
      <w:proofErr w:type="spellEnd"/>
      <w:r w:rsidRPr="007706CA">
        <w:rPr>
          <w:rFonts w:ascii="W=œ˛" w:hAnsi="W=œ˛" w:cs="W=œ˛"/>
          <w:b/>
          <w:bCs/>
          <w:sz w:val="20"/>
          <w:szCs w:val="20"/>
        </w:rPr>
        <w:t>” kapsamındadır?</w:t>
      </w:r>
    </w:p>
    <w:p w14:paraId="501F300B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A) </w:t>
      </w:r>
      <w:proofErr w:type="spellStart"/>
      <w:r w:rsidRPr="00261C64">
        <w:rPr>
          <w:rFonts w:ascii="W=œ˛" w:hAnsi="W=œ˛" w:cs="W=œ˛"/>
          <w:sz w:val="20"/>
          <w:szCs w:val="20"/>
        </w:rPr>
        <w:t>Ravinin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proofErr w:type="spellStart"/>
      <w:r w:rsidRPr="00261C64">
        <w:rPr>
          <w:rFonts w:ascii="W=œ˛" w:hAnsi="W=œ˛" w:cs="W=œ˛"/>
          <w:sz w:val="20"/>
          <w:szCs w:val="20"/>
        </w:rPr>
        <w:t>Müslüman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olması</w:t>
      </w:r>
    </w:p>
    <w:p w14:paraId="5782E69E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B) </w:t>
      </w:r>
      <w:proofErr w:type="spellStart"/>
      <w:r w:rsidRPr="00261C64">
        <w:rPr>
          <w:rFonts w:ascii="W=œ˛" w:hAnsi="W=œ˛" w:cs="W=œ˛"/>
          <w:sz w:val="20"/>
          <w:szCs w:val="20"/>
        </w:rPr>
        <w:t>Ravinin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akıllı olması</w:t>
      </w:r>
    </w:p>
    <w:p w14:paraId="53D62652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C) </w:t>
      </w:r>
      <w:proofErr w:type="spellStart"/>
      <w:r w:rsidRPr="00261C64">
        <w:rPr>
          <w:rFonts w:ascii="W=œ˛" w:hAnsi="W=œ˛" w:cs="W=œ˛"/>
          <w:sz w:val="20"/>
          <w:szCs w:val="20"/>
        </w:rPr>
        <w:t>Ravinin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proofErr w:type="spellStart"/>
      <w:r w:rsidRPr="00261C64">
        <w:rPr>
          <w:rFonts w:ascii="W=œ˛" w:hAnsi="W=œ˛" w:cs="W=œ˛"/>
          <w:sz w:val="20"/>
          <w:szCs w:val="20"/>
        </w:rPr>
        <w:t>büluğ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 ağına erişmiş olması</w:t>
      </w:r>
    </w:p>
    <w:p w14:paraId="5988F958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D) </w:t>
      </w:r>
      <w:proofErr w:type="spellStart"/>
      <w:r w:rsidRPr="00261C64">
        <w:rPr>
          <w:rFonts w:ascii="W=œ˛" w:hAnsi="W=œ˛" w:cs="W=œ˛"/>
          <w:sz w:val="20"/>
          <w:szCs w:val="20"/>
        </w:rPr>
        <w:t>Ravinin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proofErr w:type="spellStart"/>
      <w:r w:rsidRPr="00261C64">
        <w:rPr>
          <w:rFonts w:ascii="W=œ˛" w:hAnsi="W=œ˛" w:cs="W=œ˛"/>
          <w:sz w:val="20"/>
          <w:szCs w:val="20"/>
        </w:rPr>
        <w:t>gü</w:t>
      </w:r>
      <w:r>
        <w:rPr>
          <w:rFonts w:ascii="W=œ˛" w:hAnsi="W=œ˛" w:cs="W=œ˛"/>
          <w:sz w:val="20"/>
          <w:szCs w:val="20"/>
        </w:rPr>
        <w:t>ç</w:t>
      </w:r>
      <w:r w:rsidRPr="00261C64">
        <w:rPr>
          <w:rFonts w:ascii="W=œ˛" w:hAnsi="W=œ˛" w:cs="W=œ˛"/>
          <w:sz w:val="20"/>
          <w:szCs w:val="20"/>
        </w:rPr>
        <w:t>lu</w:t>
      </w:r>
      <w:proofErr w:type="spellEnd"/>
      <w:r w:rsidRPr="00261C64">
        <w:rPr>
          <w:rFonts w:ascii="W=œ˛" w:hAnsi="W=œ˛" w:cs="W=œ˛"/>
          <w:sz w:val="20"/>
          <w:szCs w:val="20"/>
        </w:rPr>
        <w:t>̈ bir hafızaya sahip olması</w:t>
      </w:r>
    </w:p>
    <w:p w14:paraId="76D291D6" w14:textId="77777777" w:rsidR="00452B29" w:rsidRPr="00261C64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E) </w:t>
      </w:r>
      <w:proofErr w:type="spellStart"/>
      <w:r w:rsidRPr="00261C64">
        <w:rPr>
          <w:rFonts w:ascii="W=œ˛" w:hAnsi="W=œ˛" w:cs="W=œ˛"/>
          <w:sz w:val="20"/>
          <w:szCs w:val="20"/>
        </w:rPr>
        <w:t>Ravinin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proofErr w:type="spellStart"/>
      <w:r w:rsidRPr="00261C64">
        <w:rPr>
          <w:rFonts w:ascii="W=œ˛" w:hAnsi="W=œ˛" w:cs="W=œ˛"/>
          <w:sz w:val="20"/>
          <w:szCs w:val="20"/>
        </w:rPr>
        <w:t>büyük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proofErr w:type="spellStart"/>
      <w:r w:rsidRPr="00261C64">
        <w:rPr>
          <w:rFonts w:ascii="W=œ˛" w:hAnsi="W=œ˛" w:cs="W=œ˛"/>
          <w:sz w:val="20"/>
          <w:szCs w:val="20"/>
        </w:rPr>
        <w:t>günahlardan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ka</w:t>
      </w:r>
      <w:r>
        <w:rPr>
          <w:rFonts w:ascii="W=œ˛" w:hAnsi="W=œ˛" w:cs="W=œ˛"/>
          <w:sz w:val="20"/>
          <w:szCs w:val="20"/>
        </w:rPr>
        <w:t>ç</w:t>
      </w:r>
      <w:r w:rsidRPr="00261C64">
        <w:rPr>
          <w:rFonts w:ascii="W=œ˛" w:hAnsi="W=œ˛" w:cs="W=œ˛"/>
          <w:sz w:val="20"/>
          <w:szCs w:val="20"/>
        </w:rPr>
        <w:t>ınması</w:t>
      </w:r>
    </w:p>
    <w:p w14:paraId="0731BC07" w14:textId="168E2D42" w:rsidR="00452B29" w:rsidRDefault="00452B29" w:rsidP="00452B29">
      <w:pPr>
        <w:contextualSpacing/>
        <w:jc w:val="both"/>
        <w:rPr>
          <w:sz w:val="20"/>
          <w:szCs w:val="20"/>
        </w:rPr>
      </w:pPr>
    </w:p>
    <w:p w14:paraId="6A9ED9D9" w14:textId="76CC573A" w:rsidR="00452B29" w:rsidRPr="00261C64" w:rsidRDefault="00452B29" w:rsidP="00452B29">
      <w:pPr>
        <w:contextualSpacing/>
        <w:jc w:val="both"/>
        <w:rPr>
          <w:sz w:val="20"/>
          <w:szCs w:val="20"/>
        </w:rPr>
      </w:pPr>
    </w:p>
    <w:p w14:paraId="1A0700A2" w14:textId="77777777" w:rsidR="00452B29" w:rsidRPr="007706CA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7706CA">
        <w:rPr>
          <w:rFonts w:ascii="W=œ˛" w:hAnsi="W=œ˛" w:cs="W=œ˛"/>
          <w:b/>
          <w:bCs/>
          <w:sz w:val="20"/>
          <w:szCs w:val="20"/>
        </w:rPr>
        <w:lastRenderedPageBreak/>
        <w:t>3. Hadis tenkidi kavramı ile ilgili aşağıdakilerden hangisi söylenemez?</w:t>
      </w:r>
    </w:p>
    <w:p w14:paraId="19B00126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A) Hadisi </w:t>
      </w:r>
      <w:proofErr w:type="spellStart"/>
      <w:r w:rsidRPr="00261C64">
        <w:rPr>
          <w:rFonts w:ascii="W=œ˛" w:hAnsi="W=œ˛" w:cs="W=œ˛"/>
          <w:sz w:val="20"/>
          <w:szCs w:val="20"/>
        </w:rPr>
        <w:t>tenkid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etmek, Hz. Peygamberi </w:t>
      </w:r>
      <w:proofErr w:type="spellStart"/>
      <w:r w:rsidRPr="00261C64">
        <w:rPr>
          <w:rFonts w:ascii="W=œ˛" w:hAnsi="W=œ˛" w:cs="W=œ˛"/>
          <w:sz w:val="20"/>
          <w:szCs w:val="20"/>
        </w:rPr>
        <w:t>tenkid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etmek gibidir.</w:t>
      </w:r>
    </w:p>
    <w:p w14:paraId="1028CE6C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B) Hadis tenkidi, uydurma hadisleri tespit etmeye </w:t>
      </w:r>
      <w:proofErr w:type="gramStart"/>
      <w:r w:rsidRPr="00261C64">
        <w:rPr>
          <w:rFonts w:ascii="W=œ˛" w:hAnsi="W=œ˛" w:cs="W=œ˛"/>
          <w:sz w:val="20"/>
          <w:szCs w:val="20"/>
        </w:rPr>
        <w:t>imk</w:t>
      </w:r>
      <w:r>
        <w:rPr>
          <w:rFonts w:ascii="W=œ˛" w:hAnsi="W=œ˛" w:cs="W=œ˛"/>
          <w:sz w:val="20"/>
          <w:szCs w:val="20"/>
        </w:rPr>
        <w:t>a</w:t>
      </w:r>
      <w:r w:rsidRPr="00261C64">
        <w:rPr>
          <w:rFonts w:ascii="W=œ˛" w:hAnsi="W=œ˛" w:cs="W=œ˛"/>
          <w:sz w:val="20"/>
          <w:szCs w:val="20"/>
        </w:rPr>
        <w:t>n</w:t>
      </w:r>
      <w:proofErr w:type="gramEnd"/>
      <w:r w:rsidRPr="00261C64">
        <w:rPr>
          <w:rFonts w:ascii="W=œ˛" w:hAnsi="W=œ˛" w:cs="W=œ˛"/>
          <w:sz w:val="20"/>
          <w:szCs w:val="20"/>
        </w:rPr>
        <w:t xml:space="preserve"> verir.</w:t>
      </w:r>
    </w:p>
    <w:p w14:paraId="0883C0E2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C) Hadis tenkidi, zayıf hadislere y</w:t>
      </w:r>
      <w:r>
        <w:rPr>
          <w:rFonts w:ascii="W=œ˛" w:hAnsi="W=œ˛" w:cs="W=œ˛"/>
          <w:sz w:val="20"/>
          <w:szCs w:val="20"/>
        </w:rPr>
        <w:t>ö</w:t>
      </w:r>
      <w:r w:rsidRPr="00261C64">
        <w:rPr>
          <w:rFonts w:ascii="W=œ˛" w:hAnsi="W=œ˛" w:cs="W=œ˛"/>
          <w:sz w:val="20"/>
          <w:szCs w:val="20"/>
        </w:rPr>
        <w:t>nelik eleştiri anlamındadır.</w:t>
      </w:r>
    </w:p>
    <w:p w14:paraId="418B41B1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D) Hadis tenkidi, hadisi aktaran </w:t>
      </w:r>
      <w:proofErr w:type="spellStart"/>
      <w:r w:rsidRPr="00261C64">
        <w:rPr>
          <w:rFonts w:ascii="W=œ˛" w:hAnsi="W=œ˛" w:cs="W=œ˛"/>
          <w:sz w:val="20"/>
          <w:szCs w:val="20"/>
        </w:rPr>
        <w:t>ravilerin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eleştirilmesidir.</w:t>
      </w:r>
    </w:p>
    <w:p w14:paraId="166407DB" w14:textId="77777777" w:rsidR="00452B29" w:rsidRPr="00261C64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E) Hadis tenkidi, </w:t>
      </w:r>
      <w:proofErr w:type="spellStart"/>
      <w:r w:rsidRPr="00261C64">
        <w:rPr>
          <w:rFonts w:ascii="W=œ˛" w:hAnsi="W=œ˛" w:cs="W=œ˛"/>
          <w:sz w:val="20"/>
          <w:szCs w:val="20"/>
        </w:rPr>
        <w:t>ravilerin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hatalı rivayetlerini bulmamızı sağlar.</w:t>
      </w:r>
    </w:p>
    <w:p w14:paraId="1A305A9E" w14:textId="16EE60C6" w:rsidR="00452B29" w:rsidRDefault="00452B29">
      <w:pPr>
        <w:rPr>
          <w:rFonts w:cstheme="minorHAnsi"/>
          <w:sz w:val="24"/>
          <w:szCs w:val="24"/>
        </w:rPr>
      </w:pPr>
    </w:p>
    <w:p w14:paraId="482303A8" w14:textId="77777777" w:rsidR="00452B29" w:rsidRPr="007706CA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7706CA">
        <w:rPr>
          <w:rFonts w:ascii="W=œ˛" w:hAnsi="W=œ˛" w:cs="W=œ˛"/>
          <w:b/>
          <w:bCs/>
          <w:sz w:val="20"/>
          <w:szCs w:val="20"/>
        </w:rPr>
        <w:t xml:space="preserve">4. </w:t>
      </w:r>
      <w:proofErr w:type="spellStart"/>
      <w:r w:rsidRPr="007706CA">
        <w:rPr>
          <w:rFonts w:ascii="W=œ˛" w:hAnsi="W=œ˛" w:cs="W=œ˛"/>
          <w:b/>
          <w:bCs/>
          <w:sz w:val="20"/>
          <w:szCs w:val="20"/>
        </w:rPr>
        <w:t>Mütevatir</w:t>
      </w:r>
      <w:proofErr w:type="spellEnd"/>
      <w:r w:rsidRPr="007706CA">
        <w:rPr>
          <w:rFonts w:ascii="W=œ˛" w:hAnsi="W=œ˛" w:cs="W=œ˛"/>
          <w:b/>
          <w:bCs/>
          <w:sz w:val="20"/>
          <w:szCs w:val="20"/>
        </w:rPr>
        <w:t xml:space="preserve"> hadis ile ilgili aşağıdakilerden hangisi yanlıştır?</w:t>
      </w:r>
    </w:p>
    <w:p w14:paraId="424422EE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A) Her nesilde aktarılan haberdir.</w:t>
      </w:r>
    </w:p>
    <w:p w14:paraId="4AFCCAD1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B) Kesin bilgi ifade eder.</w:t>
      </w:r>
    </w:p>
    <w:p w14:paraId="5EFDA345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C) </w:t>
      </w:r>
      <w:proofErr w:type="spellStart"/>
      <w:r w:rsidRPr="00261C64">
        <w:rPr>
          <w:rFonts w:ascii="W=œ˛" w:hAnsi="W=œ˛" w:cs="W=œ˛"/>
          <w:sz w:val="20"/>
          <w:szCs w:val="20"/>
        </w:rPr>
        <w:t>Sahabi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</w:t>
      </w:r>
      <w:proofErr w:type="spellStart"/>
      <w:r w:rsidRPr="00261C64">
        <w:rPr>
          <w:rFonts w:ascii="W=œ˛" w:hAnsi="W=œ˛" w:cs="W=œ˛"/>
          <w:sz w:val="20"/>
          <w:szCs w:val="20"/>
        </w:rPr>
        <w:t>ravisi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olmayan haberdir.</w:t>
      </w:r>
    </w:p>
    <w:p w14:paraId="436D64C2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D) Yalan </w:t>
      </w:r>
      <w:proofErr w:type="spellStart"/>
      <w:r w:rsidRPr="00261C64">
        <w:rPr>
          <w:rFonts w:ascii="W=œ˛" w:hAnsi="W=œ˛" w:cs="W=œ˛"/>
          <w:sz w:val="20"/>
          <w:szCs w:val="20"/>
        </w:rPr>
        <w:t>üzere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birleşemeyecek kadar  ok kişi tarafından aktarılır.</w:t>
      </w:r>
    </w:p>
    <w:p w14:paraId="56BF4662" w14:textId="77777777" w:rsidR="00452B29" w:rsidRPr="00261C64" w:rsidRDefault="00452B29" w:rsidP="00452B29">
      <w:pPr>
        <w:contextualSpacing/>
        <w:jc w:val="both"/>
        <w:rPr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E) Duyu organlarına dayalı haberdir.</w:t>
      </w:r>
    </w:p>
    <w:p w14:paraId="625819CE" w14:textId="520359C8" w:rsidR="00452B29" w:rsidRDefault="00452B29">
      <w:pPr>
        <w:rPr>
          <w:rFonts w:cstheme="minorHAnsi"/>
          <w:sz w:val="24"/>
          <w:szCs w:val="24"/>
        </w:rPr>
      </w:pPr>
    </w:p>
    <w:p w14:paraId="0F91EEA7" w14:textId="77777777" w:rsidR="00452B29" w:rsidRPr="007706CA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7706CA">
        <w:rPr>
          <w:rFonts w:ascii="W=œ˛" w:hAnsi="W=œ˛" w:cs="W=œ˛"/>
          <w:b/>
          <w:bCs/>
          <w:sz w:val="20"/>
          <w:szCs w:val="20"/>
        </w:rPr>
        <w:t xml:space="preserve">5. Aşağıdakilerden hangisi hadis </w:t>
      </w:r>
      <w:proofErr w:type="spellStart"/>
      <w:r w:rsidRPr="007706CA">
        <w:rPr>
          <w:rFonts w:ascii="W=œ˛" w:hAnsi="W=œ˛" w:cs="W=œ˛"/>
          <w:b/>
          <w:bCs/>
          <w:sz w:val="20"/>
          <w:szCs w:val="20"/>
        </w:rPr>
        <w:t>uydurmacılığının</w:t>
      </w:r>
      <w:proofErr w:type="spellEnd"/>
      <w:r w:rsidRPr="007706CA">
        <w:rPr>
          <w:rFonts w:ascii="W=œ˛" w:hAnsi="W=œ˛" w:cs="W=œ˛"/>
          <w:b/>
          <w:bCs/>
          <w:sz w:val="20"/>
          <w:szCs w:val="20"/>
        </w:rPr>
        <w:t xml:space="preserve"> sebeplerinden biri olmamıştır?</w:t>
      </w:r>
    </w:p>
    <w:p w14:paraId="6C7D2354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A) Grup </w:t>
      </w:r>
      <w:proofErr w:type="spellStart"/>
      <w:r w:rsidRPr="00261C64">
        <w:rPr>
          <w:rFonts w:ascii="W=œ˛" w:hAnsi="W=œ˛" w:cs="W=œ˛"/>
          <w:sz w:val="20"/>
          <w:szCs w:val="20"/>
        </w:rPr>
        <w:t>g</w:t>
      </w:r>
      <w:r>
        <w:rPr>
          <w:rFonts w:ascii="W=œ˛" w:hAnsi="W=œ˛" w:cs="W=œ˛"/>
          <w:sz w:val="20"/>
          <w:szCs w:val="20"/>
        </w:rPr>
        <w:t>ö</w:t>
      </w:r>
      <w:r w:rsidRPr="00261C64">
        <w:rPr>
          <w:rFonts w:ascii="W=œ˛" w:hAnsi="W=œ˛" w:cs="W=œ˛"/>
          <w:sz w:val="20"/>
          <w:szCs w:val="20"/>
        </w:rPr>
        <w:t>rüşünu</w:t>
      </w:r>
      <w:proofErr w:type="spellEnd"/>
      <w:r w:rsidRPr="00261C64">
        <w:rPr>
          <w:rFonts w:ascii="W=œ˛" w:hAnsi="W=œ˛" w:cs="W=œ˛"/>
          <w:sz w:val="20"/>
          <w:szCs w:val="20"/>
        </w:rPr>
        <w:t>̈ savunma</w:t>
      </w:r>
    </w:p>
    <w:p w14:paraId="17C1433B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B) İslam </w:t>
      </w:r>
      <w:proofErr w:type="spellStart"/>
      <w:r w:rsidRPr="00261C64">
        <w:rPr>
          <w:rFonts w:ascii="W=œ˛" w:hAnsi="W=œ˛" w:cs="W=œ˛"/>
          <w:sz w:val="20"/>
          <w:szCs w:val="20"/>
        </w:rPr>
        <w:t>düşmanlığı</w:t>
      </w:r>
      <w:proofErr w:type="spellEnd"/>
    </w:p>
    <w:p w14:paraId="6C3CEFB2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C) </w:t>
      </w:r>
      <w:proofErr w:type="spellStart"/>
      <w:r w:rsidRPr="00261C64">
        <w:rPr>
          <w:rFonts w:ascii="W=œ˛" w:hAnsi="W=œ˛" w:cs="W=œ˛"/>
          <w:sz w:val="20"/>
          <w:szCs w:val="20"/>
        </w:rPr>
        <w:t>İslama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hizmet arzusu</w:t>
      </w:r>
    </w:p>
    <w:p w14:paraId="78C46184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D) Şahsi  </w:t>
      </w:r>
      <w:r>
        <w:rPr>
          <w:rFonts w:ascii="W=œ˛" w:hAnsi="W=œ˛" w:cs="W=œ˛"/>
          <w:sz w:val="20"/>
          <w:szCs w:val="20"/>
        </w:rPr>
        <w:t>ç</w:t>
      </w:r>
      <w:r w:rsidRPr="00261C64">
        <w:rPr>
          <w:rFonts w:ascii="W=œ˛" w:hAnsi="W=œ˛" w:cs="W=œ˛"/>
          <w:sz w:val="20"/>
          <w:szCs w:val="20"/>
        </w:rPr>
        <w:t>ıkar sağlama</w:t>
      </w:r>
    </w:p>
    <w:p w14:paraId="20DE0DD9" w14:textId="77777777" w:rsidR="00452B29" w:rsidRPr="00261C64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E) Halifelerin ilim adamlarını hadis uydurmaya zorlaması</w:t>
      </w:r>
    </w:p>
    <w:p w14:paraId="01C61248" w14:textId="68E2E92C" w:rsidR="00452B29" w:rsidRDefault="00452B29" w:rsidP="00452B29">
      <w:pPr>
        <w:contextualSpacing/>
        <w:jc w:val="both"/>
        <w:rPr>
          <w:sz w:val="20"/>
          <w:szCs w:val="20"/>
        </w:rPr>
      </w:pPr>
    </w:p>
    <w:p w14:paraId="73CA635B" w14:textId="65981CEE" w:rsidR="00452B29" w:rsidRPr="00261C64" w:rsidRDefault="00452B29" w:rsidP="00452B29">
      <w:pPr>
        <w:contextualSpacing/>
        <w:jc w:val="both"/>
        <w:rPr>
          <w:sz w:val="20"/>
          <w:szCs w:val="20"/>
        </w:rPr>
      </w:pPr>
    </w:p>
    <w:p w14:paraId="26B7FC78" w14:textId="77777777" w:rsidR="00452B29" w:rsidRPr="007706CA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7706CA">
        <w:rPr>
          <w:rFonts w:ascii="W=œ˛" w:hAnsi="W=œ˛" w:cs="W=œ˛"/>
          <w:b/>
          <w:bCs/>
          <w:sz w:val="20"/>
          <w:szCs w:val="20"/>
        </w:rPr>
        <w:t>6. Aşağıdaki özelliklerden hangisi sahih hadisin şartlarından değildir?</w:t>
      </w:r>
    </w:p>
    <w:p w14:paraId="7B5D56CB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A) </w:t>
      </w:r>
      <w:proofErr w:type="spellStart"/>
      <w:r w:rsidRPr="00261C64">
        <w:rPr>
          <w:rFonts w:ascii="W=œ˛" w:hAnsi="W=œ˛" w:cs="W=œ˛"/>
          <w:sz w:val="20"/>
          <w:szCs w:val="20"/>
        </w:rPr>
        <w:t>Ravilerinin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adil olması</w:t>
      </w:r>
    </w:p>
    <w:p w14:paraId="46D79A5D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B) </w:t>
      </w:r>
      <w:proofErr w:type="spellStart"/>
      <w:r w:rsidRPr="00261C64">
        <w:rPr>
          <w:rFonts w:ascii="W=œ˛" w:hAnsi="W=œ˛" w:cs="W=œ˛"/>
          <w:sz w:val="20"/>
          <w:szCs w:val="20"/>
        </w:rPr>
        <w:t>Ravilerinin</w:t>
      </w:r>
      <w:proofErr w:type="spellEnd"/>
      <w:r w:rsidRPr="00261C64">
        <w:rPr>
          <w:rFonts w:ascii="W=œ˛" w:hAnsi="W=œ˛" w:cs="W=œ˛"/>
          <w:sz w:val="20"/>
          <w:szCs w:val="20"/>
        </w:rPr>
        <w:t xml:space="preserve"> zabıt olması</w:t>
      </w:r>
    </w:p>
    <w:p w14:paraId="5849BBEC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C) Senedinin muttasıl olması</w:t>
      </w:r>
    </w:p>
    <w:p w14:paraId="1FBB3A48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D) Hadisin birden fazla senedinin olması</w:t>
      </w:r>
    </w:p>
    <w:p w14:paraId="6CB7A50F" w14:textId="365280A3" w:rsidR="00452B29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>E) Hadisin illetten uzak olması</w:t>
      </w:r>
    </w:p>
    <w:p w14:paraId="161DBA52" w14:textId="0D818BBF" w:rsidR="00452B29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</w:p>
    <w:p w14:paraId="6F486264" w14:textId="46F3945C" w:rsidR="00452B29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</w:p>
    <w:p w14:paraId="5C442689" w14:textId="77777777" w:rsidR="00452B29" w:rsidRDefault="00452B29" w:rsidP="00452B29">
      <w:pPr>
        <w:contextualSpacing/>
        <w:jc w:val="both"/>
        <w:rPr>
          <w:rFonts w:ascii="W=œ˛" w:hAnsi="W=œ˛" w:cs="W=œ˛"/>
          <w:b/>
          <w:bCs/>
          <w:sz w:val="20"/>
          <w:szCs w:val="20"/>
        </w:rPr>
      </w:pPr>
      <w:r w:rsidRPr="006F5E27">
        <w:rPr>
          <w:rFonts w:ascii="W=œ˛" w:hAnsi="W=œ˛" w:cs="W=œ˛"/>
          <w:b/>
          <w:bCs/>
          <w:sz w:val="20"/>
          <w:szCs w:val="20"/>
        </w:rPr>
        <w:t xml:space="preserve">7.  </w:t>
      </w:r>
      <w:proofErr w:type="gramStart"/>
      <w:r w:rsidRPr="006F5E27">
        <w:rPr>
          <w:rFonts w:ascii="W=œ˛" w:hAnsi="W=œ˛" w:cs="W=œ˛"/>
          <w:b/>
          <w:bCs/>
          <w:sz w:val="20"/>
          <w:szCs w:val="20"/>
        </w:rPr>
        <w:t>Aşağıdakilerden   hangisi</w:t>
      </w:r>
      <w:proofErr w:type="gramEnd"/>
      <w:r w:rsidRPr="006F5E27">
        <w:rPr>
          <w:rFonts w:ascii="W=œ˛" w:hAnsi="W=œ˛" w:cs="W=œ˛"/>
          <w:b/>
          <w:bCs/>
          <w:sz w:val="20"/>
          <w:szCs w:val="20"/>
        </w:rPr>
        <w:t xml:space="preserve">  </w:t>
      </w:r>
      <w:proofErr w:type="spellStart"/>
      <w:r w:rsidRPr="006F5E27">
        <w:rPr>
          <w:rFonts w:ascii="W=œ˛" w:hAnsi="W=œ˛" w:cs="W=œ˛"/>
          <w:b/>
          <w:bCs/>
          <w:sz w:val="20"/>
          <w:szCs w:val="20"/>
        </w:rPr>
        <w:t>ravinin</w:t>
      </w:r>
      <w:proofErr w:type="spellEnd"/>
      <w:r w:rsidRPr="006F5E27">
        <w:rPr>
          <w:rFonts w:ascii="W=œ˛" w:hAnsi="W=œ˛" w:cs="W=œ˛"/>
          <w:b/>
          <w:bCs/>
          <w:sz w:val="20"/>
          <w:szCs w:val="20"/>
        </w:rPr>
        <w:t xml:space="preserve"> adaletini zedeleyen kusurlardandır?</w:t>
      </w:r>
    </w:p>
    <w:p w14:paraId="3D8739CD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A) </w:t>
      </w:r>
      <w:r>
        <w:rPr>
          <w:rFonts w:ascii="W=œ˛" w:hAnsi="W=œ˛" w:cs="W=œ˛"/>
          <w:sz w:val="20"/>
          <w:szCs w:val="20"/>
        </w:rPr>
        <w:t>Çokça yanılmak</w:t>
      </w:r>
    </w:p>
    <w:p w14:paraId="07C133C2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B) </w:t>
      </w:r>
      <w:r>
        <w:rPr>
          <w:rFonts w:ascii="W=œ˛" w:hAnsi="W=œ˛" w:cs="W=œ˛"/>
          <w:sz w:val="20"/>
          <w:szCs w:val="20"/>
        </w:rPr>
        <w:t xml:space="preserve">Dikkatsizlik </w:t>
      </w:r>
    </w:p>
    <w:p w14:paraId="19EB5B7E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C) </w:t>
      </w:r>
      <w:proofErr w:type="spellStart"/>
      <w:r>
        <w:rPr>
          <w:rFonts w:ascii="W=œ˛" w:hAnsi="W=œ˛" w:cs="W=œ˛"/>
          <w:sz w:val="20"/>
          <w:szCs w:val="20"/>
        </w:rPr>
        <w:t>Bid’atçi</w:t>
      </w:r>
      <w:proofErr w:type="spellEnd"/>
      <w:r>
        <w:rPr>
          <w:rFonts w:ascii="W=œ˛" w:hAnsi="W=œ˛" w:cs="W=œ˛"/>
          <w:sz w:val="20"/>
          <w:szCs w:val="20"/>
        </w:rPr>
        <w:t xml:space="preserve"> olmak</w:t>
      </w:r>
    </w:p>
    <w:p w14:paraId="7521A538" w14:textId="77777777" w:rsidR="00452B29" w:rsidRPr="00261C64" w:rsidRDefault="00452B29" w:rsidP="00452B29">
      <w:pPr>
        <w:autoSpaceDE w:val="0"/>
        <w:autoSpaceDN w:val="0"/>
        <w:adjustRightInd w:val="0"/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D) </w:t>
      </w:r>
      <w:r>
        <w:rPr>
          <w:rFonts w:ascii="W=œ˛" w:hAnsi="W=œ˛" w:cs="W=œ˛"/>
          <w:sz w:val="20"/>
          <w:szCs w:val="20"/>
        </w:rPr>
        <w:t>Vehim</w:t>
      </w:r>
    </w:p>
    <w:p w14:paraId="26CC5B3E" w14:textId="77777777" w:rsidR="00452B29" w:rsidRDefault="00452B29" w:rsidP="00452B29">
      <w:pPr>
        <w:contextualSpacing/>
        <w:jc w:val="both"/>
        <w:rPr>
          <w:rFonts w:ascii="W=œ˛" w:hAnsi="W=œ˛" w:cs="W=œ˛"/>
          <w:sz w:val="20"/>
          <w:szCs w:val="20"/>
        </w:rPr>
      </w:pPr>
      <w:r w:rsidRPr="00261C64">
        <w:rPr>
          <w:rFonts w:ascii="W=œ˛" w:hAnsi="W=œ˛" w:cs="W=œ˛"/>
          <w:sz w:val="20"/>
          <w:szCs w:val="20"/>
        </w:rPr>
        <w:t xml:space="preserve">E) </w:t>
      </w:r>
      <w:r>
        <w:rPr>
          <w:rFonts w:ascii="W=œ˛" w:hAnsi="W=œ˛" w:cs="W=œ˛"/>
          <w:sz w:val="20"/>
          <w:szCs w:val="20"/>
        </w:rPr>
        <w:t>Hafıza zayıflığı</w:t>
      </w:r>
    </w:p>
    <w:p w14:paraId="36D54903" w14:textId="77777777" w:rsidR="00C150A7" w:rsidRDefault="00C150A7">
      <w:pPr>
        <w:rPr>
          <w:rFonts w:cstheme="minorHAnsi"/>
          <w:sz w:val="24"/>
          <w:szCs w:val="24"/>
        </w:rPr>
      </w:pPr>
    </w:p>
    <w:p w14:paraId="60BA2AE3" w14:textId="77777777" w:rsidR="00C150A7" w:rsidRDefault="00C150A7">
      <w:pPr>
        <w:rPr>
          <w:rFonts w:cstheme="minorHAnsi"/>
          <w:sz w:val="24"/>
          <w:szCs w:val="24"/>
        </w:rPr>
      </w:pPr>
    </w:p>
    <w:p w14:paraId="61A60C7D" w14:textId="77777777" w:rsidR="00452B29" w:rsidRDefault="00452B29" w:rsidP="00452B29">
      <w:pPr>
        <w:pStyle w:val="ListeParagraf"/>
        <w:numPr>
          <w:ilvl w:val="0"/>
          <w:numId w:val="47"/>
        </w:numPr>
        <w:spacing w:after="0" w:line="240" w:lineRule="auto"/>
        <w:ind w:left="426"/>
        <w:jc w:val="both"/>
        <w:rPr>
          <w:b/>
          <w:bCs/>
        </w:rPr>
      </w:pPr>
      <w:r w:rsidRPr="007706CA">
        <w:rPr>
          <w:b/>
          <w:bCs/>
        </w:rPr>
        <w:t xml:space="preserve">Aşağıda açıklamaları verilen hadis çeşitlerini eşleştiriniz. </w:t>
      </w:r>
      <w:r>
        <w:rPr>
          <w:b/>
          <w:bCs/>
        </w:rPr>
        <w:t>(24P)</w:t>
      </w:r>
    </w:p>
    <w:p w14:paraId="3A3A075B" w14:textId="77777777" w:rsidR="00452B29" w:rsidRDefault="00452B29" w:rsidP="00452B29">
      <w:pPr>
        <w:pStyle w:val="ListeParagraf"/>
        <w:ind w:left="426"/>
        <w:jc w:val="both"/>
        <w:rPr>
          <w:b/>
          <w:bCs/>
        </w:rPr>
      </w:pPr>
    </w:p>
    <w:tbl>
      <w:tblPr>
        <w:tblStyle w:val="TabloKlavuzu"/>
        <w:tblW w:w="0" w:type="auto"/>
        <w:tblInd w:w="426" w:type="dxa"/>
        <w:tblLook w:val="04A0" w:firstRow="1" w:lastRow="0" w:firstColumn="1" w:lastColumn="0" w:noHBand="0" w:noVBand="1"/>
      </w:tblPr>
      <w:tblGrid>
        <w:gridCol w:w="328"/>
        <w:gridCol w:w="1305"/>
        <w:gridCol w:w="281"/>
        <w:gridCol w:w="2398"/>
      </w:tblGrid>
      <w:tr w:rsidR="00452B29" w:rsidRPr="007706CA" w14:paraId="798266A7" w14:textId="77777777" w:rsidTr="00452B29">
        <w:trPr>
          <w:trHeight w:val="510"/>
        </w:trPr>
        <w:tc>
          <w:tcPr>
            <w:tcW w:w="0" w:type="auto"/>
            <w:vAlign w:val="center"/>
          </w:tcPr>
          <w:p w14:paraId="5F38EFC5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1</w:t>
            </w:r>
          </w:p>
        </w:tc>
        <w:tc>
          <w:tcPr>
            <w:tcW w:w="0" w:type="auto"/>
            <w:vAlign w:val="center"/>
          </w:tcPr>
          <w:p w14:paraId="26533DDF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gramStart"/>
            <w:r w:rsidRPr="006F5E27">
              <w:rPr>
                <w:rFonts w:ascii="W=œ˛" w:hAnsi="W=œ˛" w:cs="W=œ˛"/>
                <w:b/>
                <w:bCs/>
              </w:rPr>
              <w:t>maktu</w:t>
            </w:r>
            <w:proofErr w:type="gramEnd"/>
            <w:r w:rsidRPr="006F5E27">
              <w:rPr>
                <w:rFonts w:ascii="W=œ˛" w:hAnsi="W=œ˛" w:cs="W=œ˛"/>
                <w:b/>
                <w:bCs/>
              </w:rPr>
              <w:t> hadis</w:t>
            </w:r>
          </w:p>
        </w:tc>
        <w:tc>
          <w:tcPr>
            <w:tcW w:w="281" w:type="dxa"/>
            <w:vAlign w:val="center"/>
          </w:tcPr>
          <w:p w14:paraId="62795DAA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650B31CD" w14:textId="77777777" w:rsidR="00452B29" w:rsidRPr="007706CA" w:rsidRDefault="00452B29" w:rsidP="00025C25">
            <w:pPr>
              <w:autoSpaceDE w:val="0"/>
              <w:autoSpaceDN w:val="0"/>
              <w:adjustRightInd w:val="0"/>
              <w:jc w:val="center"/>
              <w:rPr>
                <w:rFonts w:ascii="W=œ˛" w:hAnsi="W=œ˛" w:cs="W=œ˛"/>
              </w:rPr>
            </w:pPr>
            <w:r w:rsidRPr="007706CA">
              <w:rPr>
                <w:rFonts w:ascii="W=œ˛" w:hAnsi="W=œ˛" w:cs="W=œ˛"/>
              </w:rPr>
              <w:t xml:space="preserve">Hem lafız hem mana olarak Hz. Peygambere ait olan hadislere </w:t>
            </w:r>
            <w:proofErr w:type="gramStart"/>
            <w:r w:rsidRPr="007706CA">
              <w:rPr>
                <w:rFonts w:ascii="W=œ˛" w:hAnsi="W=œ˛" w:cs="W=œ˛"/>
              </w:rPr>
              <w:t>….</w:t>
            </w:r>
            <w:proofErr w:type="gramEnd"/>
            <w:r w:rsidRPr="007706CA">
              <w:rPr>
                <w:rFonts w:ascii="W=œ˛" w:hAnsi="W=œ˛" w:cs="W=œ˛"/>
              </w:rPr>
              <w:t xml:space="preserve"> </w:t>
            </w:r>
            <w:proofErr w:type="gramStart"/>
            <w:r w:rsidRPr="007706CA">
              <w:rPr>
                <w:rFonts w:ascii="W=œ˛" w:hAnsi="W=œ˛" w:cs="W=œ˛"/>
              </w:rPr>
              <w:t>denir</w:t>
            </w:r>
            <w:proofErr w:type="gramEnd"/>
            <w:r w:rsidRPr="007706CA">
              <w:rPr>
                <w:rFonts w:ascii="W=œ˛" w:hAnsi="W=œ˛" w:cs="W=œ˛"/>
              </w:rPr>
              <w:t>.</w:t>
            </w:r>
          </w:p>
        </w:tc>
      </w:tr>
      <w:tr w:rsidR="00452B29" w:rsidRPr="007706CA" w14:paraId="68928EE5" w14:textId="77777777" w:rsidTr="00452B29">
        <w:trPr>
          <w:trHeight w:val="510"/>
        </w:trPr>
        <w:tc>
          <w:tcPr>
            <w:tcW w:w="0" w:type="auto"/>
            <w:vAlign w:val="center"/>
          </w:tcPr>
          <w:p w14:paraId="1AA90510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2</w:t>
            </w:r>
          </w:p>
        </w:tc>
        <w:tc>
          <w:tcPr>
            <w:tcW w:w="0" w:type="auto"/>
            <w:vAlign w:val="center"/>
          </w:tcPr>
          <w:p w14:paraId="6133FBF8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gramStart"/>
            <w:r w:rsidRPr="006F5E27">
              <w:rPr>
                <w:rFonts w:ascii="W=œ˛" w:hAnsi="W=œ˛" w:cs="W=œ˛"/>
                <w:b/>
                <w:bCs/>
              </w:rPr>
              <w:t>meşhur</w:t>
            </w:r>
            <w:proofErr w:type="gramEnd"/>
            <w:r w:rsidRPr="006F5E27">
              <w:rPr>
                <w:rFonts w:ascii="W=œ˛" w:hAnsi="W=œ˛" w:cs="W=œ˛"/>
                <w:b/>
                <w:bCs/>
              </w:rPr>
              <w:t xml:space="preserve"> hadis</w:t>
            </w:r>
          </w:p>
        </w:tc>
        <w:tc>
          <w:tcPr>
            <w:tcW w:w="281" w:type="dxa"/>
            <w:vAlign w:val="center"/>
          </w:tcPr>
          <w:p w14:paraId="22564C09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63AFC12C" w14:textId="77777777" w:rsidR="00452B29" w:rsidRPr="007706CA" w:rsidRDefault="00452B29" w:rsidP="00025C25">
            <w:pPr>
              <w:autoSpaceDE w:val="0"/>
              <w:autoSpaceDN w:val="0"/>
              <w:adjustRightInd w:val="0"/>
              <w:jc w:val="center"/>
              <w:rPr>
                <w:rFonts w:ascii="W=œ˛" w:hAnsi="W=œ˛" w:cs="W=œ˛"/>
              </w:rPr>
            </w:pPr>
            <w:r w:rsidRPr="007706CA">
              <w:rPr>
                <w:rFonts w:ascii="W=œ˛" w:hAnsi="W=œ˛" w:cs="W=œ˛"/>
              </w:rPr>
              <w:t xml:space="preserve">….., yalan </w:t>
            </w:r>
            <w:proofErr w:type="spellStart"/>
            <w:r w:rsidRPr="007706CA">
              <w:rPr>
                <w:rFonts w:ascii="W=œ˛" w:hAnsi="W=œ˛" w:cs="W=œ˛"/>
              </w:rPr>
              <w:t>üzere</w:t>
            </w:r>
            <w:proofErr w:type="spellEnd"/>
            <w:r w:rsidRPr="007706CA">
              <w:rPr>
                <w:rFonts w:ascii="W=œ˛" w:hAnsi="W=œ˛" w:cs="W=œ˛"/>
              </w:rPr>
              <w:t xml:space="preserve"> </w:t>
            </w:r>
            <w:proofErr w:type="gramStart"/>
            <w:r w:rsidRPr="007706CA">
              <w:rPr>
                <w:rFonts w:ascii="W=œ˛" w:hAnsi="W=œ˛" w:cs="W=œ˛"/>
              </w:rPr>
              <w:t xml:space="preserve">birleşmeleri </w:t>
            </w:r>
            <w:proofErr w:type="spellStart"/>
            <w:r w:rsidRPr="007706CA">
              <w:rPr>
                <w:rFonts w:ascii="W=œ˛" w:hAnsi="W=œ˛" w:cs="W=œ˛"/>
              </w:rPr>
              <w:t>mu</w:t>
            </w:r>
            <w:proofErr w:type="gramEnd"/>
            <w:r w:rsidRPr="007706CA">
              <w:rPr>
                <w:rFonts w:ascii="W=œ˛" w:hAnsi="W=œ˛" w:cs="W=œ˛"/>
              </w:rPr>
              <w:t>̈mkün</w:t>
            </w:r>
            <w:proofErr w:type="spellEnd"/>
            <w:r w:rsidRPr="007706CA">
              <w:rPr>
                <w:rFonts w:ascii="W=œ˛" w:hAnsi="W=œ˛" w:cs="W=œ˛"/>
              </w:rPr>
              <w:t xml:space="preserve"> olmayan bir topluluğun naklettiği hadislerdir.</w:t>
            </w:r>
          </w:p>
        </w:tc>
      </w:tr>
      <w:tr w:rsidR="00452B29" w:rsidRPr="007706CA" w14:paraId="3CBD6540" w14:textId="77777777" w:rsidTr="00452B29">
        <w:trPr>
          <w:trHeight w:val="510"/>
        </w:trPr>
        <w:tc>
          <w:tcPr>
            <w:tcW w:w="0" w:type="auto"/>
            <w:vAlign w:val="center"/>
          </w:tcPr>
          <w:p w14:paraId="5980E632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3</w:t>
            </w:r>
          </w:p>
        </w:tc>
        <w:tc>
          <w:tcPr>
            <w:tcW w:w="0" w:type="auto"/>
            <w:vAlign w:val="center"/>
          </w:tcPr>
          <w:p w14:paraId="410BE16F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spellStart"/>
            <w:r w:rsidRPr="006F5E27">
              <w:rPr>
                <w:rFonts w:ascii="W=œ˛" w:hAnsi="W=œ˛" w:cs="W=œ˛"/>
                <w:b/>
                <w:bCs/>
              </w:rPr>
              <w:t>merfu</w:t>
            </w:r>
            <w:proofErr w:type="spellEnd"/>
            <w:r w:rsidRPr="006F5E27">
              <w:rPr>
                <w:rFonts w:ascii="W=œ˛" w:hAnsi="W=œ˛" w:cs="W=œ˛"/>
                <w:b/>
                <w:bCs/>
              </w:rPr>
              <w:t xml:space="preserve"> hadis</w:t>
            </w:r>
          </w:p>
        </w:tc>
        <w:tc>
          <w:tcPr>
            <w:tcW w:w="281" w:type="dxa"/>
            <w:vAlign w:val="center"/>
          </w:tcPr>
          <w:p w14:paraId="7FD42DEC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09F2A555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spellStart"/>
            <w:r w:rsidRPr="007706CA">
              <w:rPr>
                <w:rFonts w:ascii="W=œ˛" w:hAnsi="W=œ˛" w:cs="W=œ˛"/>
              </w:rPr>
              <w:t>Sahabilere</w:t>
            </w:r>
            <w:proofErr w:type="spellEnd"/>
            <w:r w:rsidRPr="007706CA">
              <w:rPr>
                <w:rFonts w:ascii="W=œ˛" w:hAnsi="W=œ˛" w:cs="W=œ˛"/>
              </w:rPr>
              <w:t xml:space="preserve"> nispet edilen söz, fiil ve onaylara (takrirlere)</w:t>
            </w:r>
            <w:proofErr w:type="gramStart"/>
            <w:r w:rsidRPr="007706CA">
              <w:rPr>
                <w:rFonts w:ascii="W=œ˛" w:hAnsi="W=œ˛" w:cs="W=œ˛"/>
              </w:rPr>
              <w:t>….</w:t>
            </w:r>
            <w:proofErr w:type="gramEnd"/>
            <w:r w:rsidRPr="007706CA">
              <w:rPr>
                <w:rFonts w:ascii="W=œ˛" w:hAnsi="W=œ˛" w:cs="W=œ˛"/>
              </w:rPr>
              <w:t xml:space="preserve"> </w:t>
            </w:r>
            <w:proofErr w:type="gramStart"/>
            <w:r w:rsidRPr="007706CA">
              <w:rPr>
                <w:rFonts w:ascii="W=œ˛" w:hAnsi="W=œ˛" w:cs="W=œ˛"/>
              </w:rPr>
              <w:t>denir</w:t>
            </w:r>
            <w:proofErr w:type="gramEnd"/>
          </w:p>
        </w:tc>
      </w:tr>
      <w:tr w:rsidR="00452B29" w:rsidRPr="007706CA" w14:paraId="27CD8163" w14:textId="77777777" w:rsidTr="00452B29">
        <w:trPr>
          <w:trHeight w:val="510"/>
        </w:trPr>
        <w:tc>
          <w:tcPr>
            <w:tcW w:w="0" w:type="auto"/>
            <w:vAlign w:val="center"/>
          </w:tcPr>
          <w:p w14:paraId="48E22B01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4</w:t>
            </w:r>
          </w:p>
        </w:tc>
        <w:tc>
          <w:tcPr>
            <w:tcW w:w="0" w:type="auto"/>
            <w:vAlign w:val="center"/>
          </w:tcPr>
          <w:p w14:paraId="2798AEA4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6F5E27">
              <w:rPr>
                <w:rFonts w:ascii="W=œ˛" w:hAnsi="W=œ˛" w:cs="W=œ˛"/>
                <w:b/>
                <w:bCs/>
              </w:rPr>
              <w:t>Zayıf hadis</w:t>
            </w:r>
          </w:p>
        </w:tc>
        <w:tc>
          <w:tcPr>
            <w:tcW w:w="281" w:type="dxa"/>
            <w:vAlign w:val="center"/>
          </w:tcPr>
          <w:p w14:paraId="277084EC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22A8262E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rFonts w:ascii="W=œ˛" w:hAnsi="W=œ˛" w:cs="W=œ˛"/>
              </w:rPr>
              <w:t xml:space="preserve">Hadisçilere göre, her nesilde en az </w:t>
            </w:r>
            <w:proofErr w:type="spellStart"/>
            <w:r w:rsidRPr="007706CA">
              <w:rPr>
                <w:rFonts w:ascii="W=œ˛" w:hAnsi="W=œ˛" w:cs="W=œ˛"/>
              </w:rPr>
              <w:t>üç</w:t>
            </w:r>
            <w:proofErr w:type="spellEnd"/>
            <w:r w:rsidRPr="007706CA">
              <w:rPr>
                <w:rFonts w:ascii="W=œ˛" w:hAnsi="W=œ˛" w:cs="W=œ˛"/>
              </w:rPr>
              <w:t xml:space="preserve"> </w:t>
            </w:r>
            <w:proofErr w:type="spellStart"/>
            <w:r w:rsidRPr="007706CA">
              <w:rPr>
                <w:rFonts w:ascii="W=œ˛" w:hAnsi="W=œ˛" w:cs="W=œ˛"/>
              </w:rPr>
              <w:t>ravisi</w:t>
            </w:r>
            <w:proofErr w:type="spellEnd"/>
            <w:r w:rsidRPr="007706CA">
              <w:rPr>
                <w:rFonts w:ascii="W=œ˛" w:hAnsi="W=œ˛" w:cs="W=œ˛"/>
              </w:rPr>
              <w:t xml:space="preserve"> olan </w:t>
            </w:r>
            <w:proofErr w:type="gramStart"/>
            <w:r w:rsidRPr="007706CA">
              <w:rPr>
                <w:rFonts w:ascii="W=œ˛" w:hAnsi="W=œ˛" w:cs="W=œ˛"/>
              </w:rPr>
              <w:t>rivayetlere …</w:t>
            </w:r>
            <w:proofErr w:type="gramEnd"/>
            <w:r w:rsidRPr="007706CA">
              <w:rPr>
                <w:rFonts w:ascii="W=œ˛" w:hAnsi="W=œ˛" w:cs="W=œ˛"/>
              </w:rPr>
              <w:t xml:space="preserve"> </w:t>
            </w:r>
            <w:proofErr w:type="gramStart"/>
            <w:r w:rsidRPr="007706CA">
              <w:rPr>
                <w:rFonts w:ascii="W=œ˛" w:hAnsi="W=œ˛" w:cs="W=œ˛"/>
              </w:rPr>
              <w:t>denir</w:t>
            </w:r>
            <w:proofErr w:type="gramEnd"/>
          </w:p>
        </w:tc>
      </w:tr>
      <w:tr w:rsidR="00452B29" w:rsidRPr="007706CA" w14:paraId="5B2FAE7B" w14:textId="77777777" w:rsidTr="00452B29">
        <w:trPr>
          <w:trHeight w:val="510"/>
        </w:trPr>
        <w:tc>
          <w:tcPr>
            <w:tcW w:w="0" w:type="auto"/>
            <w:vAlign w:val="center"/>
          </w:tcPr>
          <w:p w14:paraId="11E9822B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5</w:t>
            </w:r>
          </w:p>
        </w:tc>
        <w:tc>
          <w:tcPr>
            <w:tcW w:w="0" w:type="auto"/>
            <w:vAlign w:val="center"/>
          </w:tcPr>
          <w:p w14:paraId="46335EDF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gramStart"/>
            <w:r w:rsidRPr="006F5E27">
              <w:rPr>
                <w:rFonts w:ascii="W=œ˛" w:hAnsi="W=œ˛" w:cs="W=œ˛"/>
                <w:b/>
                <w:bCs/>
              </w:rPr>
              <w:t>mevkuf</w:t>
            </w:r>
            <w:proofErr w:type="gramEnd"/>
            <w:r w:rsidRPr="006F5E27">
              <w:rPr>
                <w:rFonts w:ascii="W=œ˛" w:hAnsi="W=œ˛" w:cs="W=œ˛"/>
                <w:b/>
                <w:bCs/>
              </w:rPr>
              <w:t xml:space="preserve"> hadis</w:t>
            </w:r>
          </w:p>
        </w:tc>
        <w:tc>
          <w:tcPr>
            <w:tcW w:w="281" w:type="dxa"/>
            <w:vAlign w:val="center"/>
          </w:tcPr>
          <w:p w14:paraId="3BCB7424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07336ED6" w14:textId="77777777" w:rsidR="00452B29" w:rsidRPr="007706CA" w:rsidRDefault="00452B29" w:rsidP="00025C25">
            <w:pPr>
              <w:autoSpaceDE w:val="0"/>
              <w:autoSpaceDN w:val="0"/>
              <w:adjustRightInd w:val="0"/>
              <w:jc w:val="center"/>
              <w:rPr>
                <w:rFonts w:ascii="W=œ˛" w:hAnsi="W=œ˛" w:cs="W=œ˛"/>
              </w:rPr>
            </w:pPr>
            <w:proofErr w:type="spellStart"/>
            <w:r w:rsidRPr="007706CA">
              <w:rPr>
                <w:rFonts w:ascii="W=œ˛" w:hAnsi="W=œ˛" w:cs="W=œ˛"/>
              </w:rPr>
              <w:t>Tabiuna</w:t>
            </w:r>
            <w:proofErr w:type="spellEnd"/>
            <w:r w:rsidRPr="007706CA">
              <w:rPr>
                <w:rFonts w:ascii="W=œ˛" w:hAnsi="W=œ˛" w:cs="W=œ˛"/>
              </w:rPr>
              <w:t xml:space="preserve"> nispet edilen söz ve fiillere </w:t>
            </w:r>
            <w:proofErr w:type="gramStart"/>
            <w:r w:rsidRPr="007706CA">
              <w:rPr>
                <w:rFonts w:ascii="W=œ˛" w:hAnsi="W=œ˛" w:cs="W=œ˛"/>
              </w:rPr>
              <w:t>ise …</w:t>
            </w:r>
            <w:proofErr w:type="gramEnd"/>
            <w:r w:rsidRPr="007706CA">
              <w:rPr>
                <w:rFonts w:ascii="W=œ˛" w:hAnsi="W=œ˛" w:cs="W=œ˛"/>
              </w:rPr>
              <w:t xml:space="preserve"> </w:t>
            </w:r>
            <w:proofErr w:type="gramStart"/>
            <w:r w:rsidRPr="007706CA">
              <w:rPr>
                <w:rFonts w:ascii="W=œ˛" w:hAnsi="W=œ˛" w:cs="W=œ˛"/>
              </w:rPr>
              <w:t>adı</w:t>
            </w:r>
            <w:proofErr w:type="gramEnd"/>
            <w:r w:rsidRPr="007706CA">
              <w:rPr>
                <w:rFonts w:ascii="W=œ˛" w:hAnsi="W=œ˛" w:cs="W=œ˛"/>
              </w:rPr>
              <w:t xml:space="preserve"> verilir</w:t>
            </w:r>
          </w:p>
        </w:tc>
      </w:tr>
      <w:tr w:rsidR="00452B29" w:rsidRPr="007706CA" w14:paraId="3A30F9C1" w14:textId="77777777" w:rsidTr="00452B29">
        <w:trPr>
          <w:trHeight w:val="510"/>
        </w:trPr>
        <w:tc>
          <w:tcPr>
            <w:tcW w:w="0" w:type="auto"/>
            <w:vAlign w:val="center"/>
          </w:tcPr>
          <w:p w14:paraId="4F457B00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6</w:t>
            </w:r>
          </w:p>
        </w:tc>
        <w:tc>
          <w:tcPr>
            <w:tcW w:w="0" w:type="auto"/>
            <w:vAlign w:val="center"/>
          </w:tcPr>
          <w:p w14:paraId="378C926E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spellStart"/>
            <w:r w:rsidRPr="006F5E27">
              <w:rPr>
                <w:rFonts w:ascii="W=œ˛" w:hAnsi="W=œ˛" w:cs="W=œ˛"/>
                <w:b/>
                <w:bCs/>
              </w:rPr>
              <w:t>Mütevatir</w:t>
            </w:r>
            <w:proofErr w:type="spellEnd"/>
            <w:r w:rsidRPr="006F5E27">
              <w:rPr>
                <w:rFonts w:ascii="W=œ˛" w:hAnsi="W=œ˛" w:cs="W=œ˛"/>
                <w:b/>
                <w:bCs/>
              </w:rPr>
              <w:t xml:space="preserve"> hadis</w:t>
            </w:r>
          </w:p>
        </w:tc>
        <w:tc>
          <w:tcPr>
            <w:tcW w:w="281" w:type="dxa"/>
            <w:vAlign w:val="center"/>
          </w:tcPr>
          <w:p w14:paraId="26DA613A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22D0AAB0" w14:textId="77777777" w:rsidR="00452B29" w:rsidRPr="007706CA" w:rsidRDefault="00452B29" w:rsidP="00025C25">
            <w:pPr>
              <w:autoSpaceDE w:val="0"/>
              <w:autoSpaceDN w:val="0"/>
              <w:adjustRightInd w:val="0"/>
              <w:jc w:val="center"/>
              <w:rPr>
                <w:rFonts w:ascii="W=œ˛" w:hAnsi="W=œ˛" w:cs="W=œ˛"/>
              </w:rPr>
            </w:pPr>
            <w:r w:rsidRPr="007706CA">
              <w:rPr>
                <w:rFonts w:ascii="W=œ˛" w:hAnsi="W=œ˛" w:cs="W=œ˛"/>
              </w:rPr>
              <w:t xml:space="preserve">Sahih hadisin şartlarını taşımasına rağmen, </w:t>
            </w:r>
            <w:proofErr w:type="spellStart"/>
            <w:r w:rsidRPr="007706CA">
              <w:rPr>
                <w:rFonts w:ascii="W=œ˛" w:hAnsi="W=œ˛" w:cs="W=œ˛"/>
              </w:rPr>
              <w:t>ravilerden</w:t>
            </w:r>
            <w:proofErr w:type="spellEnd"/>
            <w:r w:rsidRPr="007706CA">
              <w:rPr>
                <w:rFonts w:ascii="W=œ˛" w:hAnsi="W=œ˛" w:cs="W=œ˛"/>
              </w:rPr>
              <w:t xml:space="preserve"> biri </w:t>
            </w:r>
            <w:proofErr w:type="spellStart"/>
            <w:r w:rsidRPr="007706CA">
              <w:rPr>
                <w:rFonts w:ascii="W=œ˛" w:hAnsi="W=œ˛" w:cs="W=œ˛"/>
              </w:rPr>
              <w:t>zabt</w:t>
            </w:r>
            <w:proofErr w:type="spellEnd"/>
            <w:r w:rsidRPr="007706CA">
              <w:rPr>
                <w:rFonts w:ascii="W=œ˛" w:hAnsi="W=œ˛" w:cs="W=œ˛"/>
              </w:rPr>
              <w:t xml:space="preserve"> bakımından kısmen kusurlu olursa hadis </w:t>
            </w:r>
            <w:proofErr w:type="gramStart"/>
            <w:r w:rsidRPr="007706CA">
              <w:rPr>
                <w:rFonts w:ascii="W=œ˛" w:hAnsi="W=œ˛" w:cs="W=œ˛"/>
              </w:rPr>
              <w:t>….</w:t>
            </w:r>
            <w:proofErr w:type="gramEnd"/>
            <w:r w:rsidRPr="007706CA">
              <w:rPr>
                <w:rFonts w:ascii="W=œ˛" w:hAnsi="W=œ˛" w:cs="W=œ˛"/>
              </w:rPr>
              <w:t xml:space="preserve">  </w:t>
            </w:r>
            <w:proofErr w:type="gramStart"/>
            <w:r w:rsidRPr="007706CA">
              <w:rPr>
                <w:rFonts w:ascii="W=œ˛" w:hAnsi="W=œ˛" w:cs="W=œ˛"/>
              </w:rPr>
              <w:t>adını</w:t>
            </w:r>
            <w:proofErr w:type="gramEnd"/>
            <w:r w:rsidRPr="007706CA">
              <w:rPr>
                <w:rFonts w:ascii="W=œ˛" w:hAnsi="W=œ˛" w:cs="W=œ˛"/>
              </w:rPr>
              <w:t xml:space="preserve"> alır.</w:t>
            </w:r>
          </w:p>
        </w:tc>
      </w:tr>
      <w:tr w:rsidR="00452B29" w:rsidRPr="007706CA" w14:paraId="3B1421C3" w14:textId="77777777" w:rsidTr="00452B29">
        <w:trPr>
          <w:trHeight w:val="510"/>
        </w:trPr>
        <w:tc>
          <w:tcPr>
            <w:tcW w:w="0" w:type="auto"/>
            <w:vAlign w:val="center"/>
          </w:tcPr>
          <w:p w14:paraId="03EA3676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7</w:t>
            </w:r>
          </w:p>
        </w:tc>
        <w:tc>
          <w:tcPr>
            <w:tcW w:w="0" w:type="auto"/>
            <w:vAlign w:val="center"/>
          </w:tcPr>
          <w:p w14:paraId="4B37FC12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spellStart"/>
            <w:r w:rsidRPr="006F5E27">
              <w:rPr>
                <w:rFonts w:ascii="W=œ˛" w:hAnsi="W=œ˛" w:cs="W=œ˛"/>
                <w:b/>
                <w:bCs/>
              </w:rPr>
              <w:t>Hasen</w:t>
            </w:r>
            <w:proofErr w:type="spellEnd"/>
            <w:r w:rsidRPr="006F5E27">
              <w:rPr>
                <w:rFonts w:ascii="W=œ˛" w:hAnsi="W=œ˛" w:cs="W=œ˛"/>
                <w:b/>
                <w:bCs/>
              </w:rPr>
              <w:t xml:space="preserve"> hadis</w:t>
            </w:r>
          </w:p>
        </w:tc>
        <w:tc>
          <w:tcPr>
            <w:tcW w:w="281" w:type="dxa"/>
            <w:vAlign w:val="center"/>
          </w:tcPr>
          <w:p w14:paraId="3DCE2903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29083634" w14:textId="77777777" w:rsidR="00452B29" w:rsidRPr="007706CA" w:rsidRDefault="00452B29" w:rsidP="00025C25">
            <w:pPr>
              <w:autoSpaceDE w:val="0"/>
              <w:autoSpaceDN w:val="0"/>
              <w:adjustRightInd w:val="0"/>
              <w:jc w:val="center"/>
              <w:rPr>
                <w:rFonts w:ascii="W=œ˛" w:hAnsi="W=œ˛" w:cs="W=œ˛"/>
              </w:rPr>
            </w:pPr>
            <w:r w:rsidRPr="007706CA">
              <w:rPr>
                <w:rFonts w:ascii="W=œ˛" w:hAnsi="W=œ˛" w:cs="W=œ˛"/>
              </w:rPr>
              <w:t>Peygamberimize (</w:t>
            </w:r>
            <w:proofErr w:type="spellStart"/>
            <w:r w:rsidRPr="007706CA">
              <w:rPr>
                <w:rFonts w:ascii="W=œ˛" w:hAnsi="W=œ˛" w:cs="W=œ˛"/>
              </w:rPr>
              <w:t>s.a.v</w:t>
            </w:r>
            <w:proofErr w:type="spellEnd"/>
            <w:r w:rsidRPr="007706CA">
              <w:rPr>
                <w:rFonts w:ascii="W=œ˛" w:hAnsi="W=œ˛" w:cs="W=œ˛"/>
              </w:rPr>
              <w:t xml:space="preserve">.) ait olmayan söz ya da fiilleri sanki onun </w:t>
            </w:r>
            <w:proofErr w:type="spellStart"/>
            <w:r w:rsidRPr="007706CA">
              <w:rPr>
                <w:rFonts w:ascii="W=œ˛" w:hAnsi="W=œ˛" w:cs="W=œ˛"/>
              </w:rPr>
              <w:t>sözu</w:t>
            </w:r>
            <w:proofErr w:type="spellEnd"/>
            <w:r w:rsidRPr="007706CA">
              <w:rPr>
                <w:rFonts w:ascii="W=œ˛" w:hAnsi="W=œ˛" w:cs="W=œ˛"/>
              </w:rPr>
              <w:t xml:space="preserve">̈ ya da fiilleriymiş gibi nakletmişlerdir. Bu uydurma rivayetlere hadisçiler </w:t>
            </w:r>
            <w:proofErr w:type="gramStart"/>
            <w:r w:rsidRPr="007706CA">
              <w:rPr>
                <w:rFonts w:ascii="W=œ˛" w:hAnsi="W=œ˛" w:cs="W=œ˛"/>
              </w:rPr>
              <w:t>…..</w:t>
            </w:r>
            <w:proofErr w:type="gramEnd"/>
            <w:r w:rsidRPr="007706CA">
              <w:rPr>
                <w:rFonts w:ascii="W=œ˛" w:hAnsi="W=œ˛" w:cs="W=œ˛"/>
              </w:rPr>
              <w:t xml:space="preserve"> </w:t>
            </w:r>
            <w:proofErr w:type="gramStart"/>
            <w:r w:rsidRPr="007706CA">
              <w:rPr>
                <w:rFonts w:ascii="W=œ˛" w:hAnsi="W=œ˛" w:cs="W=œ˛"/>
              </w:rPr>
              <w:t>adını</w:t>
            </w:r>
            <w:proofErr w:type="gramEnd"/>
            <w:r w:rsidRPr="007706CA">
              <w:rPr>
                <w:rFonts w:ascii="W=œ˛" w:hAnsi="W=œ˛" w:cs="W=œ˛"/>
              </w:rPr>
              <w:t xml:space="preserve"> vermiştir.</w:t>
            </w:r>
          </w:p>
        </w:tc>
      </w:tr>
      <w:tr w:rsidR="00452B29" w:rsidRPr="007706CA" w14:paraId="5676114A" w14:textId="77777777" w:rsidTr="00452B29">
        <w:trPr>
          <w:trHeight w:val="510"/>
        </w:trPr>
        <w:tc>
          <w:tcPr>
            <w:tcW w:w="0" w:type="auto"/>
            <w:vAlign w:val="center"/>
          </w:tcPr>
          <w:p w14:paraId="0E600A83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r w:rsidRPr="007706CA">
              <w:rPr>
                <w:b/>
                <w:bCs/>
              </w:rPr>
              <w:t>8</w:t>
            </w:r>
          </w:p>
        </w:tc>
        <w:tc>
          <w:tcPr>
            <w:tcW w:w="0" w:type="auto"/>
            <w:vAlign w:val="center"/>
          </w:tcPr>
          <w:p w14:paraId="158000CF" w14:textId="77777777" w:rsidR="00452B29" w:rsidRPr="006F5E27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  <w:proofErr w:type="gramStart"/>
            <w:r w:rsidRPr="006F5E27">
              <w:rPr>
                <w:rFonts w:ascii="W=œ˛" w:hAnsi="W=œ˛" w:cs="W=œ˛"/>
                <w:b/>
                <w:bCs/>
              </w:rPr>
              <w:t>mevzu</w:t>
            </w:r>
            <w:proofErr w:type="gramEnd"/>
            <w:r w:rsidRPr="006F5E27">
              <w:rPr>
                <w:rFonts w:ascii="W=œ˛" w:hAnsi="W=œ˛" w:cs="W=œ˛"/>
                <w:b/>
                <w:bCs/>
              </w:rPr>
              <w:t xml:space="preserve"> hadis</w:t>
            </w:r>
          </w:p>
        </w:tc>
        <w:tc>
          <w:tcPr>
            <w:tcW w:w="281" w:type="dxa"/>
            <w:vAlign w:val="center"/>
          </w:tcPr>
          <w:p w14:paraId="6AABC808" w14:textId="77777777" w:rsidR="00452B29" w:rsidRPr="007706CA" w:rsidRDefault="00452B29" w:rsidP="00025C25">
            <w:pPr>
              <w:pStyle w:val="ListeParagraf"/>
              <w:ind w:left="0"/>
              <w:jc w:val="center"/>
              <w:rPr>
                <w:b/>
                <w:bCs/>
              </w:rPr>
            </w:pPr>
          </w:p>
        </w:tc>
        <w:tc>
          <w:tcPr>
            <w:tcW w:w="2398" w:type="dxa"/>
            <w:vAlign w:val="center"/>
          </w:tcPr>
          <w:p w14:paraId="5B25DC02" w14:textId="77777777" w:rsidR="00452B29" w:rsidRPr="007706CA" w:rsidRDefault="00452B29" w:rsidP="00025C25">
            <w:pPr>
              <w:autoSpaceDE w:val="0"/>
              <w:autoSpaceDN w:val="0"/>
              <w:adjustRightInd w:val="0"/>
              <w:jc w:val="center"/>
              <w:rPr>
                <w:rFonts w:ascii="W=œ˛" w:hAnsi="W=œ˛" w:cs="W=œ˛"/>
              </w:rPr>
            </w:pPr>
            <w:r w:rsidRPr="007706CA">
              <w:rPr>
                <w:rFonts w:ascii="W=œ˛" w:hAnsi="W=œ˛" w:cs="W=œ˛"/>
              </w:rPr>
              <w:t xml:space="preserve">Sahih ve </w:t>
            </w:r>
            <w:proofErr w:type="spellStart"/>
            <w:r w:rsidRPr="007706CA">
              <w:rPr>
                <w:rFonts w:ascii="W=œ˛" w:hAnsi="W=œ˛" w:cs="W=œ˛"/>
              </w:rPr>
              <w:t>hasen</w:t>
            </w:r>
            <w:proofErr w:type="spellEnd"/>
            <w:r w:rsidRPr="007706CA">
              <w:rPr>
                <w:rFonts w:ascii="W=œ˛" w:hAnsi="W=œ˛" w:cs="W=œ˛"/>
              </w:rPr>
              <w:t xml:space="preserve"> hadisin şartlarını taşımayan hadislere denir.</w:t>
            </w:r>
          </w:p>
        </w:tc>
      </w:tr>
    </w:tbl>
    <w:p w14:paraId="1164E5DC" w14:textId="77777777" w:rsidR="00452B29" w:rsidRDefault="00452B29">
      <w:pPr>
        <w:rPr>
          <w:b/>
          <w:bCs/>
        </w:rPr>
      </w:pPr>
    </w:p>
    <w:p w14:paraId="29658054" w14:textId="2D44D1D2" w:rsidR="00C150A7" w:rsidRDefault="00452B29">
      <w:pPr>
        <w:rPr>
          <w:b/>
          <w:bCs/>
        </w:rPr>
      </w:pPr>
      <w:r>
        <w:rPr>
          <w:b/>
          <w:bCs/>
        </w:rPr>
        <w:t xml:space="preserve">F. </w:t>
      </w:r>
      <w:r>
        <w:rPr>
          <w:b/>
          <w:bCs/>
        </w:rPr>
        <w:t>Aşağıdaki hadisin Türkçesini yazınız.(5P)</w:t>
      </w:r>
    </w:p>
    <w:p w14:paraId="443241D4" w14:textId="4E363869" w:rsidR="00452B29" w:rsidRDefault="00452B29">
      <w:pPr>
        <w:rPr>
          <w:rFonts w:cstheme="minorHAnsi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111EFB19" wp14:editId="71C83714">
            <wp:extent cx="3014980" cy="33147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4980" cy="33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Spec="bottom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452B29" w14:paraId="039A1073" w14:textId="77777777" w:rsidTr="00452B29">
        <w:tc>
          <w:tcPr>
            <w:tcW w:w="4738" w:type="dxa"/>
          </w:tcPr>
          <w:p w14:paraId="04F9F0DD" w14:textId="77777777" w:rsidR="00452B29" w:rsidRDefault="00452B29" w:rsidP="00452B2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452B29" w14:paraId="6A72F88C" w14:textId="77777777" w:rsidTr="00452B29">
        <w:tc>
          <w:tcPr>
            <w:tcW w:w="4738" w:type="dxa"/>
          </w:tcPr>
          <w:p w14:paraId="4875CE2A" w14:textId="77777777" w:rsidR="00452B29" w:rsidRDefault="00452B29" w:rsidP="00452B2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452B29" w14:paraId="7CCA1838" w14:textId="77777777" w:rsidTr="00452B29">
        <w:tc>
          <w:tcPr>
            <w:tcW w:w="4738" w:type="dxa"/>
          </w:tcPr>
          <w:p w14:paraId="57B60426" w14:textId="77777777" w:rsidR="00452B29" w:rsidRDefault="00452B29" w:rsidP="00452B29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8287BE9" w:rsidR="00096985" w:rsidRDefault="00452B29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4CF9D8E6">
                <wp:simplePos x="0" y="0"/>
                <wp:positionH relativeFrom="column">
                  <wp:posOffset>-537846</wp:posOffset>
                </wp:positionH>
                <wp:positionV relativeFrom="paragraph">
                  <wp:posOffset>-636905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063703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68371EDD" w:rsidR="00E01C8C" w:rsidRPr="001B0C3D" w:rsidRDefault="00452B2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HADİS</w:t>
                              </w:r>
                              <w:bookmarkStart w:id="1" w:name="_GoBack"/>
                              <w:bookmarkEnd w:id="1"/>
                            </w:p>
                            <w:p w14:paraId="780CEAEF" w14:textId="6660F274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0DD68DC9" w:rsidR="00E01C8C" w:rsidRPr="001B0C3D" w:rsidRDefault="00452B2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HADİS</w:t>
                              </w:r>
                            </w:p>
                            <w:p w14:paraId="61F42205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10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35pt;margin-top:-50.15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lv/grH4n8S+Ffg18Nbzwv4ivtNmuv2hvAdpcS2F28LS28ut26SwsUILI6&#10;kqynhgcEEV9SVHdWdpeosd7aRzKsiuqyxhgrA5DDPcHoe1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Gf4h8VeGPC&#10;NrBe+KvENjpsN1eQ2lvLfXSQrLcSsEiiUsRl3YhVUcsTgZNaFfJv/BYL/kiPwu/7OS+Hv/p+tq+s&#10;q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r/4Kh/DL4g/FT4R/DvR/hx4O1DWrrTfj14I1W/t9OtzI0Fja6zBLcXD&#10;AdI441Z2boAM19K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E/Hf9oL4cfs5eHdG8UfE27uobTXvFul+G9Pa0tT&#10;MzX+oXKW1spA+6pkdQW6KOa7avk3/gsF/wAkR+F3/ZyXw9/9P1tX1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If&#10;t4/s1eOv2ovh34N8I+ANW0mzufDvxc8LeKb6TWJ5Y43s9N1OK6njQxxyEytHGQikBS2AWUcj2+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m/bC/adb9lXwR4X8YDwj/bP/AAknxK8PeFPI+1eT5H9p38dp9oztbd5f&#10;mbtvG7GMjrXrNfJv/BYH/kiPwu/7OS+Hv/p+tq+s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zn9pn9mjwh+1J4T8&#10;P+EPGmualYW/h3x1ovim0k0tow8l1pt4l3DE+9GHls8YDAANtJwQea9G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n/AP4KL/Hj4lfs+/DDwL4l+F+sR2V5rnxq8IeHtRkltUlElhf6tDb3MYDggFo3YBhyOowa+gK+&#10;Tf8AgsF/yRH4Xf8AZyXw9/8AT9bV9Z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N/E/4QfDb4z6Tp+hfFDwlb6xZ6&#10;Tr1lrWnwXLOBBf2kyzW042kfNHIqsM8ZHINdJ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K/wDwVs1vWtC+C/wz&#10;uND1e6s5Jv2ivANvNJa3DRtJE+uW6vGSpGVZSQVPBHBr6or5N/4LA5PwR+F2B/zcl8Pf/T9bV9Z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WN42+IfgX4bWFnqvj/xbp+j22oapbabZT6jdLEs95cSCOCBSx5kkchVX&#10;qSQBWz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Jv/BYL/kiPwu/7OS+Hv/p+tq+sq+d/+ClPwW+J/wAc/hX4B8Pf&#10;CrwrJq95o/xw8G67qUMdxFF5On2WrwXF1PmRlBCRIzbQSxxhQTxX0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e&#10;f/tF/tH+Bf2ZPC+heLPH9lqE9t4g8aaP4YsV02FXZbzUbtLWBmDMuIxI43EZIGSAeleg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yb/wWC/5Ij8Lv+zkvh7/AOn62r6yrxn9tz9mXxD+1P4B8I+D/DfiWz0uXw58VPDX&#10;iq4mvo3ZZoNM1GK7khXb0d1jKqTwCea9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vF/wBuH9pnxN+yz8P/AAh4&#10;v8K+HbHUpvEfxW8M+FbiLUGcLFb6nqMVpLMuwg70WQsueMjkEV7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Jv8A&#10;wWC/5Ij8Lv8As5L4e/8Ap+tq+sq8/wD2jP2bvAf7T3hfQfCXxCv9Ut7Xw9410fxRYtpNxHG7Xmm3&#10;aXUCOXRwYjJGA6gBiuQGU816B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Ov/BSz4zfEv4I/CrwBr/wu8Uy6Tea&#10;v8cvBmh6jNFCjmbT73V4ILmA71IAeJ2UkYIzwQea+i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+Kv2jf+Cz3g/8AZ/8A2hvEX7Ot&#10;r+zR4y8Val4baMXV1oLxyK6vGj7tgBYAbwOe9b4fDV8VJxpK7Sv8vmfQcO8K5/xZi54bKaDqzhHn&#10;kk4xtFNK7cnFbtLfqfatFfn7/wAP5LP/AKMN+Kn/AICD/wCIo/4fyWf/AEYb8VP/AAEH/wARXX/Z&#10;GYfyfiv8z67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YvxH/AOSea9/2Bbr/ANEtW1WL8R/+Sea9/wBgW6/9EtVR+JHR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Hyb/wAFgv8AkiPwu/7OS+Hv/p+tq+sq+Zf+Cp3w/wDHHxG+EHw50vwF4S1DWLix+P3gfUr2&#10;DTbVpmgs7fWreWe4YKDtjjRSzMeFAJNfTVABRRRQAUUUUAFFFFABRRRQAUUUUAFFFFAHzX/wWB/5&#10;Rt/FP/sE2v8A6XW1dF/wTQ/5MB+EX/Yi2P8A6Lrnf+CwP/KNv4p/9gm1/wDS62rov+CaH/JgPwi/&#10;7EWx/wDRdek/+ROv+vj/APSUfp8/+TMQ/wCxhP8A9RoHuVFFFeafm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/MX9uT/g218B/HT9oXVP2rf2P/2lNd+DPjLXLl7zVotKhdrR7x33yXELQSRS25dvmZVZ&#10;lLcgLyD+nVFAH5C/Df8A4Nadc8efELSvGX/BQD/goD4y+KljpF15kejI1wDcRgofJa4u553jjfbt&#10;cRhWK42spww/Wjwb4O8LfDzwjpfgLwPoNrpei6Lp8NjpOm2UQSG1tokCRxIo6KqqAB6CtK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FeN/tt/tNa/+yv4B8I+MPDvhmz1STxH8U/DXhWeG&#10;9ldFhh1PUYrSSZdvV0WQsoPBI5r2SgAooooAKKKKACiiigAooooAKKKKACiiigD5r/4LA/8AKNv4&#10;p/8AYJtf/S62rov+CaH/ACYD8Iv+xFsf/Rdc7/wWB/5Rt/FP/sE2v/pdbV0X/BND/kwH4Rf9iLY/&#10;+i69J/8AInX/AF8f/pKP0+f/ACZiH/Ywn/6jQPcqKKK80/M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N/E34u/Df4N6Tp+ufE&#10;/wAW22j2mq67ZaNp890G2z393MsNtANoPzSSMqjtk8kV0lfJv/BYL/kiPwu/7OS+Hv8A6fravrKg&#10;AooooAKKKKACiiigAooooAKKKKACiiigD5r/AOCwP/KNv4p/9gm1/wDS62rov+CaH/JgPwi/7EWx&#10;/wDRdc7/AMFgf+UbfxT/AOwTa/8ApdbV0X/BND/kwH4Rf9iLY/8AouvSf/InX/Xx/wDpKP0+f/Jm&#10;If8AYwn/AOo0D3KiiivNPz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sX4j/8AJPNe/wCw&#10;Ldf+iWrarF+I/wDyTzXv+wLdf+iWqo/Ejo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sX4j/8k817/sC3X/olq2qxfiP/AMk817/sC3X/AKJaqj8SOj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55/&#10;tQ/8rB/wF/7JrJ/6Dr1foZX55/tQ/wDKwf8AAX/smsn/AKDr1foZXpZh/Dof9e1/6VI/UvEj/kW8&#10;Pf8AYBT/APT1cKKKK80/LQooooAKKKKACiiigAooooAKKKKAPmP/AIKpePPG3w++D/w41PwJ4t1L&#10;R7i+/aA8DadeT6ZePA89pPrVvHPbuUILRyIxVlPDKSCCK+nK+Tf+CwX/ACRH4Xf9nJfD3/0/W1fW&#10;V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yb/wWC/5Ij8Lv+zkvh7/6fravrKuX+K/wY+Gvxw0bTfD/AMUfDEeq&#10;2ej+IbDXNOhkldPJv7OdZ7aYbCCSkiqwByDjkEcV1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B47+2p+05q/7KvgPwn4w0bwpbavJ4k+KHhv&#10;wpNDdXDRCCLU9QitHnBUHLRiTcF6EjBIr2KvEv27fhH4b+Mnw78G6H4nvb63h0r4teF9at2sJEVm&#10;uLTUop41bejAoWUBgACR0IPNe2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1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0637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68371EDD" w:rsidR="00E01C8C" w:rsidRPr="001B0C3D" w:rsidRDefault="00452B2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HADİS</w:t>
                        </w:r>
                        <w:bookmarkStart w:id="2" w:name="_GoBack"/>
                        <w:bookmarkEnd w:id="2"/>
                      </w:p>
                      <w:p w14:paraId="780CEAEF" w14:textId="6660F274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0DD68DC9" w:rsidR="00E01C8C" w:rsidRPr="001B0C3D" w:rsidRDefault="00452B2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HADİS</w:t>
                        </w:r>
                      </w:p>
                      <w:p w14:paraId="61F42205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10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14D72B6" w14:textId="6667F2A9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191C9262" w:rsidR="003D541A" w:rsidRDefault="003D541A">
      <w:pPr>
        <w:rPr>
          <w:rFonts w:cstheme="minorHAnsi"/>
          <w:sz w:val="24"/>
          <w:szCs w:val="24"/>
        </w:rPr>
      </w:pP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3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1162AB11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3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4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5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6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7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8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9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0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1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2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3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72BE52FC" w:rsidR="00501EC5" w:rsidRPr="00F925CF" w:rsidRDefault="00F925CF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10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F8t64f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4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34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72BE52FC" w:rsidR="00501EC5" w:rsidRPr="00F925CF" w:rsidRDefault="00F925CF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10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3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B214A0A" w14:textId="77777777" w:rsidR="001A31A8" w:rsidRDefault="001A31A8" w:rsidP="00ED544D">
      <w:pPr>
        <w:spacing w:after="0" w:line="240" w:lineRule="auto"/>
      </w:pPr>
      <w:r>
        <w:separator/>
      </w:r>
    </w:p>
  </w:endnote>
  <w:endnote w:type="continuationSeparator" w:id="0">
    <w:p w14:paraId="34E09EB2" w14:textId="77777777" w:rsidR="001A31A8" w:rsidRDefault="001A31A8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=œ˛">
    <w:altName w:val="Cambria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5" w:name="_Hlk124933023"/>
    <w:bookmarkStart w:id="6" w:name="_Hlk124933024"/>
    <w:bookmarkStart w:id="7" w:name="_Hlk124933025"/>
    <w:bookmarkStart w:id="8" w:name="_Hlk124933026"/>
    <w:bookmarkStart w:id="9" w:name="_Hlk124933769"/>
    <w:bookmarkStart w:id="10" w:name="_Hlk124933770"/>
    <w:bookmarkStart w:id="11" w:name="_Hlk124933789"/>
    <w:bookmarkStart w:id="12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0D915D0" w14:textId="0D33190A" w:rsidR="00452B29" w:rsidRDefault="00452B2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7C54524C" wp14:editId="08E5B2BC">
          <wp:simplePos x="0" y="0"/>
          <wp:positionH relativeFrom="column">
            <wp:posOffset>4486275</wp:posOffset>
          </wp:positionH>
          <wp:positionV relativeFrom="paragraph">
            <wp:posOffset>142240</wp:posOffset>
          </wp:positionV>
          <wp:extent cx="1151420" cy="223730"/>
          <wp:effectExtent l="0" t="0" r="0" b="508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7034F43" wp14:editId="5DDAA073">
          <wp:simplePos x="0" y="0"/>
          <wp:positionH relativeFrom="column">
            <wp:posOffset>2800350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7" name="Resim 1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52B29"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DC6B6D" wp14:editId="79121C5F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6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710A00DA" w14:textId="77777777" w:rsidR="00452B29" w:rsidRPr="001016DC" w:rsidRDefault="00452B29" w:rsidP="00452B2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DC6B6D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0;margin-top:1.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" adj="19934" fillcolor="#fac090" strokecolor="#e46c0a" strokeweight=".25pt">
              <v:textbox>
                <w:txbxContent>
                  <w:p w14:paraId="710A00DA" w14:textId="77777777" w:rsidR="00452B29" w:rsidRPr="001016DC" w:rsidRDefault="00452B29" w:rsidP="00452B2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B76D94" w14:textId="77777777" w:rsidR="001A31A8" w:rsidRDefault="001A31A8" w:rsidP="00ED544D">
      <w:pPr>
        <w:spacing w:after="0" w:line="240" w:lineRule="auto"/>
      </w:pPr>
      <w:r>
        <w:separator/>
      </w:r>
    </w:p>
  </w:footnote>
  <w:footnote w:type="continuationSeparator" w:id="0">
    <w:p w14:paraId="03CFDE38" w14:textId="77777777" w:rsidR="001A31A8" w:rsidRDefault="001A31A8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21324866" w:rsidR="00C150A7" w:rsidRDefault="00452B29" w:rsidP="00C150A7">
    <w:pPr>
      <w:pStyle w:val="stBilgi"/>
      <w:jc w:val="center"/>
    </w:pPr>
    <w:bookmarkStart w:id="4" w:name="_Hlk121295565"/>
    <w:r>
      <w:t>HADİS</w:t>
    </w:r>
  </w:p>
  <w:p w14:paraId="267D6F43" w14:textId="3DFF1583" w:rsidR="00C150A7" w:rsidRDefault="00F925CF" w:rsidP="00C150A7">
    <w:pPr>
      <w:pStyle w:val="stBilgi"/>
      <w:jc w:val="center"/>
    </w:pPr>
    <w:r>
      <w:t>10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3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359C5480" w:rsidR="00727264" w:rsidRDefault="00452B2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HADİS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10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3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4257320"/>
    <w:multiLevelType w:val="hybridMultilevel"/>
    <w:tmpl w:val="CC82298E"/>
    <w:lvl w:ilvl="0" w:tplc="FF560B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C8F49B3"/>
    <w:multiLevelType w:val="hybridMultilevel"/>
    <w:tmpl w:val="D292E1C2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81331B"/>
    <w:multiLevelType w:val="hybridMultilevel"/>
    <w:tmpl w:val="ABF2DA9E"/>
    <w:lvl w:ilvl="0" w:tplc="A8067338">
      <w:start w:val="4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11" w15:restartNumberingAfterBreak="0">
    <w:nsid w:val="642108B0"/>
    <w:multiLevelType w:val="hybridMultilevel"/>
    <w:tmpl w:val="00306D5C"/>
    <w:lvl w:ilvl="0" w:tplc="42B8D7C2">
      <w:start w:val="1"/>
      <w:numFmt w:val="decimal"/>
      <w:lvlText w:val="___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4E40D4D"/>
    <w:multiLevelType w:val="hybridMultilevel"/>
    <w:tmpl w:val="F00A583E"/>
    <w:lvl w:ilvl="0" w:tplc="041F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0"/>
  </w:num>
  <w:num w:numId="3">
    <w:abstractNumId w:val="12"/>
  </w:num>
  <w:num w:numId="4">
    <w:abstractNumId w:val="6"/>
  </w:num>
  <w:num w:numId="5">
    <w:abstractNumId w:val="9"/>
    <w:lvlOverride w:ilvl="0">
      <w:startOverride w:val="1"/>
    </w:lvlOverride>
  </w:num>
  <w:num w:numId="6">
    <w:abstractNumId w:val="9"/>
    <w:lvlOverride w:ilvl="0">
      <w:startOverride w:val="1"/>
    </w:lvlOverride>
  </w:num>
  <w:num w:numId="7">
    <w:abstractNumId w:val="9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9"/>
    <w:lvlOverride w:ilvl="0">
      <w:startOverride w:val="1"/>
    </w:lvlOverride>
  </w:num>
  <w:num w:numId="11">
    <w:abstractNumId w:val="9"/>
    <w:lvlOverride w:ilvl="0">
      <w:startOverride w:val="1"/>
    </w:lvlOverride>
  </w:num>
  <w:num w:numId="12">
    <w:abstractNumId w:val="9"/>
    <w:lvlOverride w:ilvl="0">
      <w:startOverride w:val="1"/>
    </w:lvlOverride>
  </w:num>
  <w:num w:numId="13">
    <w:abstractNumId w:val="12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9"/>
    <w:lvlOverride w:ilvl="0">
      <w:startOverride w:val="1"/>
    </w:lvlOverride>
  </w:num>
  <w:num w:numId="16">
    <w:abstractNumId w:val="9"/>
    <w:lvlOverride w:ilvl="0">
      <w:startOverride w:val="1"/>
    </w:lvlOverride>
  </w:num>
  <w:num w:numId="17">
    <w:abstractNumId w:val="9"/>
    <w:lvlOverride w:ilvl="0">
      <w:startOverride w:val="1"/>
    </w:lvlOverride>
  </w:num>
  <w:num w:numId="18">
    <w:abstractNumId w:val="12"/>
    <w:lvlOverride w:ilvl="0">
      <w:startOverride w:val="1"/>
    </w:lvlOverride>
  </w:num>
  <w:num w:numId="19">
    <w:abstractNumId w:val="9"/>
    <w:lvlOverride w:ilvl="0">
      <w:startOverride w:val="1"/>
    </w:lvlOverride>
  </w:num>
  <w:num w:numId="20">
    <w:abstractNumId w:val="9"/>
    <w:lvlOverride w:ilvl="0">
      <w:startOverride w:val="1"/>
    </w:lvlOverride>
  </w:num>
  <w:num w:numId="21">
    <w:abstractNumId w:val="9"/>
    <w:lvlOverride w:ilvl="0">
      <w:startOverride w:val="1"/>
    </w:lvlOverride>
  </w:num>
  <w:num w:numId="22">
    <w:abstractNumId w:val="9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9"/>
    <w:lvlOverride w:ilvl="0">
      <w:startOverride w:val="1"/>
    </w:lvlOverride>
  </w:num>
  <w:num w:numId="25">
    <w:abstractNumId w:val="9"/>
    <w:lvlOverride w:ilvl="0">
      <w:startOverride w:val="1"/>
    </w:lvlOverride>
  </w:num>
  <w:num w:numId="26">
    <w:abstractNumId w:val="9"/>
    <w:lvlOverride w:ilvl="0">
      <w:startOverride w:val="1"/>
    </w:lvlOverride>
  </w:num>
  <w:num w:numId="27">
    <w:abstractNumId w:val="9"/>
    <w:lvlOverride w:ilvl="0">
      <w:startOverride w:val="1"/>
    </w:lvlOverride>
  </w:num>
  <w:num w:numId="28">
    <w:abstractNumId w:val="9"/>
    <w:lvlOverride w:ilvl="0">
      <w:startOverride w:val="1"/>
    </w:lvlOverride>
  </w:num>
  <w:num w:numId="29">
    <w:abstractNumId w:val="9"/>
    <w:lvlOverride w:ilvl="0">
      <w:startOverride w:val="1"/>
    </w:lvlOverride>
  </w:num>
  <w:num w:numId="30">
    <w:abstractNumId w:val="9"/>
    <w:lvlOverride w:ilvl="0">
      <w:startOverride w:val="1"/>
    </w:lvlOverride>
  </w:num>
  <w:num w:numId="31">
    <w:abstractNumId w:val="9"/>
    <w:lvlOverride w:ilvl="0">
      <w:startOverride w:val="1"/>
    </w:lvlOverride>
  </w:num>
  <w:num w:numId="32">
    <w:abstractNumId w:val="5"/>
  </w:num>
  <w:num w:numId="33">
    <w:abstractNumId w:val="1"/>
  </w:num>
  <w:num w:numId="34">
    <w:abstractNumId w:val="14"/>
  </w:num>
  <w:num w:numId="35">
    <w:abstractNumId w:val="7"/>
  </w:num>
  <w:num w:numId="36">
    <w:abstractNumId w:val="0"/>
  </w:num>
  <w:num w:numId="37">
    <w:abstractNumId w:val="9"/>
    <w:lvlOverride w:ilvl="0">
      <w:startOverride w:val="1"/>
    </w:lvlOverride>
  </w:num>
  <w:num w:numId="38">
    <w:abstractNumId w:val="9"/>
    <w:lvlOverride w:ilvl="0">
      <w:startOverride w:val="1"/>
    </w:lvlOverride>
  </w:num>
  <w:num w:numId="39">
    <w:abstractNumId w:val="9"/>
    <w:lvlOverride w:ilvl="0">
      <w:startOverride w:val="1"/>
    </w:lvlOverride>
  </w:num>
  <w:num w:numId="40">
    <w:abstractNumId w:val="9"/>
    <w:lvlOverride w:ilvl="0">
      <w:startOverride w:val="1"/>
    </w:lvlOverride>
  </w:num>
  <w:num w:numId="41">
    <w:abstractNumId w:val="9"/>
    <w:lvlOverride w:ilvl="0">
      <w:startOverride w:val="1"/>
    </w:lvlOverride>
  </w:num>
  <w:num w:numId="42">
    <w:abstractNumId w:val="2"/>
  </w:num>
  <w:num w:numId="43">
    <w:abstractNumId w:val="4"/>
  </w:num>
  <w:num w:numId="44">
    <w:abstractNumId w:val="3"/>
  </w:num>
  <w:num w:numId="45">
    <w:abstractNumId w:val="13"/>
  </w:num>
  <w:num w:numId="46">
    <w:abstractNumId w:val="11"/>
  </w:num>
  <w:num w:numId="47">
    <w:abstractNumId w:val="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A31A8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2B29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hat.whatsapp.com/IR0KARlUCd4ItMDPQkjplO" TargetMode="External"/><Relationship Id="rId18" Type="http://schemas.openxmlformats.org/officeDocument/2006/relationships/hyperlink" Target="https://www.instagram.com/ddy_yayinlari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www.dindersi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s://t.me/DinDersiTurkiyeZumresi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s://t.me/dindersicom" TargetMode="External"/><Relationship Id="rId20" Type="http://schemas.openxmlformats.org/officeDocument/2006/relationships/hyperlink" Target="https://www.youtube.com/@dindersi-com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1l65VLvh4c2GwvOLzCJUUo" TargetMode="External"/><Relationship Id="rId23" Type="http://schemas.openxmlformats.org/officeDocument/2006/relationships/hyperlink" Target="https://www.dindersi.com/icerik/din-kulturu-ve-ahlak-bilgisi-c134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www.dindersi.com/icerik/din-kulturu-ve-ahlak-bilgisi-c93" TargetMode="External"/><Relationship Id="rId19" Type="http://schemas.openxmlformats.org/officeDocument/2006/relationships/hyperlink" Target="https://www.facebook.com/ddyayinlari/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hat.whatsapp.com/Flg4Iy7vRGqIRQYk23TONo" TargetMode="External"/><Relationship Id="rId22" Type="http://schemas.openxmlformats.org/officeDocument/2006/relationships/hyperlink" Target="http://www.ddyayinlari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7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623A90-651F-41FD-A897-E9840ED21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822</Words>
  <Characters>4691</Characters>
  <Application>Microsoft Office Word</Application>
  <DocSecurity>0</DocSecurity>
  <Lines>39</Lines>
  <Paragraphs>11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2023-04-05T11:32:00Z</dcterms:created>
  <dcterms:modified xsi:type="dcterms:W3CDTF">2023-04-05T11:32:00Z</dcterms:modified>
</cp:coreProperties>
</file>