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  <w:bookmarkStart w:id="0" w:name="_Hlk124954262"/>
    </w:p>
    <w:p w14:paraId="5350D0C9" w14:textId="78F7394B" w:rsidR="00093597" w:rsidRDefault="00093597" w:rsidP="00093597">
      <w:pPr>
        <w:pStyle w:val="SORUNOLUAIK"/>
        <w:numPr>
          <w:ilvl w:val="0"/>
          <w:numId w:val="0"/>
        </w:numPr>
        <w:ind w:left="284" w:hanging="284"/>
      </w:pPr>
      <w:r w:rsidRPr="00093597">
        <w:rPr>
          <w:b/>
        </w:rPr>
        <w:t>1.</w:t>
      </w:r>
      <w:r>
        <w:t xml:space="preserve"> </w:t>
      </w:r>
      <w:r w:rsidR="00725ED8">
        <w:t xml:space="preserve">“Orucun </w:t>
      </w:r>
      <w:proofErr w:type="spellStart"/>
      <w:r w:rsidR="00725ED8">
        <w:t>farziyeti</w:t>
      </w:r>
      <w:proofErr w:type="spellEnd"/>
      <w:r w:rsidR="00725ED8">
        <w:t xml:space="preserve"> kitap, sünnet ve </w:t>
      </w:r>
      <w:proofErr w:type="spellStart"/>
      <w:r w:rsidR="00725ED8">
        <w:t>icma</w:t>
      </w:r>
      <w:proofErr w:type="spellEnd"/>
      <w:r w:rsidR="00725ED8">
        <w:t xml:space="preserve"> ile sabittir” </w:t>
      </w:r>
    </w:p>
    <w:p w14:paraId="0ED6CDF9" w14:textId="5E668376" w:rsidR="00725ED8" w:rsidRPr="00725ED8" w:rsidRDefault="00725ED8" w:rsidP="00093597">
      <w:pPr>
        <w:pStyle w:val="SORUNOLUAIK"/>
        <w:numPr>
          <w:ilvl w:val="0"/>
          <w:numId w:val="0"/>
        </w:numPr>
        <w:rPr>
          <w:rStyle w:val="Gl"/>
        </w:rPr>
      </w:pPr>
      <w:proofErr w:type="gramStart"/>
      <w:r w:rsidRPr="00725ED8">
        <w:rPr>
          <w:rStyle w:val="Gl"/>
        </w:rPr>
        <w:t>cümlesi</w:t>
      </w:r>
      <w:proofErr w:type="gramEnd"/>
      <w:r w:rsidRPr="00725ED8">
        <w:rPr>
          <w:rStyle w:val="Gl"/>
        </w:rPr>
        <w:t xml:space="preserve"> ramazan orucu açısından neyi ifade etmekt</w:t>
      </w:r>
      <w:r w:rsidRPr="00725ED8">
        <w:rPr>
          <w:rStyle w:val="Gl"/>
        </w:rPr>
        <w:t>e</w:t>
      </w:r>
      <w:r w:rsidRPr="00725ED8">
        <w:rPr>
          <w:rStyle w:val="Gl"/>
        </w:rPr>
        <w:t xml:space="preserve">dir. </w:t>
      </w:r>
    </w:p>
    <w:p w14:paraId="17383539" w14:textId="77777777" w:rsidR="00725ED8" w:rsidRDefault="00725ED8" w:rsidP="00725ED8">
      <w:pPr>
        <w:pStyle w:val="SORUNOLUBOLD"/>
        <w:numPr>
          <w:ilvl w:val="0"/>
          <w:numId w:val="0"/>
        </w:numPr>
      </w:pPr>
    </w:p>
    <w:p w14:paraId="2AA14588" w14:textId="77777777" w:rsidR="00725ED8" w:rsidRDefault="00725ED8" w:rsidP="00725ED8">
      <w:pPr>
        <w:pStyle w:val="SORUNOLUBOLD"/>
        <w:numPr>
          <w:ilvl w:val="0"/>
          <w:numId w:val="0"/>
        </w:numPr>
      </w:pPr>
    </w:p>
    <w:p w14:paraId="07F54E59" w14:textId="5A7FCA81" w:rsidR="00725ED8" w:rsidRDefault="00093597" w:rsidP="00093597">
      <w:pPr>
        <w:pStyle w:val="SORUNOLUBOLD"/>
        <w:numPr>
          <w:ilvl w:val="0"/>
          <w:numId w:val="0"/>
        </w:numPr>
        <w:ind w:left="284" w:hanging="284"/>
      </w:pPr>
      <w:r w:rsidRPr="00093597">
        <w:rPr>
          <w:b/>
        </w:rPr>
        <w:t>2.</w:t>
      </w:r>
      <w:r>
        <w:t xml:space="preserve"> </w:t>
      </w:r>
      <w:r w:rsidR="00725ED8">
        <w:t>“...Şafağın aydınlığı gecenin karanlığından ayırt edili</w:t>
      </w:r>
      <w:r w:rsidR="00725ED8">
        <w:t>n</w:t>
      </w:r>
      <w:r w:rsidR="00725ED8">
        <w:t xml:space="preserve">ceye kadar yiyiniz, içiniz. Sonra da akşama kadar orucu tam tutunuz…( Bakara suresi, 187. ayet.), </w:t>
      </w:r>
    </w:p>
    <w:p w14:paraId="618F19B9" w14:textId="0A91C9A1" w:rsidR="00725ED8" w:rsidRDefault="00725ED8" w:rsidP="00725ED8">
      <w:pPr>
        <w:pStyle w:val="SORUNOLUBOLD"/>
        <w:numPr>
          <w:ilvl w:val="0"/>
          <w:numId w:val="0"/>
        </w:numPr>
        <w:ind w:left="284"/>
      </w:pPr>
      <w:r w:rsidRPr="00725ED8">
        <w:rPr>
          <w:rStyle w:val="Gl"/>
        </w:rPr>
        <w:t xml:space="preserve">oruçla ilgili kavramlar konusu </w:t>
      </w:r>
      <w:proofErr w:type="gramStart"/>
      <w:r w:rsidRPr="00725ED8">
        <w:rPr>
          <w:rStyle w:val="Gl"/>
        </w:rPr>
        <w:t>baz</w:t>
      </w:r>
      <w:proofErr w:type="gramEnd"/>
      <w:r w:rsidRPr="00725ED8">
        <w:rPr>
          <w:rStyle w:val="Gl"/>
        </w:rPr>
        <w:t xml:space="preserve"> alındığında Bakara suresinin bu ayetindeki altı çizili yer orucun hangi zamansal kavramlarına işaret etmektedir? Yazınız. </w:t>
      </w:r>
    </w:p>
    <w:p w14:paraId="348B788D" w14:textId="05EADB7F" w:rsidR="00C150A7" w:rsidRDefault="00725ED8" w:rsidP="00725ED8">
      <w:pPr>
        <w:pStyle w:val="SORUNOLUBOLD"/>
        <w:numPr>
          <w:ilvl w:val="0"/>
          <w:numId w:val="0"/>
        </w:numPr>
        <w:ind w:left="284"/>
      </w:pPr>
      <w:r>
        <w:t>a)</w:t>
      </w:r>
      <w:proofErr w:type="gramStart"/>
      <w:r>
        <w:t>……………</w:t>
      </w:r>
      <w:r>
        <w:t>…..</w:t>
      </w:r>
      <w:r>
        <w:t>…</w:t>
      </w:r>
      <w:r>
        <w:t>…..</w:t>
      </w:r>
      <w:proofErr w:type="gramEnd"/>
      <w:r>
        <w:t xml:space="preserve">       </w:t>
      </w:r>
      <w:r>
        <w:t xml:space="preserve">         </w:t>
      </w:r>
      <w:r>
        <w:t xml:space="preserve"> b)</w:t>
      </w:r>
      <w:proofErr w:type="gramStart"/>
      <w:r>
        <w:t>……</w:t>
      </w:r>
      <w:r>
        <w:t>…</w:t>
      </w:r>
      <w:r>
        <w:t>……</w:t>
      </w:r>
      <w:r>
        <w:t>……</w:t>
      </w:r>
      <w:r>
        <w:t>………</w:t>
      </w:r>
      <w:proofErr w:type="gramEnd"/>
    </w:p>
    <w:p w14:paraId="3F1C6884" w14:textId="77777777" w:rsidR="00C150A7" w:rsidRDefault="00C150A7" w:rsidP="00151DA8">
      <w:pPr>
        <w:pStyle w:val="BOLDMETN"/>
      </w:pPr>
    </w:p>
    <w:p w14:paraId="70CF0EFA" w14:textId="77777777" w:rsidR="00725ED8" w:rsidRDefault="00725ED8" w:rsidP="00151DA8">
      <w:pPr>
        <w:pStyle w:val="BOLDMETN"/>
      </w:pPr>
    </w:p>
    <w:bookmarkEnd w:id="0"/>
    <w:p w14:paraId="6B6EC903" w14:textId="73889712" w:rsidR="00C150A7" w:rsidRPr="00725ED8" w:rsidRDefault="00093597" w:rsidP="00093597">
      <w:pPr>
        <w:pStyle w:val="SORUNOLUAIK"/>
        <w:numPr>
          <w:ilvl w:val="0"/>
          <w:numId w:val="0"/>
        </w:numPr>
        <w:ind w:left="284" w:hanging="284"/>
        <w:rPr>
          <w:rStyle w:val="Gl"/>
        </w:rPr>
      </w:pPr>
      <w:r>
        <w:rPr>
          <w:rStyle w:val="Gl"/>
        </w:rPr>
        <w:t xml:space="preserve">3. </w:t>
      </w:r>
      <w:r w:rsidR="00725ED8" w:rsidRPr="00725ED8">
        <w:rPr>
          <w:rStyle w:val="Gl"/>
        </w:rPr>
        <w:t xml:space="preserve">Kurban bayramının </w:t>
      </w:r>
      <w:proofErr w:type="spellStart"/>
      <w:r w:rsidR="00725ED8" w:rsidRPr="00725ED8">
        <w:rPr>
          <w:rStyle w:val="Gl"/>
        </w:rPr>
        <w:t>arefe</w:t>
      </w:r>
      <w:proofErr w:type="spellEnd"/>
      <w:r w:rsidR="00725ED8" w:rsidRPr="00725ED8">
        <w:rPr>
          <w:rStyle w:val="Gl"/>
        </w:rPr>
        <w:t xml:space="preserve"> gününde, sabah nam</w:t>
      </w:r>
      <w:r w:rsidR="00725ED8" w:rsidRPr="00725ED8">
        <w:rPr>
          <w:rStyle w:val="Gl"/>
        </w:rPr>
        <w:t>a</w:t>
      </w:r>
      <w:r w:rsidR="00725ED8" w:rsidRPr="00725ED8">
        <w:rPr>
          <w:rStyle w:val="Gl"/>
        </w:rPr>
        <w:t>zında başlayarak bayramın dördüncü gününün ikindi nam</w:t>
      </w:r>
      <w:r w:rsidR="00725ED8" w:rsidRPr="00725ED8">
        <w:rPr>
          <w:rStyle w:val="Gl"/>
        </w:rPr>
        <w:t>a</w:t>
      </w:r>
      <w:r w:rsidR="00725ED8" w:rsidRPr="00725ED8">
        <w:rPr>
          <w:rStyle w:val="Gl"/>
        </w:rPr>
        <w:t>zına kadar farzlardan sonra okunan</w:t>
      </w:r>
    </w:p>
    <w:p w14:paraId="6BD0D6B7" w14:textId="757E974B" w:rsidR="00725ED8" w:rsidRPr="00725ED8" w:rsidRDefault="00725ED8" w:rsidP="00725ED8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725ED8">
        <w:rPr>
          <w:rStyle w:val="Gl"/>
        </w:rPr>
        <w:drawing>
          <wp:inline distT="0" distB="0" distL="0" distR="0" wp14:anchorId="147EFD67" wp14:editId="612B9246">
            <wp:extent cx="3014980" cy="249414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FB54" w14:textId="42CA9551" w:rsidR="00725ED8" w:rsidRPr="00725ED8" w:rsidRDefault="00725ED8" w:rsidP="00725ED8">
      <w:pPr>
        <w:pStyle w:val="SORUNOLUAIK"/>
        <w:numPr>
          <w:ilvl w:val="0"/>
          <w:numId w:val="0"/>
        </w:numPr>
        <w:ind w:left="284"/>
        <w:rPr>
          <w:b/>
          <w:bCs/>
        </w:rPr>
      </w:pPr>
      <w:proofErr w:type="gramStart"/>
      <w:r>
        <w:rPr>
          <w:rStyle w:val="Gl"/>
        </w:rPr>
        <w:t>bu</w:t>
      </w:r>
      <w:proofErr w:type="gramEnd"/>
      <w:r>
        <w:rPr>
          <w:rStyle w:val="Gl"/>
        </w:rPr>
        <w:t xml:space="preserve"> lafzın ismi nedir? </w:t>
      </w:r>
    </w:p>
    <w:p w14:paraId="6331F6AB" w14:textId="0A8591A0" w:rsidR="00725ED8" w:rsidRDefault="00725ED8">
      <w:pPr>
        <w:rPr>
          <w:rFonts w:cstheme="minorHAnsi"/>
          <w:sz w:val="24"/>
          <w:szCs w:val="24"/>
        </w:rPr>
      </w:pPr>
      <w:proofErr w:type="gramStart"/>
      <w:r w:rsidRPr="00725ED8">
        <w:rPr>
          <w:rFonts w:cstheme="minorHAnsi"/>
          <w:sz w:val="24"/>
          <w:szCs w:val="24"/>
        </w:rPr>
        <w:t>……</w:t>
      </w:r>
      <w:r>
        <w:rPr>
          <w:rFonts w:cstheme="minorHAnsi"/>
          <w:sz w:val="24"/>
          <w:szCs w:val="24"/>
        </w:rPr>
        <w:t>…</w:t>
      </w:r>
      <w:r w:rsidRPr="00725ED8">
        <w:rPr>
          <w:rFonts w:cstheme="minorHAnsi"/>
          <w:sz w:val="24"/>
          <w:szCs w:val="24"/>
        </w:rPr>
        <w:t>…………..</w:t>
      </w:r>
      <w:proofErr w:type="gramEnd"/>
      <w:r w:rsidRPr="00725ED8">
        <w:rPr>
          <w:rFonts w:cstheme="minorHAnsi"/>
          <w:sz w:val="24"/>
          <w:szCs w:val="24"/>
        </w:rPr>
        <w:t xml:space="preserve">  </w:t>
      </w:r>
      <w:proofErr w:type="gramStart"/>
      <w:r w:rsidRPr="00725ED8">
        <w:rPr>
          <w:rFonts w:cstheme="minorHAnsi"/>
          <w:sz w:val="24"/>
          <w:szCs w:val="24"/>
        </w:rPr>
        <w:t>……………………….</w:t>
      </w:r>
      <w:proofErr w:type="gramEnd"/>
    </w:p>
    <w:p w14:paraId="24FE74FA" w14:textId="3868E210" w:rsidR="00725ED8" w:rsidRPr="00725ED8" w:rsidRDefault="00725ED8" w:rsidP="00725ED8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725ED8">
        <w:rPr>
          <w:rStyle w:val="Gl"/>
        </w:rPr>
        <w:t>Aşağıdaki Cümlelerde Boş Bırakılan Yerleri Uygun İf</w:t>
      </w:r>
      <w:r w:rsidRPr="00725ED8">
        <w:rPr>
          <w:rStyle w:val="Gl"/>
        </w:rPr>
        <w:t>a</w:t>
      </w:r>
      <w:r w:rsidRPr="00725ED8">
        <w:rPr>
          <w:rStyle w:val="Gl"/>
        </w:rPr>
        <w:t xml:space="preserve">delerle Doldurunuz. </w:t>
      </w:r>
    </w:p>
    <w:p w14:paraId="64814E2E" w14:textId="24949D44" w:rsidR="00725ED8" w:rsidRPr="00725ED8" w:rsidRDefault="00725ED8" w:rsidP="00725ED8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725ED8">
        <w:rPr>
          <w:rStyle w:val="Gl"/>
        </w:rPr>
        <w:t xml:space="preserve">(deve, adak, sünnet, akşam-yatsı, fidye, miraç, oruç, farz, </w:t>
      </w:r>
      <w:proofErr w:type="spellStart"/>
      <w:r w:rsidRPr="00725ED8">
        <w:rPr>
          <w:rStyle w:val="Gl"/>
        </w:rPr>
        <w:t>firdevs</w:t>
      </w:r>
      <w:proofErr w:type="spellEnd"/>
      <w:r w:rsidRPr="00725ED8">
        <w:rPr>
          <w:rStyle w:val="Gl"/>
        </w:rPr>
        <w:t xml:space="preserve">, sadaka, kandil, temel ihtiyaçlar, kurban, akşam-sabah, </w:t>
      </w:r>
      <w:proofErr w:type="spellStart"/>
      <w:r w:rsidRPr="00725ED8">
        <w:rPr>
          <w:rStyle w:val="Gl"/>
        </w:rPr>
        <w:t>reyyan</w:t>
      </w:r>
      <w:proofErr w:type="spellEnd"/>
      <w:r w:rsidRPr="00725ED8">
        <w:rPr>
          <w:rStyle w:val="Gl"/>
        </w:rPr>
        <w:t xml:space="preserve">, kadir, </w:t>
      </w:r>
      <w:proofErr w:type="spellStart"/>
      <w:r w:rsidRPr="00725ED8">
        <w:rPr>
          <w:rStyle w:val="Gl"/>
        </w:rPr>
        <w:t>rikaz</w:t>
      </w:r>
      <w:proofErr w:type="spellEnd"/>
      <w:r w:rsidRPr="00725ED8">
        <w:rPr>
          <w:rStyle w:val="Gl"/>
        </w:rPr>
        <w:t>)</w:t>
      </w:r>
    </w:p>
    <w:p w14:paraId="4FA133F2" w14:textId="4713F697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 w:rsidRPr="00725ED8">
        <w:rPr>
          <w:b/>
        </w:rPr>
        <w:t>4.</w:t>
      </w:r>
      <w:r>
        <w:t xml:space="preserve"> </w:t>
      </w:r>
      <w:r w:rsidRPr="00725ED8">
        <w:t xml:space="preserve">Yer altına insanlar tarafından gömülmüş define ve hazinelere </w:t>
      </w:r>
      <w:proofErr w:type="gramStart"/>
      <w:r w:rsidRPr="00725ED8">
        <w:t>…………………</w:t>
      </w:r>
      <w:proofErr w:type="gramEnd"/>
      <w:r w:rsidRPr="00725ED8">
        <w:t xml:space="preserve"> </w:t>
      </w:r>
      <w:proofErr w:type="gramStart"/>
      <w:r w:rsidRPr="00725ED8">
        <w:t>denir</w:t>
      </w:r>
      <w:proofErr w:type="gramEnd"/>
    </w:p>
    <w:p w14:paraId="7652A0B4" w14:textId="63E7DAF1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 w:rsidRPr="00725ED8">
        <w:rPr>
          <w:b/>
        </w:rPr>
        <w:t>5.</w:t>
      </w:r>
      <w:r>
        <w:t xml:space="preserve"> </w:t>
      </w:r>
      <w:r w:rsidRPr="00725ED8">
        <w:t xml:space="preserve">Orucun başlama ve bitiş vakitleri </w:t>
      </w:r>
      <w:proofErr w:type="gramStart"/>
      <w:r w:rsidRPr="00725ED8">
        <w:t>........................</w:t>
      </w:r>
      <w:proofErr w:type="gramEnd"/>
      <w:r w:rsidRPr="00725ED8">
        <w:t xml:space="preserve">-...................... </w:t>
      </w:r>
      <w:proofErr w:type="gramStart"/>
      <w:r w:rsidRPr="00725ED8">
        <w:t>namazların</w:t>
      </w:r>
      <w:proofErr w:type="gramEnd"/>
      <w:r w:rsidRPr="00725ED8">
        <w:t xml:space="preserve"> başl</w:t>
      </w:r>
      <w:r w:rsidRPr="00725ED8">
        <w:t>a</w:t>
      </w:r>
      <w:r w:rsidRPr="00725ED8">
        <w:t>dığını gösterir.</w:t>
      </w:r>
    </w:p>
    <w:p w14:paraId="5AEC18C4" w14:textId="50C73275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 w:rsidRPr="00725ED8">
        <w:rPr>
          <w:b/>
        </w:rPr>
        <w:t>6.</w:t>
      </w:r>
      <w:r>
        <w:t xml:space="preserve"> </w:t>
      </w:r>
      <w:r w:rsidRPr="00725ED8">
        <w:t xml:space="preserve">“Rabbin için namaz kıl ve </w:t>
      </w:r>
      <w:proofErr w:type="gramStart"/>
      <w:r w:rsidRPr="00725ED8">
        <w:t>…………………</w:t>
      </w:r>
      <w:proofErr w:type="gramEnd"/>
      <w:r w:rsidRPr="00725ED8">
        <w:t xml:space="preserve">  </w:t>
      </w:r>
      <w:proofErr w:type="gramStart"/>
      <w:r w:rsidRPr="00725ED8">
        <w:t>kes</w:t>
      </w:r>
      <w:proofErr w:type="gramEnd"/>
      <w:r w:rsidRPr="00725ED8">
        <w:t>. (Kevser Suresi, 3.ayet)</w:t>
      </w:r>
    </w:p>
    <w:p w14:paraId="5B7B506B" w14:textId="04E7835B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 w:rsidRPr="00725ED8">
        <w:rPr>
          <w:b/>
        </w:rPr>
        <w:t>7.</w:t>
      </w:r>
      <w:r>
        <w:t xml:space="preserve"> </w:t>
      </w:r>
      <w:r w:rsidRPr="00725ED8">
        <w:t>Hz. Muhammed (</w:t>
      </w:r>
      <w:proofErr w:type="spellStart"/>
      <w:r w:rsidRPr="00725ED8">
        <w:t>s.a.v</w:t>
      </w:r>
      <w:proofErr w:type="spellEnd"/>
      <w:r w:rsidRPr="00725ED8">
        <w:t>.) cennete girecek insanların dünyadaki amellerine göre değişik kapılardan ce</w:t>
      </w:r>
      <w:r w:rsidRPr="00725ED8">
        <w:t>n</w:t>
      </w:r>
      <w:r w:rsidRPr="00725ED8">
        <w:t xml:space="preserve">nete </w:t>
      </w:r>
      <w:proofErr w:type="gramStart"/>
      <w:r w:rsidRPr="00725ED8">
        <w:t>davet</w:t>
      </w:r>
      <w:r>
        <w:t xml:space="preserve"> </w:t>
      </w:r>
      <w:r>
        <w:rPr>
          <w:sz w:val="24"/>
          <w:szCs w:val="24"/>
        </w:rPr>
        <w:t xml:space="preserve"> </w:t>
      </w:r>
      <w:r w:rsidRPr="00725ED8">
        <w:t>edileceğini</w:t>
      </w:r>
      <w:proofErr w:type="gramEnd"/>
      <w:r w:rsidRPr="00725ED8">
        <w:t xml:space="preserve"> bildirmiştir. O kapılardan biri de oruç tutmayı sevenler için ayrılmış olan </w:t>
      </w:r>
      <w:proofErr w:type="gramStart"/>
      <w:r w:rsidRPr="00725ED8">
        <w:t>……………………</w:t>
      </w:r>
      <w:proofErr w:type="gramEnd"/>
      <w:r w:rsidRPr="00725ED8">
        <w:t>kapısıdır</w:t>
      </w:r>
    </w:p>
    <w:p w14:paraId="4DA666C1" w14:textId="40A6ED29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 w:rsidRPr="00725ED8">
        <w:rPr>
          <w:b/>
        </w:rPr>
        <w:t>8.</w:t>
      </w:r>
      <w:r>
        <w:t xml:space="preserve"> </w:t>
      </w:r>
      <w:r w:rsidRPr="00725ED8">
        <w:t>Bir kimsenin kendisinin ve bakmakla yükümlü old</w:t>
      </w:r>
      <w:r w:rsidRPr="00725ED8">
        <w:t>u</w:t>
      </w:r>
      <w:r w:rsidRPr="00725ED8">
        <w:t xml:space="preserve">ğu kimselerin yeme, içme, giyinme, barınma, sağlık, eğitim ve ulaşım gibi ihtiyaçlarına </w:t>
      </w:r>
      <w:proofErr w:type="gramStart"/>
      <w:r w:rsidRPr="00725ED8">
        <w:t>……………………………</w:t>
      </w:r>
      <w:proofErr w:type="gramEnd"/>
      <w:r w:rsidRPr="00725ED8">
        <w:t xml:space="preserve"> </w:t>
      </w:r>
      <w:proofErr w:type="gramStart"/>
      <w:r w:rsidRPr="00725ED8">
        <w:t>denilmektedir</w:t>
      </w:r>
      <w:proofErr w:type="gramEnd"/>
    </w:p>
    <w:p w14:paraId="03C0C665" w14:textId="021445DB" w:rsidR="00725ED8" w:rsidRPr="00725ED8" w:rsidRDefault="00725ED8" w:rsidP="00725ED8">
      <w:pPr>
        <w:rPr>
          <w:rStyle w:val="Gl"/>
        </w:rPr>
      </w:pPr>
      <w:r w:rsidRPr="00725ED8">
        <w:rPr>
          <w:rStyle w:val="Gl"/>
        </w:rPr>
        <w:t>Aşağıdaki Cümlelerden Doğru Olanı “D”, Yanlış Ol</w:t>
      </w:r>
      <w:r w:rsidRPr="00725ED8">
        <w:rPr>
          <w:rStyle w:val="Gl"/>
        </w:rPr>
        <w:t>a</w:t>
      </w:r>
      <w:r w:rsidRPr="00725ED8">
        <w:rPr>
          <w:rStyle w:val="Gl"/>
        </w:rPr>
        <w:t xml:space="preserve">nı </w:t>
      </w:r>
      <w:r>
        <w:rPr>
          <w:rStyle w:val="Gl"/>
        </w:rPr>
        <w:t xml:space="preserve">İse “Y” İle İşaretleyiniz. </w:t>
      </w:r>
    </w:p>
    <w:p w14:paraId="1587C0B9" w14:textId="5EE51316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>
        <w:t xml:space="preserve">9. </w:t>
      </w:r>
      <w:r w:rsidRPr="00725ED8">
        <w:t>(</w:t>
      </w:r>
      <w:proofErr w:type="gramStart"/>
      <w:r w:rsidRPr="00725ED8">
        <w:t>…....</w:t>
      </w:r>
      <w:proofErr w:type="gramEnd"/>
      <w:r w:rsidRPr="00725ED8">
        <w:t>) Okulumuz öğrencilerinden Z. Betül DEMİ</w:t>
      </w:r>
      <w:r w:rsidRPr="00725ED8">
        <w:t>R</w:t>
      </w:r>
      <w:r w:rsidRPr="00725ED8">
        <w:t>TAŞ:“</w:t>
      </w:r>
      <w:proofErr w:type="spellStart"/>
      <w:r w:rsidRPr="00725ED8">
        <w:t>akika</w:t>
      </w:r>
      <w:proofErr w:type="spellEnd"/>
      <w:r w:rsidRPr="00725ED8">
        <w:t xml:space="preserve"> kurbanın etinden, sahibi ve ev halkı yiy</w:t>
      </w:r>
      <w:r w:rsidRPr="00725ED8">
        <w:t>e</w:t>
      </w:r>
      <w:r w:rsidRPr="00725ED8">
        <w:t>mez” dedi</w:t>
      </w:r>
    </w:p>
    <w:p w14:paraId="13F93D3F" w14:textId="0601AA32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>
        <w:t xml:space="preserve">10. </w:t>
      </w:r>
      <w:r w:rsidRPr="00725ED8">
        <w:t>(</w:t>
      </w:r>
      <w:proofErr w:type="gramStart"/>
      <w:r w:rsidRPr="00725ED8">
        <w:t>…....</w:t>
      </w:r>
      <w:proofErr w:type="gramEnd"/>
      <w:r w:rsidRPr="00725ED8">
        <w:t>) Sığır, deve, keçi hayvanlarının hepsi 2 y</w:t>
      </w:r>
      <w:r w:rsidRPr="00725ED8">
        <w:t>a</w:t>
      </w:r>
      <w:r w:rsidRPr="00725ED8">
        <w:t>şına girince kurban olur.</w:t>
      </w:r>
    </w:p>
    <w:p w14:paraId="5BAF4AAA" w14:textId="026923E5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>
        <w:t xml:space="preserve">11. </w:t>
      </w:r>
      <w:r w:rsidRPr="00725ED8">
        <w:t>(</w:t>
      </w:r>
      <w:proofErr w:type="gramStart"/>
      <w:r w:rsidRPr="00725ED8">
        <w:t>…....</w:t>
      </w:r>
      <w:proofErr w:type="gramEnd"/>
      <w:r w:rsidRPr="00725ED8">
        <w:t>) Oruca niyet etmeyerek Ramazan günü yiyip içmek hem kaza hem kefaret gerektirir.</w:t>
      </w:r>
    </w:p>
    <w:p w14:paraId="6ED03F1C" w14:textId="56F7D5C2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>
        <w:t>12</w:t>
      </w:r>
      <w:r w:rsidRPr="00725ED8">
        <w:t>. (</w:t>
      </w:r>
      <w:proofErr w:type="gramStart"/>
      <w:r w:rsidRPr="00725ED8">
        <w:t>…....</w:t>
      </w:r>
      <w:proofErr w:type="gramEnd"/>
      <w:r w:rsidRPr="00725ED8">
        <w:t>) Zekât verilmesi gereken mallardan toprak ürünleri üzerinden bir kamerî yıl geçmesi gerekmekt</w:t>
      </w:r>
      <w:r w:rsidRPr="00725ED8">
        <w:t>e</w:t>
      </w:r>
      <w:r w:rsidRPr="00725ED8">
        <w:t>dir.</w:t>
      </w:r>
    </w:p>
    <w:p w14:paraId="46120FD4" w14:textId="0F9C74F3" w:rsidR="00725ED8" w:rsidRPr="00725ED8" w:rsidRDefault="00725ED8" w:rsidP="00725ED8">
      <w:pPr>
        <w:pStyle w:val="SORUNOLUAIK"/>
        <w:numPr>
          <w:ilvl w:val="0"/>
          <w:numId w:val="0"/>
        </w:numPr>
        <w:ind w:left="284"/>
      </w:pPr>
      <w:r>
        <w:t>13</w:t>
      </w:r>
      <w:r w:rsidRPr="00725ED8">
        <w:t>. (</w:t>
      </w:r>
      <w:proofErr w:type="gramStart"/>
      <w:r w:rsidRPr="00725ED8">
        <w:t>…....</w:t>
      </w:r>
      <w:proofErr w:type="gramEnd"/>
      <w:r w:rsidRPr="00725ED8">
        <w:t xml:space="preserve">) </w:t>
      </w:r>
      <w:proofErr w:type="spellStart"/>
      <w:r w:rsidRPr="00725ED8">
        <w:t>Fıtır</w:t>
      </w:r>
      <w:proofErr w:type="spellEnd"/>
      <w:r w:rsidRPr="00725ED8">
        <w:t xml:space="preserve"> sadakasını, yakınında muhtaç kimse va</w:t>
      </w:r>
      <w:r w:rsidRPr="00725ED8">
        <w:t>r</w:t>
      </w:r>
      <w:r w:rsidRPr="00725ED8">
        <w:t>ken daha uzakta bulunanlara vermek me</w:t>
      </w:r>
      <w:r w:rsidRPr="00725ED8">
        <w:t>k</w:t>
      </w:r>
      <w:r w:rsidRPr="00725ED8">
        <w:t>ruhtur.</w:t>
      </w:r>
    </w:p>
    <w:p w14:paraId="77CABBB7" w14:textId="22AA2496" w:rsidR="00C150A7" w:rsidRDefault="00725ED8" w:rsidP="00725ED8">
      <w:pPr>
        <w:pStyle w:val="SORUNOLUAIK"/>
        <w:numPr>
          <w:ilvl w:val="0"/>
          <w:numId w:val="0"/>
        </w:numPr>
        <w:ind w:left="284"/>
      </w:pPr>
      <w:r>
        <w:t>14</w:t>
      </w:r>
      <w:r w:rsidRPr="00725ED8">
        <w:t>. (</w:t>
      </w:r>
      <w:proofErr w:type="gramStart"/>
      <w:r w:rsidRPr="00725ED8">
        <w:t>…....</w:t>
      </w:r>
      <w:proofErr w:type="gramEnd"/>
      <w:r w:rsidRPr="00725ED8">
        <w:t>) Ramazan ayında oruçluyken kasıtlı olarak yenilip içilebilecek bir şeyi yemek veya içmek sadece kaza gerektirir.</w:t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1808CB10" w14:textId="77777777" w:rsidR="00D137F9" w:rsidRDefault="00D137F9">
      <w:pPr>
        <w:rPr>
          <w:rFonts w:cstheme="minorHAnsi"/>
          <w:sz w:val="24"/>
          <w:szCs w:val="24"/>
        </w:rPr>
      </w:pPr>
    </w:p>
    <w:p w14:paraId="4BF9A402" w14:textId="2C4FA3EE" w:rsidR="00093597" w:rsidRDefault="00725ED8" w:rsidP="00093597">
      <w:pPr>
        <w:pStyle w:val="SORUNOLUAIK"/>
        <w:numPr>
          <w:ilvl w:val="0"/>
          <w:numId w:val="0"/>
        </w:numPr>
        <w:ind w:left="284"/>
      </w:pPr>
      <w:r w:rsidRPr="00725ED8">
        <w:rPr>
          <w:rStyle w:val="Gl"/>
        </w:rPr>
        <w:t>Aşağıdaki Çoktan Seçmeli Soruların Doğru Seçenekl</w:t>
      </w:r>
      <w:r w:rsidRPr="00725ED8">
        <w:rPr>
          <w:rStyle w:val="Gl"/>
        </w:rPr>
        <w:t>e</w:t>
      </w:r>
      <w:r w:rsidRPr="00725ED8">
        <w:rPr>
          <w:rStyle w:val="Gl"/>
        </w:rPr>
        <w:t>rini İşaretleyiniz</w:t>
      </w:r>
      <w:r>
        <w:t xml:space="preserve"> </w:t>
      </w:r>
      <w:r w:rsidRPr="00725ED8">
        <w:t xml:space="preserve"> </w:t>
      </w:r>
    </w:p>
    <w:p w14:paraId="639812AB" w14:textId="77777777" w:rsidR="00D137F9" w:rsidRDefault="00D137F9" w:rsidP="00093597">
      <w:pPr>
        <w:pStyle w:val="SORUNOLUAIK"/>
        <w:numPr>
          <w:ilvl w:val="0"/>
          <w:numId w:val="0"/>
        </w:numPr>
        <w:ind w:left="284"/>
      </w:pPr>
    </w:p>
    <w:p w14:paraId="2462EFAB" w14:textId="77777777" w:rsidR="00D137F9" w:rsidRPr="00725ED8" w:rsidRDefault="00D137F9" w:rsidP="00093597">
      <w:pPr>
        <w:pStyle w:val="SORUNOLUAIK"/>
        <w:numPr>
          <w:ilvl w:val="0"/>
          <w:numId w:val="0"/>
        </w:numPr>
        <w:ind w:left="284"/>
      </w:pPr>
    </w:p>
    <w:p w14:paraId="65258593" w14:textId="1B24F35E" w:rsidR="00725ED8" w:rsidRPr="00093597" w:rsidRDefault="00725ED8" w:rsidP="00725ED8">
      <w:pPr>
        <w:pStyle w:val="SORUNOLUAIK"/>
        <w:rPr>
          <w:rStyle w:val="Gl"/>
          <w:sz w:val="16"/>
          <w:szCs w:val="16"/>
        </w:rPr>
      </w:pPr>
      <w:r w:rsidRPr="00093597">
        <w:rPr>
          <w:rStyle w:val="Gl"/>
          <w:sz w:val="16"/>
          <w:szCs w:val="16"/>
        </w:rPr>
        <w:t>Aşağıdakilerden hangisi orucu bozup yalnız kazayı gerektiren bir durumdur?</w:t>
      </w:r>
    </w:p>
    <w:p w14:paraId="6B82383C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 xml:space="preserve">A) Kendi isteği olmaksızın az kusmak </w:t>
      </w:r>
    </w:p>
    <w:p w14:paraId="7DB43BD9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B) Dişleri misvaklıma</w:t>
      </w:r>
    </w:p>
    <w:p w14:paraId="0668DCF6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 xml:space="preserve">C) Oruçlu olduğunu unutarak yiyip içmek </w:t>
      </w:r>
    </w:p>
    <w:p w14:paraId="7FF176D8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D) Banyo yapmak</w:t>
      </w:r>
    </w:p>
    <w:p w14:paraId="7AC1F35C" w14:textId="0650AC05" w:rsidR="00725ED8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E) Vaktin geldiğini zannederek oruç açmak</w:t>
      </w:r>
    </w:p>
    <w:p w14:paraId="5C112454" w14:textId="77777777" w:rsidR="00D137F9" w:rsidRDefault="00D137F9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02913836" w14:textId="77777777" w:rsidR="00D137F9" w:rsidRDefault="00D137F9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77627AAA" w14:textId="77777777" w:rsidR="00D137F9" w:rsidRPr="00093597" w:rsidRDefault="00D137F9" w:rsidP="00D137F9">
      <w:pPr>
        <w:pStyle w:val="SORUNOLUAIK"/>
        <w:numPr>
          <w:ilvl w:val="0"/>
          <w:numId w:val="0"/>
        </w:numPr>
        <w:rPr>
          <w:sz w:val="16"/>
          <w:szCs w:val="16"/>
        </w:rPr>
      </w:pPr>
    </w:p>
    <w:p w14:paraId="7DA21B69" w14:textId="5B223FE2" w:rsidR="00725ED8" w:rsidRPr="00093597" w:rsidRDefault="00725ED8" w:rsidP="00093597">
      <w:pPr>
        <w:pStyle w:val="SORUNOLUAIK"/>
        <w:rPr>
          <w:rStyle w:val="Gl"/>
          <w:sz w:val="16"/>
          <w:szCs w:val="16"/>
        </w:rPr>
      </w:pPr>
      <w:r w:rsidRPr="00093597">
        <w:rPr>
          <w:rStyle w:val="Gl"/>
          <w:sz w:val="16"/>
          <w:szCs w:val="16"/>
        </w:rPr>
        <w:t>Aşağıdakilerden hangisi vacip kabul edilen bir oru</w:t>
      </w:r>
      <w:r w:rsidRPr="00093597">
        <w:rPr>
          <w:rStyle w:val="Gl"/>
          <w:sz w:val="16"/>
          <w:szCs w:val="16"/>
        </w:rPr>
        <w:t>ç</w:t>
      </w:r>
      <w:r w:rsidRPr="00093597">
        <w:rPr>
          <w:rStyle w:val="Gl"/>
          <w:sz w:val="16"/>
          <w:szCs w:val="16"/>
        </w:rPr>
        <w:t>tur?</w:t>
      </w:r>
    </w:p>
    <w:p w14:paraId="4F028940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 xml:space="preserve">A) </w:t>
      </w:r>
      <w:proofErr w:type="spellStart"/>
      <w:r w:rsidRPr="00093597">
        <w:rPr>
          <w:sz w:val="16"/>
          <w:szCs w:val="16"/>
        </w:rPr>
        <w:t>Arefe</w:t>
      </w:r>
      <w:proofErr w:type="spellEnd"/>
      <w:r w:rsidRPr="00093597">
        <w:rPr>
          <w:sz w:val="16"/>
          <w:szCs w:val="16"/>
        </w:rPr>
        <w:t xml:space="preserve"> günü oruç tutmak</w:t>
      </w:r>
    </w:p>
    <w:p w14:paraId="2F582AB4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B) Aşure günü oruç tutmak</w:t>
      </w:r>
    </w:p>
    <w:p w14:paraId="646AF5AF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C) Adak orucu tutmak</w:t>
      </w:r>
    </w:p>
    <w:p w14:paraId="7660208C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D) Ramazan orucunun kefaretini tutmak</w:t>
      </w:r>
    </w:p>
    <w:p w14:paraId="3407DA54" w14:textId="5FE3E506" w:rsid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E) Ramazan Bayramı’nın 1. günü oruç tutmak</w:t>
      </w:r>
    </w:p>
    <w:p w14:paraId="18260EDD" w14:textId="77777777" w:rsidR="00D137F9" w:rsidRPr="00093597" w:rsidRDefault="00D137F9" w:rsidP="00D137F9">
      <w:pPr>
        <w:pStyle w:val="SORUNOLUAIK"/>
        <w:numPr>
          <w:ilvl w:val="0"/>
          <w:numId w:val="0"/>
        </w:numPr>
        <w:rPr>
          <w:sz w:val="16"/>
          <w:szCs w:val="16"/>
        </w:rPr>
      </w:pPr>
    </w:p>
    <w:p w14:paraId="6509FDA4" w14:textId="73FCB9E0" w:rsidR="00725ED8" w:rsidRPr="00093597" w:rsidRDefault="00725ED8" w:rsidP="00093597">
      <w:pPr>
        <w:pStyle w:val="SORUNOLUAIK"/>
        <w:rPr>
          <w:sz w:val="16"/>
          <w:szCs w:val="16"/>
        </w:rPr>
      </w:pPr>
      <w:r w:rsidRPr="00093597">
        <w:rPr>
          <w:sz w:val="16"/>
          <w:szCs w:val="16"/>
        </w:rPr>
        <w:lastRenderedPageBreak/>
        <w:t>Dinen zengin sayılan Müslümanın sahip old</w:t>
      </w:r>
      <w:r w:rsidRPr="00093597">
        <w:rPr>
          <w:sz w:val="16"/>
          <w:szCs w:val="16"/>
        </w:rPr>
        <w:t>u</w:t>
      </w:r>
      <w:r w:rsidRPr="00093597">
        <w:rPr>
          <w:sz w:val="16"/>
          <w:szCs w:val="16"/>
        </w:rPr>
        <w:t>ğu</w:t>
      </w:r>
      <w:r w:rsidR="00093597" w:rsidRPr="00093597">
        <w:rPr>
          <w:sz w:val="16"/>
          <w:szCs w:val="16"/>
        </w:rPr>
        <w:t xml:space="preserve"> </w:t>
      </w:r>
      <w:r w:rsidRPr="00093597">
        <w:rPr>
          <w:sz w:val="16"/>
          <w:szCs w:val="16"/>
        </w:rPr>
        <w:t>Malın bir bölümünü Allah (</w:t>
      </w:r>
      <w:proofErr w:type="spellStart"/>
      <w:r w:rsidRPr="00093597">
        <w:rPr>
          <w:sz w:val="16"/>
          <w:szCs w:val="16"/>
        </w:rPr>
        <w:t>c.c</w:t>
      </w:r>
      <w:proofErr w:type="spellEnd"/>
      <w:r w:rsidRPr="00093597">
        <w:rPr>
          <w:sz w:val="16"/>
          <w:szCs w:val="16"/>
        </w:rPr>
        <w:t>.) rızası için belirli kişi-</w:t>
      </w:r>
      <w:proofErr w:type="spellStart"/>
      <w:r w:rsidRPr="00093597">
        <w:rPr>
          <w:sz w:val="16"/>
          <w:szCs w:val="16"/>
        </w:rPr>
        <w:t>lere</w:t>
      </w:r>
      <w:proofErr w:type="spellEnd"/>
      <w:r w:rsidRPr="00093597">
        <w:rPr>
          <w:sz w:val="16"/>
          <w:szCs w:val="16"/>
        </w:rPr>
        <w:t xml:space="preserve"> karşılıksız olarak vermesi anlam</w:t>
      </w:r>
      <w:r w:rsidRPr="00093597">
        <w:rPr>
          <w:sz w:val="16"/>
          <w:szCs w:val="16"/>
        </w:rPr>
        <w:t>ı</w:t>
      </w:r>
      <w:r w:rsidRPr="00093597">
        <w:rPr>
          <w:sz w:val="16"/>
          <w:szCs w:val="16"/>
        </w:rPr>
        <w:t>na gelen zekât ibadetinin bireysel, toplumsal ve ekonomi alanında pek çok fayda ve hikmetleri me</w:t>
      </w:r>
      <w:r w:rsidRPr="00093597">
        <w:rPr>
          <w:sz w:val="16"/>
          <w:szCs w:val="16"/>
        </w:rPr>
        <w:t>v</w:t>
      </w:r>
      <w:r w:rsidRPr="00093597">
        <w:rPr>
          <w:sz w:val="16"/>
          <w:szCs w:val="16"/>
        </w:rPr>
        <w:t>cuttur.</w:t>
      </w:r>
    </w:p>
    <w:p w14:paraId="4B547656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093597">
        <w:rPr>
          <w:rStyle w:val="Gl"/>
          <w:sz w:val="16"/>
          <w:szCs w:val="16"/>
        </w:rPr>
        <w:t>Buna göre zekât ibadetiyle ilgili olarak aşağıdaki-</w:t>
      </w:r>
      <w:proofErr w:type="spellStart"/>
      <w:r w:rsidRPr="00093597">
        <w:rPr>
          <w:rStyle w:val="Gl"/>
          <w:sz w:val="16"/>
          <w:szCs w:val="16"/>
        </w:rPr>
        <w:t>lerden</w:t>
      </w:r>
      <w:proofErr w:type="spellEnd"/>
      <w:r w:rsidRPr="00093597">
        <w:rPr>
          <w:rStyle w:val="Gl"/>
          <w:sz w:val="16"/>
          <w:szCs w:val="16"/>
        </w:rPr>
        <w:t xml:space="preserve"> hangisi söylenemez?</w:t>
      </w:r>
    </w:p>
    <w:p w14:paraId="024CA174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A) Sosyal bir yardımlaşma sistemidir.</w:t>
      </w:r>
    </w:p>
    <w:p w14:paraId="50DA9B4F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B) Toplumsal huzurun sağlanmasına katkı sağlar.</w:t>
      </w:r>
    </w:p>
    <w:p w14:paraId="6D84FA12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C) Üretme dayalı bir ekonomi anlayışını deste</w:t>
      </w:r>
      <w:r w:rsidRPr="00093597">
        <w:rPr>
          <w:sz w:val="16"/>
          <w:szCs w:val="16"/>
        </w:rPr>
        <w:t>k</w:t>
      </w:r>
      <w:r w:rsidRPr="00093597">
        <w:rPr>
          <w:sz w:val="16"/>
          <w:szCs w:val="16"/>
        </w:rPr>
        <w:t>ler.</w:t>
      </w:r>
    </w:p>
    <w:p w14:paraId="217A6340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D) Fakirliğin ortadan kalkmasında etkili bir yö</w:t>
      </w:r>
      <w:r w:rsidRPr="00093597">
        <w:rPr>
          <w:sz w:val="16"/>
          <w:szCs w:val="16"/>
        </w:rPr>
        <w:t>n</w:t>
      </w:r>
      <w:r w:rsidRPr="00093597">
        <w:rPr>
          <w:sz w:val="16"/>
          <w:szCs w:val="16"/>
        </w:rPr>
        <w:t>temdir.</w:t>
      </w:r>
    </w:p>
    <w:p w14:paraId="33023971" w14:textId="55584CFA" w:rsidR="00D137F9" w:rsidRDefault="00725ED8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E) Zengin ile fakir arasındaki maddi dengesizlikleri g</w:t>
      </w:r>
      <w:r w:rsidRPr="00093597">
        <w:rPr>
          <w:sz w:val="16"/>
          <w:szCs w:val="16"/>
        </w:rPr>
        <w:t>i</w:t>
      </w:r>
      <w:r w:rsidRPr="00093597">
        <w:rPr>
          <w:sz w:val="16"/>
          <w:szCs w:val="16"/>
        </w:rPr>
        <w:t>derir</w:t>
      </w:r>
    </w:p>
    <w:p w14:paraId="7538487B" w14:textId="77777777" w:rsidR="00D137F9" w:rsidRPr="00093597" w:rsidRDefault="00D137F9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3E666181" w14:textId="1E91FE28" w:rsidR="00725ED8" w:rsidRPr="00D137F9" w:rsidRDefault="00725ED8" w:rsidP="00093597">
      <w:pPr>
        <w:pStyle w:val="SORUNOLUAIK"/>
        <w:rPr>
          <w:sz w:val="16"/>
          <w:szCs w:val="16"/>
        </w:rPr>
      </w:pPr>
      <w:r w:rsidRPr="00D137F9">
        <w:rPr>
          <w:sz w:val="16"/>
          <w:szCs w:val="16"/>
        </w:rPr>
        <w:t>“(O kurbanların) ne etleri ne de kanları Allah’a ulaş</w:t>
      </w:r>
      <w:r w:rsidRPr="00D137F9">
        <w:rPr>
          <w:sz w:val="16"/>
          <w:szCs w:val="16"/>
        </w:rPr>
        <w:t>a</w:t>
      </w:r>
      <w:r w:rsidRPr="00D137F9">
        <w:rPr>
          <w:sz w:val="16"/>
          <w:szCs w:val="16"/>
        </w:rPr>
        <w:t>caktır. Fakat O’na sizin takvanız ulaşacaktır.” (Hac suresi, 7. ayet.) “…Öyleyse ku</w:t>
      </w:r>
      <w:r w:rsidRPr="00D137F9">
        <w:rPr>
          <w:sz w:val="16"/>
          <w:szCs w:val="16"/>
        </w:rPr>
        <w:t>r</w:t>
      </w:r>
      <w:r w:rsidRPr="00D137F9">
        <w:rPr>
          <w:sz w:val="16"/>
          <w:szCs w:val="16"/>
        </w:rPr>
        <w:t>banlarınızla nefislerinizi temizleyin!” (</w:t>
      </w:r>
      <w:proofErr w:type="spellStart"/>
      <w:r w:rsidRPr="00D137F9">
        <w:rPr>
          <w:sz w:val="16"/>
          <w:szCs w:val="16"/>
        </w:rPr>
        <w:t>Tirmizî</w:t>
      </w:r>
      <w:proofErr w:type="spellEnd"/>
      <w:r w:rsidRPr="00D137F9">
        <w:rPr>
          <w:sz w:val="16"/>
          <w:szCs w:val="16"/>
        </w:rPr>
        <w:t>,“</w:t>
      </w:r>
      <w:proofErr w:type="spellStart"/>
      <w:r w:rsidRPr="00D137F9">
        <w:rPr>
          <w:sz w:val="16"/>
          <w:szCs w:val="16"/>
        </w:rPr>
        <w:t>Edahi</w:t>
      </w:r>
      <w:proofErr w:type="spellEnd"/>
      <w:r w:rsidRPr="00D137F9">
        <w:rPr>
          <w:sz w:val="16"/>
          <w:szCs w:val="16"/>
        </w:rPr>
        <w:t>”, 1.) Demek ki etin ve k</w:t>
      </w:r>
      <w:r w:rsidRPr="00D137F9">
        <w:rPr>
          <w:sz w:val="16"/>
          <w:szCs w:val="16"/>
        </w:rPr>
        <w:t>a</w:t>
      </w:r>
      <w:r w:rsidRPr="00D137F9">
        <w:rPr>
          <w:sz w:val="16"/>
          <w:szCs w:val="16"/>
        </w:rPr>
        <w:t>nın ötesinde bir şey var kurban ibadetinde…</w:t>
      </w:r>
    </w:p>
    <w:p w14:paraId="31D950F9" w14:textId="01E03C9C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D137F9">
        <w:rPr>
          <w:rStyle w:val="Gl"/>
          <w:sz w:val="16"/>
          <w:szCs w:val="16"/>
        </w:rPr>
        <w:t>Parçaya aşağıdaki cümlelerden hangisiyle devam</w:t>
      </w:r>
      <w:r w:rsidR="00093597" w:rsidRPr="00D137F9">
        <w:rPr>
          <w:rStyle w:val="Gl"/>
          <w:sz w:val="16"/>
          <w:szCs w:val="16"/>
        </w:rPr>
        <w:t xml:space="preserve"> </w:t>
      </w:r>
      <w:r w:rsidRPr="00D137F9">
        <w:rPr>
          <w:rStyle w:val="Gl"/>
          <w:sz w:val="16"/>
          <w:szCs w:val="16"/>
        </w:rPr>
        <w:t>edilmesi anlam bakımından tamamlayıcı olur?</w:t>
      </w:r>
    </w:p>
    <w:p w14:paraId="79043FFD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A) Etlerin üçte birini kendi ayırıp geri kalanını hibe etmektir ku</w:t>
      </w:r>
      <w:r w:rsidRPr="00D137F9">
        <w:rPr>
          <w:sz w:val="16"/>
          <w:szCs w:val="16"/>
        </w:rPr>
        <w:t>r</w:t>
      </w:r>
      <w:r w:rsidRPr="00D137F9">
        <w:rPr>
          <w:sz w:val="16"/>
          <w:szCs w:val="16"/>
        </w:rPr>
        <w:t>ban.</w:t>
      </w:r>
    </w:p>
    <w:p w14:paraId="3317BD74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B) Sosyal hayata canlılık kattığı gibi ekonomiyi de destekler ku</w:t>
      </w:r>
      <w:r w:rsidRPr="00D137F9">
        <w:rPr>
          <w:sz w:val="16"/>
          <w:szCs w:val="16"/>
        </w:rPr>
        <w:t>r</w:t>
      </w:r>
      <w:r w:rsidRPr="00D137F9">
        <w:rPr>
          <w:sz w:val="16"/>
          <w:szCs w:val="16"/>
        </w:rPr>
        <w:t>ban.</w:t>
      </w:r>
    </w:p>
    <w:p w14:paraId="30CBDE63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C) Hz. İsmail’in fedakârlığını yaşatmak amaçlanır insanın benl</w:t>
      </w:r>
      <w:r w:rsidRPr="00D137F9">
        <w:rPr>
          <w:sz w:val="16"/>
          <w:szCs w:val="16"/>
        </w:rPr>
        <w:t>i</w:t>
      </w:r>
      <w:r w:rsidRPr="00D137F9">
        <w:rPr>
          <w:sz w:val="16"/>
          <w:szCs w:val="16"/>
        </w:rPr>
        <w:t>ğinde.</w:t>
      </w:r>
    </w:p>
    <w:p w14:paraId="181F4E3D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D) Etler ve kanlar değil, Allah’a olan saygı ve bağlılık gidiyor y</w:t>
      </w:r>
      <w:r w:rsidRPr="00D137F9">
        <w:rPr>
          <w:sz w:val="16"/>
          <w:szCs w:val="16"/>
        </w:rPr>
        <w:t>ü</w:t>
      </w:r>
      <w:r w:rsidRPr="00D137F9">
        <w:rPr>
          <w:sz w:val="16"/>
          <w:szCs w:val="16"/>
        </w:rPr>
        <w:t>celere.</w:t>
      </w:r>
    </w:p>
    <w:p w14:paraId="52CBA8C8" w14:textId="378DF0EE" w:rsidR="00093597" w:rsidRPr="00D137F9" w:rsidRDefault="00725ED8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E) Hz. İsmail gibi kendini feda ederek fakir ve yoksulla yakınlık ku</w:t>
      </w:r>
      <w:r w:rsidRPr="00D137F9">
        <w:rPr>
          <w:sz w:val="16"/>
          <w:szCs w:val="16"/>
        </w:rPr>
        <w:t>r</w:t>
      </w:r>
      <w:r w:rsidRPr="00D137F9">
        <w:rPr>
          <w:sz w:val="16"/>
          <w:szCs w:val="16"/>
        </w:rPr>
        <w:t>maktır.</w:t>
      </w:r>
    </w:p>
    <w:p w14:paraId="5D813425" w14:textId="421BE583" w:rsidR="00725ED8" w:rsidRPr="00D137F9" w:rsidRDefault="00725ED8" w:rsidP="00093597">
      <w:pPr>
        <w:pStyle w:val="SORUNOLUAIK"/>
        <w:rPr>
          <w:sz w:val="16"/>
          <w:szCs w:val="16"/>
        </w:rPr>
      </w:pPr>
      <w:r w:rsidRPr="00D137F9">
        <w:rPr>
          <w:sz w:val="16"/>
          <w:szCs w:val="16"/>
        </w:rPr>
        <w:t>“Yol kenarında yaralı halde yatan köpeği fark eden Mesut AYAZ ve Emin KULABER, durumu önce yetkililere bildirmiş ancak köpeğin a</w:t>
      </w:r>
      <w:r w:rsidRPr="00D137F9">
        <w:rPr>
          <w:sz w:val="16"/>
          <w:szCs w:val="16"/>
        </w:rPr>
        <w:t>r</w:t>
      </w:r>
      <w:r w:rsidRPr="00D137F9">
        <w:rPr>
          <w:sz w:val="16"/>
          <w:szCs w:val="16"/>
        </w:rPr>
        <w:t>ka ayaklarının ezildiğini ve durumunun acil olduğunu anlayınca h</w:t>
      </w:r>
      <w:r w:rsidRPr="00D137F9">
        <w:rPr>
          <w:sz w:val="16"/>
          <w:szCs w:val="16"/>
        </w:rPr>
        <w:t>e</w:t>
      </w:r>
      <w:r w:rsidRPr="00D137F9">
        <w:rPr>
          <w:sz w:val="16"/>
          <w:szCs w:val="16"/>
        </w:rPr>
        <w:t>men veterinere gitmişlerdir. Veterinerdeki ilk müdah</w:t>
      </w:r>
      <w:r w:rsidRPr="00D137F9">
        <w:rPr>
          <w:sz w:val="16"/>
          <w:szCs w:val="16"/>
        </w:rPr>
        <w:t>a</w:t>
      </w:r>
      <w:r w:rsidRPr="00D137F9">
        <w:rPr>
          <w:sz w:val="16"/>
          <w:szCs w:val="16"/>
        </w:rPr>
        <w:t>lenin ardından köpek ameliyata alınmış, ardından sokak hayva</w:t>
      </w:r>
      <w:r w:rsidRPr="00D137F9">
        <w:rPr>
          <w:sz w:val="16"/>
          <w:szCs w:val="16"/>
        </w:rPr>
        <w:t>n</w:t>
      </w:r>
      <w:r w:rsidRPr="00D137F9">
        <w:rPr>
          <w:sz w:val="16"/>
          <w:szCs w:val="16"/>
        </w:rPr>
        <w:t xml:space="preserve">ları </w:t>
      </w:r>
      <w:proofErr w:type="gramStart"/>
      <w:r w:rsidRPr="00D137F9">
        <w:rPr>
          <w:sz w:val="16"/>
          <w:szCs w:val="16"/>
        </w:rPr>
        <w:t>rehabilitasyon</w:t>
      </w:r>
      <w:proofErr w:type="gramEnd"/>
      <w:r w:rsidRPr="00D137F9">
        <w:rPr>
          <w:sz w:val="16"/>
          <w:szCs w:val="16"/>
        </w:rPr>
        <w:t xml:space="preserve"> merkezine teslim edilmiştir.</w:t>
      </w:r>
    </w:p>
    <w:p w14:paraId="45102709" w14:textId="20ED831D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D137F9">
        <w:rPr>
          <w:rStyle w:val="Gl"/>
          <w:sz w:val="16"/>
          <w:szCs w:val="16"/>
        </w:rPr>
        <w:t>Bu haberin konusu aşağıdaki kavramlardan</w:t>
      </w:r>
      <w:r w:rsidR="00093597" w:rsidRPr="00D137F9">
        <w:rPr>
          <w:rStyle w:val="Gl"/>
          <w:sz w:val="16"/>
          <w:szCs w:val="16"/>
        </w:rPr>
        <w:t xml:space="preserve"> </w:t>
      </w:r>
      <w:r w:rsidRPr="00D137F9">
        <w:rPr>
          <w:rStyle w:val="Gl"/>
          <w:sz w:val="16"/>
          <w:szCs w:val="16"/>
        </w:rPr>
        <w:t>Hangisine örnek olu</w:t>
      </w:r>
      <w:r w:rsidRPr="00D137F9">
        <w:rPr>
          <w:rStyle w:val="Gl"/>
          <w:sz w:val="16"/>
          <w:szCs w:val="16"/>
        </w:rPr>
        <w:t>ş</w:t>
      </w:r>
      <w:r w:rsidRPr="00D137F9">
        <w:rPr>
          <w:rStyle w:val="Gl"/>
          <w:sz w:val="16"/>
          <w:szCs w:val="16"/>
        </w:rPr>
        <w:t>turur?</w:t>
      </w:r>
    </w:p>
    <w:p w14:paraId="17B663A8" w14:textId="14874413" w:rsidR="00725ED8" w:rsidRPr="00D137F9" w:rsidRDefault="00725ED8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 xml:space="preserve">A) </w:t>
      </w:r>
      <w:proofErr w:type="gramStart"/>
      <w:r w:rsidRPr="00D137F9">
        <w:rPr>
          <w:sz w:val="16"/>
          <w:szCs w:val="16"/>
        </w:rPr>
        <w:t xml:space="preserve">Kader   </w:t>
      </w:r>
      <w:r w:rsidR="00D137F9">
        <w:rPr>
          <w:sz w:val="16"/>
          <w:szCs w:val="16"/>
        </w:rPr>
        <w:t xml:space="preserve">       </w:t>
      </w:r>
      <w:r w:rsidRPr="00D137F9">
        <w:rPr>
          <w:sz w:val="16"/>
          <w:szCs w:val="16"/>
        </w:rPr>
        <w:t>B</w:t>
      </w:r>
      <w:proofErr w:type="gramEnd"/>
      <w:r w:rsidRPr="00D137F9">
        <w:rPr>
          <w:sz w:val="16"/>
          <w:szCs w:val="16"/>
        </w:rPr>
        <w:t xml:space="preserve">) Zekât    </w:t>
      </w:r>
      <w:r w:rsidR="00D137F9">
        <w:rPr>
          <w:sz w:val="16"/>
          <w:szCs w:val="16"/>
        </w:rPr>
        <w:t xml:space="preserve">     </w:t>
      </w:r>
      <w:r w:rsidRPr="00D137F9">
        <w:rPr>
          <w:sz w:val="16"/>
          <w:szCs w:val="16"/>
        </w:rPr>
        <w:t xml:space="preserve">C) Fitre  </w:t>
      </w:r>
      <w:r w:rsidR="00D137F9">
        <w:rPr>
          <w:sz w:val="16"/>
          <w:szCs w:val="16"/>
        </w:rPr>
        <w:t xml:space="preserve">  </w:t>
      </w:r>
      <w:r w:rsidRPr="00D137F9">
        <w:rPr>
          <w:sz w:val="16"/>
          <w:szCs w:val="16"/>
        </w:rPr>
        <w:t xml:space="preserve">  D) Fidye    </w:t>
      </w:r>
      <w:r w:rsidR="00D137F9">
        <w:rPr>
          <w:sz w:val="16"/>
          <w:szCs w:val="16"/>
        </w:rPr>
        <w:t xml:space="preserve">      </w:t>
      </w:r>
      <w:r w:rsidRPr="00D137F9">
        <w:rPr>
          <w:sz w:val="16"/>
          <w:szCs w:val="16"/>
        </w:rPr>
        <w:t>E) S</w:t>
      </w:r>
      <w:r w:rsidRPr="00D137F9">
        <w:rPr>
          <w:sz w:val="16"/>
          <w:szCs w:val="16"/>
        </w:rPr>
        <w:t>a</w:t>
      </w:r>
      <w:r w:rsidRPr="00D137F9">
        <w:rPr>
          <w:sz w:val="16"/>
          <w:szCs w:val="16"/>
        </w:rPr>
        <w:t>daka</w:t>
      </w:r>
    </w:p>
    <w:p w14:paraId="4B19E046" w14:textId="77777777" w:rsidR="00725ED8" w:rsidRPr="00D137F9" w:rsidRDefault="00725ED8" w:rsidP="00725ED8">
      <w:pPr>
        <w:rPr>
          <w:rFonts w:cstheme="minorHAnsi"/>
          <w:sz w:val="16"/>
          <w:szCs w:val="16"/>
        </w:rPr>
      </w:pPr>
    </w:p>
    <w:p w14:paraId="3ABDB8C5" w14:textId="65643293" w:rsidR="00725ED8" w:rsidRPr="00D137F9" w:rsidRDefault="00725ED8" w:rsidP="00093597">
      <w:pPr>
        <w:pStyle w:val="SORUNOLUAIK"/>
        <w:rPr>
          <w:sz w:val="16"/>
          <w:szCs w:val="16"/>
        </w:rPr>
      </w:pPr>
      <w:r w:rsidRPr="00D137F9">
        <w:rPr>
          <w:sz w:val="16"/>
          <w:szCs w:val="16"/>
        </w:rPr>
        <w:t>İslam’ın şartlarından olan oruç evrensel bir ib</w:t>
      </w:r>
      <w:r w:rsidRPr="00D137F9">
        <w:rPr>
          <w:sz w:val="16"/>
          <w:szCs w:val="16"/>
        </w:rPr>
        <w:t>a</w:t>
      </w:r>
      <w:r w:rsidRPr="00D137F9">
        <w:rPr>
          <w:sz w:val="16"/>
          <w:szCs w:val="16"/>
        </w:rPr>
        <w:t>det-</w:t>
      </w:r>
      <w:proofErr w:type="gramStart"/>
      <w:r w:rsidRPr="00D137F9">
        <w:rPr>
          <w:sz w:val="16"/>
          <w:szCs w:val="16"/>
        </w:rPr>
        <w:t>tir</w:t>
      </w:r>
      <w:proofErr w:type="gramEnd"/>
      <w:r w:rsidRPr="00D137F9">
        <w:rPr>
          <w:sz w:val="16"/>
          <w:szCs w:val="16"/>
        </w:rPr>
        <w:t>, tarihi insanlık tarihi kadar eskidir. İnsana sabrı öğretir, çünkü oruç sa</w:t>
      </w:r>
      <w:r w:rsidRPr="00D137F9">
        <w:rPr>
          <w:sz w:val="16"/>
          <w:szCs w:val="16"/>
        </w:rPr>
        <w:t>b</w:t>
      </w:r>
      <w:r w:rsidRPr="00D137F9">
        <w:rPr>
          <w:sz w:val="16"/>
          <w:szCs w:val="16"/>
        </w:rPr>
        <w:t>rın yarısıdır.</w:t>
      </w:r>
    </w:p>
    <w:p w14:paraId="1B662127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D137F9">
        <w:rPr>
          <w:rStyle w:val="Gl"/>
          <w:sz w:val="16"/>
          <w:szCs w:val="16"/>
        </w:rPr>
        <w:t>Parçaya göre;</w:t>
      </w:r>
    </w:p>
    <w:p w14:paraId="3812A8DD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I. Oruç ibadetinin eğitici yönü vardır.</w:t>
      </w:r>
    </w:p>
    <w:p w14:paraId="3EE4FC01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II. Önceki dinlerde oruç ibadeti vardır.</w:t>
      </w:r>
    </w:p>
    <w:p w14:paraId="71A48468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>III. Yaşayan dinlerin hepsinde oruç vardır.</w:t>
      </w:r>
    </w:p>
    <w:p w14:paraId="4F788603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proofErr w:type="gramStart"/>
      <w:r w:rsidRPr="00D137F9">
        <w:rPr>
          <w:rStyle w:val="Gl"/>
          <w:sz w:val="16"/>
          <w:szCs w:val="16"/>
        </w:rPr>
        <w:t>yargılarından</w:t>
      </w:r>
      <w:proofErr w:type="gramEnd"/>
      <w:r w:rsidRPr="00D137F9">
        <w:rPr>
          <w:rStyle w:val="Gl"/>
          <w:sz w:val="16"/>
          <w:szCs w:val="16"/>
        </w:rPr>
        <w:t xml:space="preserve"> hangileri kesinlikle söylenebilir?</w:t>
      </w:r>
    </w:p>
    <w:p w14:paraId="5B60B9B2" w14:textId="28C0B656" w:rsidR="00D137F9" w:rsidRDefault="00D137F9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>
        <w:rPr>
          <w:sz w:val="16"/>
          <w:szCs w:val="16"/>
        </w:rPr>
        <w:t xml:space="preserve">A) Yalnız </w:t>
      </w:r>
      <w:proofErr w:type="gramStart"/>
      <w:r>
        <w:rPr>
          <w:sz w:val="16"/>
          <w:szCs w:val="16"/>
        </w:rPr>
        <w:t>I    B</w:t>
      </w:r>
      <w:proofErr w:type="gramEnd"/>
      <w:r>
        <w:rPr>
          <w:sz w:val="16"/>
          <w:szCs w:val="16"/>
        </w:rPr>
        <w:t xml:space="preserve">) I ve II     </w:t>
      </w:r>
      <w:r w:rsidR="00725ED8" w:rsidRPr="00D137F9">
        <w:rPr>
          <w:sz w:val="16"/>
          <w:szCs w:val="16"/>
        </w:rPr>
        <w:t>C) I ve III</w:t>
      </w:r>
      <w:r>
        <w:rPr>
          <w:sz w:val="16"/>
          <w:szCs w:val="16"/>
        </w:rPr>
        <w:t xml:space="preserve">     </w:t>
      </w:r>
      <w:r w:rsidR="00725ED8" w:rsidRPr="00D137F9">
        <w:rPr>
          <w:sz w:val="16"/>
          <w:szCs w:val="16"/>
        </w:rPr>
        <w:t xml:space="preserve">D) II ve III </w:t>
      </w:r>
      <w:r>
        <w:rPr>
          <w:sz w:val="16"/>
          <w:szCs w:val="16"/>
        </w:rPr>
        <w:t xml:space="preserve">      </w:t>
      </w:r>
      <w:r w:rsidR="00725ED8" w:rsidRPr="00D137F9">
        <w:rPr>
          <w:sz w:val="16"/>
          <w:szCs w:val="16"/>
        </w:rPr>
        <w:tab/>
        <w:t>E) I, II ve III</w:t>
      </w:r>
    </w:p>
    <w:p w14:paraId="03F1FB09" w14:textId="77777777" w:rsidR="00D137F9" w:rsidRPr="00D137F9" w:rsidRDefault="00D137F9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060D6349" w14:textId="77AEDD80" w:rsidR="00725ED8" w:rsidRPr="00D137F9" w:rsidRDefault="00725ED8" w:rsidP="00093597">
      <w:pPr>
        <w:pStyle w:val="SORUNOLUAIK"/>
        <w:rPr>
          <w:sz w:val="14"/>
          <w:szCs w:val="14"/>
        </w:rPr>
      </w:pPr>
      <w:r w:rsidRPr="00D137F9">
        <w:rPr>
          <w:sz w:val="14"/>
          <w:szCs w:val="14"/>
        </w:rPr>
        <w:t>I. Ceza kurbanı</w:t>
      </w:r>
    </w:p>
    <w:p w14:paraId="4AA697FF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4"/>
          <w:szCs w:val="14"/>
        </w:rPr>
      </w:pPr>
      <w:r w:rsidRPr="00D137F9">
        <w:rPr>
          <w:sz w:val="14"/>
          <w:szCs w:val="14"/>
        </w:rPr>
        <w:t>II. Adak kurbanı</w:t>
      </w:r>
    </w:p>
    <w:p w14:paraId="7421FF7B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4"/>
          <w:szCs w:val="14"/>
        </w:rPr>
      </w:pPr>
      <w:r w:rsidRPr="00D137F9">
        <w:rPr>
          <w:sz w:val="14"/>
          <w:szCs w:val="14"/>
        </w:rPr>
        <w:t xml:space="preserve">III. </w:t>
      </w:r>
      <w:proofErr w:type="spellStart"/>
      <w:r w:rsidRPr="00D137F9">
        <w:rPr>
          <w:sz w:val="14"/>
          <w:szCs w:val="14"/>
        </w:rPr>
        <w:t>Hedy</w:t>
      </w:r>
      <w:proofErr w:type="spellEnd"/>
      <w:r w:rsidRPr="00D137F9">
        <w:rPr>
          <w:sz w:val="14"/>
          <w:szCs w:val="14"/>
        </w:rPr>
        <w:t xml:space="preserve"> kurbanı</w:t>
      </w:r>
    </w:p>
    <w:p w14:paraId="5752F676" w14:textId="77777777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sz w:val="14"/>
          <w:szCs w:val="14"/>
        </w:rPr>
      </w:pPr>
      <w:r w:rsidRPr="00D137F9">
        <w:rPr>
          <w:sz w:val="14"/>
          <w:szCs w:val="14"/>
        </w:rPr>
        <w:t xml:space="preserve">IV. </w:t>
      </w:r>
      <w:proofErr w:type="spellStart"/>
      <w:r w:rsidRPr="00D137F9">
        <w:rPr>
          <w:sz w:val="14"/>
          <w:szCs w:val="14"/>
        </w:rPr>
        <w:t>Akika</w:t>
      </w:r>
      <w:proofErr w:type="spellEnd"/>
      <w:r w:rsidRPr="00D137F9">
        <w:rPr>
          <w:sz w:val="14"/>
          <w:szCs w:val="14"/>
        </w:rPr>
        <w:t xml:space="preserve"> kurbanı</w:t>
      </w:r>
    </w:p>
    <w:p w14:paraId="58F6AAFE" w14:textId="30B3CB0E" w:rsidR="00725ED8" w:rsidRPr="00D137F9" w:rsidRDefault="00725ED8" w:rsidP="00093597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D137F9">
        <w:rPr>
          <w:rStyle w:val="Gl"/>
          <w:sz w:val="16"/>
          <w:szCs w:val="16"/>
        </w:rPr>
        <w:t>Yukarıdaki kurbanlardan hangilerinin hükmü</w:t>
      </w:r>
      <w:r w:rsidR="00093597" w:rsidRPr="00D137F9">
        <w:rPr>
          <w:rStyle w:val="Gl"/>
          <w:sz w:val="16"/>
          <w:szCs w:val="16"/>
        </w:rPr>
        <w:t xml:space="preserve"> </w:t>
      </w:r>
      <w:r w:rsidRPr="00D137F9">
        <w:rPr>
          <w:rStyle w:val="Gl"/>
          <w:sz w:val="16"/>
          <w:szCs w:val="16"/>
        </w:rPr>
        <w:t>vaci</w:t>
      </w:r>
      <w:r w:rsidRPr="00D137F9">
        <w:rPr>
          <w:rStyle w:val="Gl"/>
          <w:sz w:val="16"/>
          <w:szCs w:val="16"/>
        </w:rPr>
        <w:t>p</w:t>
      </w:r>
      <w:r w:rsidRPr="00D137F9">
        <w:rPr>
          <w:rStyle w:val="Gl"/>
          <w:sz w:val="16"/>
          <w:szCs w:val="16"/>
        </w:rPr>
        <w:t>tir?</w:t>
      </w:r>
    </w:p>
    <w:p w14:paraId="0D5C2C43" w14:textId="0B418A14" w:rsidR="00D137F9" w:rsidRPr="00093597" w:rsidRDefault="00D137F9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>
        <w:rPr>
          <w:sz w:val="16"/>
          <w:szCs w:val="16"/>
        </w:rPr>
        <w:t xml:space="preserve">A) I ve </w:t>
      </w:r>
      <w:proofErr w:type="gramStart"/>
      <w:r>
        <w:rPr>
          <w:sz w:val="16"/>
          <w:szCs w:val="16"/>
        </w:rPr>
        <w:t>II      B</w:t>
      </w:r>
      <w:proofErr w:type="gramEnd"/>
      <w:r>
        <w:rPr>
          <w:sz w:val="16"/>
          <w:szCs w:val="16"/>
        </w:rPr>
        <w:t xml:space="preserve">) II ve III      </w:t>
      </w:r>
      <w:r w:rsidR="00725ED8" w:rsidRPr="00D137F9">
        <w:rPr>
          <w:sz w:val="16"/>
          <w:szCs w:val="16"/>
        </w:rPr>
        <w:t>C) I, II ve III</w:t>
      </w:r>
      <w:r>
        <w:rPr>
          <w:sz w:val="16"/>
          <w:szCs w:val="16"/>
        </w:rPr>
        <w:t xml:space="preserve">     D) I, II ve IV    </w:t>
      </w:r>
      <w:r w:rsidR="00725ED8" w:rsidRPr="00D137F9">
        <w:rPr>
          <w:sz w:val="16"/>
          <w:szCs w:val="16"/>
        </w:rPr>
        <w:t>E) I, III ve IV</w:t>
      </w:r>
    </w:p>
    <w:p w14:paraId="1D713854" w14:textId="64911FC0" w:rsidR="00725ED8" w:rsidRPr="00093597" w:rsidRDefault="00725ED8" w:rsidP="00093597">
      <w:pPr>
        <w:pStyle w:val="SORUNOLUAIK"/>
        <w:rPr>
          <w:rStyle w:val="Gl"/>
          <w:sz w:val="16"/>
          <w:szCs w:val="16"/>
        </w:rPr>
      </w:pPr>
      <w:r w:rsidRPr="00093597">
        <w:rPr>
          <w:rStyle w:val="Gl"/>
          <w:sz w:val="16"/>
          <w:szCs w:val="16"/>
        </w:rPr>
        <w:lastRenderedPageBreak/>
        <w:t>Oruçla ilgili aşağıdakilerden hangisi doğrudur?</w:t>
      </w:r>
    </w:p>
    <w:p w14:paraId="1B8AAF1B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A) Kaza orucuna öğle vaktine kadar niyet edileb</w:t>
      </w:r>
      <w:r w:rsidRPr="00093597">
        <w:rPr>
          <w:sz w:val="16"/>
          <w:szCs w:val="16"/>
        </w:rPr>
        <w:t>i</w:t>
      </w:r>
      <w:r w:rsidRPr="00093597">
        <w:rPr>
          <w:sz w:val="16"/>
          <w:szCs w:val="16"/>
        </w:rPr>
        <w:t>lir.</w:t>
      </w:r>
    </w:p>
    <w:p w14:paraId="326C6850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B) Ramazan orucunun kazası bozulursa kefaret gerekir.</w:t>
      </w:r>
    </w:p>
    <w:p w14:paraId="03EAA62C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C) Ramazan ayı dışında bozulan oruca kefaret gere</w:t>
      </w:r>
      <w:r w:rsidRPr="00093597">
        <w:rPr>
          <w:sz w:val="16"/>
          <w:szCs w:val="16"/>
        </w:rPr>
        <w:t>k</w:t>
      </w:r>
      <w:r w:rsidRPr="00093597">
        <w:rPr>
          <w:sz w:val="16"/>
          <w:szCs w:val="16"/>
        </w:rPr>
        <w:t>mez.</w:t>
      </w:r>
    </w:p>
    <w:p w14:paraId="5BF5A90B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D) Kefaret orucu olan altmış gün peş peşe Tutul-</w:t>
      </w:r>
      <w:proofErr w:type="spellStart"/>
      <w:r w:rsidRPr="00093597">
        <w:rPr>
          <w:sz w:val="16"/>
          <w:szCs w:val="16"/>
        </w:rPr>
        <w:t>mayabilir</w:t>
      </w:r>
      <w:proofErr w:type="spellEnd"/>
      <w:r w:rsidRPr="00093597">
        <w:rPr>
          <w:sz w:val="16"/>
          <w:szCs w:val="16"/>
        </w:rPr>
        <w:t>.</w:t>
      </w:r>
    </w:p>
    <w:p w14:paraId="34209528" w14:textId="4385E644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E) Kefaret için köle azat edilemezse altmış fakir</w:t>
      </w:r>
      <w:r w:rsidR="00093597" w:rsidRPr="00093597">
        <w:rPr>
          <w:sz w:val="16"/>
          <w:szCs w:val="16"/>
        </w:rPr>
        <w:t xml:space="preserve"> </w:t>
      </w:r>
      <w:r w:rsidRPr="00093597">
        <w:rPr>
          <w:sz w:val="16"/>
          <w:szCs w:val="16"/>
        </w:rPr>
        <w:t>doy</w:t>
      </w:r>
      <w:r w:rsidRPr="00093597">
        <w:rPr>
          <w:sz w:val="16"/>
          <w:szCs w:val="16"/>
        </w:rPr>
        <w:t>u</w:t>
      </w:r>
      <w:r w:rsidR="00093597" w:rsidRPr="00093597">
        <w:rPr>
          <w:sz w:val="16"/>
          <w:szCs w:val="16"/>
        </w:rPr>
        <w:t>rulur.</w:t>
      </w:r>
    </w:p>
    <w:p w14:paraId="02DF87C3" w14:textId="77777777" w:rsidR="00093597" w:rsidRPr="00093597" w:rsidRDefault="00093597" w:rsidP="00093597">
      <w:pPr>
        <w:pStyle w:val="SORUNOLUAIK"/>
        <w:numPr>
          <w:ilvl w:val="0"/>
          <w:numId w:val="0"/>
        </w:numPr>
        <w:ind w:left="284"/>
      </w:pPr>
    </w:p>
    <w:p w14:paraId="6106EEA7" w14:textId="18D2B33B" w:rsidR="00725ED8" w:rsidRPr="00093597" w:rsidRDefault="00725ED8" w:rsidP="00093597">
      <w:pPr>
        <w:pStyle w:val="SORUNOLUAIK"/>
        <w:rPr>
          <w:rStyle w:val="Gl"/>
          <w:sz w:val="16"/>
          <w:szCs w:val="16"/>
        </w:rPr>
      </w:pPr>
      <w:r w:rsidRPr="00093597">
        <w:rPr>
          <w:rStyle w:val="Gl"/>
          <w:sz w:val="16"/>
          <w:szCs w:val="16"/>
        </w:rPr>
        <w:t>Aşağıdaki bilgilerden hangisi yanlıştır?</w:t>
      </w:r>
    </w:p>
    <w:p w14:paraId="61FE75AD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A) Kurbanlar; yalnızca koyun, keçi, davar, sığır ve deve cinsinden olan hayvanlardan kesilir.</w:t>
      </w:r>
    </w:p>
    <w:p w14:paraId="79F55518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B) Kurban yükümlüsünün Müslüman, akıl sahibi olması ve hür olması gerekir.</w:t>
      </w:r>
    </w:p>
    <w:p w14:paraId="53CE8576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C) Hayvanı kesmeden canlı olarak veya bedelini yoksula vermekle kurban ibadeti yerine getiri</w:t>
      </w:r>
      <w:r w:rsidRPr="00093597">
        <w:rPr>
          <w:sz w:val="16"/>
          <w:szCs w:val="16"/>
        </w:rPr>
        <w:t>l</w:t>
      </w:r>
      <w:r w:rsidRPr="00093597">
        <w:rPr>
          <w:sz w:val="16"/>
          <w:szCs w:val="16"/>
        </w:rPr>
        <w:t>miş olur.</w:t>
      </w:r>
    </w:p>
    <w:p w14:paraId="34E2D091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D) Hayvan, kanı akıtılmadan öldürülecek olursa bu hayvan kurban yerine geçmez.</w:t>
      </w:r>
    </w:p>
    <w:p w14:paraId="7C681633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E) Büyük baş hayvanlar yedi kişiye kadar ortak kesileb</w:t>
      </w:r>
      <w:r w:rsidRPr="00093597">
        <w:rPr>
          <w:sz w:val="16"/>
          <w:szCs w:val="16"/>
        </w:rPr>
        <w:t>i</w:t>
      </w:r>
      <w:r w:rsidRPr="00093597">
        <w:rPr>
          <w:sz w:val="16"/>
          <w:szCs w:val="16"/>
        </w:rPr>
        <w:t>lir.</w:t>
      </w:r>
    </w:p>
    <w:p w14:paraId="4028A654" w14:textId="77777777" w:rsidR="00725ED8" w:rsidRPr="00725ED8" w:rsidRDefault="00725ED8" w:rsidP="00725ED8">
      <w:pPr>
        <w:rPr>
          <w:rFonts w:cstheme="minorHAnsi"/>
          <w:sz w:val="24"/>
          <w:szCs w:val="24"/>
        </w:rPr>
      </w:pPr>
    </w:p>
    <w:p w14:paraId="7281AB78" w14:textId="44FA0C78" w:rsidR="00725ED8" w:rsidRPr="00093597" w:rsidRDefault="00725ED8" w:rsidP="00093597">
      <w:pPr>
        <w:pStyle w:val="SORUNOLUAIK"/>
        <w:rPr>
          <w:sz w:val="16"/>
          <w:szCs w:val="16"/>
        </w:rPr>
      </w:pPr>
      <w:r w:rsidRPr="00093597">
        <w:rPr>
          <w:sz w:val="16"/>
          <w:szCs w:val="16"/>
        </w:rPr>
        <w:t>"Zekât, bazı kimselere ve yerlere verilemez."</w:t>
      </w:r>
    </w:p>
    <w:p w14:paraId="739C1B51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093597">
        <w:rPr>
          <w:rStyle w:val="Gl"/>
          <w:sz w:val="16"/>
          <w:szCs w:val="16"/>
        </w:rPr>
        <w:t>Buna göre aşağıdakilerden hangisine zekât vermemiz mümkün olabilir?</w:t>
      </w:r>
    </w:p>
    <w:p w14:paraId="46D0F507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A) Geçimini rahat sağlayan insanlara</w:t>
      </w:r>
    </w:p>
    <w:p w14:paraId="5954D818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B) Dedemize</w:t>
      </w:r>
    </w:p>
    <w:p w14:paraId="26F306A8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C) Torunlarımıza</w:t>
      </w:r>
    </w:p>
    <w:p w14:paraId="5453311F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D) Okul ve camilere</w:t>
      </w:r>
    </w:p>
    <w:p w14:paraId="16906727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E) Maddi destek bulamayan üniversite öğrenc</w:t>
      </w:r>
      <w:r w:rsidRPr="00093597">
        <w:rPr>
          <w:sz w:val="16"/>
          <w:szCs w:val="16"/>
        </w:rPr>
        <w:t>i</w:t>
      </w:r>
      <w:r w:rsidRPr="00093597">
        <w:rPr>
          <w:sz w:val="16"/>
          <w:szCs w:val="16"/>
        </w:rPr>
        <w:t>sine</w:t>
      </w:r>
    </w:p>
    <w:p w14:paraId="3CD2046E" w14:textId="77777777" w:rsidR="00725ED8" w:rsidRPr="00725ED8" w:rsidRDefault="00725ED8" w:rsidP="00725ED8">
      <w:pPr>
        <w:rPr>
          <w:rFonts w:cstheme="minorHAnsi"/>
          <w:sz w:val="24"/>
          <w:szCs w:val="24"/>
        </w:rPr>
      </w:pPr>
    </w:p>
    <w:p w14:paraId="6000D1D1" w14:textId="6EC930BE" w:rsidR="00725ED8" w:rsidRPr="00093597" w:rsidRDefault="00725ED8" w:rsidP="00093597">
      <w:pPr>
        <w:pStyle w:val="SORUNOLUAIK"/>
        <w:rPr>
          <w:rStyle w:val="Gl"/>
          <w:sz w:val="16"/>
          <w:szCs w:val="16"/>
        </w:rPr>
      </w:pPr>
      <w:r w:rsidRPr="00093597">
        <w:rPr>
          <w:rStyle w:val="Gl"/>
          <w:sz w:val="16"/>
          <w:szCs w:val="16"/>
        </w:rPr>
        <w:t>Aşağıdaki oruçlardan hangisinin hükmü diğerlerinden farklıdır?</w:t>
      </w:r>
    </w:p>
    <w:p w14:paraId="1A7E214F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 xml:space="preserve">A) </w:t>
      </w:r>
      <w:proofErr w:type="spellStart"/>
      <w:r w:rsidRPr="00093597">
        <w:rPr>
          <w:sz w:val="16"/>
          <w:szCs w:val="16"/>
        </w:rPr>
        <w:t>Yevm</w:t>
      </w:r>
      <w:proofErr w:type="spellEnd"/>
      <w:r w:rsidRPr="00093597">
        <w:rPr>
          <w:sz w:val="16"/>
          <w:szCs w:val="16"/>
        </w:rPr>
        <w:t>-i şek günü oruç tutmak</w:t>
      </w:r>
    </w:p>
    <w:p w14:paraId="73D09A21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B) Sadece aşure günü oruç tutmak</w:t>
      </w:r>
    </w:p>
    <w:p w14:paraId="24B5DA4D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C) Sadece cuma günü oruç tutmak</w:t>
      </w:r>
    </w:p>
    <w:p w14:paraId="6F848E9E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D) Yıl boyunca her gün oruç tutmak</w:t>
      </w:r>
    </w:p>
    <w:p w14:paraId="4B602AA6" w14:textId="77777777" w:rsidR="00725ED8" w:rsidRPr="00093597" w:rsidRDefault="00725ED8" w:rsidP="00093597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093597">
        <w:rPr>
          <w:sz w:val="16"/>
          <w:szCs w:val="16"/>
        </w:rPr>
        <w:t>E) Bir şarta bağlı olarak oruç tutmak</w:t>
      </w:r>
    </w:p>
    <w:p w14:paraId="6C5ACA40" w14:textId="77777777" w:rsidR="00D137F9" w:rsidRPr="00725ED8" w:rsidRDefault="00D137F9" w:rsidP="00725ED8">
      <w:pPr>
        <w:rPr>
          <w:rFonts w:cstheme="minorHAnsi"/>
          <w:sz w:val="24"/>
          <w:szCs w:val="24"/>
        </w:rPr>
      </w:pPr>
    </w:p>
    <w:p w14:paraId="16A654F1" w14:textId="571A6AD0" w:rsidR="00725ED8" w:rsidRPr="00D137F9" w:rsidRDefault="00725ED8" w:rsidP="00D137F9">
      <w:pPr>
        <w:pStyle w:val="SORUNOLUAIK"/>
        <w:rPr>
          <w:sz w:val="16"/>
          <w:szCs w:val="16"/>
        </w:rPr>
      </w:pPr>
      <w:r w:rsidRPr="00D137F9">
        <w:rPr>
          <w:sz w:val="16"/>
          <w:szCs w:val="16"/>
        </w:rPr>
        <w:t>Oruca hazırlık amacıyla kalkılarak yemek yenilmekt</w:t>
      </w:r>
      <w:r w:rsidRPr="00D137F9">
        <w:rPr>
          <w:sz w:val="16"/>
          <w:szCs w:val="16"/>
        </w:rPr>
        <w:t>e</w:t>
      </w:r>
      <w:r w:rsidRPr="00D137F9">
        <w:rPr>
          <w:sz w:val="16"/>
          <w:szCs w:val="16"/>
        </w:rPr>
        <w:t>dir.</w:t>
      </w:r>
    </w:p>
    <w:p w14:paraId="06155DDF" w14:textId="77777777" w:rsidR="00725ED8" w:rsidRPr="00D137F9" w:rsidRDefault="00725ED8" w:rsidP="00D137F9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D137F9">
        <w:rPr>
          <w:rStyle w:val="Gl"/>
          <w:sz w:val="16"/>
          <w:szCs w:val="16"/>
        </w:rPr>
        <w:t>Bu yemek hangi vakitten hemen önce yenilmekt</w:t>
      </w:r>
      <w:r w:rsidRPr="00D137F9">
        <w:rPr>
          <w:rStyle w:val="Gl"/>
          <w:sz w:val="16"/>
          <w:szCs w:val="16"/>
        </w:rPr>
        <w:t>e</w:t>
      </w:r>
      <w:r w:rsidRPr="00D137F9">
        <w:rPr>
          <w:rStyle w:val="Gl"/>
          <w:sz w:val="16"/>
          <w:szCs w:val="16"/>
        </w:rPr>
        <w:t>dir?</w:t>
      </w:r>
    </w:p>
    <w:p w14:paraId="7CBEEFF3" w14:textId="77777777" w:rsidR="00725ED8" w:rsidRPr="00D137F9" w:rsidRDefault="00725ED8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 xml:space="preserve">A) İftar </w:t>
      </w:r>
      <w:r w:rsidRPr="00D137F9">
        <w:rPr>
          <w:sz w:val="16"/>
          <w:szCs w:val="16"/>
        </w:rPr>
        <w:tab/>
      </w:r>
      <w:r w:rsidRPr="00D137F9">
        <w:rPr>
          <w:sz w:val="16"/>
          <w:szCs w:val="16"/>
        </w:rPr>
        <w:tab/>
        <w:t xml:space="preserve">B) Sahur </w:t>
      </w:r>
      <w:r w:rsidRPr="00D137F9">
        <w:rPr>
          <w:sz w:val="16"/>
          <w:szCs w:val="16"/>
        </w:rPr>
        <w:tab/>
        <w:t xml:space="preserve">C) İmsak   </w:t>
      </w:r>
    </w:p>
    <w:p w14:paraId="60BA2AE3" w14:textId="1B428FEC" w:rsidR="00C150A7" w:rsidRPr="00D137F9" w:rsidRDefault="00725ED8" w:rsidP="00D137F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137F9">
        <w:rPr>
          <w:sz w:val="16"/>
          <w:szCs w:val="16"/>
        </w:rPr>
        <w:t xml:space="preserve">D) Teravih </w:t>
      </w:r>
      <w:r w:rsidRPr="00D137F9">
        <w:rPr>
          <w:sz w:val="16"/>
          <w:szCs w:val="16"/>
        </w:rPr>
        <w:tab/>
      </w:r>
      <w:r w:rsidRPr="00D137F9">
        <w:rPr>
          <w:sz w:val="16"/>
          <w:szCs w:val="16"/>
        </w:rPr>
        <w:tab/>
        <w:t>E) Yevmi Şek</w:t>
      </w: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1EC22062" w:rsidR="00C150A7" w:rsidRDefault="00D137F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18610AB9">
                <wp:simplePos x="0" y="0"/>
                <wp:positionH relativeFrom="column">
                  <wp:posOffset>-538480</wp:posOffset>
                </wp:positionH>
                <wp:positionV relativeFrom="paragraph">
                  <wp:posOffset>-799465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005AADAB" w:rsidR="00E01C8C" w:rsidRPr="001B0C3D" w:rsidRDefault="00D137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</w:p>
                            <w:p w14:paraId="780CEAEF" w14:textId="70178E96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D137F9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067ADB41" w:rsidR="00E01C8C" w:rsidRPr="001B0C3D" w:rsidRDefault="00D137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</w:p>
                            <w:p w14:paraId="61F42205" w14:textId="64A410A5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D137F9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4pt;margin-top:-62.9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b/4Kx+J/EvhX4NfDW88L+Ir7TZrr9obwHaXEthdvC0tvLrduksLFCCy&#10;OpKsp4YHBBFfUlR3VnaXqLHe2kcyrIrqssYYKwOQwz3B6H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+IfFXhj&#10;wjawXvirxDY6bDdXkNpby310kKy3ErBIolLEZd2IVVHLE4GTWhXyb/wWC/5Ij8Lv+zkvh7/6frav&#10;r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a/+Cofwy+IPxU+Efw70f4ceDtQ1q60349eCNVv7fTrcyNBY2uswS3F&#10;wwHSOONWdm6ADNfS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Px3/aC+HH7OXh3RvFHxNu7qG017xbpfhvT2tL&#10;UzM1/qFyltbKQPuqZHUFuijmu2r5N/4LBf8AJEfhd/2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i&#10;H7eP7NXjr9qL4d+DfCPgDVtJs7nw78XPC3im+k1ieWON7PTdTiup40McchMrRxkIpAUtgFlHI9v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v2wv2nW/ZV8EeF/GA8I/2z/wAJJ8SvD3hTyPtXk+R/ad/HafaM7W3e&#10;X5m7bxuxjI616zXyb/wWB/5Ij8Lv+zkvh7/6fravr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5/aZ/Zo8IftSeE&#10;/D/hDxprmpWFv4d8daL4ptJNLaMPJdabeJdwxPvRh5bPGAwADbScEHmvR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/wD+Ci/x4+JX7Pvww8C+JfhfrEdlea58avCHh7UZJbVJRJYX+rQ29zGA4IBaN2AYcjqMGvoC&#10;vk3/AILBf8kR+F3/AGcl8Pf/AE/W1fW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fxP+EHw2+M+k6foXxQ8JW+sW&#10;ek69Za1p8FyzgQX9pMs1tONpHzRyKrDPGRyDX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v8A8FbNb1rQvgv8&#10;M7jQ9XurOSb9orwDbzSWtw0bSRPrlurxkqRlWUkFTwRwa+qK+Tf+CwOT8Efhdgf83JfD3/0/W1fW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jeNviH4F+G1hZ6r4/8W6fo9tqGqW2m2U+o3SxLPeXEgjggUseZJHIV&#10;V6kkAV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yb/wWC/5Ij8Lv+zkvh7/6fravrKvnf/gpT8Fvif8AHP4V+AfD&#10;3wq8KyaveaP8cPBuu6lDHcRReTp9lq8FxdT5kZQQkSM20EscYUE8V9E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n/7Rf7R/gX9mTwvoXizx/ZahPbeIPGmj+GLFdNhV2W81G7S1gZgzLiMSONxGSBkgHpXo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m/8Fgv+SI/C7/s5L4e/wDp+tq+sq8Z/bc/Zl8Q/tT+AfCPg/w34ls9Ll8OfFTw&#10;14quJr6N2WaDTNRiu5IV29HdYyqk8AnmvZ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xf8Abh/aZ8Tfss/D/wAI&#10;eL/Cvh2x1KbxH8VvDPhW4i1BnCxW+p6jFaSzLsIO9FkLLnjI5BFe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b/&#10;AMFgv+SI/C7/ALOS+Hv/AKfravrKvP8A9oz9m7wH+094X0Hwl8Qr/VLe18PeNdH8UWLaTcRxu15p&#10;t2l1Ajl0cGIyRgOoAYrkBlPNeg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zr/wUs+M3xL+CPwq8Aa/8LvFMuk3&#10;mr/HLwZoeozRQo5m0+91eCC5gO9SAHidlJGCM8EHmvo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ir9o3/gs94P/AGf/ANobxF+z&#10;ra/s0eMvFWpeG2jF1daC8ciurxo+7YAWAG8DnvW+Hw1fFScaSu0r/L5n0HDvCuf8WYueGymg6s4R&#10;55JOMbRTSu3JxW7S36n2rRX5+/8AD+Sz/wCjDfip/wCAg/8AiKP+H8ln/wBGG/FT/wABB/8AEV1/&#10;2RmH8n4r/M+u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sb4jov/CvNe+Uf8gW67f8ATFq2qxfiP/yTzXv+wLdf+iWqo/Ejown+9U/8S/NHxZ/wbw/8mFX3&#10;/ZQtQ/8ASe0r7tr4S/4N4f8Akwq+/wCyhah/6T2lfdtd2bf8jKr/AImfoHjB/wAnPzb/AK/TCiii&#10;vPPzcKKKKACiiigAooooAKKKKACiiigAooooAKKKKACiiigAooooAKKKKACiiigAr4D/AGT/APlO&#10;H8ff+xVtf5WlfflfAf7J/wDynD+Pv/Yq2v8AK0r0MD/Dr/4P/bon6Z4f/wDIn4g/7An/AOn6B9+U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i/Ef/knmvf9gW6/9EtW1WL8R/8Aknmvf9gW6/8ARLVUfiR0Y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L8R/wDknmvf9gW6/wDRLVtVi/Ef/knmvf8AYFuv/RLVUfiR0YT/AHqn/iX5nxZ/wbw/&#10;8mFX3/ZQtQ/9J7Svu2vhL/g3h/5MKvv+yhah/wCk9pX3bXdm3/Iyq/4mfoHjB/yc/Nv+v0wooorz&#10;z83CiiigAooooAKKKKACiiigAooooAKKKKACiiigAooooAKKKKACiiigAooooAK+A/2T/wDlOH8f&#10;f+xVtf5WlfflfAf7J/8AynD+Pv8A2Ktr/K0r0MD/AA6/+D/26J+meH//ACJ+IP8AsCf/AKfoH35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8m/8ABYL/AJIj8Lv+zkvh7/6fravrKvmX/gqd8P8Axx8RvhB8OdL8BeEtQ1i4sfj94H1K&#10;9g021aZoLO31q3lnuGCg7Y40UszHhQCTX01QAUUUUAFFFFABRRRQAUUUUAFFFFABRRRQB81/8Fgf&#10;+UbfxT/7BNr/AOl1tXRf8E0P+TAfhF/2Itj/AOi653/gsD/yjb+Kf/YJtf8A0utq6L/gmh/yYD8I&#10;v+xFsf8A0XXpP/kTr/r4/wD0lH6fP/kzEP8AsYT/APUaB7lRRRXmn5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vzF/bk/4NtfAfx0/aF1T9q39j/9pTXfgz4y1y5e81aLSoXa0e8d98lxC0EkUtuXb5mV&#10;WZS3IC8g/p1RQB+Qvw3/AODWnXPHnxC0rxl/wUA/4KA+MvipY6RdeZHoyNcA3EYKHyWuLued4432&#10;7XEYViuNrKcMP1o8G+DvC3w88I6X4C8D6Da6Xoui6fDY6TptlEEhtbaJAkcSKOiqqgAegrS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BRXjf7bf7TWv/sr+AfCPjDw74Zs9Uk8R/FPw14Vn&#10;hvZXRYYdT1GK0kmXb1dFkLKDwSOa9koAKKKKACiiigAooooAKKKKACiiigAooooA+a/+CwP/ACjb&#10;+Kf/AGCbX/0utq6L/gmh/wAmA/CL/sRbH/0XXO/8Fgf+UbfxT/7BNr/6XW1dF/wTQ/5MB+EX/Yi2&#10;P/ouvSf/ACJ1/wBfH/6Sj9Pn/wAmYh/2MJ/+o0D3KiiivNPz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zfxN+Lvw3+Dek6frn&#10;xP8AFtto9pquu2WjafPdBts9/dzLDbQDaD80kjKo7ZPJFdJXyb/wWC/5Ij8Lv+zkvh7/AOn62r6y&#10;oAKKKKACiiigAooooAKKKKACiiigAooooA+a/wDgsD/yjb+Kf/YJtf8A0utq6L/gmh/yYD8Iv+xF&#10;sf8A0XXO/wDBYH/lG38U/wDsE2v/AKXW1dF/wTQ/5MB+EX/Yi2P/AKLr0n/yJ1/18f8A6Sj9Pn/y&#10;ZiH/AGMJ/wDqNA9yooorzT8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F+I//ACTzXv8A&#10;sC3X/olq2qxfiP8A8k817/sC3X/olqqPxI6M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81/8ABUD4ofEL4UfCT4d6z8N/&#10;GF9ot1qXx68E6Tf3GnzGNp7G61mCG4t2I6pJGzKw7g19KV8m/wDBYL/kiPwu/wCzkvh7/wCn62r6&#10;yoAKKKKACiiigAooooAKKKKACiiigAooooA+a/8AgsD/AMo2/in/ANgm1/8AS62rov8Agmh/yYD8&#10;Iv8AsRbH/wBF1zv/AAWB/wCUbfxT/wCwTa/+l1tXRf8ABND/AJMB+EX/AGItj/6Lr0n/AMidf9fH&#10;/wCko/T5/wDJmIf9jCf/AKjQPcqKKK80/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orzz8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fOH/AAU3+EvxI+MXwn+Huh/DHwjdaxd6X8dvBes6hBa7d0FhaaxBNc3ByR8scasx74HANfR9FFAB&#10;RRRQAUUUUAFFFFABRRRQAUUUUAFFFFAHzX/wWB/5Rt/FP/sE2v8A6XW1dF/wTQ/5MB+EX/Yi2P8A&#10;6Lrnf+CwP/KNv4p/9gm1/wDS62rov+CaH/JgPwi/7EWx/wDRdek/+ROv+vj/APSUfp8/+TMQ/wCx&#10;hP8A9RoHuVFFFeaf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gfET4W/Dv4taZY6L8SvCFlrVrpmtWmr6fb30W9YL61lE1vcL6PHIqsp7ECt+kZ0QZdgvO&#10;OTS0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e&#10;f7UP/Kwf8Bf+yayf+g69X6GV+ef7UP8AysH/AAF/7JrJ/wCg69X6GV6WYfw6H/Xtf+lSP1LxI/5F&#10;vD3/AGAU/wD09XCiiivNPy0KKKKACiiigAooooAKKKKACiiigD5j/wCCqXjzxt8Pvg/8ONT8CeLd&#10;S0e4vv2gPA2nXk+mXjwPPaT61bxz27lCC0ciMVZTwykggivpyvk3/gsF/wAkR+F3/ZyXw9/9P1tX&#10;1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m/8ABYL/AJIj8Lv+&#10;zkvh7/6fravrKvM/2pP2ZvDv7U3hDw74Q8S+I73TIvDnj7Q/FVvNYxozSz6Zex3ccLbh9x2jCsRz&#10;g8c16ZQAUUUUAFFFFABRRRQAUUUUAFFFFABRRRQB81/8Fgf+UbfxT/7BNr/6XW1dF/wTQ/5MB+EX&#10;/Yi2P/ouud/4LA/8o2/in/2CbX/0utq6L/gmh/yYD8Iv+xFsf/Rdek/+ROv+vj/9JR+nz/5MxD/s&#10;YT/9RoHuVFFFeaf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YvxH/AOSea9/2Bbr/ANEtXwv/AMOa&#10;v2o/+ksXxU/8C77/AOTqZcf8EY/2nLuB7W6/4KufFGSORSkkclzesrqRggg33IIojhcCnf6wv/AZ&#10;f5GlHhPw/pVoz/1jp6NP/dsT0f8AgNj/AIN4f+TCr7/soWof+k9pX3bXhn/BPj9i22/YO+BM/wAE&#10;rTx/J4kWbxBcap/aEmni2IMscSbNgd+nlZznnPSvc6xzCtTxGOqVIO6bbR4fiPnGX5/x1mGY4GfP&#10;Rq1ZShKzV09nZpNfNJhRRRXGf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l/iv8GPhr8cNG03w/wDFHwxH&#10;qtno/iGw1zToZJXTyb+znWe2mGwgkpIqsAcg45BHFd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O/tqftOav+yr4D8J+MNG8KW2ryeJPih4&#10;b8KTQ3Vw0Qgi1PUIrR5wVBy0Yk3BehIwSK9irxL9u34R+G/jJ8O/Buh+J72+t4dK+LXhfWrdrCRF&#10;Zri01KKeNW3owKFlAYAAkdCDzXt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674FB62E" w14:textId="005AADAB" w:rsidR="00E01C8C" w:rsidRPr="001B0C3D" w:rsidRDefault="00D137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</w:p>
                      <w:p w14:paraId="780CEAEF" w14:textId="70178E96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="00D137F9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07945E59" w14:textId="067ADB41" w:rsidR="00E01C8C" w:rsidRPr="001B0C3D" w:rsidRDefault="00D137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</w:p>
                      <w:p w14:paraId="61F42205" w14:textId="64A410A5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="00D137F9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CC11C8" w14:textId="433D390B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CB105A5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7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8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9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3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4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26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fikih/10-sinif-ihl-fikih-2-donem-2-yazili-b344c105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84B39" w14:textId="77777777" w:rsidR="00893EFB" w:rsidRDefault="00893EFB" w:rsidP="00ED544D">
      <w:pPr>
        <w:spacing w:after="0" w:line="240" w:lineRule="auto"/>
      </w:pPr>
      <w:r>
        <w:separator/>
      </w:r>
    </w:p>
  </w:endnote>
  <w:endnote w:type="continuationSeparator" w:id="0">
    <w:p w14:paraId="55AFEFD1" w14:textId="77777777" w:rsidR="00893EFB" w:rsidRDefault="00893EFB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7181E" w14:textId="778139AA" w:rsidR="00D137F9" w:rsidRDefault="00D137F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D12176" wp14:editId="32FD6FC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4E964" w14:textId="77777777" w:rsidR="00D137F9" w:rsidRPr="001016DC" w:rsidRDefault="00D137F9" w:rsidP="00D137F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FCIjoxAIAADU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27A4E964" w14:textId="77777777" w:rsidR="00D137F9" w:rsidRPr="001016DC" w:rsidRDefault="00D137F9" w:rsidP="00D137F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FB50852" wp14:editId="1F0CF70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F6D74B9" wp14:editId="3523CB5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F5FFC" w14:textId="77777777" w:rsidR="00893EFB" w:rsidRDefault="00893EFB" w:rsidP="00ED544D">
      <w:pPr>
        <w:spacing w:after="0" w:line="240" w:lineRule="auto"/>
      </w:pPr>
      <w:r>
        <w:separator/>
      </w:r>
    </w:p>
  </w:footnote>
  <w:footnote w:type="continuationSeparator" w:id="0">
    <w:p w14:paraId="146E2BC8" w14:textId="77777777" w:rsidR="00893EFB" w:rsidRDefault="00893EFB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16AE6158" w:rsidR="00C150A7" w:rsidRDefault="00D137F9" w:rsidP="00C150A7">
    <w:pPr>
      <w:pStyle w:val="stbilgi"/>
      <w:jc w:val="center"/>
    </w:pPr>
    <w:bookmarkStart w:id="4" w:name="_Hlk121295565"/>
    <w:r>
      <w:t>FIKIH</w:t>
    </w:r>
  </w:p>
  <w:p w14:paraId="267D6F43" w14:textId="6996FA38" w:rsidR="00C150A7" w:rsidRDefault="00F925CF" w:rsidP="00C150A7">
    <w:pPr>
      <w:pStyle w:val="stbilgi"/>
      <w:jc w:val="center"/>
    </w:pPr>
    <w:r>
      <w:t>10</w:t>
    </w:r>
    <w:r w:rsidR="00D137F9">
      <w:t>. Sınıf 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30BB4E21" w:rsidR="00727264" w:rsidRDefault="00D137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FIKIH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6137D8E3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725ED8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351B0"/>
    <w:multiLevelType w:val="hybridMultilevel"/>
    <w:tmpl w:val="65C6EFA2"/>
    <w:lvl w:ilvl="0" w:tplc="77F095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359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5ED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93EFB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37F9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7F9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72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7F9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725E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fikih/10-sinif-ihl-fikih-2-donem-2-yazili-b344c105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ddyayinlari.co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6.jpeg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A48E7-36FE-47EB-AFC8-23110BD7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2023-05-31T12:15:00Z</dcterms:created>
  <dcterms:modified xsi:type="dcterms:W3CDTF">2023-05-31T12:15:00Z</dcterms:modified>
</cp:coreProperties>
</file>