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E7BE3" w14:textId="77777777" w:rsidR="003151CD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bookmarkStart w:id="0" w:name="_Hlk124954262"/>
      <w:r>
        <w:rPr>
          <w:b/>
          <w:sz w:val="20"/>
          <w:szCs w:val="20"/>
        </w:rPr>
        <w:t>S</w:t>
      </w:r>
      <w:r w:rsidRPr="00346CF9">
        <w:rPr>
          <w:b/>
          <w:sz w:val="20"/>
          <w:szCs w:val="20"/>
        </w:rPr>
        <w:t xml:space="preserve">u bulunmadığı veya suyu kullanmaya imkân olmadığı zaman, </w:t>
      </w:r>
      <w:proofErr w:type="spellStart"/>
      <w:r w:rsidRPr="00346CF9">
        <w:rPr>
          <w:b/>
          <w:sz w:val="20"/>
          <w:szCs w:val="20"/>
        </w:rPr>
        <w:t>hadesten</w:t>
      </w:r>
      <w:proofErr w:type="spellEnd"/>
      <w:r w:rsidRPr="00346CF9">
        <w:rPr>
          <w:b/>
          <w:sz w:val="20"/>
          <w:szCs w:val="20"/>
        </w:rPr>
        <w:t xml:space="preserve"> temizlenmek</w:t>
      </w:r>
      <w:r>
        <w:rPr>
          <w:b/>
          <w:sz w:val="20"/>
          <w:szCs w:val="20"/>
        </w:rPr>
        <w:t xml:space="preserve"> (hükmi temizlik)</w:t>
      </w:r>
      <w:r w:rsidRPr="00346CF9">
        <w:rPr>
          <w:b/>
          <w:sz w:val="20"/>
          <w:szCs w:val="20"/>
        </w:rPr>
        <w:t xml:space="preserve"> niyetiyle toprakla veya toprak cinsinden temiz bir şey</w:t>
      </w:r>
      <w:r>
        <w:rPr>
          <w:b/>
          <w:sz w:val="20"/>
          <w:szCs w:val="20"/>
        </w:rPr>
        <w:t>le yüz ve kolları mesh etmeye ne denir? (5 Puan)</w:t>
      </w:r>
    </w:p>
    <w:p w14:paraId="35136C30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7F205871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16EDECCD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40A230CA" w14:textId="77777777" w:rsidR="003151CD" w:rsidRPr="005A77E8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293697B1" w14:textId="77777777" w:rsidR="003151CD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2E6620C4" w14:textId="77777777" w:rsidR="003151CD" w:rsidRPr="005A77E8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 w:rsidRPr="005A77E8">
        <w:rPr>
          <w:b/>
          <w:sz w:val="20"/>
          <w:szCs w:val="20"/>
        </w:rPr>
        <w:t xml:space="preserve">Cünüp, </w:t>
      </w:r>
      <w:proofErr w:type="spellStart"/>
      <w:r w:rsidRPr="005A77E8">
        <w:rPr>
          <w:b/>
          <w:sz w:val="20"/>
          <w:szCs w:val="20"/>
        </w:rPr>
        <w:t>hayız</w:t>
      </w:r>
      <w:proofErr w:type="spellEnd"/>
      <w:r w:rsidRPr="005A77E8">
        <w:rPr>
          <w:b/>
          <w:sz w:val="20"/>
          <w:szCs w:val="20"/>
        </w:rPr>
        <w:t xml:space="preserve"> ve </w:t>
      </w:r>
      <w:proofErr w:type="spellStart"/>
      <w:r w:rsidRPr="005A77E8">
        <w:rPr>
          <w:b/>
          <w:sz w:val="20"/>
          <w:szCs w:val="20"/>
        </w:rPr>
        <w:t>nifas</w:t>
      </w:r>
      <w:proofErr w:type="spellEnd"/>
      <w:r w:rsidRPr="005A77E8">
        <w:rPr>
          <w:b/>
          <w:sz w:val="20"/>
          <w:szCs w:val="20"/>
        </w:rPr>
        <w:t xml:space="preserve"> durumunda bulunan kimselerin yapması haram olan işlerden 5 tanesini yazınız. </w:t>
      </w:r>
      <w:r>
        <w:rPr>
          <w:b/>
          <w:sz w:val="20"/>
          <w:szCs w:val="20"/>
        </w:rPr>
        <w:t>(5x4=20 Puan)</w:t>
      </w:r>
    </w:p>
    <w:p w14:paraId="1F03D346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5877D6B9" w14:textId="51906AEE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2C6306E7" w14:textId="6E0C889B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71E1A774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087559BE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19007C08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42A3069D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0341885C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0418E44D" w14:textId="77777777" w:rsidR="003151CD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</w:t>
      </w:r>
      <w:proofErr w:type="spellStart"/>
      <w:r w:rsidRPr="00BD3835">
        <w:rPr>
          <w:bCs/>
          <w:sz w:val="20"/>
          <w:szCs w:val="20"/>
        </w:rPr>
        <w:t>Evvabin</w:t>
      </w:r>
      <w:proofErr w:type="spellEnd"/>
      <w:r w:rsidRPr="00BD3835">
        <w:rPr>
          <w:bCs/>
          <w:sz w:val="20"/>
          <w:szCs w:val="20"/>
        </w:rPr>
        <w:t xml:space="preserve"> Namazı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hakkında bilgi veriniz? (10 Puan)</w:t>
      </w:r>
    </w:p>
    <w:p w14:paraId="49FB1E43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381EFEC2" w14:textId="78E204CC" w:rsidR="003151CD" w:rsidRDefault="003151CD" w:rsidP="003151CD">
      <w:pPr>
        <w:pStyle w:val="ListeParagraf"/>
        <w:spacing w:after="0" w:line="240" w:lineRule="auto"/>
        <w:ind w:left="426"/>
        <w:rPr>
          <w:b/>
          <w:bCs/>
          <w:color w:val="FF0000"/>
          <w:sz w:val="20"/>
          <w:szCs w:val="20"/>
        </w:rPr>
      </w:pPr>
    </w:p>
    <w:p w14:paraId="11DF0976" w14:textId="77777777" w:rsidR="003151CD" w:rsidRDefault="003151CD" w:rsidP="003151CD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182018C5" w14:textId="77777777" w:rsidR="003151CD" w:rsidRDefault="003151CD" w:rsidP="003151CD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2262EB33" w14:textId="77777777" w:rsidR="003151CD" w:rsidRDefault="003151CD" w:rsidP="003151CD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47E5CEC1" w14:textId="77777777" w:rsidR="003151CD" w:rsidRDefault="003151CD" w:rsidP="003151CD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5639AA0A" w14:textId="77777777" w:rsidR="003151CD" w:rsidRDefault="003151CD" w:rsidP="003151CD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7D3D18FF" w14:textId="77777777" w:rsidR="003151CD" w:rsidRPr="00085E21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Aşağıdakilerden hangisi </w:t>
      </w:r>
      <w:r w:rsidRPr="00085E21">
        <w:rPr>
          <w:bCs/>
          <w:sz w:val="20"/>
          <w:szCs w:val="20"/>
        </w:rPr>
        <w:t>“</w:t>
      </w:r>
      <w:r>
        <w:rPr>
          <w:bCs/>
          <w:sz w:val="20"/>
          <w:szCs w:val="20"/>
        </w:rPr>
        <w:t>Mestler ve Sargılar Üzerine Mesh</w:t>
      </w:r>
      <w:r w:rsidRPr="00085E21"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konusunda </w:t>
      </w:r>
      <w:r w:rsidRPr="00774080">
        <w:rPr>
          <w:b/>
          <w:sz w:val="20"/>
          <w:szCs w:val="20"/>
          <w:u w:val="single"/>
        </w:rPr>
        <w:t>yanlış</w:t>
      </w:r>
      <w:r>
        <w:rPr>
          <w:b/>
          <w:sz w:val="20"/>
          <w:szCs w:val="20"/>
          <w:u w:val="single"/>
        </w:rPr>
        <w:t>tır</w:t>
      </w:r>
      <w:r w:rsidRPr="00085E21">
        <w:rPr>
          <w:b/>
          <w:sz w:val="20"/>
          <w:szCs w:val="20"/>
        </w:rPr>
        <w:t>?</w:t>
      </w:r>
      <w:r>
        <w:rPr>
          <w:b/>
          <w:sz w:val="20"/>
          <w:szCs w:val="20"/>
        </w:rPr>
        <w:t xml:space="preserve"> (5 Puan)</w:t>
      </w:r>
    </w:p>
    <w:p w14:paraId="2BF4E6E6" w14:textId="77777777" w:rsidR="003151CD" w:rsidRDefault="003151CD" w:rsidP="003151CD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sz w:val="20"/>
          <w:szCs w:val="20"/>
        </w:rPr>
        <w:t>Sargı üzerine bir defa mesh etmek yeterlidir</w:t>
      </w:r>
    </w:p>
    <w:p w14:paraId="6D4ACD8F" w14:textId="77777777" w:rsidR="003151CD" w:rsidRDefault="003151CD" w:rsidP="003151CD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sz w:val="20"/>
          <w:szCs w:val="20"/>
        </w:rPr>
        <w:t>Kan veya cerahat sargının üzerine çıkarsa, abdest bozulur</w:t>
      </w:r>
    </w:p>
    <w:p w14:paraId="69BCD624" w14:textId="77777777" w:rsidR="003151CD" w:rsidRPr="00953620" w:rsidRDefault="003151CD" w:rsidP="003151CD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Önce ayak mesh edilir sonra abdest alınarak mest kullanılmaya başlanır</w:t>
      </w:r>
    </w:p>
    <w:p w14:paraId="0C701233" w14:textId="77777777" w:rsidR="003151CD" w:rsidRDefault="003151CD" w:rsidP="003151CD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Mestin müddeti mukim için 24 saat seferi için 72 saattir.</w:t>
      </w:r>
    </w:p>
    <w:p w14:paraId="4276F051" w14:textId="77777777" w:rsidR="003151CD" w:rsidRDefault="003151CD" w:rsidP="003151CD">
      <w:pPr>
        <w:pStyle w:val="ListeParagraf"/>
        <w:numPr>
          <w:ilvl w:val="0"/>
          <w:numId w:val="44"/>
        </w:numPr>
        <w:spacing w:after="0" w:line="240" w:lineRule="auto"/>
        <w:ind w:left="851" w:hanging="284"/>
        <w:rPr>
          <w:sz w:val="20"/>
          <w:szCs w:val="20"/>
        </w:rPr>
      </w:pPr>
      <w:r w:rsidRPr="00774080">
        <w:rPr>
          <w:color w:val="000000" w:themeColor="text1"/>
          <w:sz w:val="20"/>
          <w:szCs w:val="20"/>
        </w:rPr>
        <w:t>Üzerine mesh yapılan sargı için, belli bir müddet yoktur</w:t>
      </w:r>
    </w:p>
    <w:p w14:paraId="67EE1955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344EBDC7" w14:textId="347AB761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62D9D0F7" w14:textId="77777777" w:rsidR="003151CD" w:rsidRDefault="003151CD" w:rsidP="003151CD">
      <w:pPr>
        <w:spacing w:after="0" w:line="240" w:lineRule="auto"/>
        <w:ind w:left="426"/>
        <w:rPr>
          <w:sz w:val="20"/>
          <w:szCs w:val="20"/>
        </w:rPr>
      </w:pPr>
    </w:p>
    <w:p w14:paraId="4BD34459" w14:textId="77777777" w:rsidR="003151CD" w:rsidRPr="00C736D4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Aşağıdakilerden hangisi </w:t>
      </w:r>
      <w:r w:rsidRPr="00C736D4">
        <w:rPr>
          <w:bCs/>
          <w:sz w:val="20"/>
          <w:szCs w:val="20"/>
        </w:rPr>
        <w:t>Namazın Vacipleri</w:t>
      </w:r>
      <w:r>
        <w:rPr>
          <w:b/>
          <w:sz w:val="20"/>
          <w:szCs w:val="20"/>
        </w:rPr>
        <w:t xml:space="preserve"> arasında </w:t>
      </w:r>
      <w:r w:rsidRPr="00C736D4">
        <w:rPr>
          <w:b/>
          <w:sz w:val="20"/>
          <w:szCs w:val="20"/>
          <w:u w:val="single"/>
        </w:rPr>
        <w:t>değildir</w:t>
      </w:r>
      <w:r w:rsidRPr="00C736D4">
        <w:rPr>
          <w:b/>
          <w:sz w:val="20"/>
          <w:szCs w:val="20"/>
        </w:rPr>
        <w:t xml:space="preserve">? </w:t>
      </w:r>
      <w:r>
        <w:rPr>
          <w:b/>
          <w:sz w:val="20"/>
          <w:szCs w:val="20"/>
        </w:rPr>
        <w:t>(5 Puan)</w:t>
      </w:r>
    </w:p>
    <w:p w14:paraId="02F1E7FF" w14:textId="77777777" w:rsidR="003151CD" w:rsidRPr="00C736D4" w:rsidRDefault="003151CD" w:rsidP="003151CD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 xml:space="preserve">Farz namazların ilk iki rekâtında, </w:t>
      </w:r>
      <w:proofErr w:type="spellStart"/>
      <w:r w:rsidRPr="00C736D4">
        <w:rPr>
          <w:sz w:val="20"/>
          <w:szCs w:val="20"/>
        </w:rPr>
        <w:t>Fatihadan</w:t>
      </w:r>
      <w:proofErr w:type="spellEnd"/>
      <w:r w:rsidRPr="00C736D4">
        <w:rPr>
          <w:sz w:val="20"/>
          <w:szCs w:val="20"/>
        </w:rPr>
        <w:t xml:space="preserve"> sonra en az bir satır uzunluğunda sure veya ayet okumak</w:t>
      </w:r>
    </w:p>
    <w:p w14:paraId="155DD710" w14:textId="77777777" w:rsidR="003151CD" w:rsidRDefault="003151CD" w:rsidP="003151CD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>İki secdeyi birbiri ardınca yapmak ve secdede alın ile beraber burnu da yere koymak</w:t>
      </w:r>
    </w:p>
    <w:p w14:paraId="4C1047D9" w14:textId="77777777" w:rsidR="003151CD" w:rsidRDefault="003151CD" w:rsidP="003151CD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 w:rsidRPr="00C736D4">
        <w:rPr>
          <w:sz w:val="20"/>
          <w:szCs w:val="20"/>
        </w:rPr>
        <w:t>Namazda</w:t>
      </w:r>
      <w:r>
        <w:rPr>
          <w:sz w:val="20"/>
          <w:szCs w:val="20"/>
        </w:rPr>
        <w:t xml:space="preserve"> yanılırsa sehiv secdesi yapmak</w:t>
      </w:r>
    </w:p>
    <w:p w14:paraId="27A121CE" w14:textId="77777777" w:rsidR="003151CD" w:rsidRPr="00C736D4" w:rsidRDefault="003151CD" w:rsidP="003151CD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 w:rsidRPr="00C736D4">
        <w:rPr>
          <w:sz w:val="20"/>
          <w:szCs w:val="20"/>
          <w:u w:val="single"/>
        </w:rPr>
        <w:t>Beş vakit namaz ve Cuma namazı için ezan ve kamet getirmek</w:t>
      </w:r>
    </w:p>
    <w:p w14:paraId="6B9AAABC" w14:textId="77777777" w:rsidR="003151CD" w:rsidRDefault="003151CD" w:rsidP="003151CD">
      <w:pPr>
        <w:pStyle w:val="ListeParagraf"/>
        <w:numPr>
          <w:ilvl w:val="0"/>
          <w:numId w:val="45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Ö</w:t>
      </w:r>
      <w:r w:rsidRPr="00C736D4">
        <w:rPr>
          <w:sz w:val="20"/>
          <w:szCs w:val="20"/>
        </w:rPr>
        <w:t>ğle ve ikindi namazlarının bütün rekâtları</w:t>
      </w:r>
      <w:r>
        <w:rPr>
          <w:sz w:val="20"/>
          <w:szCs w:val="20"/>
        </w:rPr>
        <w:t>nda kıraati gizli okumak</w:t>
      </w:r>
    </w:p>
    <w:p w14:paraId="2794D267" w14:textId="77777777" w:rsidR="003151CD" w:rsidRDefault="003151CD" w:rsidP="003151CD">
      <w:pPr>
        <w:spacing w:after="0" w:line="240" w:lineRule="auto"/>
        <w:rPr>
          <w:sz w:val="20"/>
          <w:szCs w:val="20"/>
        </w:rPr>
      </w:pPr>
    </w:p>
    <w:p w14:paraId="135886AC" w14:textId="77777777" w:rsidR="003151CD" w:rsidRDefault="003151CD" w:rsidP="003151CD">
      <w:pPr>
        <w:spacing w:after="0" w:line="240" w:lineRule="auto"/>
        <w:rPr>
          <w:sz w:val="20"/>
          <w:szCs w:val="20"/>
        </w:rPr>
      </w:pPr>
    </w:p>
    <w:p w14:paraId="46333260" w14:textId="77777777" w:rsidR="003151CD" w:rsidRPr="003E3D59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“</w:t>
      </w:r>
      <w:r w:rsidRPr="006562B0">
        <w:rPr>
          <w:bCs/>
          <w:sz w:val="20"/>
          <w:szCs w:val="20"/>
        </w:rPr>
        <w:t xml:space="preserve">İmama ilk rekâtın </w:t>
      </w:r>
      <w:proofErr w:type="spellStart"/>
      <w:r w:rsidRPr="006562B0">
        <w:rPr>
          <w:bCs/>
          <w:sz w:val="20"/>
          <w:szCs w:val="20"/>
        </w:rPr>
        <w:t>rukûsundan</w:t>
      </w:r>
      <w:proofErr w:type="spellEnd"/>
      <w:r w:rsidRPr="006562B0">
        <w:rPr>
          <w:bCs/>
          <w:sz w:val="20"/>
          <w:szCs w:val="20"/>
        </w:rPr>
        <w:t xml:space="preserve"> sonra uyan kimseye denir. İmam sola selam verirken ayağa kalkar ve kılamadığı rekâtları kılarak namazı tamamlar.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Tarifi yapılan imam arkasında namaz kılma durumu aşağıdakilerden hangisidir. (5 Puan)</w:t>
      </w:r>
    </w:p>
    <w:p w14:paraId="35206810" w14:textId="77777777" w:rsidR="003151CD" w:rsidRPr="003E3D59" w:rsidRDefault="003151CD" w:rsidP="003151CD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Mukim</w:t>
      </w:r>
    </w:p>
    <w:p w14:paraId="374509D3" w14:textId="77777777" w:rsidR="003151CD" w:rsidRPr="003E3D59" w:rsidRDefault="003151CD" w:rsidP="003151CD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Cemaat</w:t>
      </w:r>
    </w:p>
    <w:p w14:paraId="6E96BF96" w14:textId="77777777" w:rsidR="003151CD" w:rsidRPr="003E3D59" w:rsidRDefault="003151CD" w:rsidP="003151CD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Müdrik</w:t>
      </w:r>
    </w:p>
    <w:p w14:paraId="2840D8D3" w14:textId="77777777" w:rsidR="003151CD" w:rsidRPr="003E3D59" w:rsidRDefault="003151CD" w:rsidP="003151CD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Mesbuk</w:t>
      </w:r>
      <w:proofErr w:type="spellEnd"/>
    </w:p>
    <w:p w14:paraId="5ACAEFE4" w14:textId="77777777" w:rsidR="003151CD" w:rsidRDefault="003151CD" w:rsidP="003151CD">
      <w:pPr>
        <w:pStyle w:val="ListeParagraf"/>
        <w:numPr>
          <w:ilvl w:val="0"/>
          <w:numId w:val="46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Lahik</w:t>
      </w:r>
      <w:proofErr w:type="spellEnd"/>
    </w:p>
    <w:p w14:paraId="3661E47B" w14:textId="77777777" w:rsidR="003151CD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648716AD" w14:textId="77777777" w:rsidR="003151CD" w:rsidRPr="003E3D59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2D7DDC71" w14:textId="77777777" w:rsidR="003151CD" w:rsidRPr="00A13377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507E9C9D" w14:textId="77777777" w:rsidR="003151CD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</w:t>
      </w:r>
      <w:r w:rsidRPr="00C36388">
        <w:rPr>
          <w:bCs/>
          <w:sz w:val="20"/>
          <w:szCs w:val="20"/>
        </w:rPr>
        <w:t>Nisap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ne demektir, açıklayınız. (5 Puan)</w:t>
      </w:r>
    </w:p>
    <w:p w14:paraId="244B0A67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014F625C" w14:textId="59326D91" w:rsidR="003151CD" w:rsidRDefault="003151CD" w:rsidP="003151CD">
      <w:pPr>
        <w:pStyle w:val="ListeParagraf"/>
        <w:spacing w:after="0" w:line="240" w:lineRule="auto"/>
        <w:ind w:left="851"/>
        <w:rPr>
          <w:b/>
          <w:color w:val="FF0000"/>
          <w:sz w:val="20"/>
          <w:szCs w:val="20"/>
        </w:rPr>
      </w:pPr>
    </w:p>
    <w:p w14:paraId="7EA24BB5" w14:textId="333F5E82" w:rsidR="003151CD" w:rsidRDefault="003151CD" w:rsidP="003151CD">
      <w:pPr>
        <w:pStyle w:val="ListeParagraf"/>
        <w:spacing w:after="0" w:line="240" w:lineRule="auto"/>
        <w:ind w:left="851"/>
        <w:rPr>
          <w:b/>
          <w:color w:val="FF0000"/>
          <w:sz w:val="20"/>
          <w:szCs w:val="20"/>
        </w:rPr>
      </w:pPr>
    </w:p>
    <w:p w14:paraId="21196F87" w14:textId="77777777" w:rsidR="003151CD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5D7D2548" w14:textId="77777777" w:rsidR="003151CD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250C2E66" w14:textId="77777777" w:rsidR="003151CD" w:rsidRPr="0007547A" w:rsidRDefault="003151CD" w:rsidP="003151CD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5F5CCBEE" w14:textId="77777777" w:rsidR="003151CD" w:rsidRPr="000158F5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0608513E" w14:textId="77777777" w:rsidR="003151CD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“Zekât kimlere verilir?”</w:t>
      </w:r>
      <w:r>
        <w:rPr>
          <w:b/>
          <w:sz w:val="20"/>
          <w:szCs w:val="20"/>
        </w:rPr>
        <w:t xml:space="preserve"> </w:t>
      </w:r>
      <w:r w:rsidRPr="00C36388">
        <w:rPr>
          <w:b/>
          <w:sz w:val="20"/>
          <w:szCs w:val="20"/>
          <w:u w:val="single"/>
        </w:rPr>
        <w:t xml:space="preserve">5 madde </w:t>
      </w:r>
      <w:r>
        <w:rPr>
          <w:b/>
          <w:sz w:val="20"/>
          <w:szCs w:val="20"/>
        </w:rPr>
        <w:t>yazınız. (5x4=20 Puan)</w:t>
      </w:r>
    </w:p>
    <w:p w14:paraId="08215A98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0F0D1030" w14:textId="67D860C3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7305070E" w14:textId="22ECABB5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6C840FE6" w14:textId="2162DFE5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6934190C" w14:textId="0EB1DECB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58BCC7C5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0332BB36" w14:textId="77777777" w:rsidR="003151CD" w:rsidRPr="002A60EF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4C44C751" w14:textId="77777777" w:rsidR="003151CD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“Sadaka-i </w:t>
      </w:r>
      <w:proofErr w:type="spellStart"/>
      <w:r>
        <w:rPr>
          <w:bCs/>
          <w:sz w:val="20"/>
          <w:szCs w:val="20"/>
        </w:rPr>
        <w:t>Câriye</w:t>
      </w:r>
      <w:proofErr w:type="spellEnd"/>
      <w:r>
        <w:rPr>
          <w:bCs/>
          <w:sz w:val="20"/>
          <w:szCs w:val="20"/>
        </w:rPr>
        <w:t xml:space="preserve">” </w:t>
      </w:r>
      <w:r w:rsidRPr="000158F5">
        <w:rPr>
          <w:b/>
          <w:sz w:val="20"/>
          <w:szCs w:val="20"/>
        </w:rPr>
        <w:t>nedir,</w:t>
      </w:r>
      <w:r>
        <w:rPr>
          <w:b/>
          <w:sz w:val="20"/>
          <w:szCs w:val="20"/>
        </w:rPr>
        <w:t xml:space="preserve"> açıklayınız? (10 Puan)</w:t>
      </w:r>
    </w:p>
    <w:p w14:paraId="059F5592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103DF239" w14:textId="5D48A8FB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47878BE9" w14:textId="360F449C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02C7DBC8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33822869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2355045C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0F950A74" w14:textId="77777777" w:rsidR="003151CD" w:rsidRPr="000158F5" w:rsidRDefault="003151CD" w:rsidP="003151CD">
      <w:pPr>
        <w:pStyle w:val="ListeParagraf"/>
        <w:spacing w:after="0" w:line="240" w:lineRule="auto"/>
        <w:ind w:left="502"/>
        <w:jc w:val="both"/>
        <w:rPr>
          <w:bCs/>
          <w:sz w:val="20"/>
          <w:szCs w:val="20"/>
        </w:rPr>
      </w:pPr>
    </w:p>
    <w:p w14:paraId="63BEAD20" w14:textId="77777777" w:rsidR="003151CD" w:rsidRPr="003E3D59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 w:rsidRPr="002A60EF">
        <w:rPr>
          <w:b/>
          <w:sz w:val="20"/>
          <w:szCs w:val="20"/>
        </w:rPr>
        <w:t xml:space="preserve">Zekâta tabi mallar ve Zekât verilecek miktar aşağıdakilerin hangisinde </w:t>
      </w:r>
      <w:r w:rsidRPr="002A60EF">
        <w:rPr>
          <w:b/>
          <w:sz w:val="20"/>
          <w:szCs w:val="20"/>
          <w:u w:val="single"/>
        </w:rPr>
        <w:t>yanlış olarak</w:t>
      </w:r>
      <w:r w:rsidRPr="002A60EF">
        <w:rPr>
          <w:b/>
          <w:sz w:val="20"/>
          <w:szCs w:val="20"/>
        </w:rPr>
        <w:t xml:space="preserve"> verilmiştir? </w:t>
      </w:r>
      <w:r>
        <w:rPr>
          <w:b/>
          <w:sz w:val="20"/>
          <w:szCs w:val="20"/>
        </w:rPr>
        <w:t>(5 Puan)</w:t>
      </w:r>
    </w:p>
    <w:p w14:paraId="25048C2E" w14:textId="77777777" w:rsidR="003151CD" w:rsidRPr="002A60EF" w:rsidRDefault="003151CD" w:rsidP="003151CD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Altın, Gümüş</w:t>
      </w:r>
      <w:r>
        <w:rPr>
          <w:sz w:val="20"/>
          <w:szCs w:val="20"/>
          <w:u w:val="single"/>
        </w:rPr>
        <w:tab/>
        <w:t>: 1/50 (Ellide Bir)</w:t>
      </w:r>
    </w:p>
    <w:p w14:paraId="3A82753D" w14:textId="77777777" w:rsidR="003151CD" w:rsidRPr="003E3D59" w:rsidRDefault="003151CD" w:rsidP="003151CD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Sığır, Manda</w:t>
      </w:r>
      <w:r>
        <w:rPr>
          <w:sz w:val="20"/>
          <w:szCs w:val="20"/>
        </w:rPr>
        <w:tab/>
        <w:t>: 30-40 arası için 2 yaşında bir dana</w:t>
      </w:r>
    </w:p>
    <w:p w14:paraId="39D8654D" w14:textId="77777777" w:rsidR="003151CD" w:rsidRPr="003E3D59" w:rsidRDefault="003151CD" w:rsidP="003151CD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Toprak Ürünleri</w:t>
      </w:r>
      <w:r>
        <w:rPr>
          <w:sz w:val="20"/>
          <w:szCs w:val="20"/>
        </w:rPr>
        <w:tab/>
        <w:t>: Yağmurla sulanan araziler için 1/10 (Onda Bir)</w:t>
      </w:r>
    </w:p>
    <w:p w14:paraId="3DB30108" w14:textId="77777777" w:rsidR="003151CD" w:rsidRPr="002A60EF" w:rsidRDefault="003151CD" w:rsidP="003151CD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Deve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Her beş deve için bir keçi veya koyun</w:t>
      </w:r>
    </w:p>
    <w:p w14:paraId="173B6361" w14:textId="77777777" w:rsidR="003151CD" w:rsidRDefault="003151CD" w:rsidP="003151CD">
      <w:pPr>
        <w:pStyle w:val="ListeParagraf"/>
        <w:numPr>
          <w:ilvl w:val="0"/>
          <w:numId w:val="4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Koyun, Keçi</w:t>
      </w:r>
      <w:r>
        <w:rPr>
          <w:sz w:val="20"/>
          <w:szCs w:val="20"/>
        </w:rPr>
        <w:tab/>
        <w:t>: 40-120 arası 1 koyun veya keçi</w:t>
      </w:r>
    </w:p>
    <w:p w14:paraId="5C60410D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73AC6E21" w14:textId="1CF886EC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055CDC83" w14:textId="568439B9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29A74786" w14:textId="116FA6F1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03641511" w14:textId="3188D26B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68FD10E9" w14:textId="4F7EA3C5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485D9056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3909E319" w14:textId="77777777" w:rsidR="003151CD" w:rsidRPr="003E3D59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 w:rsidRPr="00A13377">
        <w:rPr>
          <w:bCs/>
          <w:sz w:val="20"/>
          <w:szCs w:val="20"/>
        </w:rPr>
        <w:lastRenderedPageBreak/>
        <w:t>“</w:t>
      </w:r>
      <w:proofErr w:type="spellStart"/>
      <w:r w:rsidRPr="00A13377">
        <w:rPr>
          <w:bCs/>
          <w:sz w:val="20"/>
          <w:szCs w:val="20"/>
        </w:rPr>
        <w:t>Mü’min</w:t>
      </w:r>
      <w:proofErr w:type="spellEnd"/>
      <w:r w:rsidRPr="00A13377">
        <w:rPr>
          <w:bCs/>
          <w:sz w:val="20"/>
          <w:szCs w:val="20"/>
        </w:rPr>
        <w:t xml:space="preserve"> kardeşini kendine tercih etmek ve kendi ihtiyacı olduğu hâlde </w:t>
      </w:r>
      <w:r>
        <w:rPr>
          <w:bCs/>
          <w:sz w:val="20"/>
          <w:szCs w:val="20"/>
        </w:rPr>
        <w:t xml:space="preserve">ona malından, parasından </w:t>
      </w:r>
      <w:r w:rsidRPr="00A13377">
        <w:rPr>
          <w:bCs/>
          <w:sz w:val="20"/>
          <w:szCs w:val="20"/>
        </w:rPr>
        <w:t>vermektir</w:t>
      </w:r>
      <w:r>
        <w:rPr>
          <w:b/>
          <w:sz w:val="20"/>
          <w:szCs w:val="20"/>
        </w:rPr>
        <w:t>” şeklinde tanımlanan sadaka şekli aşağıdakilerden hangisidir?</w:t>
      </w:r>
      <w:r w:rsidRPr="002A60E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(5 Puan)</w:t>
      </w:r>
    </w:p>
    <w:p w14:paraId="4B59FA57" w14:textId="77777777" w:rsidR="003151CD" w:rsidRPr="00A13377" w:rsidRDefault="003151CD" w:rsidP="003151CD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 w:rsidRPr="00A13377">
        <w:rPr>
          <w:sz w:val="20"/>
          <w:szCs w:val="20"/>
        </w:rPr>
        <w:t xml:space="preserve">Sadak-i </w:t>
      </w:r>
      <w:proofErr w:type="spellStart"/>
      <w:r w:rsidRPr="00A13377">
        <w:rPr>
          <w:sz w:val="20"/>
          <w:szCs w:val="20"/>
        </w:rPr>
        <w:t>Fıtr</w:t>
      </w:r>
      <w:proofErr w:type="spellEnd"/>
    </w:p>
    <w:p w14:paraId="55E5C7A7" w14:textId="77777777" w:rsidR="003151CD" w:rsidRPr="003E3D59" w:rsidRDefault="003151CD" w:rsidP="003151CD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İnfak</w:t>
      </w:r>
    </w:p>
    <w:p w14:paraId="6B2928A8" w14:textId="77777777" w:rsidR="003151CD" w:rsidRPr="003E3D59" w:rsidRDefault="003151CD" w:rsidP="003151CD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Karz</w:t>
      </w:r>
      <w:proofErr w:type="spellEnd"/>
      <w:r>
        <w:rPr>
          <w:sz w:val="20"/>
          <w:szCs w:val="20"/>
        </w:rPr>
        <w:t xml:space="preserve">-ı </w:t>
      </w:r>
      <w:proofErr w:type="spellStart"/>
      <w:r>
        <w:rPr>
          <w:sz w:val="20"/>
          <w:szCs w:val="20"/>
        </w:rPr>
        <w:t>Hasen</w:t>
      </w:r>
      <w:proofErr w:type="spellEnd"/>
    </w:p>
    <w:p w14:paraId="2509B0D1" w14:textId="77777777" w:rsidR="003151CD" w:rsidRPr="002A60EF" w:rsidRDefault="003151CD" w:rsidP="003151CD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Zekât</w:t>
      </w:r>
    </w:p>
    <w:p w14:paraId="7FD0F818" w14:textId="77777777" w:rsidR="003151CD" w:rsidRPr="00A13377" w:rsidRDefault="003151CD" w:rsidP="003151CD">
      <w:pPr>
        <w:pStyle w:val="ListeParagraf"/>
        <w:numPr>
          <w:ilvl w:val="0"/>
          <w:numId w:val="48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proofErr w:type="spellStart"/>
      <w:r w:rsidRPr="00A13377">
        <w:rPr>
          <w:sz w:val="20"/>
          <w:szCs w:val="20"/>
          <w:u w:val="single"/>
        </w:rPr>
        <w:t>Îsâr</w:t>
      </w:r>
      <w:proofErr w:type="spellEnd"/>
    </w:p>
    <w:p w14:paraId="0ECABD70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12D229F6" w14:textId="77777777" w:rsidR="003151CD" w:rsidRDefault="003151CD" w:rsidP="003151CD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</w:p>
    <w:p w14:paraId="23A085A8" w14:textId="77777777" w:rsidR="003151CD" w:rsidRPr="003E3D59" w:rsidRDefault="003151CD" w:rsidP="003151CD">
      <w:pPr>
        <w:pStyle w:val="ListeParagraf"/>
        <w:numPr>
          <w:ilvl w:val="0"/>
          <w:numId w:val="43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Aşağıdakilerden hangisi zekâtın toplumsal ve bireysel faydalarından </w:t>
      </w:r>
      <w:r w:rsidRPr="00667DD9">
        <w:rPr>
          <w:b/>
          <w:sz w:val="20"/>
          <w:szCs w:val="20"/>
          <w:u w:val="single"/>
        </w:rPr>
        <w:t>değildir?</w:t>
      </w:r>
      <w:r w:rsidRPr="002A60E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(5 Puan)</w:t>
      </w:r>
    </w:p>
    <w:p w14:paraId="603435DA" w14:textId="77777777" w:rsidR="003151CD" w:rsidRDefault="003151CD" w:rsidP="003151CD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Z</w:t>
      </w:r>
      <w:r w:rsidRPr="00667DD9">
        <w:rPr>
          <w:sz w:val="20"/>
          <w:szCs w:val="20"/>
        </w:rPr>
        <w:t>enginle yoksulu birbirine yaklaştırır.</w:t>
      </w:r>
    </w:p>
    <w:p w14:paraId="4E02D266" w14:textId="77777777" w:rsidR="003151CD" w:rsidRPr="003E3D59" w:rsidRDefault="003151CD" w:rsidP="003151CD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Yastık altında biriktirilen para ekonomiye kazandırılmış olur.</w:t>
      </w:r>
    </w:p>
    <w:p w14:paraId="5D4E639A" w14:textId="77777777" w:rsidR="003151CD" w:rsidRPr="00667DD9" w:rsidRDefault="003151CD" w:rsidP="003151CD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Fakir dilencilik yaparak zengine muhtaç olmaz.</w:t>
      </w:r>
    </w:p>
    <w:p w14:paraId="234FEEE7" w14:textId="77777777" w:rsidR="003151CD" w:rsidRPr="002A60EF" w:rsidRDefault="003151CD" w:rsidP="003151CD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Sahip olduğumuz mal nimetinin şükrü eda edilir.</w:t>
      </w:r>
    </w:p>
    <w:p w14:paraId="4C8CD33B" w14:textId="77777777" w:rsidR="003151CD" w:rsidRDefault="003151CD" w:rsidP="003151CD">
      <w:pPr>
        <w:pStyle w:val="ListeParagraf"/>
        <w:numPr>
          <w:ilvl w:val="0"/>
          <w:numId w:val="4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İnsanlar arasındaki ekonomik uçurum kaldırılmış olur.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  <w:bookmarkStart w:id="1" w:name="_GoBack"/>
    </w:p>
    <w:bookmarkEnd w:id="1"/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page" w:tblpX="6751" w:tblpY="3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151CD" w14:paraId="63DF08D1" w14:textId="77777777" w:rsidTr="003151CD">
        <w:tc>
          <w:tcPr>
            <w:tcW w:w="4738" w:type="dxa"/>
          </w:tcPr>
          <w:p w14:paraId="12D72CD1" w14:textId="77777777" w:rsidR="003151CD" w:rsidRDefault="003151CD" w:rsidP="003151C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151CD" w14:paraId="1809A4EC" w14:textId="77777777" w:rsidTr="003151CD">
        <w:tc>
          <w:tcPr>
            <w:tcW w:w="4738" w:type="dxa"/>
          </w:tcPr>
          <w:p w14:paraId="7E623148" w14:textId="77777777" w:rsidR="003151CD" w:rsidRDefault="003151CD" w:rsidP="003151C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151CD" w14:paraId="7B882E51" w14:textId="77777777" w:rsidTr="003151CD">
        <w:tc>
          <w:tcPr>
            <w:tcW w:w="4738" w:type="dxa"/>
          </w:tcPr>
          <w:p w14:paraId="4508BEB0" w14:textId="77777777" w:rsidR="003151CD" w:rsidRDefault="003151CD" w:rsidP="003151C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147824A0" w:rsidR="00151DA8" w:rsidRDefault="003151C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3EFC9AB8">
                <wp:simplePos x="0" y="0"/>
                <wp:positionH relativeFrom="column">
                  <wp:posOffset>-537844</wp:posOffset>
                </wp:positionH>
                <wp:positionV relativeFrom="paragraph">
                  <wp:posOffset>-638810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65BD5B48" w:rsidR="00E01C8C" w:rsidRPr="001B0C3D" w:rsidRDefault="003151C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69E5F192" w:rsidR="00E01C8C" w:rsidRPr="001B0C3D" w:rsidRDefault="003151CD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5pt;margin-top:-50.3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W/+CsfifxL4V+DXw1vPC/iK+02a6/aG8B2lxLYXbwtLby63bpLCxQgsjqS&#10;rKeGBwQRX1JUd1Z2l6ix3tpHMqyK6rLGGCsDkMM9weh7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Z/iHxV4Y8I2&#10;sF74q8Q2Omw3V5DaW8t9dJCstxKwSKJSxGXdiFVRyxOBk1oV8m/8Fgv+SI/C7/s5L4e/+n62r6y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/gqH8MviD8VPhH8O9H+HHg7UNautN+PXgjVb+3063MjQWNrrMEtxcMB&#10;0jjjVnZugAzX0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T8d/2gvhx+zl4d0bxR8Tbu6htNe8W6X4b09rS1Mz&#10;Nf6hcpbWykD7qmR1Bboo5rtq+Tf+CwX/ACRH4Xf9nJfD3/0/W1fW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h+3&#10;j+zV46/ai+Hfg3wj4A1bSbO58O/Fzwt4pvpNYnljjez03U4rqeNDHHITK0cZCKQFLYBZRyPb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b9sL9p1v2VfBHhfxgPCP9s/8ACSfErw94U8j7V5Pkf2nfx2n2jO1t3l+Z&#10;u28bsYyOtes18m/8Fgf+SI/C7/s5L4e/+n62r6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f2mf2aPCH7UnhPw/&#10;4Q8aa5qVhb+HfHWi+KbSTS2jDyXWm3iXcMT70YeWzxgMAA20nBB5r0a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f8A/gov8ePiV+z78MPAviX4X6xHZXmufGrwh4e1GSW1SUSWF/q0NvcxgOCAWjdgGHI6jBr6Ar5N&#10;/wCCwX/JEfhd/wBnJfD3/wBP1tX1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8T/hB8NvjPpOn6F8UPCVvrFnpO&#10;vWWtafBcs4EF/aTLNbTjaR80ciqwzxkcg10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/APBWzW9a0L4L/DO4&#10;0PV7qzkm/aK8A280lrcNG0kT65bq8ZKkZVlJBU8EcGvqivk3/gsDk/BH4XYH/NyXw9/9P1tX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3jb4h+BfhtYWeq+P/Fun6PbahqltptlPqN0sSz3lxII4IFLHmSRyFVep&#10;JAFb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m/8Fgv+SI/C7/s5L4e/+n62r6yr53/4KU/Bb4n/ABz+FfgHw98K&#10;vCsmr3mj/HDwbrupQx3EUXk6fZavBcXU+ZGUEJEjNtBLHGFBPFfR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+0X+0f4F/Zk8L6F4s8f2WoT23iDxpo/hixXTYVdlvNRu0tYGYMy4jEjjcRkgZIB6V6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v/BYL/kiPwu/7OS+Hv8A6fravrKvGf23P2ZfEP7U/gHwj4P8N+JbPS5fDnxU8NeK&#10;ria+jdlmg0zUYruSFdvR3WMqpPAJ5r2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8X/AG4f2mfE37LPw/8ACHi/&#10;wr4dsdSm8R/Fbwz4VuItQZwsVvqeoxWksy7CDvRZCy54yOQRX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m/wDB&#10;YL/kiPwu/wCzkvh7/wCn62r6yrz/APaM/Zu8B/tPeF9B8JfEK/1S3tfD3jXR/FFi2k3Ecbteabdp&#10;dQI5dHBiMkYDqAGK5AZTzXo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6/8FLPjN8S/gj8KvAGv/C7xTLpN5q/&#10;xy8GaHqM0UKOZtPvdXgguYDvUgB4nZSRgjPBB5r6K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4q/aN/4LPeD/wBn/wDaG8Rfs62v&#10;7NHjLxVqXhtoxdXWgvHIrq8aPu2AFgBvA571vh8NXxUnGkrtK/y+Z9Bw7wrn/FmLnhspoOrOEeeS&#10;TjG0U0rtycVu0t+p9q0V+fv/AA/ks/8Aow34qf8AgIP/AIij/h/JZ/8ARhvxU/8AAQf/ABFdf9kZ&#10;h/J+K/zPrv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r&#10;G+I6L/wrzXvlH/IFuu3/AExatqsX4j/8k817/sC3X/olqqPxI6MJ/vVP/EvzR8Wf8G8P/JhV9/2U&#10;LUP/AEntK+7a+Ev+DeH/AJMKvv8AsoWof+k9pX3bXdm3/Iyq/wCJn6B4wf8AJz82/wCv0wooorzz&#10;83CiiigAooooAKKKKACiiigAooooAKKKKACiiigAooooAKKKKACiiigAooooAK+A/wBk/wD5Th/H&#10;3/sVbX+VpX35XwH+yf8A8pw/j7/2Ktr/ACtK9DA/w6/+D/26J+meH/8AyJ+IP+wJ/wDp+gffl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8O/b1/aR8d/sxfDnwX4t+H9hptxc+Ifi74V8L3y6pA8iLZ6lqcNrO&#10;6BHUiQRyEqSSA2CVYcV7jXyb/wAFgv8AkiPwu/7OS+Hv/p+tq+sqACiiigAooooAKKKKACiiigAo&#10;oooAKKKKAPmv/gsD/wAo2/in/wBgm1/9Lraui/4Jof8AJgPwi/7EWx/9F1zv/BYH/lG38U/+wTa/&#10;+l1tXRf8E0P+TAfhF/2Itj/6Lr0n/wAidf8AXx/+ko/T5/8AJmIf9jCf/qNA9yooorzT8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fJv/AAWC/wCSI/C7/s5L4e/+n62r6yr5l/4KnfD/AMcfEb4QfDnS/AXhLUNYuLH4/eB9SvYN&#10;NtWmaCzt9at5Z7hgoO2ONFLMx4UAk19N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r8xf25P+DbXwH8dP2hdU/at/Y//aU134M+MtcuXvNWi0qF2tHvHffJcQtBJFLbl2+ZlVmU&#10;tyAvIP6dUUAfkL8N/wDg1p1zx58QtK8Zf8FAP+CgPjL4qWOkXXmR6MjXANxGCh8lri7nneON9u1x&#10;GFYrjaynDD9aPBvg7wt8PPCOl+AvA+g2ul6Lounw2Ok6bZRBIbW2iQJHEijoqqoAHoK0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fiP8A8k817/sC3X/olq2qxfiP/wAk817/ALAt1/6Jaqj8SOj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o+J/8AgiP4r0Dw1qGuxf8ABQz4pSNZWM06&#10;xteSAMUQtj/Xd8V+iNYvxH/5J5r3/YFuv/RLU45tmHMvf/CP+Rth/GLxEqYiEZYxWbS/g0O//Xs+&#10;Pf8AggR4v8W+Nv2HL7WPGfijUdXvF8fahGt1ql9JcSBBb2pC7nJOASeM45NfblfCX/BvD/yYVff9&#10;lC1D/wBJ7Svu2ozXTMqqXdnD4uU6dPxMzWEEklWnZLRIKKKK88/OQ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w&#10;PiJ8Lfh58WtMsdF+JXhCx1q103WrPV9Pt76LesF9ayia3uF9HjkVWU9iK36KKACiiigAooooAKKK&#10;KACiiigAooooAKKKKAPmv/gsD/yjb+Kf/YJtf/S62rov+CaH/JgPwi/7EWx/9F1zv/BYH/lG38U/&#10;+wTa/wDpdbV0X/BND/kwH4Rf9iLY/wDouvSf/InX/Xx/+ko/T5/8mYh/2MJ/+o0D3KiiivNPz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3+23+01r/7K/gHwj4w8O+GbPVJPEfxT8NeFZ4b2&#10;V0WGHU9RitJJl29XRZCyg8EjmvZK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c38Tfi78N/g3pOn658T/&#10;ABbbaPaarrtlo2nz3QbbPf3cyw20A2g/NJIyqO2TyRXSV8m/8Fgv+SI/C7/s5L4e/wDp+tq+sqAC&#10;iiigAooooAKKKKACiiigAooooAKKKKAPmv8A4LA/8o2/in/2CbX/ANLraui/4Jof8mA/CL/sRbH/&#10;ANF1zv8AwWB/5Rt/FP8A7BNr/wCl1tXRf8E0P+TAfhF/2Itj/wCi69J/8idf9fH/AOko/T5/8mYh&#10;/wBjCf8A6jQPcqKKK80/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fNf/AAVA+KHxC+FHwk+Hes/Dfxhf&#10;aLdal8evBOk39xp8xjaexutZghuLdiOqSRsysO4NfSlfJv8AwWC/5Ij8Lv8As5L4e/8Ap+tq+sqA&#10;CiiigAooooAKKKKACiiigAooooAKKKKAPmv/AILA/wDKNv4p/wDYJtf/AEutq6L/AIJof8mA/CL/&#10;ALEWx/8ARdc7/wAFgf8AlG38U/8AsE2v/pdbV0X/AATQ/wCTAfhF/wBiLY/+i69J/wDInX/Xx/8A&#10;pKP0+f8AyZiH/Ywn/wCo0D3KiiivN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zh&#10;/wAFN/hL8SPjF8J/h7ofwx8I3WsXel/HbwXrOoQWu3dBYWmsQTXNwckfLHGrMe+BwDX0fRRQAUUU&#10;UAFFFFABRRRQAUUUUAFFFFABRRRQB81/8Fgf+UbfxT/7BNr/AOl1tXRf8E0P+TAfhF/2Itj/AOi6&#10;53/gsD/yjb+Kf/YJtf8A0utq6L/gmh/yYD8Iv+xFsf8A0XXpP/kTr/r4/wD0lH6fP/kzEP8AsYT/&#10;APUaB7lRRRXmn5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P8Aah/5WD/gL/2TWT/0HXq/Qyvzz/ah/wCVg/4C/wDZNZP/&#10;AEHXq/QyvSzD+HQ/69r/ANKkfqXiR/yLeHv+wCn/AOnq4UUUV5p+WhRRRQAUUUUAFFFFABRRRQAU&#10;UUUAYHxE+Fvw7+LWmWOi/ErwhZa1a6ZrVpq+n299FvWC+tZRNb3C+jxyKrKexArfpGdEGXYLzjk0&#10;t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BRXiv7dH7Svi39l34e+DvF3g/RLG+m8RfFjwx4Wuo9QD7Y7bUtSitZZF2kfvFSQlc5GR&#10;yCK9qoAKKKKACiiigAooooAKKKKACiiigAooooA+a/8AgsD/AMo2/in/ANgm1/8AS62rov8Agmh/&#10;yYD8Iv8AsRbH/wBF1zv/AAWB/wCUbfxT/wCwTa/+l1tXRf8ABND/AJMB+EX/AGItj/6Lr0n/AMid&#10;f9fH/wCko/T5/wDJmIf9jCf/AKjQPcqKKK80/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5X4ufGv4afArRdM8Q/FLxKul2eseItP0LTpmgkk87UL2dYLaHCKSC8rqu44UZyS&#10;BzXVV8m/8Fgv+SI/C7/s5L4e/wDp+tq+sqACiiigAooooAKKKKACiiigAooooAKKKKAPmv8A4LA/&#10;8o2/in/2CbX/ANLraui/4Jof8mA/CL/sRbH/ANF1zv8AwWB/5Rt/FP8A7BNr/wCl1tXRf8E0P+TA&#10;fhF/2Itj/wCi69J/8idf9fH/AOko/T5/8mYh/wBjCf8A6jQPcqKKK80/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n+1&#10;D/ysH/AX/smsn/oOvV+hlfnn+1D/AMrB/wABf+yayf8AoOvV+hlelmH8Oh/17X/pUj9S8SP+Rbw9&#10;/wBgFP8A9PVwooorzT8tCiiigAooooAKKKKACiiigAooooA+Y/8Agql488bfD74P/DjU/Ani3UtH&#10;uL79oDwNp15Ppl48Dz2k+tW8c9u5QgtHIjFWU8MpIIIr6cr5N/4LBf8AJEfhd/2cl8Pf/T9bV9Z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zP9qT9mbw7+1N4Q8O+EPEviO90yLw54+0PxVbzWMaM0s+mXsd3HC24fcdowrEc4PH&#10;NemUAFFFFABRRRQAUUUUAFFFFABRRRQAUUUUAfNf/BYH/lG38U/+wTa/+l1tXRf8E0P+TAfhF/2I&#10;tj/6Lrnf+CwP/KNv4p/9gm1/9Lraui/4Jof8mA/CL/sRbH/0XXpP/kTr/r4//SUfp8/+TMQ/7GE/&#10;/UaB7lRRRXmn5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WL8R/wDknmvf9gW6/wDRLV8L/wDDmr9q&#10;P/pLF8VP/Au+/wDk6mXH/BGP9py7ge1uv+CrnxRkjkUpJHJc3rK6kYIIN9yCKI4XAp3+sL/wGX+R&#10;pR4T8P6VaM/9Y6ejT/3bE9H/AIDY/wCDeH/kwq+/7KFqH/pPaV9214Z/wT4/Yttv2DvgTP8ABK08&#10;fyeJFm8QXGqf2hJp4tiDLHEmzYHfp5Wc55z0r3OscwrU8RjqlSDum20eH4j5xl+f8dZhmOBnz0at&#10;WUoSs1dPZ2aTXzSYUUUVxnx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5f4r/Bj4a/HDRtN8P8AxR8MR6rZ&#10;6P4hsNc06GSV08m/s51ntphsIJKSKrAHIOOQRx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v7an7Tmr/sq+A/CfjDRvCltq8niT4oeG/C&#10;k0N1cNEIItT1CK0ecFQctGJNwXoSMEivYq8S/bt+Efhv4yfDvwbofie9vreHSvi14X1q3awkRWa4&#10;tNSinjVt6MChZQGAAJHQg81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65BD5B48" w:rsidR="00E01C8C" w:rsidRPr="001B0C3D" w:rsidRDefault="003151C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69E5F192" w:rsidR="00E01C8C" w:rsidRPr="001B0C3D" w:rsidRDefault="003151CD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EF86162" w14:textId="764B2A39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349553D2" w14:textId="33C12A15" w:rsidR="003D541A" w:rsidRDefault="003D541A">
      <w:pPr>
        <w:rPr>
          <w:rFonts w:cstheme="minorHAnsi"/>
          <w:sz w:val="24"/>
          <w:szCs w:val="24"/>
        </w:rPr>
      </w:pP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D064D2" w14:textId="77777777" w:rsidR="0024565D" w:rsidRDefault="0024565D" w:rsidP="00ED544D">
      <w:pPr>
        <w:spacing w:after="0" w:line="240" w:lineRule="auto"/>
      </w:pPr>
      <w:r>
        <w:separator/>
      </w:r>
    </w:p>
  </w:endnote>
  <w:endnote w:type="continuationSeparator" w:id="0">
    <w:p w14:paraId="543D4376" w14:textId="77777777" w:rsidR="0024565D" w:rsidRDefault="0024565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26BE4" w14:textId="7556D5AB" w:rsidR="003151CD" w:rsidRDefault="003151C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1F4FEE72" wp14:editId="49139822">
          <wp:simplePos x="0" y="0"/>
          <wp:positionH relativeFrom="column">
            <wp:posOffset>4438650</wp:posOffset>
          </wp:positionH>
          <wp:positionV relativeFrom="paragraph">
            <wp:posOffset>180340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BDC9DA7" wp14:editId="31267E48">
          <wp:simplePos x="0" y="0"/>
          <wp:positionH relativeFrom="column">
            <wp:posOffset>2705100</wp:posOffset>
          </wp:positionH>
          <wp:positionV relativeFrom="paragraph">
            <wp:posOffset>171450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567442" wp14:editId="4517D088">
              <wp:simplePos x="0" y="0"/>
              <wp:positionH relativeFrom="column">
                <wp:posOffset>-219075</wp:posOffset>
              </wp:positionH>
              <wp:positionV relativeFrom="paragraph">
                <wp:posOffset>95250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1B49381" w14:textId="77777777" w:rsidR="003151CD" w:rsidRPr="001016DC" w:rsidRDefault="003151CD" w:rsidP="003151C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6744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17.25pt;margin-top:7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" adj="19934" fillcolor="#fac090" strokecolor="#e46c0a" strokeweight=".25pt">
              <v:textbox>
                <w:txbxContent>
                  <w:p w14:paraId="51B49381" w14:textId="77777777" w:rsidR="003151CD" w:rsidRPr="001016DC" w:rsidRDefault="003151CD" w:rsidP="003151C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5AABA" w14:textId="77777777" w:rsidR="0024565D" w:rsidRDefault="0024565D" w:rsidP="00ED544D">
      <w:pPr>
        <w:spacing w:after="0" w:line="240" w:lineRule="auto"/>
      </w:pPr>
      <w:r>
        <w:separator/>
      </w:r>
    </w:p>
  </w:footnote>
  <w:footnote w:type="continuationSeparator" w:id="0">
    <w:p w14:paraId="7894DA78" w14:textId="77777777" w:rsidR="0024565D" w:rsidRDefault="0024565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66F4C1DF" w:rsidR="00C150A7" w:rsidRDefault="003151CD" w:rsidP="00C150A7">
    <w:pPr>
      <w:pStyle w:val="stBilgi"/>
      <w:jc w:val="center"/>
    </w:pPr>
    <w:bookmarkStart w:id="3" w:name="_Hlk121295565"/>
    <w:r>
      <w:t>FIKIH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619875E7" w:rsidR="00727264" w:rsidRDefault="003151CD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FIKIH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649E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A3A50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0DA0AED"/>
    <w:multiLevelType w:val="hybridMultilevel"/>
    <w:tmpl w:val="A178182E"/>
    <w:lvl w:ilvl="0" w:tplc="13A88E7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5A73164"/>
    <w:multiLevelType w:val="hybridMultilevel"/>
    <w:tmpl w:val="6A825368"/>
    <w:lvl w:ilvl="0" w:tplc="29FAD9C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8017F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A437F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C3A79"/>
    <w:multiLevelType w:val="hybridMultilevel"/>
    <w:tmpl w:val="2FCC0C6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5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0"/>
  </w:num>
  <w:num w:numId="5">
    <w:abstractNumId w:val="13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13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3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3"/>
    <w:lvlOverride w:ilvl="0">
      <w:startOverride w:val="1"/>
    </w:lvlOverride>
  </w:num>
  <w:num w:numId="22">
    <w:abstractNumId w:val="13"/>
    <w:lvlOverride w:ilvl="0">
      <w:startOverride w:val="1"/>
    </w:lvlOverride>
  </w:num>
  <w:num w:numId="23">
    <w:abstractNumId w:val="13"/>
    <w:lvlOverride w:ilvl="0">
      <w:startOverride w:val="1"/>
    </w:lvlOverride>
  </w:num>
  <w:num w:numId="24">
    <w:abstractNumId w:val="13"/>
    <w:lvlOverride w:ilvl="0">
      <w:startOverride w:val="1"/>
    </w:lvlOverride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13"/>
    <w:lvlOverride w:ilvl="0">
      <w:startOverride w:val="1"/>
    </w:lvlOverride>
  </w:num>
  <w:num w:numId="28">
    <w:abstractNumId w:val="13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13"/>
    <w:lvlOverride w:ilvl="0">
      <w:startOverride w:val="1"/>
    </w:lvlOverride>
  </w:num>
  <w:num w:numId="31">
    <w:abstractNumId w:val="13"/>
    <w:lvlOverride w:ilvl="0">
      <w:startOverride w:val="1"/>
    </w:lvlOverride>
  </w:num>
  <w:num w:numId="32">
    <w:abstractNumId w:val="7"/>
  </w:num>
  <w:num w:numId="33">
    <w:abstractNumId w:val="3"/>
  </w:num>
  <w:num w:numId="34">
    <w:abstractNumId w:val="16"/>
  </w:num>
  <w:num w:numId="35">
    <w:abstractNumId w:val="11"/>
  </w:num>
  <w:num w:numId="36">
    <w:abstractNumId w:val="1"/>
  </w:num>
  <w:num w:numId="37">
    <w:abstractNumId w:val="13"/>
    <w:lvlOverride w:ilvl="0">
      <w:startOverride w:val="1"/>
    </w:lvlOverride>
  </w:num>
  <w:num w:numId="38">
    <w:abstractNumId w:val="13"/>
    <w:lvlOverride w:ilvl="0">
      <w:startOverride w:val="1"/>
    </w:lvlOverride>
  </w:num>
  <w:num w:numId="39">
    <w:abstractNumId w:val="13"/>
    <w:lvlOverride w:ilvl="0">
      <w:startOverride w:val="1"/>
    </w:lvlOverride>
  </w:num>
  <w:num w:numId="40">
    <w:abstractNumId w:val="13"/>
    <w:lvlOverride w:ilvl="0">
      <w:startOverride w:val="1"/>
    </w:lvlOverride>
  </w:num>
  <w:num w:numId="41">
    <w:abstractNumId w:val="13"/>
    <w:lvlOverride w:ilvl="0">
      <w:startOverride w:val="1"/>
    </w:lvlOverride>
  </w:num>
  <w:num w:numId="42">
    <w:abstractNumId w:val="4"/>
  </w:num>
  <w:num w:numId="43">
    <w:abstractNumId w:val="5"/>
  </w:num>
  <w:num w:numId="44">
    <w:abstractNumId w:val="2"/>
  </w:num>
  <w:num w:numId="45">
    <w:abstractNumId w:val="6"/>
  </w:num>
  <w:num w:numId="46">
    <w:abstractNumId w:val="12"/>
  </w:num>
  <w:num w:numId="47">
    <w:abstractNumId w:val="9"/>
  </w:num>
  <w:num w:numId="48">
    <w:abstractNumId w:val="8"/>
  </w:num>
  <w:num w:numId="49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565D"/>
    <w:rsid w:val="00255E3B"/>
    <w:rsid w:val="00270EBA"/>
    <w:rsid w:val="0027154F"/>
    <w:rsid w:val="002B7944"/>
    <w:rsid w:val="002C1C38"/>
    <w:rsid w:val="002D31AD"/>
    <w:rsid w:val="003151C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8B20B-9D83-4006-9B60-555F5056C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2023-04-05T11:09:00Z</dcterms:created>
  <dcterms:modified xsi:type="dcterms:W3CDTF">2023-04-05T11:09:00Z</dcterms:modified>
</cp:coreProperties>
</file>