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7BA445" w14:textId="77777777" w:rsidR="00B14DD2" w:rsidRDefault="00B14DD2" w:rsidP="00B14DD2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Hicretin 9. Yılında farz kılınmıştır. Hem malla hem de bedenen yapılan bir ibadettir. S</w:t>
      </w:r>
      <w:r w:rsidRPr="005F5E10">
        <w:rPr>
          <w:bCs/>
          <w:sz w:val="20"/>
          <w:szCs w:val="20"/>
        </w:rPr>
        <w:t xml:space="preserve">enenin belirli günlerinde Arafat’ta vakfe yapılması, Kâbe’nin tavaf edilmesi ve diğer belirlenen kurallar çerçevesinde </w:t>
      </w:r>
      <w:r>
        <w:rPr>
          <w:bCs/>
          <w:sz w:val="20"/>
          <w:szCs w:val="20"/>
        </w:rPr>
        <w:t>yerine getirilen bir ibadettir.</w:t>
      </w:r>
    </w:p>
    <w:p w14:paraId="7359A582" w14:textId="77777777" w:rsidR="00B14DD2" w:rsidRDefault="00B14DD2" w:rsidP="00B14DD2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  <w:r w:rsidRPr="005F5E10">
        <w:rPr>
          <w:b/>
          <w:sz w:val="20"/>
          <w:szCs w:val="20"/>
        </w:rPr>
        <w:t xml:space="preserve">Tanımı yapılan </w:t>
      </w:r>
      <w:r>
        <w:rPr>
          <w:b/>
          <w:sz w:val="20"/>
          <w:szCs w:val="20"/>
        </w:rPr>
        <w:t>İ</w:t>
      </w:r>
      <w:r w:rsidRPr="005F5E10">
        <w:rPr>
          <w:b/>
          <w:sz w:val="20"/>
          <w:szCs w:val="20"/>
        </w:rPr>
        <w:t>slam</w:t>
      </w:r>
      <w:r>
        <w:rPr>
          <w:b/>
          <w:sz w:val="20"/>
          <w:szCs w:val="20"/>
        </w:rPr>
        <w:t>’ın 5</w:t>
      </w:r>
      <w:r w:rsidRPr="005F5E10">
        <w:rPr>
          <w:b/>
          <w:sz w:val="20"/>
          <w:szCs w:val="20"/>
        </w:rPr>
        <w:t xml:space="preserve"> şartından biri olan ibadetin ismini yazınız</w:t>
      </w:r>
      <w:r>
        <w:rPr>
          <w:b/>
          <w:sz w:val="20"/>
          <w:szCs w:val="20"/>
        </w:rPr>
        <w:t>. (5 Puan)</w:t>
      </w:r>
    </w:p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26A316D1" w14:textId="77777777" w:rsidR="00B14DD2" w:rsidRDefault="00B14DD2" w:rsidP="00B14DD2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Haccın farzlarını yazınız. (10 Puan)</w:t>
      </w: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4D648685" w14:textId="77777777" w:rsidR="00B14DD2" w:rsidRPr="00FE5B83" w:rsidRDefault="00B14DD2" w:rsidP="00B14DD2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H</w:t>
      </w:r>
      <w:r w:rsidRPr="00FE5B83">
        <w:rPr>
          <w:bCs/>
          <w:sz w:val="20"/>
          <w:szCs w:val="20"/>
        </w:rPr>
        <w:t>ac veya umre yapmaya niyet edenlerin diğer zamanlarda helal olan bazı fiil ve davranışları hac ve umrenin rükünleri tamamlayıncaya kadar kendi</w:t>
      </w:r>
      <w:r>
        <w:rPr>
          <w:bCs/>
          <w:sz w:val="20"/>
          <w:szCs w:val="20"/>
        </w:rPr>
        <w:t>sine haram kılması anlamına gelir. N</w:t>
      </w:r>
      <w:r w:rsidRPr="00FE5B83">
        <w:rPr>
          <w:bCs/>
          <w:sz w:val="20"/>
          <w:szCs w:val="20"/>
        </w:rPr>
        <w:t xml:space="preserve">iyet ve </w:t>
      </w:r>
      <w:proofErr w:type="spellStart"/>
      <w:r w:rsidRPr="00FE5B83">
        <w:rPr>
          <w:bCs/>
          <w:sz w:val="20"/>
          <w:szCs w:val="20"/>
        </w:rPr>
        <w:t>telbi</w:t>
      </w:r>
      <w:r>
        <w:rPr>
          <w:bCs/>
          <w:sz w:val="20"/>
          <w:szCs w:val="20"/>
        </w:rPr>
        <w:t>ye</w:t>
      </w:r>
      <w:proofErr w:type="spellEnd"/>
      <w:r>
        <w:rPr>
          <w:bCs/>
          <w:sz w:val="20"/>
          <w:szCs w:val="20"/>
        </w:rPr>
        <w:t xml:space="preserve"> ile girilir. Bu sürede </w:t>
      </w:r>
      <w:r w:rsidRPr="00FE5B83">
        <w:rPr>
          <w:bCs/>
          <w:sz w:val="20"/>
          <w:szCs w:val="20"/>
        </w:rPr>
        <w:t>tıraş olmak, tırnak kesmek, güzel koku sürünmek, cinsel ilişkide bulunmak ve av yapmak yasaktır.</w:t>
      </w:r>
    </w:p>
    <w:p w14:paraId="24898465" w14:textId="77777777" w:rsidR="00B14DD2" w:rsidRPr="00EC4866" w:rsidRDefault="00B14DD2" w:rsidP="00B14DD2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Yukarıda tanımlanan haccın farzı aşağıdakilerden hangisidir? (5 Puan)</w:t>
      </w:r>
    </w:p>
    <w:p w14:paraId="4AA8D5A1" w14:textId="77777777" w:rsidR="00B14DD2" w:rsidRPr="00EC4866" w:rsidRDefault="00B14DD2" w:rsidP="00B14DD2">
      <w:pPr>
        <w:pStyle w:val="ListeParagraf"/>
        <w:numPr>
          <w:ilvl w:val="0"/>
          <w:numId w:val="44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Kuran okumak</w:t>
      </w:r>
    </w:p>
    <w:p w14:paraId="4A187181" w14:textId="77777777" w:rsidR="00B14DD2" w:rsidRPr="00B846BC" w:rsidRDefault="00B14DD2" w:rsidP="00B14DD2">
      <w:pPr>
        <w:pStyle w:val="ListeParagraf"/>
        <w:numPr>
          <w:ilvl w:val="0"/>
          <w:numId w:val="44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Tavaf yapmak</w:t>
      </w:r>
    </w:p>
    <w:p w14:paraId="26C750E9" w14:textId="77777777" w:rsidR="00B14DD2" w:rsidRPr="00EC4866" w:rsidRDefault="00B14DD2" w:rsidP="00B14DD2">
      <w:pPr>
        <w:pStyle w:val="ListeParagraf"/>
        <w:numPr>
          <w:ilvl w:val="0"/>
          <w:numId w:val="44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Arafat’ta vakfe</w:t>
      </w:r>
    </w:p>
    <w:p w14:paraId="4777B577" w14:textId="77777777" w:rsidR="00B14DD2" w:rsidRPr="00EC4866" w:rsidRDefault="00B14DD2" w:rsidP="00B14DD2">
      <w:pPr>
        <w:pStyle w:val="ListeParagraf"/>
        <w:numPr>
          <w:ilvl w:val="0"/>
          <w:numId w:val="44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Tevbe</w:t>
      </w:r>
      <w:proofErr w:type="spellEnd"/>
      <w:r>
        <w:rPr>
          <w:sz w:val="20"/>
          <w:szCs w:val="20"/>
        </w:rPr>
        <w:t xml:space="preserve"> etmek</w:t>
      </w:r>
    </w:p>
    <w:p w14:paraId="56796042" w14:textId="77777777" w:rsidR="00B14DD2" w:rsidRPr="00B846BC" w:rsidRDefault="00B14DD2" w:rsidP="00B14DD2">
      <w:pPr>
        <w:pStyle w:val="ListeParagraf"/>
        <w:numPr>
          <w:ilvl w:val="0"/>
          <w:numId w:val="44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İhrama girmek</w:t>
      </w: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464CC367" w14:textId="5FFE21F7" w:rsidR="00B14DD2" w:rsidRDefault="00B14DD2" w:rsidP="00B14DD2">
      <w:pPr>
        <w:spacing w:after="0" w:line="240" w:lineRule="auto"/>
        <w:ind w:left="426"/>
        <w:rPr>
          <w:sz w:val="20"/>
          <w:szCs w:val="20"/>
        </w:rPr>
      </w:pPr>
    </w:p>
    <w:p w14:paraId="3369F445" w14:textId="02CCD85B" w:rsidR="00B14DD2" w:rsidRDefault="00B14DD2" w:rsidP="00B14DD2">
      <w:pPr>
        <w:spacing w:after="0" w:line="240" w:lineRule="auto"/>
        <w:ind w:left="426"/>
        <w:rPr>
          <w:sz w:val="20"/>
          <w:szCs w:val="20"/>
        </w:rPr>
      </w:pPr>
    </w:p>
    <w:p w14:paraId="0794D402" w14:textId="73960600" w:rsidR="00B14DD2" w:rsidRDefault="00B14DD2" w:rsidP="00B14DD2">
      <w:pPr>
        <w:spacing w:after="0" w:line="240" w:lineRule="auto"/>
        <w:ind w:left="426"/>
        <w:rPr>
          <w:sz w:val="20"/>
          <w:szCs w:val="20"/>
        </w:rPr>
      </w:pPr>
    </w:p>
    <w:p w14:paraId="3211709A" w14:textId="62198069" w:rsidR="00B14DD2" w:rsidRDefault="00B14DD2" w:rsidP="00B14DD2">
      <w:pPr>
        <w:spacing w:after="0" w:line="240" w:lineRule="auto"/>
        <w:ind w:left="426"/>
        <w:rPr>
          <w:sz w:val="20"/>
          <w:szCs w:val="20"/>
        </w:rPr>
      </w:pPr>
    </w:p>
    <w:p w14:paraId="09F11339" w14:textId="77777777" w:rsidR="00B14DD2" w:rsidRPr="00085E21" w:rsidRDefault="00B14DD2" w:rsidP="00B14DD2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sz w:val="20"/>
          <w:szCs w:val="20"/>
        </w:rPr>
        <w:t xml:space="preserve">Aşağıdakilerden </w:t>
      </w:r>
      <w:r w:rsidRPr="00FE5B83">
        <w:rPr>
          <w:b/>
          <w:sz w:val="20"/>
          <w:szCs w:val="20"/>
        </w:rPr>
        <w:t xml:space="preserve">hangisi Hac ve Umre ibadetleri arasındaki farklardan </w:t>
      </w:r>
      <w:r>
        <w:rPr>
          <w:b/>
          <w:sz w:val="20"/>
          <w:szCs w:val="20"/>
        </w:rPr>
        <w:t xml:space="preserve">biri </w:t>
      </w:r>
      <w:r w:rsidRPr="00746A90">
        <w:rPr>
          <w:b/>
          <w:sz w:val="20"/>
          <w:szCs w:val="20"/>
          <w:u w:val="single"/>
        </w:rPr>
        <w:t>değildir</w:t>
      </w:r>
      <w:r w:rsidRPr="00FE5B83">
        <w:rPr>
          <w:b/>
          <w:sz w:val="20"/>
          <w:szCs w:val="20"/>
        </w:rPr>
        <w:t>?</w:t>
      </w:r>
      <w:r>
        <w:rPr>
          <w:b/>
          <w:sz w:val="20"/>
          <w:szCs w:val="20"/>
        </w:rPr>
        <w:t xml:space="preserve"> (5 Puan)</w:t>
      </w:r>
    </w:p>
    <w:p w14:paraId="007B2C28" w14:textId="77777777" w:rsidR="00B14DD2" w:rsidRPr="00B846BC" w:rsidRDefault="00B14DD2" w:rsidP="00B14DD2">
      <w:pPr>
        <w:pStyle w:val="ListeParagraf"/>
        <w:numPr>
          <w:ilvl w:val="0"/>
          <w:numId w:val="45"/>
        </w:numPr>
        <w:spacing w:after="0" w:line="240" w:lineRule="auto"/>
        <w:ind w:left="851" w:hanging="284"/>
        <w:rPr>
          <w:b/>
          <w:bCs/>
          <w:sz w:val="20"/>
          <w:szCs w:val="20"/>
        </w:rPr>
      </w:pPr>
      <w:r w:rsidRPr="00FE5B83">
        <w:rPr>
          <w:sz w:val="20"/>
          <w:szCs w:val="20"/>
        </w:rPr>
        <w:t>Haccın hükmü farz, umre ise sünnettir.</w:t>
      </w:r>
    </w:p>
    <w:p w14:paraId="1059A1B9" w14:textId="77777777" w:rsidR="00B14DD2" w:rsidRPr="00746A90" w:rsidRDefault="00B14DD2" w:rsidP="00B14DD2">
      <w:pPr>
        <w:pStyle w:val="ListeParagraf"/>
        <w:numPr>
          <w:ilvl w:val="0"/>
          <w:numId w:val="45"/>
        </w:numPr>
        <w:spacing w:after="0" w:line="240" w:lineRule="auto"/>
        <w:ind w:left="851" w:hanging="284"/>
        <w:rPr>
          <w:sz w:val="20"/>
          <w:szCs w:val="20"/>
        </w:rPr>
      </w:pPr>
      <w:r w:rsidRPr="00FE5B83">
        <w:rPr>
          <w:sz w:val="20"/>
          <w:szCs w:val="20"/>
        </w:rPr>
        <w:t xml:space="preserve">Umrede Arafat ve </w:t>
      </w:r>
      <w:proofErr w:type="spellStart"/>
      <w:r w:rsidRPr="00FE5B83">
        <w:rPr>
          <w:sz w:val="20"/>
          <w:szCs w:val="20"/>
        </w:rPr>
        <w:t>Müzdelife</w:t>
      </w:r>
      <w:proofErr w:type="spellEnd"/>
      <w:r w:rsidRPr="00FE5B83">
        <w:rPr>
          <w:sz w:val="20"/>
          <w:szCs w:val="20"/>
        </w:rPr>
        <w:t xml:space="preserve"> vakfesi bulunmamaktadır. </w:t>
      </w:r>
    </w:p>
    <w:p w14:paraId="599DE99C" w14:textId="77777777" w:rsidR="00B14DD2" w:rsidRPr="00746A90" w:rsidRDefault="00B14DD2" w:rsidP="00B14DD2">
      <w:pPr>
        <w:pStyle w:val="ListeParagraf"/>
        <w:numPr>
          <w:ilvl w:val="0"/>
          <w:numId w:val="45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 w:rsidRPr="00746A90">
        <w:rPr>
          <w:sz w:val="20"/>
          <w:szCs w:val="20"/>
          <w:u w:val="single"/>
        </w:rPr>
        <w:t>Hacda 7 tavaf, umrede 14 tavaf yapılır.</w:t>
      </w:r>
    </w:p>
    <w:p w14:paraId="1A17DBE1" w14:textId="77777777" w:rsidR="00B14DD2" w:rsidRDefault="00B14DD2" w:rsidP="00B14DD2">
      <w:pPr>
        <w:pStyle w:val="ListeParagraf"/>
        <w:numPr>
          <w:ilvl w:val="0"/>
          <w:numId w:val="45"/>
        </w:numPr>
        <w:spacing w:after="0" w:line="240" w:lineRule="auto"/>
        <w:ind w:left="851" w:hanging="284"/>
        <w:rPr>
          <w:sz w:val="20"/>
          <w:szCs w:val="20"/>
        </w:rPr>
      </w:pPr>
      <w:r w:rsidRPr="00746A90">
        <w:rPr>
          <w:sz w:val="20"/>
          <w:szCs w:val="20"/>
        </w:rPr>
        <w:t xml:space="preserve">Hac yılın belirli zamanlarında yapılır. Umre yılın herhangi bir gününde yapılır. </w:t>
      </w:r>
    </w:p>
    <w:p w14:paraId="205B0C93" w14:textId="77777777" w:rsidR="00B14DD2" w:rsidRPr="00746A90" w:rsidRDefault="00B14DD2" w:rsidP="00B14DD2">
      <w:pPr>
        <w:pStyle w:val="ListeParagraf"/>
        <w:numPr>
          <w:ilvl w:val="0"/>
          <w:numId w:val="45"/>
        </w:numPr>
        <w:spacing w:after="0" w:line="240" w:lineRule="auto"/>
        <w:ind w:left="851" w:hanging="284"/>
        <w:rPr>
          <w:sz w:val="20"/>
          <w:szCs w:val="20"/>
        </w:rPr>
      </w:pPr>
      <w:r w:rsidRPr="00746A90">
        <w:rPr>
          <w:sz w:val="20"/>
          <w:szCs w:val="20"/>
        </w:rPr>
        <w:t>Umrede Mina’da bulunma ve şeytan taşlama görevleri yoktur.</w:t>
      </w: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55103626" w14:textId="77777777" w:rsidR="00B14DD2" w:rsidRDefault="00B14DD2" w:rsidP="00B14DD2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 w:rsidRPr="00746A90">
        <w:rPr>
          <w:b/>
          <w:sz w:val="20"/>
          <w:szCs w:val="20"/>
        </w:rPr>
        <w:t xml:space="preserve">Haccın vacipleri arasında bulunan </w:t>
      </w:r>
      <w:r w:rsidRPr="00746A90">
        <w:rPr>
          <w:bCs/>
          <w:sz w:val="20"/>
          <w:szCs w:val="20"/>
        </w:rPr>
        <w:t>“</w:t>
      </w:r>
      <w:proofErr w:type="spellStart"/>
      <w:r w:rsidRPr="00746A90">
        <w:rPr>
          <w:bCs/>
          <w:sz w:val="20"/>
          <w:szCs w:val="20"/>
        </w:rPr>
        <w:t>Sa’y</w:t>
      </w:r>
      <w:proofErr w:type="spellEnd"/>
      <w:r w:rsidRPr="00746A90">
        <w:rPr>
          <w:bCs/>
          <w:sz w:val="20"/>
          <w:szCs w:val="20"/>
        </w:rPr>
        <w:t>”</w:t>
      </w:r>
      <w:r w:rsidRPr="00746A90">
        <w:rPr>
          <w:b/>
          <w:sz w:val="20"/>
          <w:szCs w:val="20"/>
        </w:rPr>
        <w:t xml:space="preserve"> vazifesinin tanımını yazınız?</w:t>
      </w:r>
      <w:r>
        <w:rPr>
          <w:b/>
          <w:sz w:val="20"/>
          <w:szCs w:val="20"/>
        </w:rPr>
        <w:t xml:space="preserve"> (10 Puan)</w:t>
      </w: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41A562BE" w14:textId="77777777" w:rsidR="00B14DD2" w:rsidRDefault="00B14DD2" w:rsidP="00B14DD2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 w:rsidRPr="00B406E2">
        <w:rPr>
          <w:b/>
          <w:sz w:val="20"/>
          <w:szCs w:val="20"/>
        </w:rPr>
        <w:t xml:space="preserve">Tavaf ve </w:t>
      </w:r>
      <w:proofErr w:type="spellStart"/>
      <w:r w:rsidRPr="00B406E2">
        <w:rPr>
          <w:b/>
          <w:sz w:val="20"/>
          <w:szCs w:val="20"/>
        </w:rPr>
        <w:t>Şavt</w:t>
      </w:r>
      <w:proofErr w:type="spellEnd"/>
      <w:r w:rsidRPr="00B406E2">
        <w:rPr>
          <w:b/>
          <w:sz w:val="20"/>
          <w:szCs w:val="20"/>
        </w:rPr>
        <w:t xml:space="preserve"> terimlerini açıklayınız. (</w:t>
      </w:r>
      <w:r>
        <w:rPr>
          <w:b/>
          <w:sz w:val="20"/>
          <w:szCs w:val="20"/>
        </w:rPr>
        <w:t>1</w:t>
      </w:r>
      <w:r w:rsidRPr="00B406E2">
        <w:rPr>
          <w:b/>
          <w:sz w:val="20"/>
          <w:szCs w:val="20"/>
        </w:rPr>
        <w:t>0 Puan)</w:t>
      </w: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4FCCD1C7" w14:textId="77777777" w:rsidR="00B14DD2" w:rsidRPr="009C0690" w:rsidRDefault="00B14DD2" w:rsidP="00B14DD2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sz w:val="20"/>
          <w:szCs w:val="20"/>
        </w:rPr>
        <w:t>“Salih Amel” olarak sayılabilecek davranışlardan 5 tanesini yazınız. (15 Puan)</w:t>
      </w: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4BD29EF5" w14:textId="77777777" w:rsidR="00B14DD2" w:rsidRPr="00227231" w:rsidRDefault="00B14DD2" w:rsidP="00B14DD2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 w:rsidRPr="00227231">
        <w:rPr>
          <w:b/>
          <w:sz w:val="20"/>
          <w:szCs w:val="20"/>
        </w:rPr>
        <w:t xml:space="preserve">Aşağıdakilerden hangisinde </w:t>
      </w:r>
      <w:r>
        <w:rPr>
          <w:b/>
          <w:sz w:val="20"/>
          <w:szCs w:val="20"/>
        </w:rPr>
        <w:t>“</w:t>
      </w:r>
      <w:r w:rsidRPr="00227231">
        <w:rPr>
          <w:bCs/>
          <w:sz w:val="20"/>
          <w:szCs w:val="20"/>
        </w:rPr>
        <w:t>Kurban Edilecek Hayvanlar</w:t>
      </w:r>
      <w:r>
        <w:rPr>
          <w:bCs/>
          <w:sz w:val="20"/>
          <w:szCs w:val="20"/>
        </w:rPr>
        <w:t>”</w:t>
      </w:r>
      <w:r w:rsidRPr="00227231">
        <w:rPr>
          <w:bCs/>
          <w:sz w:val="20"/>
          <w:szCs w:val="20"/>
        </w:rPr>
        <w:t xml:space="preserve"> </w:t>
      </w:r>
      <w:r>
        <w:rPr>
          <w:b/>
          <w:sz w:val="20"/>
          <w:szCs w:val="20"/>
          <w:u w:val="single"/>
        </w:rPr>
        <w:t>yanlış</w:t>
      </w:r>
      <w:r w:rsidRPr="00227231">
        <w:rPr>
          <w:b/>
          <w:sz w:val="20"/>
          <w:szCs w:val="20"/>
          <w:u w:val="single"/>
        </w:rPr>
        <w:t xml:space="preserve"> olarak</w:t>
      </w:r>
      <w:r w:rsidRPr="00227231">
        <w:rPr>
          <w:b/>
          <w:sz w:val="20"/>
          <w:szCs w:val="20"/>
        </w:rPr>
        <w:t xml:space="preserve"> verilmiştir?</w:t>
      </w:r>
      <w:r>
        <w:rPr>
          <w:b/>
          <w:sz w:val="20"/>
          <w:szCs w:val="20"/>
        </w:rPr>
        <w:t xml:space="preserve"> (5 Puan)</w:t>
      </w:r>
    </w:p>
    <w:p w14:paraId="6A28EC63" w14:textId="77777777" w:rsidR="00B14DD2" w:rsidRPr="00EC4866" w:rsidRDefault="00B14DD2" w:rsidP="00B14DD2">
      <w:pPr>
        <w:pStyle w:val="ListeParagraf"/>
        <w:numPr>
          <w:ilvl w:val="0"/>
          <w:numId w:val="46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Sığır</w:t>
      </w:r>
    </w:p>
    <w:p w14:paraId="3F019025" w14:textId="77777777" w:rsidR="00B14DD2" w:rsidRPr="00EC4866" w:rsidRDefault="00B14DD2" w:rsidP="00B14DD2">
      <w:pPr>
        <w:pStyle w:val="ListeParagraf"/>
        <w:numPr>
          <w:ilvl w:val="0"/>
          <w:numId w:val="46"/>
        </w:numPr>
        <w:spacing w:after="0" w:line="240" w:lineRule="auto"/>
        <w:ind w:left="851" w:hanging="284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Manda</w:t>
      </w:r>
    </w:p>
    <w:p w14:paraId="3A03B0C9" w14:textId="77777777" w:rsidR="00B14DD2" w:rsidRPr="00B846BC" w:rsidRDefault="00B14DD2" w:rsidP="00B14DD2">
      <w:pPr>
        <w:pStyle w:val="ListeParagraf"/>
        <w:numPr>
          <w:ilvl w:val="0"/>
          <w:numId w:val="46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Deve</w:t>
      </w:r>
    </w:p>
    <w:p w14:paraId="3AA1E497" w14:textId="77777777" w:rsidR="00B14DD2" w:rsidRPr="00B846BC" w:rsidRDefault="00B14DD2" w:rsidP="00B14DD2">
      <w:pPr>
        <w:pStyle w:val="ListeParagraf"/>
        <w:numPr>
          <w:ilvl w:val="0"/>
          <w:numId w:val="46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Horoz</w:t>
      </w:r>
    </w:p>
    <w:p w14:paraId="6FCB38F6" w14:textId="77777777" w:rsidR="00B14DD2" w:rsidRDefault="00B14DD2" w:rsidP="00B14DD2">
      <w:pPr>
        <w:pStyle w:val="ListeParagraf"/>
        <w:numPr>
          <w:ilvl w:val="0"/>
          <w:numId w:val="46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Keçi</w:t>
      </w: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55887CAB" w:rsidR="00151DA8" w:rsidRDefault="00151DA8">
      <w:pPr>
        <w:rPr>
          <w:rFonts w:cstheme="minorHAnsi"/>
          <w:sz w:val="24"/>
          <w:szCs w:val="24"/>
        </w:rPr>
      </w:pPr>
    </w:p>
    <w:p w14:paraId="70237E9D" w14:textId="77777777" w:rsidR="00B14DD2" w:rsidRDefault="00B14DD2">
      <w:pPr>
        <w:rPr>
          <w:rFonts w:cstheme="minorHAnsi"/>
          <w:sz w:val="24"/>
          <w:szCs w:val="24"/>
        </w:rPr>
      </w:pPr>
    </w:p>
    <w:p w14:paraId="0F05332A" w14:textId="77777777" w:rsidR="00B14DD2" w:rsidRDefault="00B14DD2" w:rsidP="00B14DD2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 w:rsidRPr="00227231">
        <w:rPr>
          <w:b/>
          <w:sz w:val="20"/>
          <w:szCs w:val="20"/>
        </w:rPr>
        <w:t>Kur</w:t>
      </w:r>
      <w:r>
        <w:rPr>
          <w:b/>
          <w:sz w:val="20"/>
          <w:szCs w:val="20"/>
        </w:rPr>
        <w:t xml:space="preserve">ban </w:t>
      </w:r>
      <w:r w:rsidRPr="00227231">
        <w:rPr>
          <w:b/>
          <w:sz w:val="20"/>
          <w:szCs w:val="20"/>
        </w:rPr>
        <w:t xml:space="preserve">kesilecek hayvanda </w:t>
      </w:r>
      <w:r>
        <w:rPr>
          <w:b/>
          <w:sz w:val="20"/>
          <w:szCs w:val="20"/>
        </w:rPr>
        <w:t>aranan</w:t>
      </w:r>
      <w:r w:rsidRPr="00227231">
        <w:rPr>
          <w:b/>
          <w:sz w:val="20"/>
          <w:szCs w:val="20"/>
        </w:rPr>
        <w:t xml:space="preserve"> özellikler</w:t>
      </w:r>
      <w:r>
        <w:rPr>
          <w:b/>
          <w:sz w:val="20"/>
          <w:szCs w:val="20"/>
        </w:rPr>
        <w:t>den</w:t>
      </w:r>
      <w:r w:rsidRPr="0022723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u w:val="single"/>
        </w:rPr>
        <w:t>3</w:t>
      </w:r>
      <w:r w:rsidRPr="00227231">
        <w:rPr>
          <w:b/>
          <w:sz w:val="20"/>
          <w:szCs w:val="20"/>
          <w:u w:val="single"/>
        </w:rPr>
        <w:t xml:space="preserve"> madde</w:t>
      </w:r>
      <w:r w:rsidRPr="00227231">
        <w:rPr>
          <w:b/>
          <w:sz w:val="20"/>
          <w:szCs w:val="20"/>
        </w:rPr>
        <w:t xml:space="preserve"> yazınız.</w:t>
      </w:r>
      <w:r>
        <w:rPr>
          <w:b/>
          <w:sz w:val="20"/>
          <w:szCs w:val="20"/>
        </w:rPr>
        <w:t xml:space="preserve"> (10 Puan)</w:t>
      </w: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  <w:bookmarkStart w:id="0" w:name="_GoBack"/>
      <w:bookmarkEnd w:id="0"/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3868345F" w14:textId="77777777" w:rsidR="00B14DD2" w:rsidRDefault="00B14DD2" w:rsidP="00B14DD2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proofErr w:type="spellStart"/>
      <w:r w:rsidRPr="003E7E50">
        <w:rPr>
          <w:b/>
          <w:sz w:val="20"/>
          <w:szCs w:val="20"/>
        </w:rPr>
        <w:t>Tevbenin</w:t>
      </w:r>
      <w:proofErr w:type="spellEnd"/>
      <w:r w:rsidRPr="003E7E50">
        <w:rPr>
          <w:b/>
          <w:sz w:val="20"/>
          <w:szCs w:val="20"/>
        </w:rPr>
        <w:t xml:space="preserve"> Allah (</w:t>
      </w:r>
      <w:proofErr w:type="spellStart"/>
      <w:r w:rsidRPr="003E7E50">
        <w:rPr>
          <w:b/>
          <w:sz w:val="20"/>
          <w:szCs w:val="20"/>
        </w:rPr>
        <w:t>c.c</w:t>
      </w:r>
      <w:proofErr w:type="spellEnd"/>
      <w:r w:rsidRPr="003E7E50">
        <w:rPr>
          <w:b/>
          <w:sz w:val="20"/>
          <w:szCs w:val="20"/>
        </w:rPr>
        <w:t xml:space="preserve">) katında makbul olması </w:t>
      </w:r>
      <w:r>
        <w:rPr>
          <w:b/>
          <w:sz w:val="20"/>
          <w:szCs w:val="20"/>
        </w:rPr>
        <w:t xml:space="preserve">(kabul edilmesi) </w:t>
      </w:r>
      <w:r w:rsidRPr="003E7E50">
        <w:rPr>
          <w:b/>
          <w:sz w:val="20"/>
          <w:szCs w:val="20"/>
        </w:rPr>
        <w:t>için nelere dikkat etmek gerekir?</w:t>
      </w:r>
      <w:r>
        <w:rPr>
          <w:b/>
          <w:sz w:val="20"/>
          <w:szCs w:val="20"/>
        </w:rPr>
        <w:t xml:space="preserve"> (15 Puan)</w:t>
      </w: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53923E71" w14:textId="77777777" w:rsidR="00B14DD2" w:rsidRPr="009C0690" w:rsidRDefault="00B14DD2" w:rsidP="00B14DD2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sz w:val="20"/>
          <w:szCs w:val="20"/>
        </w:rPr>
      </w:pPr>
      <w:r>
        <w:rPr>
          <w:bCs/>
          <w:sz w:val="20"/>
          <w:szCs w:val="20"/>
        </w:rPr>
        <w:t>İ</w:t>
      </w:r>
      <w:r w:rsidRPr="009C0690">
        <w:rPr>
          <w:bCs/>
          <w:sz w:val="20"/>
          <w:szCs w:val="20"/>
        </w:rPr>
        <w:t xml:space="preserve">nsanın kendi zayıflığının ve acizliğinin farkına varıp, sonsuz güç ve kudret sahibi olan Yüce </w:t>
      </w:r>
      <w:proofErr w:type="spellStart"/>
      <w:r w:rsidRPr="009C0690">
        <w:rPr>
          <w:bCs/>
          <w:sz w:val="20"/>
          <w:szCs w:val="20"/>
        </w:rPr>
        <w:t>Yaratıcı’ya</w:t>
      </w:r>
      <w:proofErr w:type="spellEnd"/>
      <w:r w:rsidRPr="009C0690">
        <w:rPr>
          <w:bCs/>
          <w:sz w:val="20"/>
          <w:szCs w:val="20"/>
        </w:rPr>
        <w:t xml:space="preserve"> yalvarması, gerçekleşmesini istediği talepler için O’na yönelmesidir</w:t>
      </w:r>
      <w:r>
        <w:rPr>
          <w:bCs/>
          <w:sz w:val="20"/>
          <w:szCs w:val="20"/>
        </w:rPr>
        <w:t xml:space="preserve">. </w:t>
      </w:r>
    </w:p>
    <w:p w14:paraId="2C725915" w14:textId="77777777" w:rsidR="00B14DD2" w:rsidRDefault="00B14DD2" w:rsidP="00B14DD2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  <w:r w:rsidRPr="009C0690">
        <w:rPr>
          <w:b/>
          <w:sz w:val="20"/>
          <w:szCs w:val="20"/>
        </w:rPr>
        <w:t>Yukarıda tarifi yapılan ibadetin ismini yazınız</w:t>
      </w:r>
      <w:r>
        <w:rPr>
          <w:b/>
          <w:sz w:val="20"/>
          <w:szCs w:val="20"/>
        </w:rPr>
        <w:t>. (5 Puan)</w:t>
      </w: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38765AF" w14:textId="77777777" w:rsidR="00B14DD2" w:rsidRPr="00B73926" w:rsidRDefault="00B14DD2" w:rsidP="00B14DD2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 w:rsidRPr="003E7E50">
        <w:rPr>
          <w:b/>
          <w:sz w:val="20"/>
          <w:szCs w:val="20"/>
        </w:rPr>
        <w:t>Peygamberimiz (</w:t>
      </w:r>
      <w:proofErr w:type="spellStart"/>
      <w:r w:rsidRPr="003E7E50">
        <w:rPr>
          <w:b/>
          <w:sz w:val="20"/>
          <w:szCs w:val="20"/>
        </w:rPr>
        <w:t>s.a.v</w:t>
      </w:r>
      <w:proofErr w:type="spellEnd"/>
      <w:r w:rsidRPr="003E7E50">
        <w:rPr>
          <w:b/>
          <w:sz w:val="20"/>
          <w:szCs w:val="20"/>
        </w:rPr>
        <w:t xml:space="preserve">.), </w:t>
      </w:r>
      <w:r w:rsidRPr="003E7E50">
        <w:rPr>
          <w:bCs/>
          <w:sz w:val="20"/>
          <w:szCs w:val="20"/>
        </w:rPr>
        <w:t>“Çocuklarınıza ikram ediniz ve onlara güzel terbiye veriniz.”, “Hiçbir baba evladına güzel terbiyeden daha üstün bir hediye vermemiştir.”</w:t>
      </w:r>
      <w:r w:rsidRPr="003E7E50">
        <w:rPr>
          <w:b/>
          <w:sz w:val="20"/>
          <w:szCs w:val="20"/>
        </w:rPr>
        <w:t xml:space="preserve"> buyurarak </w:t>
      </w:r>
      <w:r>
        <w:rPr>
          <w:b/>
          <w:sz w:val="20"/>
          <w:szCs w:val="20"/>
        </w:rPr>
        <w:t>aşağıdakilerden hangisinin önemine dikkat çekmiştir?</w:t>
      </w:r>
      <w:r w:rsidRPr="0073099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(5 Puan)</w:t>
      </w:r>
    </w:p>
    <w:p w14:paraId="7C54A863" w14:textId="77777777" w:rsidR="00B14DD2" w:rsidRPr="00B73926" w:rsidRDefault="00B14DD2" w:rsidP="00B14DD2">
      <w:pPr>
        <w:pStyle w:val="ListeParagraf"/>
        <w:numPr>
          <w:ilvl w:val="0"/>
          <w:numId w:val="47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>
        <w:rPr>
          <w:sz w:val="20"/>
          <w:szCs w:val="20"/>
        </w:rPr>
        <w:t>Güzel ahlak</w:t>
      </w:r>
    </w:p>
    <w:p w14:paraId="56CCD88C" w14:textId="77777777" w:rsidR="00B14DD2" w:rsidRPr="00D17CAC" w:rsidRDefault="00B14DD2" w:rsidP="00B14DD2">
      <w:pPr>
        <w:pStyle w:val="ListeParagraf"/>
        <w:numPr>
          <w:ilvl w:val="0"/>
          <w:numId w:val="47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>
        <w:rPr>
          <w:sz w:val="20"/>
          <w:szCs w:val="20"/>
        </w:rPr>
        <w:t>Hediyeleşmenin önemi</w:t>
      </w:r>
    </w:p>
    <w:p w14:paraId="0B9C52FF" w14:textId="77777777" w:rsidR="00B14DD2" w:rsidRPr="0073099B" w:rsidRDefault="00B14DD2" w:rsidP="00B14DD2">
      <w:pPr>
        <w:pStyle w:val="ListeParagraf"/>
        <w:numPr>
          <w:ilvl w:val="0"/>
          <w:numId w:val="47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Terbiyenin önemi</w:t>
      </w:r>
    </w:p>
    <w:p w14:paraId="0728B5D7" w14:textId="77777777" w:rsidR="00B14DD2" w:rsidRDefault="00B14DD2" w:rsidP="00B14DD2">
      <w:pPr>
        <w:pStyle w:val="ListeParagraf"/>
        <w:numPr>
          <w:ilvl w:val="0"/>
          <w:numId w:val="47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Anne baba hakkı</w:t>
      </w:r>
    </w:p>
    <w:p w14:paraId="3FD4AB3C" w14:textId="77777777" w:rsidR="00B14DD2" w:rsidRDefault="00B14DD2" w:rsidP="00B14DD2">
      <w:pPr>
        <w:pStyle w:val="ListeParagraf"/>
        <w:numPr>
          <w:ilvl w:val="0"/>
          <w:numId w:val="47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Anne babaya saygı</w:t>
      </w: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727264" w14:paraId="148EC434" w14:textId="77777777" w:rsidTr="00727264">
        <w:tc>
          <w:tcPr>
            <w:tcW w:w="4738" w:type="dxa"/>
          </w:tcPr>
          <w:p w14:paraId="6B14B5C9" w14:textId="77777777" w:rsidR="00727264" w:rsidRDefault="00727264" w:rsidP="0072726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727264" w14:paraId="4237DB64" w14:textId="77777777" w:rsidTr="00727264">
        <w:tc>
          <w:tcPr>
            <w:tcW w:w="4738" w:type="dxa"/>
          </w:tcPr>
          <w:p w14:paraId="4409ACD2" w14:textId="77777777" w:rsidR="00727264" w:rsidRDefault="00727264" w:rsidP="0072726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727264" w14:paraId="3521F86F" w14:textId="77777777" w:rsidTr="00727264">
        <w:tc>
          <w:tcPr>
            <w:tcW w:w="4738" w:type="dxa"/>
          </w:tcPr>
          <w:p w14:paraId="73E862C4" w14:textId="77777777" w:rsidR="00727264" w:rsidRDefault="00727264" w:rsidP="0072726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2CC4F2C9" w14:textId="74DDE63F" w:rsidR="009854F2" w:rsidRDefault="009854F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3CF3BA5" w14:textId="7E18537A" w:rsidR="009854F2" w:rsidRDefault="00B14DD2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58FF0437">
                <wp:simplePos x="0" y="0"/>
                <wp:positionH relativeFrom="column">
                  <wp:posOffset>-540386</wp:posOffset>
                </wp:positionH>
                <wp:positionV relativeFrom="paragraph">
                  <wp:posOffset>-605790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134955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0DAAD327" w:rsidR="00E01C8C" w:rsidRPr="001B0C3D" w:rsidRDefault="00B14DD2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TEMEL DİNİ BİLGİLER</w:t>
                              </w:r>
                            </w:p>
                            <w:p w14:paraId="780CEAEF" w14:textId="73D5F897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7D6AB987" w:rsidR="00E01C8C" w:rsidRPr="001B0C3D" w:rsidRDefault="00B14DD2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TEMEL DİNİ BİLGİLER</w:t>
                              </w:r>
                            </w:p>
                            <w:p w14:paraId="61F42205" w14:textId="3058104E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5702" id="Grup 3" o:spid="_x0000_s1026" style="position:absolute;margin-left:-42.55pt;margin-top:-47.7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Ov/BSz4zfEv4I/CrwBr/wu8Uy6Teav8cv&#10;Bmh6jNFCjmbT73V4ILmA71IAeJ2UkYIzwQea+i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+Kv2jf+Cz3g/8AZ/8A2hvEX7Otr+zR&#10;4y8Val4baMXV1oLxyK6vGj7tgBYAbwOe9b4fDV8VJxpK7Sv8vmfQcO8K5/xZi54bKaDqzhHnkk4x&#10;tFNK7cnFbtLfqfatFfn7/wAP5LP/AKMN+Kn/AICD/wCIo/4fyWf/AEYb8VP/AAEH/wARXX/ZGYfy&#10;fiv8z67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xvi&#10;Oi/8K8175R/yBbrt/wBMWrarF+I//JPNe/7At1/6Jaqj8SOjCf71T/xL80fFn/BvD/yYVff9lC1D&#10;/wBJ7Svu2vhL/g3h/wCTCr7/ALKFqH/pPaV9213Zt/yMqv8AiZ+geMH/ACc/Nv8Ar9MKKKK88/Nw&#10;ooooAKKKKACiiigAooooAKKKKACiiigAooooAKKKKACiiigAooooAKKKKACvgP8AZP8A+U4fx9/7&#10;FW1/laV9+V8B/sn/APKcP4+/9ira/wArSvQwP8Ov/g/9uifpnh//AMifiD/sCf8A6foH35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L8R/+Sea9/2Bbr/0S1bVYvxH/wCSea9/2Bbr/wBEtVR+JHR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vxH/AOSea9/2Bbr/ANEtW1WL8R/+Sea9/wBgW6/9EtVR+JHR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Hyb/wAFgv8AkiPwu/7OS+Hv/p+tq+sq+Zf+Cp3w/wDHHxG+EHw50vwF4S1DWLix+P3gfUr2DTbV&#10;pmgs7fWreWe4YKDtjjRSzMeFAJNfTVABRRRQAUUUUAFFFFABRRRQAUUUUAFFFFAHzX/wWB/5Rt/F&#10;P/sE2v8A6XW1dF/wTQ/5MB+EX/Yi2P8A6Lrnf+CwP/KNv4p/9gm1/wDS62rov+CaH/JgPwi/7EWx&#10;/wDRdek/+ROv+vj/APSUfp8/+TMQ/wCxhP8A9RoHuVFFFeaf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/MX9uT/g218B/HT9oXVP2rf2P/2lNd+DPjLXLl7zVotKhdrR7x33yXELQSRS25dvmZVZlLcg&#10;LyD+nVFAH5C/Df8A4Nadc8efELSvGX/BQD/goD4y+KljpF15kejI1wDcRgofJa4u553jjfbtcRhW&#10;K42spww/Wjwb4O8LfDzwjpfgLwPoNrpei6Lp8NjpOm2UQSG1tokCRxIo6KqqAB6CtK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N/E34u/Df4N6Tp+ufE/wAW&#10;22j2mq67ZaNp890G2z393MsNtANoPzSSMqjtk8kV0lfJv/BYL/kiPwu/7OS+Hv8A6fravrKgAooo&#10;oAKKKKACiiigAooooAKKKKACiiigD5r/AOCwP/KNv4p/9gm1/wDS62rov+CaH/JgPwi/7EWx/wDR&#10;dc7/AMFgf+UbfxT/AOwTa/8ApdbV0X/BND/kwH4Rf9iLY/8AouvSf/InX/Xx/wDpKP0+f/JmIf8A&#10;Ywn/AOo0D3KiiivNPz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X4j/8AJPNe/wCwLdf+&#10;iWrarF+I/wDyTzXv+wLdf+iWqo/Ejo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GB8RPhb8O/i1pljovxK8IWWtWuma1aavp9vfRb1gvrWUTW9wvo8ciqynsQK36RnRBl2C845NLQA&#10;UUUUAFFFFABRRRQAUUUUAFFFFABRRRQB81/8Fgf+UbfxT/7BNr/6XW1dF/wTQ/5MB+EX/Yi2P/ou&#10;ud/4LA/8o2/in/2CbX/0utq6L/gmh/yYD8Iv+xFsf/Rdek/+ROv+vj/9JR+nz/5MxD/sYT/9RoHu&#10;VFFFeaf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yb/wAFgv8AkiPwu/7OS+Hv&#10;/p+tq+sq8z/ak/Zm8O/tTeEPDvhDxL4jvdMi8OePtD8VW81jGjNLPpl7HdxwtuH3HaMKxHODxzXp&#10;l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z/sVbX+VpX35Xw7+0L/AMEffHPxd/ac8U/t&#10;L/Db9tHxL4Av/FBiFxb+HbOWJ1jSNE2GWK5jZ1JQNgjGfpXoYCdGPtI1ZcqlG17N63T6eh+keHeP&#10;yHDxzPB5rilh44nDOlGbhOaUva0p6xgm9ovyPuKivz9/4c1ftR/9JYvip/4F33/ydR/w5q/aj/6S&#10;xfFT/wAC77/5OqvquB/6CF/4DL/I2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/QKivz9/4c1ftR/8ASWL4qf8AgXff/J1H/Dmr9qP/AKSxfFT/AMC77/5Oo+q4H/oIX/gMv8g/&#10;1Q8P/wDoo6f/AITYn/5A/QKivz9/4c1ftR/9JYvip/4F33/ydR/w5q/aj/6SxfFT/wAC77/5Oo+q&#10;4H/oIX/gMv8AIP8AVDw//wCijp/+E2J/+QP0Cor8/f8AhzV+1H/0li+Kn/gXff8AydR/w5q/aj/6&#10;SxfFT/wLvv8A5Oo+q4H/AKCF/wCAy/yD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Vi/Ef8A5J5r3/YFuv8A0S1fC/8Aw5q/aj/6&#10;SxfFT/wLvv8A5Oplx/wRj/acu4Htbr/gq58UZI5FKSRyXN6yupGCCDfcgiiOFwKd/rC/8Bl/kaUe&#10;E/D+lWjP/WOno0/92xPR/wCA2P8Ag3h/5MKvv+yhah/6T2lfdteGf8E+P2Lbb9g74Ez/AAStPH8n&#10;iRZvEFxqn9oSaeLYgyxxJs2B36eVnOec9K9zrHMK1PEY6pUg7pttHh+I+cZfn/HWYZjgZ89GrVlK&#10;ErNXT2dmk180mFFFFcZ8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b/wWC/5Ij8Lv+zkvh7/6fravrKuX+K/wY+Gvxw0bTfD/AMUfDEeq2ej+&#10;IbDXNOhkldPJv7OdZ7aYbCCSkiqwByDjkEcV1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7+2p+05q/7KvgPwn4w0bwpbavJ4k+KHhvwpND&#10;dXDRCCLU9QitHnBUHLRiTcF6EjBIr2KvEv27fhH4b+Mnw78G6H4nvb63h0r4teF9at2sJEVmuLTU&#10;op41bejAoWUBgACR0IPNe2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1349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74FB62E" w14:textId="0DAAD327" w:rsidR="00E01C8C" w:rsidRPr="001B0C3D" w:rsidRDefault="00B14DD2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TEMEL DİNİ BİLGİLER</w:t>
                        </w:r>
                      </w:p>
                      <w:p w14:paraId="780CEAEF" w14:textId="73D5F897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7945E59" w14:textId="7D6AB987" w:rsidR="00E01C8C" w:rsidRPr="001B0C3D" w:rsidRDefault="00B14DD2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TEMEL DİNİ BİLGİLER</w:t>
                        </w:r>
                      </w:p>
                      <w:p w14:paraId="61F42205" w14:textId="3058104E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E7E7DEF" w14:textId="45DE5965" w:rsidR="00096985" w:rsidRDefault="00096985" w:rsidP="00445F65">
      <w:pPr>
        <w:rPr>
          <w:rFonts w:cstheme="minorHAnsi"/>
          <w:sz w:val="24"/>
          <w:szCs w:val="24"/>
        </w:rPr>
      </w:pPr>
    </w:p>
    <w:p w14:paraId="4887EE76" w14:textId="027A6627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1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73B8C613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1F7557DF" w:rsidR="00501EC5" w:rsidRPr="00F925CF" w:rsidRDefault="00FB00F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9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3F17"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iu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zSCJPMdwqryzN2oAd&#10;RXwl+2Z/wXZ+An7PXiG5+HnwY8Pt4/16zZo766t7sQ6baSA4KebhmmYEchBtH9/IIr5bv/8Ag4z/&#10;AGop7lpNO+DXgy3i/hjk+0yEfjvH8q+fxXE+S4Wo6cql2t7Jv8dj9o4f+j/4pcRYCOMoYL2dOSvH&#10;2k4wbT2fK3zJPpdK61Wh+yNFfjT/AMRFn7V3/RJ/BP8A35uf/jtH/ERZ+1d/0SfwT/35uf8A47XP&#10;/rhkf8z/APAWe5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sY5NIBkYDU6&#10;igBvl85zS7cdKWigBCuTzSgAd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gHrTSnoadRQAmwd6Cg7UtFADcFOaPM9qcQD1pNq+lACg5G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M&#10;2KAFopAWY7VXcfapUsdQfpYzfhEaNAI6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GJA4FN3MTgLz6UAOoqxDpGqzjMdhJ9WXH86l/4R7WP+fM/99D/Gjmi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GeooooAOnQUgXA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SbV9KWigBskEMyeXLErKeqsuQaVVVFCIuAOAB2pa&#10;KACiiigAooooAKKKKACiiigAooooAKKKKACiiigAooooAKKKKACiiigAooooAKKKKACiiigAoooo&#10;AKKKKACiiigAooooAKKKKACiiigAooooAKKKKACiiigAooooAKKKKACiiigAooooAKKKKACiiigA&#10;ooooAKKKKACiiigAoIB4IoooATavpSgY4A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29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1F7557DF" w:rsidR="00501EC5" w:rsidRPr="00F925CF" w:rsidRDefault="00FB00F9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9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1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DBE0B" w14:textId="77777777" w:rsidR="007B147A" w:rsidRDefault="007B147A" w:rsidP="00ED544D">
      <w:pPr>
        <w:spacing w:after="0" w:line="240" w:lineRule="auto"/>
      </w:pPr>
      <w:r>
        <w:separator/>
      </w:r>
    </w:p>
  </w:endnote>
  <w:endnote w:type="continuationSeparator" w:id="0">
    <w:p w14:paraId="50A845E3" w14:textId="77777777" w:rsidR="007B147A" w:rsidRDefault="007B147A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63108" w14:textId="3BCDF507" w:rsidR="00B14DD2" w:rsidRDefault="00B14DD2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673DCE6E" wp14:editId="71E428B0">
          <wp:simplePos x="0" y="0"/>
          <wp:positionH relativeFrom="column">
            <wp:posOffset>4362450</wp:posOffset>
          </wp:positionH>
          <wp:positionV relativeFrom="paragraph">
            <wp:posOffset>151765</wp:posOffset>
          </wp:positionV>
          <wp:extent cx="1151420" cy="223730"/>
          <wp:effectExtent l="0" t="0" r="0" b="5080"/>
          <wp:wrapNone/>
          <wp:docPr id="17" name="Resim 1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3848FFCE" wp14:editId="7BDDE6F8">
          <wp:simplePos x="0" y="0"/>
          <wp:positionH relativeFrom="column">
            <wp:posOffset>2457450</wp:posOffset>
          </wp:positionH>
          <wp:positionV relativeFrom="paragraph">
            <wp:posOffset>114300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03EEDA" wp14:editId="73CD1E4E">
              <wp:simplePos x="0" y="0"/>
              <wp:positionH relativeFrom="column">
                <wp:posOffset>-390525</wp:posOffset>
              </wp:positionH>
              <wp:positionV relativeFrom="paragraph">
                <wp:posOffset>66675</wp:posOffset>
              </wp:positionV>
              <wp:extent cx="2552700" cy="393700"/>
              <wp:effectExtent l="0" t="19050" r="38100" b="44450"/>
              <wp:wrapNone/>
              <wp:docPr id="11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2BCC1412" w14:textId="77777777" w:rsidR="00B14DD2" w:rsidRPr="001016DC" w:rsidRDefault="00B14DD2" w:rsidP="00B14DD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03EED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-30.75pt;margin-top:5.2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" adj="19934" fillcolor="#fac090" strokecolor="#e46c0a" strokeweight=".25pt">
              <v:textbox>
                <w:txbxContent>
                  <w:p w14:paraId="2BCC1412" w14:textId="77777777" w:rsidR="00B14DD2" w:rsidRPr="001016DC" w:rsidRDefault="00B14DD2" w:rsidP="00B14DD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FC5C7" w14:textId="77777777" w:rsidR="007B147A" w:rsidRDefault="007B147A" w:rsidP="00ED544D">
      <w:pPr>
        <w:spacing w:after="0" w:line="240" w:lineRule="auto"/>
      </w:pPr>
      <w:r>
        <w:separator/>
      </w:r>
    </w:p>
  </w:footnote>
  <w:footnote w:type="continuationSeparator" w:id="0">
    <w:p w14:paraId="6A6266F0" w14:textId="77777777" w:rsidR="007B147A" w:rsidRDefault="007B147A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0714ED5E" w:rsidR="00C150A7" w:rsidRDefault="00B14DD2" w:rsidP="00C150A7">
    <w:pPr>
      <w:pStyle w:val="stBilgi"/>
      <w:jc w:val="center"/>
    </w:pPr>
    <w:bookmarkStart w:id="2" w:name="_Hlk121295565"/>
    <w:r>
      <w:t>TEMEL DİNİ BİLGİLER</w:t>
    </w:r>
  </w:p>
  <w:p w14:paraId="267D6F43" w14:textId="448D9974" w:rsidR="00C150A7" w:rsidRDefault="00FB00F9" w:rsidP="00C150A7">
    <w:pPr>
      <w:pStyle w:val="stBilgi"/>
      <w:jc w:val="center"/>
    </w:pPr>
    <w:r>
      <w:t>9</w:t>
    </w:r>
    <w:r w:rsidR="00C150A7">
      <w:t>. Sınıf 2.Dönem 1. Yazılı / Sınav Soruları</w:t>
    </w:r>
  </w:p>
  <w:bookmarkEnd w:id="2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1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68C45A0F" w:rsidR="00727264" w:rsidRDefault="00B14DD2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TEMEL DİNİ BİLGİLER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1F177D58" w:rsidR="00727264" w:rsidRDefault="00FB00F9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9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727264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727264"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1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A3A50"/>
    <w:multiLevelType w:val="hybridMultilevel"/>
    <w:tmpl w:val="D43EEEF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0DA0AED"/>
    <w:multiLevelType w:val="hybridMultilevel"/>
    <w:tmpl w:val="A178182E"/>
    <w:lvl w:ilvl="0" w:tplc="13A88E70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9C23C3B"/>
    <w:multiLevelType w:val="hybridMultilevel"/>
    <w:tmpl w:val="2FCC0C6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1" w15:restartNumberingAfterBreak="0">
    <w:nsid w:val="5E7E5E83"/>
    <w:multiLevelType w:val="hybridMultilevel"/>
    <w:tmpl w:val="AB86A4D8"/>
    <w:lvl w:ilvl="0" w:tplc="22AA460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9A7113"/>
    <w:multiLevelType w:val="hybridMultilevel"/>
    <w:tmpl w:val="AB86A4D8"/>
    <w:lvl w:ilvl="0" w:tplc="22AA460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7"/>
  </w:num>
  <w:num w:numId="5">
    <w:abstractNumId w:val="9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9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12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9"/>
    <w:lvlOverride w:ilvl="0">
      <w:startOverride w:val="1"/>
    </w:lvlOverride>
  </w:num>
  <w:num w:numId="17">
    <w:abstractNumId w:val="9"/>
    <w:lvlOverride w:ilvl="0">
      <w:startOverride w:val="1"/>
    </w:lvlOverride>
  </w:num>
  <w:num w:numId="18">
    <w:abstractNumId w:val="12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9"/>
    <w:lvlOverride w:ilvl="0">
      <w:startOverride w:val="1"/>
    </w:lvlOverride>
  </w:num>
  <w:num w:numId="25">
    <w:abstractNumId w:val="9"/>
    <w:lvlOverride w:ilvl="0">
      <w:startOverride w:val="1"/>
    </w:lvlOverride>
  </w:num>
  <w:num w:numId="26">
    <w:abstractNumId w:val="9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9"/>
    <w:lvlOverride w:ilvl="0">
      <w:startOverride w:val="1"/>
    </w:lvlOverride>
  </w:num>
  <w:num w:numId="29">
    <w:abstractNumId w:val="9"/>
    <w:lvlOverride w:ilvl="0">
      <w:startOverride w:val="1"/>
    </w:lvlOverride>
  </w:num>
  <w:num w:numId="30">
    <w:abstractNumId w:val="9"/>
    <w:lvlOverride w:ilvl="0">
      <w:startOverride w:val="1"/>
    </w:lvlOverride>
  </w:num>
  <w:num w:numId="31">
    <w:abstractNumId w:val="9"/>
    <w:lvlOverride w:ilvl="0">
      <w:startOverride w:val="1"/>
    </w:lvlOverride>
  </w:num>
  <w:num w:numId="32">
    <w:abstractNumId w:val="6"/>
  </w:num>
  <w:num w:numId="33">
    <w:abstractNumId w:val="2"/>
  </w:num>
  <w:num w:numId="34">
    <w:abstractNumId w:val="14"/>
  </w:num>
  <w:num w:numId="35">
    <w:abstractNumId w:val="8"/>
  </w:num>
  <w:num w:numId="36">
    <w:abstractNumId w:val="0"/>
  </w:num>
  <w:num w:numId="37">
    <w:abstractNumId w:val="9"/>
    <w:lvlOverride w:ilvl="0">
      <w:startOverride w:val="1"/>
    </w:lvlOverride>
  </w:num>
  <w:num w:numId="38">
    <w:abstractNumId w:val="9"/>
    <w:lvlOverride w:ilvl="0">
      <w:startOverride w:val="1"/>
    </w:lvlOverride>
  </w:num>
  <w:num w:numId="39">
    <w:abstractNumId w:val="9"/>
    <w:lvlOverride w:ilvl="0">
      <w:startOverride w:val="1"/>
    </w:lvlOverride>
  </w:num>
  <w:num w:numId="40">
    <w:abstractNumId w:val="9"/>
    <w:lvlOverride w:ilvl="0">
      <w:startOverride w:val="1"/>
    </w:lvlOverride>
  </w:num>
  <w:num w:numId="41">
    <w:abstractNumId w:val="9"/>
    <w:lvlOverride w:ilvl="0">
      <w:startOverride w:val="1"/>
    </w:lvlOverride>
  </w:num>
  <w:num w:numId="42">
    <w:abstractNumId w:val="3"/>
  </w:num>
  <w:num w:numId="43">
    <w:abstractNumId w:val="4"/>
  </w:num>
  <w:num w:numId="44">
    <w:abstractNumId w:val="11"/>
  </w:num>
  <w:num w:numId="45">
    <w:abstractNumId w:val="1"/>
  </w:num>
  <w:num w:numId="46">
    <w:abstractNumId w:val="13"/>
  </w:num>
  <w:num w:numId="47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147A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14DD2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B00F9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29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845DB-A571-4356-AC40-FA5444EF9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5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2023-04-05T09:47:00Z</dcterms:created>
  <dcterms:modified xsi:type="dcterms:W3CDTF">2023-04-05T09:47:00Z</dcterms:modified>
</cp:coreProperties>
</file>