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62325" w14:textId="77777777" w:rsidR="002D31AD" w:rsidRDefault="002D31AD" w:rsidP="00DF67B7">
      <w:pPr>
        <w:pStyle w:val="SEENEKLER"/>
        <w:numPr>
          <w:ilvl w:val="0"/>
          <w:numId w:val="0"/>
        </w:numPr>
        <w:ind w:left="530"/>
      </w:pPr>
      <w:bookmarkStart w:id="0" w:name="_Hlk124954262"/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6FAF6AA4" w14:textId="6E2118FF" w:rsidR="00DF67B7" w:rsidRPr="00DF67B7" w:rsidRDefault="00DF67B7" w:rsidP="00DF67B7">
      <w:pPr>
        <w:pStyle w:val="SORUNOLUAIK"/>
        <w:rPr>
          <w:rStyle w:val="Gl"/>
        </w:rPr>
      </w:pPr>
      <w:r w:rsidRPr="00DF67B7">
        <w:rPr>
          <w:rStyle w:val="Gl"/>
        </w:rPr>
        <w:t xml:space="preserve">Tecvidin amacını </w:t>
      </w:r>
      <w:proofErr w:type="gramStart"/>
      <w:r w:rsidRPr="00DF67B7">
        <w:rPr>
          <w:rStyle w:val="Gl"/>
        </w:rPr>
        <w:t>yazınız ?</w:t>
      </w:r>
      <w:proofErr w:type="gramEnd"/>
      <w:r w:rsidRPr="00DF67B7">
        <w:rPr>
          <w:rStyle w:val="Gl"/>
        </w:rPr>
        <w:t xml:space="preserve">  </w:t>
      </w:r>
    </w:p>
    <w:p w14:paraId="379B1B1A" w14:textId="77777777" w:rsidR="00DF67B7" w:rsidRDefault="00DF67B7" w:rsidP="00DF67B7">
      <w:pPr>
        <w:pStyle w:val="SORUNOLUBOLD"/>
        <w:numPr>
          <w:ilvl w:val="0"/>
          <w:numId w:val="0"/>
        </w:numPr>
        <w:ind w:left="284" w:hanging="284"/>
      </w:pPr>
    </w:p>
    <w:p w14:paraId="2F464D5B" w14:textId="77777777" w:rsidR="00DF67B7" w:rsidRDefault="00DF67B7" w:rsidP="00DF67B7">
      <w:pPr>
        <w:pStyle w:val="SORUNOLUBOLD"/>
        <w:numPr>
          <w:ilvl w:val="0"/>
          <w:numId w:val="0"/>
        </w:numPr>
        <w:ind w:left="284" w:hanging="284"/>
      </w:pPr>
    </w:p>
    <w:p w14:paraId="546B824B" w14:textId="3D5A34DF" w:rsidR="00DF67B7" w:rsidRPr="00DF67B7" w:rsidRDefault="00DF67B7" w:rsidP="00DF67B7">
      <w:pPr>
        <w:pStyle w:val="SORUNOLUAIK"/>
        <w:rPr>
          <w:rStyle w:val="Gl"/>
        </w:rPr>
      </w:pPr>
      <w:proofErr w:type="spellStart"/>
      <w:r w:rsidRPr="00DF67B7">
        <w:rPr>
          <w:rStyle w:val="Gl"/>
        </w:rPr>
        <w:t>Med</w:t>
      </w:r>
      <w:proofErr w:type="spellEnd"/>
      <w:r w:rsidRPr="00DF67B7">
        <w:rPr>
          <w:rStyle w:val="Gl"/>
        </w:rPr>
        <w:t xml:space="preserve"> ne </w:t>
      </w:r>
      <w:proofErr w:type="gramStart"/>
      <w:r w:rsidRPr="00DF67B7">
        <w:rPr>
          <w:rStyle w:val="Gl"/>
        </w:rPr>
        <w:t>demektir ?</w:t>
      </w:r>
      <w:proofErr w:type="gramEnd"/>
      <w:r w:rsidRPr="00DF67B7">
        <w:rPr>
          <w:rStyle w:val="Gl"/>
        </w:rPr>
        <w:t xml:space="preserve">  </w:t>
      </w:r>
    </w:p>
    <w:p w14:paraId="3B726CE2" w14:textId="77777777" w:rsidR="00DF67B7" w:rsidRDefault="00DF67B7" w:rsidP="00DF67B7">
      <w:pPr>
        <w:pStyle w:val="SORUNOLUBOLD"/>
        <w:numPr>
          <w:ilvl w:val="0"/>
          <w:numId w:val="0"/>
        </w:numPr>
        <w:ind w:left="284"/>
      </w:pPr>
    </w:p>
    <w:p w14:paraId="37127A9E" w14:textId="77777777" w:rsidR="00DF67B7" w:rsidRDefault="00DF67B7" w:rsidP="00DF67B7">
      <w:pPr>
        <w:pStyle w:val="SORUNOLUBOLD"/>
        <w:numPr>
          <w:ilvl w:val="0"/>
          <w:numId w:val="0"/>
        </w:numPr>
        <w:ind w:left="284"/>
      </w:pPr>
    </w:p>
    <w:p w14:paraId="2FC7FAAF" w14:textId="09D4CF5C" w:rsidR="00DF67B7" w:rsidRPr="00DF67B7" w:rsidRDefault="00DF67B7" w:rsidP="00DF67B7">
      <w:pPr>
        <w:pStyle w:val="SORUNOLUAIK"/>
        <w:rPr>
          <w:rStyle w:val="Gl"/>
        </w:rPr>
      </w:pPr>
      <w:proofErr w:type="spellStart"/>
      <w:r w:rsidRPr="00DF67B7">
        <w:rPr>
          <w:rStyle w:val="Gl"/>
        </w:rPr>
        <w:t>Med</w:t>
      </w:r>
      <w:proofErr w:type="spellEnd"/>
      <w:r w:rsidRPr="00DF67B7">
        <w:rPr>
          <w:rStyle w:val="Gl"/>
        </w:rPr>
        <w:t xml:space="preserve"> harflerini </w:t>
      </w:r>
      <w:proofErr w:type="gramStart"/>
      <w:r w:rsidRPr="00DF67B7">
        <w:rPr>
          <w:rStyle w:val="Gl"/>
        </w:rPr>
        <w:t>yazınız ?</w:t>
      </w:r>
      <w:proofErr w:type="gramEnd"/>
    </w:p>
    <w:p w14:paraId="25E8EA96" w14:textId="77777777" w:rsidR="00DF67B7" w:rsidRDefault="00DF67B7" w:rsidP="00DF67B7">
      <w:pPr>
        <w:pStyle w:val="SORUNOLUBOLD"/>
        <w:numPr>
          <w:ilvl w:val="0"/>
          <w:numId w:val="0"/>
        </w:numPr>
        <w:ind w:left="284"/>
      </w:pPr>
    </w:p>
    <w:p w14:paraId="5AF6E214" w14:textId="77777777" w:rsidR="00DF67B7" w:rsidRDefault="00DF67B7" w:rsidP="00DF67B7">
      <w:pPr>
        <w:pStyle w:val="SORUNOLUBOLD"/>
        <w:numPr>
          <w:ilvl w:val="0"/>
          <w:numId w:val="0"/>
        </w:numPr>
        <w:ind w:left="284"/>
      </w:pPr>
    </w:p>
    <w:p w14:paraId="737C3C41" w14:textId="66E661E4" w:rsidR="00DF67B7" w:rsidRPr="00DF67B7" w:rsidRDefault="00DF67B7" w:rsidP="00DF67B7">
      <w:pPr>
        <w:pStyle w:val="SORUNOLUAIK"/>
        <w:rPr>
          <w:rStyle w:val="Gl"/>
          <w:sz w:val="19"/>
          <w:szCs w:val="19"/>
        </w:rPr>
      </w:pPr>
      <w:proofErr w:type="spellStart"/>
      <w:r w:rsidRPr="00DF67B7">
        <w:rPr>
          <w:rStyle w:val="Gl"/>
          <w:sz w:val="19"/>
          <w:szCs w:val="19"/>
        </w:rPr>
        <w:t>Med</w:t>
      </w:r>
      <w:proofErr w:type="spellEnd"/>
      <w:r w:rsidRPr="00DF67B7">
        <w:rPr>
          <w:rStyle w:val="Gl"/>
          <w:sz w:val="19"/>
          <w:szCs w:val="19"/>
        </w:rPr>
        <w:t xml:space="preserve"> harfleri. Bazen gizli (mukadder) olur. Yani yazıda görülmez fakat </w:t>
      </w:r>
      <w:proofErr w:type="spellStart"/>
      <w:proofErr w:type="gramStart"/>
      <w:r w:rsidRPr="00DF67B7">
        <w:rPr>
          <w:rStyle w:val="Gl"/>
          <w:sz w:val="19"/>
          <w:szCs w:val="19"/>
        </w:rPr>
        <w:t>okunur.Bunlardan</w:t>
      </w:r>
      <w:proofErr w:type="spellEnd"/>
      <w:proofErr w:type="gramEnd"/>
      <w:r w:rsidRPr="00DF67B7">
        <w:rPr>
          <w:rStyle w:val="Gl"/>
          <w:sz w:val="19"/>
          <w:szCs w:val="19"/>
        </w:rPr>
        <w:t xml:space="preserve"> üç tanesini yazınız ?</w:t>
      </w:r>
    </w:p>
    <w:p w14:paraId="0020798F" w14:textId="77777777" w:rsidR="00DF67B7" w:rsidRPr="00DF67B7" w:rsidRDefault="00DF67B7" w:rsidP="00DF67B7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4C4BFB92" w14:textId="77777777" w:rsidR="00DF67B7" w:rsidRDefault="00DF67B7" w:rsidP="00DF67B7">
      <w:pPr>
        <w:pStyle w:val="SORUNOLUBOLD"/>
        <w:numPr>
          <w:ilvl w:val="0"/>
          <w:numId w:val="0"/>
        </w:numPr>
        <w:ind w:left="284" w:hanging="284"/>
      </w:pPr>
    </w:p>
    <w:p w14:paraId="63650C70" w14:textId="735E8C2F" w:rsidR="00DF67B7" w:rsidRPr="00DF67B7" w:rsidRDefault="00DF67B7" w:rsidP="00DF67B7">
      <w:pPr>
        <w:pStyle w:val="SORUNOLUAIK"/>
        <w:rPr>
          <w:rStyle w:val="Gl"/>
        </w:rPr>
      </w:pPr>
      <w:r w:rsidRPr="00DF67B7">
        <w:rPr>
          <w:rStyle w:val="Gl"/>
        </w:rPr>
        <w:t xml:space="preserve">Hemze ne demektir </w:t>
      </w:r>
      <w:proofErr w:type="gramStart"/>
      <w:r w:rsidRPr="00DF67B7">
        <w:rPr>
          <w:rStyle w:val="Gl"/>
        </w:rPr>
        <w:t>yazınız ?</w:t>
      </w:r>
      <w:proofErr w:type="gramEnd"/>
    </w:p>
    <w:p w14:paraId="369B1ADA" w14:textId="77777777" w:rsidR="00DF67B7" w:rsidRDefault="00DF67B7" w:rsidP="00DF67B7">
      <w:pPr>
        <w:pStyle w:val="SORUNOLUBOLD"/>
        <w:numPr>
          <w:ilvl w:val="0"/>
          <w:numId w:val="0"/>
        </w:numPr>
        <w:ind w:left="284" w:hanging="284"/>
      </w:pPr>
    </w:p>
    <w:p w14:paraId="19FEF5DF" w14:textId="77777777" w:rsidR="00DF67B7" w:rsidRDefault="00DF67B7" w:rsidP="00DF67B7">
      <w:pPr>
        <w:pStyle w:val="SORUNOLUBOLD"/>
        <w:numPr>
          <w:ilvl w:val="0"/>
          <w:numId w:val="0"/>
        </w:numPr>
        <w:ind w:left="284" w:hanging="284"/>
      </w:pPr>
    </w:p>
    <w:p w14:paraId="7761E1D4" w14:textId="2871DABF" w:rsidR="00DF67B7" w:rsidRPr="00DF67B7" w:rsidRDefault="00DF67B7" w:rsidP="00DF67B7">
      <w:pPr>
        <w:pStyle w:val="SORUNOLUAIK"/>
        <w:rPr>
          <w:rStyle w:val="Gl"/>
        </w:rPr>
      </w:pPr>
      <w:r w:rsidRPr="00DF67B7">
        <w:rPr>
          <w:rStyle w:val="Gl"/>
        </w:rPr>
        <w:t xml:space="preserve">Sükun çeşitlerini </w:t>
      </w:r>
      <w:proofErr w:type="gramStart"/>
      <w:r w:rsidRPr="00DF67B7">
        <w:rPr>
          <w:rStyle w:val="Gl"/>
        </w:rPr>
        <w:t>yazınız ?</w:t>
      </w:r>
      <w:proofErr w:type="gramEnd"/>
      <w:r w:rsidRPr="00DF67B7">
        <w:rPr>
          <w:rStyle w:val="Gl"/>
        </w:rPr>
        <w:t xml:space="preserve">  </w:t>
      </w:r>
    </w:p>
    <w:p w14:paraId="01216A8B" w14:textId="77777777" w:rsidR="00DF67B7" w:rsidRDefault="00DF67B7" w:rsidP="00DF67B7">
      <w:pPr>
        <w:pStyle w:val="SORUNOLUBOLD"/>
        <w:numPr>
          <w:ilvl w:val="0"/>
          <w:numId w:val="0"/>
        </w:numPr>
        <w:ind w:left="284" w:hanging="284"/>
      </w:pPr>
    </w:p>
    <w:p w14:paraId="652B19B7" w14:textId="77777777" w:rsidR="00DF67B7" w:rsidRDefault="00DF67B7" w:rsidP="00DF67B7">
      <w:pPr>
        <w:pStyle w:val="SORUNOLUBOLD"/>
        <w:numPr>
          <w:ilvl w:val="0"/>
          <w:numId w:val="0"/>
        </w:numPr>
        <w:ind w:left="284" w:hanging="284"/>
      </w:pPr>
    </w:p>
    <w:p w14:paraId="7A0118F4" w14:textId="5EEF03E1" w:rsidR="00DF67B7" w:rsidRPr="00DF67B7" w:rsidRDefault="00DF67B7" w:rsidP="00DF67B7">
      <w:pPr>
        <w:pStyle w:val="SORUNOLUAIK"/>
        <w:rPr>
          <w:rStyle w:val="Gl"/>
        </w:rPr>
      </w:pPr>
      <w:proofErr w:type="spellStart"/>
      <w:r w:rsidRPr="00DF67B7">
        <w:rPr>
          <w:rStyle w:val="Gl"/>
        </w:rPr>
        <w:t>Medd</w:t>
      </w:r>
      <w:proofErr w:type="spellEnd"/>
      <w:r w:rsidRPr="00DF67B7">
        <w:rPr>
          <w:rStyle w:val="Gl"/>
        </w:rPr>
        <w:t xml:space="preserve">-i Tabii ne demek bir örnek vererek </w:t>
      </w:r>
      <w:proofErr w:type="gramStart"/>
      <w:r w:rsidRPr="00DF67B7">
        <w:rPr>
          <w:rStyle w:val="Gl"/>
        </w:rPr>
        <w:t>açıklayınız ?</w:t>
      </w:r>
      <w:proofErr w:type="gramEnd"/>
    </w:p>
    <w:p w14:paraId="17274D45" w14:textId="77777777" w:rsidR="00DF67B7" w:rsidRDefault="00DF67B7" w:rsidP="00DF67B7">
      <w:pPr>
        <w:pStyle w:val="SORUNOLUBOLD"/>
        <w:numPr>
          <w:ilvl w:val="0"/>
          <w:numId w:val="0"/>
        </w:numPr>
        <w:ind w:left="284"/>
      </w:pPr>
    </w:p>
    <w:p w14:paraId="59CBFC0C" w14:textId="77777777" w:rsidR="00DF67B7" w:rsidRDefault="00DF67B7" w:rsidP="00DF67B7">
      <w:pPr>
        <w:pStyle w:val="SORUNOLUBOLD"/>
        <w:numPr>
          <w:ilvl w:val="0"/>
          <w:numId w:val="0"/>
        </w:numPr>
        <w:ind w:left="284"/>
      </w:pPr>
    </w:p>
    <w:p w14:paraId="01914A1B" w14:textId="62764EE7" w:rsidR="00DF67B7" w:rsidRPr="00DF67B7" w:rsidRDefault="00DF67B7" w:rsidP="00DF67B7">
      <w:pPr>
        <w:pStyle w:val="SORUNOLUAIK"/>
        <w:rPr>
          <w:rStyle w:val="Gl"/>
        </w:rPr>
      </w:pPr>
      <w:proofErr w:type="spellStart"/>
      <w:r w:rsidRPr="00DF67B7">
        <w:rPr>
          <w:rStyle w:val="Gl"/>
        </w:rPr>
        <w:t>Medd</w:t>
      </w:r>
      <w:proofErr w:type="spellEnd"/>
      <w:r w:rsidRPr="00DF67B7">
        <w:rPr>
          <w:rStyle w:val="Gl"/>
        </w:rPr>
        <w:t xml:space="preserve">-i Muttasıl ne kadar uzatılır hükmü </w:t>
      </w:r>
      <w:proofErr w:type="gramStart"/>
      <w:r w:rsidRPr="00DF67B7">
        <w:rPr>
          <w:rStyle w:val="Gl"/>
        </w:rPr>
        <w:t>nedir ?</w:t>
      </w:r>
      <w:proofErr w:type="gramEnd"/>
    </w:p>
    <w:p w14:paraId="3DD496F2" w14:textId="77777777" w:rsidR="00DF67B7" w:rsidRDefault="00DF67B7" w:rsidP="00DF67B7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41867A0A" w14:textId="77777777" w:rsidR="00DF67B7" w:rsidRPr="00DF67B7" w:rsidRDefault="00DF67B7" w:rsidP="00DF67B7">
      <w:pPr>
        <w:pStyle w:val="SORUNOLUAIK"/>
        <w:numPr>
          <w:ilvl w:val="0"/>
          <w:numId w:val="0"/>
        </w:numPr>
        <w:ind w:left="284"/>
        <w:rPr>
          <w:rStyle w:val="Gl"/>
        </w:rPr>
      </w:pPr>
    </w:p>
    <w:p w14:paraId="1FAF910B" w14:textId="46E2299A" w:rsidR="00DF67B7" w:rsidRPr="00DF67B7" w:rsidRDefault="00DF67B7" w:rsidP="00DF67B7">
      <w:pPr>
        <w:pStyle w:val="SORUNOLUAIK"/>
        <w:rPr>
          <w:rStyle w:val="Gl"/>
        </w:rPr>
      </w:pPr>
      <w:proofErr w:type="spellStart"/>
      <w:r w:rsidRPr="00DF67B7">
        <w:rPr>
          <w:rStyle w:val="Gl"/>
        </w:rPr>
        <w:t>Medd</w:t>
      </w:r>
      <w:proofErr w:type="spellEnd"/>
      <w:r w:rsidRPr="00DF67B7">
        <w:rPr>
          <w:rStyle w:val="Gl"/>
        </w:rPr>
        <w:t xml:space="preserve">-i Munfasılın </w:t>
      </w:r>
      <w:proofErr w:type="spellStart"/>
      <w:r w:rsidRPr="00DF67B7">
        <w:rPr>
          <w:rStyle w:val="Gl"/>
        </w:rPr>
        <w:t>uzatılmsa</w:t>
      </w:r>
      <w:proofErr w:type="spellEnd"/>
      <w:r w:rsidRPr="00DF67B7">
        <w:rPr>
          <w:rStyle w:val="Gl"/>
        </w:rPr>
        <w:t xml:space="preserve"> ne kadar olur ve hükmü nedir </w:t>
      </w:r>
      <w:proofErr w:type="gramStart"/>
      <w:r w:rsidRPr="00DF67B7">
        <w:rPr>
          <w:rStyle w:val="Gl"/>
        </w:rPr>
        <w:t>yazınız ?</w:t>
      </w:r>
      <w:proofErr w:type="gramEnd"/>
    </w:p>
    <w:p w14:paraId="2D5C0ABF" w14:textId="77777777" w:rsidR="00DF67B7" w:rsidRDefault="00DF67B7" w:rsidP="00DF67B7">
      <w:pPr>
        <w:pStyle w:val="SORUNOLUBOLD"/>
        <w:numPr>
          <w:ilvl w:val="0"/>
          <w:numId w:val="0"/>
        </w:numPr>
        <w:ind w:left="284" w:hanging="284"/>
      </w:pPr>
    </w:p>
    <w:p w14:paraId="5F04B570" w14:textId="77777777" w:rsidR="00DF67B7" w:rsidRDefault="00DF67B7" w:rsidP="00DF67B7">
      <w:pPr>
        <w:pStyle w:val="SORUNOLUBOLD"/>
        <w:numPr>
          <w:ilvl w:val="0"/>
          <w:numId w:val="0"/>
        </w:numPr>
        <w:ind w:left="284" w:hanging="284"/>
      </w:pPr>
    </w:p>
    <w:p w14:paraId="3F14FA42" w14:textId="3F0C17D1" w:rsidR="00DF67B7" w:rsidRPr="00DF67B7" w:rsidRDefault="00DF67B7" w:rsidP="00DF67B7">
      <w:pPr>
        <w:pStyle w:val="SORUNOLUAIK"/>
        <w:rPr>
          <w:rStyle w:val="Gl"/>
        </w:rPr>
      </w:pPr>
      <w:proofErr w:type="spellStart"/>
      <w:r w:rsidRPr="00DF67B7">
        <w:rPr>
          <w:rStyle w:val="Gl"/>
        </w:rPr>
        <w:t>Medd</w:t>
      </w:r>
      <w:proofErr w:type="spellEnd"/>
      <w:r w:rsidRPr="00DF67B7">
        <w:rPr>
          <w:rStyle w:val="Gl"/>
        </w:rPr>
        <w:t xml:space="preserve">-i Munfasıldaki hemze genellikle nasıl </w:t>
      </w:r>
      <w:proofErr w:type="gramStart"/>
      <w:r w:rsidRPr="00DF67B7">
        <w:rPr>
          <w:rStyle w:val="Gl"/>
        </w:rPr>
        <w:t>yazılır ?</w:t>
      </w:r>
      <w:proofErr w:type="gramEnd"/>
      <w:r w:rsidRPr="00DF67B7">
        <w:rPr>
          <w:rStyle w:val="Gl"/>
        </w:rPr>
        <w:t xml:space="preserve">  </w:t>
      </w:r>
    </w:p>
    <w:p w14:paraId="22D18AA6" w14:textId="77777777" w:rsidR="00DF67B7" w:rsidRDefault="00DF67B7" w:rsidP="00DF67B7">
      <w:pPr>
        <w:pStyle w:val="SORUNOLUBOLD"/>
        <w:numPr>
          <w:ilvl w:val="0"/>
          <w:numId w:val="0"/>
        </w:numPr>
        <w:ind w:left="284" w:hanging="284"/>
      </w:pPr>
    </w:p>
    <w:p w14:paraId="52B1616D" w14:textId="77777777" w:rsidR="00DF67B7" w:rsidRDefault="00DF67B7" w:rsidP="00DF67B7">
      <w:pPr>
        <w:pStyle w:val="SORUNOLUBOLD"/>
        <w:numPr>
          <w:ilvl w:val="0"/>
          <w:numId w:val="0"/>
        </w:numPr>
        <w:ind w:left="284" w:hanging="284"/>
      </w:pPr>
    </w:p>
    <w:p w14:paraId="348B788D" w14:textId="2E5A817C" w:rsidR="00C150A7" w:rsidRPr="00DF67B7" w:rsidRDefault="00DF67B7" w:rsidP="00DF67B7">
      <w:pPr>
        <w:pStyle w:val="SORUNOLUAIK"/>
        <w:rPr>
          <w:rStyle w:val="Gl"/>
        </w:rPr>
      </w:pPr>
      <w:proofErr w:type="spellStart"/>
      <w:r w:rsidRPr="00DF67B7">
        <w:rPr>
          <w:rStyle w:val="Gl"/>
        </w:rPr>
        <w:t>Medd</w:t>
      </w:r>
      <w:proofErr w:type="spellEnd"/>
      <w:r w:rsidRPr="00DF67B7">
        <w:rPr>
          <w:rStyle w:val="Gl"/>
        </w:rPr>
        <w:t xml:space="preserve">-i Arız ne </w:t>
      </w:r>
      <w:proofErr w:type="spellStart"/>
      <w:r w:rsidRPr="00DF67B7">
        <w:rPr>
          <w:rStyle w:val="Gl"/>
        </w:rPr>
        <w:t>demketir</w:t>
      </w:r>
      <w:proofErr w:type="spellEnd"/>
      <w:r w:rsidRPr="00DF67B7">
        <w:rPr>
          <w:rStyle w:val="Gl"/>
        </w:rPr>
        <w:t xml:space="preserve"> bir örnekle </w:t>
      </w:r>
      <w:proofErr w:type="gramStart"/>
      <w:r w:rsidRPr="00DF67B7">
        <w:rPr>
          <w:rStyle w:val="Gl"/>
        </w:rPr>
        <w:t>açıklayınız ?</w:t>
      </w:r>
      <w:proofErr w:type="gramEnd"/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78108824" w14:textId="77777777" w:rsidR="00DF67B7" w:rsidRDefault="00DF67B7">
      <w:pPr>
        <w:rPr>
          <w:rFonts w:cstheme="minorHAnsi"/>
          <w:sz w:val="24"/>
          <w:szCs w:val="24"/>
        </w:rPr>
      </w:pPr>
    </w:p>
    <w:p w14:paraId="0A0B3460" w14:textId="627A278D" w:rsidR="00DF67B7" w:rsidRPr="00DF67B7" w:rsidRDefault="00DF67B7" w:rsidP="00DF67B7">
      <w:pPr>
        <w:pStyle w:val="SORUNOLUAIK"/>
        <w:rPr>
          <w:b/>
          <w:bCs/>
        </w:rPr>
      </w:pPr>
      <w:proofErr w:type="spellStart"/>
      <w:r w:rsidRPr="00DF67B7">
        <w:rPr>
          <w:rStyle w:val="Gl"/>
        </w:rPr>
        <w:t>Medd</w:t>
      </w:r>
      <w:proofErr w:type="spellEnd"/>
      <w:r w:rsidRPr="00DF67B7">
        <w:rPr>
          <w:rStyle w:val="Gl"/>
        </w:rPr>
        <w:t xml:space="preserve">-i lazım ne kadar uzatılır ve hükmünü </w:t>
      </w:r>
      <w:proofErr w:type="gramStart"/>
      <w:r w:rsidRPr="00DF67B7">
        <w:rPr>
          <w:rStyle w:val="Gl"/>
        </w:rPr>
        <w:t>yazınız ?</w:t>
      </w:r>
      <w:proofErr w:type="gramEnd"/>
    </w:p>
    <w:p w14:paraId="3EA8C905" w14:textId="77777777" w:rsidR="00DF67B7" w:rsidRPr="00DF67B7" w:rsidRDefault="00DF67B7" w:rsidP="00DF67B7">
      <w:pPr>
        <w:rPr>
          <w:rFonts w:cstheme="minorHAnsi"/>
          <w:sz w:val="24"/>
          <w:szCs w:val="24"/>
        </w:rPr>
      </w:pPr>
    </w:p>
    <w:p w14:paraId="6F67A937" w14:textId="1A209FCC" w:rsidR="00DF67B7" w:rsidRPr="00DF67B7" w:rsidRDefault="00DF67B7" w:rsidP="00DF67B7">
      <w:pPr>
        <w:pStyle w:val="SORUNOLUAIK"/>
        <w:rPr>
          <w:b/>
          <w:bCs/>
        </w:rPr>
      </w:pPr>
      <w:r w:rsidRPr="00DF67B7">
        <w:rPr>
          <w:rStyle w:val="Gl"/>
        </w:rPr>
        <w:t xml:space="preserve">Sükunu arız ne demek </w:t>
      </w:r>
      <w:proofErr w:type="gramStart"/>
      <w:r w:rsidRPr="00DF67B7">
        <w:rPr>
          <w:rStyle w:val="Gl"/>
        </w:rPr>
        <w:t>yazınız ?</w:t>
      </w:r>
      <w:proofErr w:type="gramEnd"/>
    </w:p>
    <w:p w14:paraId="6C3490B7" w14:textId="77777777" w:rsidR="00DF67B7" w:rsidRPr="00DF67B7" w:rsidRDefault="00DF67B7" w:rsidP="00DF67B7">
      <w:pPr>
        <w:rPr>
          <w:rFonts w:cstheme="minorHAnsi"/>
          <w:sz w:val="24"/>
          <w:szCs w:val="24"/>
        </w:rPr>
      </w:pPr>
    </w:p>
    <w:p w14:paraId="76D39A0A" w14:textId="434236D6" w:rsidR="00DF67B7" w:rsidRPr="00DF67B7" w:rsidRDefault="00DF67B7" w:rsidP="00DF67B7">
      <w:pPr>
        <w:pStyle w:val="SORUNOLUAIK"/>
        <w:rPr>
          <w:rStyle w:val="Gl"/>
        </w:rPr>
      </w:pPr>
      <w:proofErr w:type="spellStart"/>
      <w:r w:rsidRPr="00DF67B7">
        <w:rPr>
          <w:rStyle w:val="Gl"/>
        </w:rPr>
        <w:t>Medd</w:t>
      </w:r>
      <w:proofErr w:type="spellEnd"/>
      <w:r w:rsidRPr="00DF67B7">
        <w:rPr>
          <w:rStyle w:val="Gl"/>
        </w:rPr>
        <w:t xml:space="preserve">-i </w:t>
      </w:r>
      <w:proofErr w:type="spellStart"/>
      <w:r w:rsidRPr="00DF67B7">
        <w:rPr>
          <w:rStyle w:val="Gl"/>
        </w:rPr>
        <w:t>lin</w:t>
      </w:r>
      <w:proofErr w:type="spellEnd"/>
      <w:r w:rsidRPr="00DF67B7">
        <w:rPr>
          <w:rStyle w:val="Gl"/>
        </w:rPr>
        <w:t xml:space="preserve"> ne demektir bir örnekle </w:t>
      </w:r>
      <w:proofErr w:type="gramStart"/>
      <w:r w:rsidRPr="00DF67B7">
        <w:rPr>
          <w:rStyle w:val="Gl"/>
        </w:rPr>
        <w:t>açıklayınız ?</w:t>
      </w:r>
      <w:proofErr w:type="gramEnd"/>
      <w:r w:rsidRPr="00DF67B7">
        <w:rPr>
          <w:rStyle w:val="Gl"/>
        </w:rPr>
        <w:t xml:space="preserve">  </w:t>
      </w:r>
    </w:p>
    <w:p w14:paraId="7EFEC90F" w14:textId="77777777" w:rsidR="00DF67B7" w:rsidRPr="00DF67B7" w:rsidRDefault="00DF67B7" w:rsidP="00DF67B7">
      <w:pPr>
        <w:rPr>
          <w:rFonts w:cstheme="minorHAnsi"/>
          <w:sz w:val="24"/>
          <w:szCs w:val="24"/>
        </w:rPr>
      </w:pPr>
    </w:p>
    <w:p w14:paraId="065CEA61" w14:textId="3F872525" w:rsidR="00C150A7" w:rsidRPr="00DF67B7" w:rsidRDefault="00DF67B7" w:rsidP="00DF67B7">
      <w:pPr>
        <w:pStyle w:val="SORUNOLUAIK"/>
        <w:rPr>
          <w:rStyle w:val="Gl"/>
        </w:rPr>
      </w:pPr>
      <w:r w:rsidRPr="00DF67B7">
        <w:rPr>
          <w:rStyle w:val="Gl"/>
        </w:rPr>
        <w:t xml:space="preserve">Lin Harfi ne demektir </w:t>
      </w:r>
      <w:proofErr w:type="gramStart"/>
      <w:r w:rsidRPr="00DF67B7">
        <w:rPr>
          <w:rStyle w:val="Gl"/>
        </w:rPr>
        <w:t>yazınız ?</w:t>
      </w:r>
      <w:proofErr w:type="gramEnd"/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0731D7F" w:rsidR="00C150A7" w:rsidRPr="00DF67B7" w:rsidRDefault="00DF67B7" w:rsidP="00DF67B7">
      <w:pPr>
        <w:pStyle w:val="SORUNOLUAIK"/>
        <w:rPr>
          <w:rStyle w:val="Gl"/>
        </w:rPr>
      </w:pPr>
      <w:r w:rsidRPr="00DF67B7">
        <w:rPr>
          <w:rStyle w:val="Gl"/>
        </w:rPr>
        <w:drawing>
          <wp:inline distT="0" distB="0" distL="0" distR="0" wp14:anchorId="5DF94A5F" wp14:editId="3FA710AA">
            <wp:extent cx="746760" cy="28956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7B7">
        <w:rPr>
          <w:rStyle w:val="Gl"/>
        </w:rPr>
        <w:t xml:space="preserve"> Altı çizili kelimedeki tecvitlerin isiml</w:t>
      </w:r>
      <w:r w:rsidRPr="00DF67B7">
        <w:rPr>
          <w:rStyle w:val="Gl"/>
        </w:rPr>
        <w:t>e</w:t>
      </w:r>
      <w:r w:rsidRPr="00DF67B7">
        <w:rPr>
          <w:rStyle w:val="Gl"/>
        </w:rPr>
        <w:t xml:space="preserve">rini  </w:t>
      </w:r>
      <w:proofErr w:type="gramStart"/>
      <w:r w:rsidRPr="00DF67B7">
        <w:rPr>
          <w:rStyle w:val="Gl"/>
        </w:rPr>
        <w:t>yazınız ?</w:t>
      </w:r>
      <w:proofErr w:type="gramEnd"/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1A83515F" w:rsidR="00C150A7" w:rsidRPr="00DF67B7" w:rsidRDefault="00DF67B7" w:rsidP="00DF67B7">
      <w:pPr>
        <w:pStyle w:val="SORUNOLUAIK"/>
        <w:rPr>
          <w:b/>
          <w:bCs/>
        </w:rPr>
      </w:pPr>
      <w:r w:rsidRPr="00DF67B7">
        <w:rPr>
          <w:rStyle w:val="Gl"/>
        </w:rPr>
        <w:drawing>
          <wp:inline distT="0" distB="0" distL="0" distR="0" wp14:anchorId="42A67C4F" wp14:editId="07FBC994">
            <wp:extent cx="1287780" cy="274320"/>
            <wp:effectExtent l="0" t="0" r="762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7B7">
        <w:rPr>
          <w:rStyle w:val="Gl"/>
        </w:rPr>
        <w:t xml:space="preserve"> Altı çizili kelimede hangi tecvit kuralı vardır </w:t>
      </w:r>
      <w:proofErr w:type="gramStart"/>
      <w:r w:rsidRPr="00DF67B7">
        <w:rPr>
          <w:rStyle w:val="Gl"/>
        </w:rPr>
        <w:t>yazınız ?</w:t>
      </w:r>
      <w:proofErr w:type="gramEnd"/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3297A88" w:rsidR="00C150A7" w:rsidRPr="00DF67B7" w:rsidRDefault="00DF67B7" w:rsidP="00DF67B7">
      <w:pPr>
        <w:pStyle w:val="SORUNOLUAIK"/>
        <w:rPr>
          <w:rStyle w:val="Gl"/>
        </w:rPr>
      </w:pPr>
      <w:r w:rsidRPr="00DF67B7">
        <w:rPr>
          <w:rStyle w:val="Gl"/>
        </w:rPr>
        <w:drawing>
          <wp:inline distT="0" distB="0" distL="0" distR="0" wp14:anchorId="33CE8980" wp14:editId="157DD07D">
            <wp:extent cx="906780" cy="327660"/>
            <wp:effectExtent l="0" t="0" r="762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7B7">
        <w:rPr>
          <w:rStyle w:val="Gl"/>
        </w:rPr>
        <w:t xml:space="preserve">ۙ Altı çizili kelimede hangi tecvit kuralı vardır </w:t>
      </w:r>
      <w:proofErr w:type="gramStart"/>
      <w:r w:rsidRPr="00DF67B7">
        <w:rPr>
          <w:rStyle w:val="Gl"/>
        </w:rPr>
        <w:t>yazınız ?</w:t>
      </w:r>
      <w:proofErr w:type="gramEnd"/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599C770E" w:rsidR="00096985" w:rsidRPr="00DF67B7" w:rsidRDefault="00DF67B7" w:rsidP="00DF67B7">
      <w:pPr>
        <w:pStyle w:val="SORUNOLUAIK"/>
        <w:rPr>
          <w:rStyle w:val="Gl"/>
        </w:rPr>
      </w:pPr>
      <w:r w:rsidRPr="00DF67B7">
        <w:rPr>
          <w:rStyle w:val="Gl"/>
        </w:rPr>
        <w:drawing>
          <wp:inline distT="0" distB="0" distL="0" distR="0" wp14:anchorId="43226226" wp14:editId="191C324F">
            <wp:extent cx="1531620" cy="31242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7B7">
        <w:rPr>
          <w:rStyle w:val="Gl"/>
        </w:rPr>
        <w:t xml:space="preserve"> Altı çizili kelimede ha</w:t>
      </w:r>
      <w:r w:rsidRPr="00DF67B7">
        <w:rPr>
          <w:rStyle w:val="Gl"/>
        </w:rPr>
        <w:t>n</w:t>
      </w:r>
      <w:r w:rsidRPr="00DF67B7">
        <w:rPr>
          <w:rStyle w:val="Gl"/>
        </w:rPr>
        <w:t xml:space="preserve">gi tecvit kuralı vardır </w:t>
      </w:r>
      <w:proofErr w:type="gramStart"/>
      <w:r w:rsidRPr="00DF67B7">
        <w:rPr>
          <w:rStyle w:val="Gl"/>
        </w:rPr>
        <w:t>yazınız ?</w:t>
      </w:r>
      <w:proofErr w:type="gramEnd"/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619B9788" w:rsidR="00096985" w:rsidRPr="00DF67B7" w:rsidRDefault="00DF67B7" w:rsidP="00DF67B7">
      <w:pPr>
        <w:pStyle w:val="SORUNOLUAIK"/>
        <w:rPr>
          <w:rStyle w:val="Gl"/>
        </w:rPr>
      </w:pPr>
      <w:r w:rsidRPr="00DF67B7">
        <w:rPr>
          <w:rStyle w:val="Gl"/>
        </w:rPr>
        <w:drawing>
          <wp:inline distT="0" distB="0" distL="0" distR="0" wp14:anchorId="12BBBF95" wp14:editId="47B17FE2">
            <wp:extent cx="419100" cy="320040"/>
            <wp:effectExtent l="0" t="0" r="0" b="381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7B7">
        <w:rPr>
          <w:rStyle w:val="Gl"/>
        </w:rPr>
        <w:t xml:space="preserve"> Altı çizili kelimede hangi tecvit kuralı vardır </w:t>
      </w:r>
      <w:proofErr w:type="gramStart"/>
      <w:r w:rsidRPr="00DF67B7">
        <w:rPr>
          <w:rStyle w:val="Gl"/>
        </w:rPr>
        <w:t>yazınız ?</w:t>
      </w:r>
      <w:proofErr w:type="gramEnd"/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1B0EE797" w14:textId="77777777" w:rsidR="00DF67B7" w:rsidRDefault="00DF67B7">
      <w:pPr>
        <w:rPr>
          <w:rFonts w:cstheme="minorHAnsi"/>
          <w:sz w:val="24"/>
          <w:szCs w:val="24"/>
        </w:rPr>
      </w:pPr>
    </w:p>
    <w:p w14:paraId="75EE5AD0" w14:textId="1ADFE989" w:rsidR="00151DA8" w:rsidRPr="00DF67B7" w:rsidRDefault="00DF67B7" w:rsidP="00DF67B7">
      <w:pPr>
        <w:pStyle w:val="SORUNOLUAIK"/>
        <w:rPr>
          <w:rStyle w:val="Gl"/>
        </w:rPr>
      </w:pPr>
      <w:r w:rsidRPr="00DF67B7">
        <w:rPr>
          <w:rStyle w:val="Gl"/>
        </w:rPr>
        <w:drawing>
          <wp:inline distT="0" distB="0" distL="0" distR="0" wp14:anchorId="3882B6F3" wp14:editId="09B1566E">
            <wp:extent cx="1562100" cy="3429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7B7">
        <w:rPr>
          <w:rStyle w:val="Gl"/>
        </w:rPr>
        <w:t xml:space="preserve"> Altı çizili kelimede durduğumuz zaman hangi tecvit kuralı vardır yazınız</w:t>
      </w:r>
    </w:p>
    <w:p w14:paraId="3BF85EF0" w14:textId="7DF88782" w:rsidR="00151DA8" w:rsidRDefault="00DF67B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42739377">
                <wp:simplePos x="0" y="0"/>
                <wp:positionH relativeFrom="column">
                  <wp:posOffset>-540385</wp:posOffset>
                </wp:positionH>
                <wp:positionV relativeFrom="paragraph">
                  <wp:posOffset>-564515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48A26F34" w:rsidR="00E01C8C" w:rsidRPr="001B0C3D" w:rsidRDefault="00DF67B7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KUR’AN-I KERİM</w:t>
                              </w:r>
                            </w:p>
                            <w:p w14:paraId="780CEAEF" w14:textId="70F88D63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DF67B7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97D72" w14:textId="77777777" w:rsidR="00DF67B7" w:rsidRDefault="00DF67B7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7B7">
                                <w:rPr>
                                  <w:sz w:val="20"/>
                                  <w:szCs w:val="20"/>
                                </w:rPr>
                                <w:t>KUR’AN-I KERİM</w:t>
                              </w:r>
                            </w:p>
                            <w:p w14:paraId="61F42205" w14:textId="35EFD6C0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DF67B7">
                                <w:rPr>
                                  <w:sz w:val="20"/>
                                  <w:szCs w:val="20"/>
                                </w:rPr>
                                <w:t>. Sınıf 2.Dönem 2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 w:rsidR="00E01C8C"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3" o:spid="_x0000_s1026" style="position:absolute;margin-left:-42.55pt;margin-top:-44.45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Ov/BSz4zfEv4I/CrwBr/wu8Uy6Teav8cv&#10;Bmh6jNFCjmbT73V4ILmA71IAeJ2UkYIzwQea+i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+Kv2jf+Cz3g/8AZ/8A2hvEX7Otr+zR&#10;4y8Val4baMXV1oLxyK6vGj7tgBYAbwOe9b4fDV8VJxpK7Sv8vmfQcO8K5/xZi54bKaDqzhHnkk4x&#10;tFNK7cnFbtLfqfatFfn7/wAP5LP/AKMN+Kn/AICD/wCIo/4fyWf/AEYb8VP/AAEH/wARXX/ZGYfy&#10;fiv8z67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xvi&#10;Oi/8K8175R/yBbrt/wBMWrarF+I//JPNe/7At1/6Jaqj8SOjCf71T/xL80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L8R/+Sea9/2Bbr/0S1bVYvxH/wCSea9/2Bbr/wBEtVR+JHR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Hyb/wAFgv8AkiPwu/7OS+Hv/p+tq+sq+Zf+Cp3w/wDHHxG+EHw50vwF4S1DWLix+P3gfUr2DTbV&#10;pmgs7fWreWe4YKDtjjRSzMeFAJNfTVABRRRQAUUUUAFFFFABRRRQAUUUUAFFFFAHzX/wWB/5Rt/F&#10;P/sE2v8A6XW1dF/wTQ/5MB+EX/Yi2P8A6Lrnf+CwP/KNv4p/9gm1/wDS62rov+CaH/JgPwi/7EWx&#10;/wDRdek/+ROv+vj/APSUfp8/+TMQ/wCxhP8A9RoHuVFFFeaf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/MX9uT/g218B/HT9oXVP2rf2P/2lNd+DPjLXLl7zVotKhdrR7x33yXELQSRS25dvmZVZlLcg&#10;LyD+nVFAH5C/Df8A4Nadc8efELSvGX/BQD/goD4y+KljpF15kejI1wDcRgofJa4u553jjfbtcRhW&#10;K42spww/Wjwb4O8LfDzwjpfgLwPoNrpei6Lp8NjpOm2UQSG1tokCRxIo6KqqAB6Ct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FeN/tt/tNa/+yv4B8I+MPDvhmz1STxH8U/DXhWeG9ldF&#10;hh1PUYrSSZdvV0WQsoPBI5r2SgAooooAKKKKACiiigAooooAKKKKACiiigD5r/4LA/8AKNv4p/8A&#10;YJtf/S62rov+CaH/ACYD8Iv+xFsf/Rdc7/wWB/5Rt/FP/sE2v/pdbV0X/BND/kwH4Rf9iLY/+i69&#10;J/8AInX/AF8f/pKP0+f/ACZiH/Ywn/6jQPcqKKK80/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N/E34u/Df4N6Tp+ufE/wAW&#10;22j2mq67ZaNp890G2z393MsNtANoPzSSMqjtk8kV0l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KKK88/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F+I//JPN&#10;e/7At1/6JatqsX4j/wDJPNe/7At1/wCiWqo/Ejo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iiivPP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GB8RPhb8O/i1pljovxK8IWWtWuma1aavp9vfRb1gvrWUTW9wvo8ciqynsQK36RnRBl2C845N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X&#10;4j/8k817/sC3X/olq2qxfiP/AMk817/sC3X/AKJaqj8SOj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yb/wAFgv8AkiPwu/7OS+Hv&#10;/p+tq+sq8z/ak/Zm8O/tTeEPDvhDxL4jvdMi8OePtD8VW81jGjNLPpl7HdxwtuH3HaMKxHODxzXp&#10;l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z/sVbX+VpX35Xw7+0L/AMEffHPxd/ac8U/t&#10;L/Db9tHxL4Av/FBiFxb+HbOWJ1jSNE2GWK5jZ1JQNgjGfpXoYCdGPtI1ZcqlG17N63T6eh+keHeP&#10;yHDxzPB5rilh44nDOlGbhOaUva0p6xgm9ovyPuKivz9/4c1ftR/9JYvip/4F33/ydR/w5q/aj/6S&#10;xfFT/wAC77/5OqvquB/6CF/4DL/I2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Vi/Ef8A5J5r3/YFuv8A0S1fC/8Aw5q/aj/6&#10;SxfFT/wLvv8A5Oplx/wRj/acu4Htbr/gq58UZI5FKSRyXN6yupGCCDfcgiiOFwKd/rC/8Bl/kaUe&#10;E/D+lWjP/WOno0/92xPR/wCA2P8Ag3h/5MKvv+yhah/6T2lfdteGf8E+P2Lbb9g74Ez/AAStPH8n&#10;iRZvEFxqn9oSaeLYgyxxJs2B36eVnOec9K9zrHMK1PEY6pUg7pttHh+I+cZfn/HWYZjgZ89GrVlK&#10;ErNXT2dmk180mFFFFcZ8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b/wWC/5Ij8Lv+zkvh7/6fravrKuX+K/wY+Gvxw0bTfD/AMUfDEeq2ej+&#10;IbDXNOhkldPJv7OdZ7aYbCCSkiqwByDjkEcV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7+2p+05q/7KvgPwn4w0bwpbavJ4k+KHhvwpND&#10;dXDRCCLU9QitHnBUHLRiTcF6EjBIr2KvEv27fhH4b+Mnw78G6H4nvb63h0r4teF9at2sJEVmuLTU&#10;op41bejAoWUBgACR0IPNe2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Vbq+AAAA2gAAAA8AAABkcnMvZG93bnJldi54bWxET0uLwjAQvi/4H8II3tZUDyK1UZZdfOBt&#10;6+M8NLNNsZnUJtX6742w4Gn4+J6TrXpbixu1vnKsYDJOQBAXTldcKjge1p9zED4ga6wdk4IHeVgt&#10;Bx8Zptrd+ZdueShFDGGfogITQpNK6QtDFv3YNcSR+3OtxRBhW0rd4j2G21pOk2QmLVYcGww29G2o&#10;uOSdVfBzSR75ad+crb8as+FpNw/bTqnRsP9agAjUh7f4373TcT68XnlduX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lVbq+AAAA2gAAAA8AAAAAAAAAAAAAAAAAnwIAAGRy&#10;cy9kb3ducmV2LnhtbFBLBQYAAAAABAAEAPcAAACKAwAAAAA=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1349;width:49885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KCsIA&#10;AADbAAAADwAAAGRycy9kb3ducmV2LnhtbERPS2sCMRC+C/0PYQq9adYeim6NIkJpqQo+6sHbuBk3&#10;i5vJkqS6/nsjCN7m43vOaNLaWpzJh8qxgn4vA0FcOF1xqeBv+9UdgAgRWWPtmBRcKcBk/NIZYa7d&#10;hdd03sRSpBAOOSowMTa5lKEwZDH0XEOcuKPzFmOCvpTa4yWF21q+Z9mHtFhxajDY0MxQcdr8WwXb&#10;2cH4K0/nx29vlnta7Fbz375Sb6/t9BNEpDY+xQ/3j07zh3D/JR0gx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IoKwgAAANsAAAAPAAAAAAAAAAAAAAAAAJgCAABkcnMvZG93&#10;bnJldi54bWxQSwUGAAAAAAQABAD1AAAAhwM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5cr8A&#10;AADbAAAADwAAAGRycy9kb3ducmV2LnhtbERPTYvCMBC9C/sfwix4s+lWEOkaRReEhQVBLZ6HZrap&#10;NpPSxFr99eYgeHy878VqsI3oqfO1YwVfSQqCuHS65kpBcdxO5iB8QNbYOCYFd/KwWn6MFphrd+M9&#10;9YdQiRjCPkcFJoQ2l9KXhiz6xLXEkft3ncUQYVdJ3eEthttGZmk6kxZrjg0GW/oxVF4OV6ugTx9F&#10;OUUn/3bnWXFZm2zT705KjT+H9TeIQEN4i1/uX60gi+v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vlyvwAAANsAAAAPAAAAAAAAAAAAAAAAAJgCAABkcnMvZG93bnJl&#10;di54bWxQSwUGAAAAAAQABAD1AAAAhAMAAAAA&#10;" stroked="f">
                  <v:textbox style="layout-flow:vertical;mso-layout-flow-alt:bottom-to-top">
                    <w:txbxContent>
                      <w:p w14:paraId="674FB62E" w14:textId="48A26F34" w:rsidR="00E01C8C" w:rsidRPr="001B0C3D" w:rsidRDefault="00DF67B7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KUR’AN-I KERİM</w:t>
                        </w:r>
                      </w:p>
                      <w:p w14:paraId="780CEAEF" w14:textId="70F88D63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DF67B7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c6cIA&#10;AADbAAAADwAAAGRycy9kb3ducmV2LnhtbESPQYvCMBSE7wv7H8Jb8LamVpClGsUVBEEQdIvnR/Ns&#10;ujYvpYm1+uuNIHgcZuYbZrbobS06an3lWMFomIAgLpyuuFSQ/62/f0D4gKyxdkwKbuRhMf/8mGGm&#10;3ZX31B1CKSKEfYYKTAhNJqUvDFn0Q9cQR+/kWoshyraUusVrhNtapkkykRYrjgsGG1oZKs6Hi1XQ&#10;Jfe8GKOT293/JD8vTfrb7Y5KDb765RREoD68w6/2RitIR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lzpwgAAANsAAAAPAAAAAAAAAAAAAAAAAJgCAABkcnMvZG93&#10;bnJldi54bWxQSwUGAAAAAAQABAD1AAAAhwMAAAAA&#10;" stroked="f">
                  <v:textbox style="layout-flow:vertical;mso-layout-flow-alt:bottom-to-top">
                    <w:txbxContent>
                      <w:p w14:paraId="2AB97D72" w14:textId="77777777" w:rsidR="00DF67B7" w:rsidRDefault="00DF67B7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F67B7">
                          <w:rPr>
                            <w:sz w:val="20"/>
                            <w:szCs w:val="20"/>
                          </w:rPr>
                          <w:t>KUR’AN-I KERİM</w:t>
                        </w:r>
                      </w:p>
                      <w:p w14:paraId="61F42205" w14:textId="35EFD6C0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DF67B7">
                          <w:rPr>
                            <w:sz w:val="20"/>
                            <w:szCs w:val="20"/>
                          </w:rPr>
                          <w:t>. Sınıf 2.Dönem 2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 w:rsidR="00E01C8C"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50CC11C8" w14:textId="680409CA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4D0E5964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9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20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21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22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3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4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5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6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7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8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1F7557DF" w:rsidR="00501EC5" w:rsidRPr="00F925CF" w:rsidRDefault="00FB00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bookmarkStart w:id="2" w:name="_GoBack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s0giTzHcKq8szdqAHUV8Jftmf8F2fgJ+z14hufh58GPD7eP9es2aO+ure7EOm2kgOCnm&#10;4ZpmBHIQbR/fyCK+W7//AIOM/wBqKe5aTTvg14Mt4v4Y5PtMhH47x/Kvn8VxPkuFqOnKpdreyb/H&#10;Y/aOH/o/+KXEWAjjKGC9nTkrx9pOMG09nyt8yT6XSutVofsjRX40/wDERZ+1d/0SfwT/AN+bn/47&#10;R/xEWftXf9En8E/9+bn/AOO1z/64ZH/M/wDwFnu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GOTSAZGA1OooAb5fOc0u3HSlooAQrk80oAHS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IB600p6GnUUAJsHegoO1L&#10;RQA3BTmjzPanEA9aTavpQAoOR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jNigBaKQFmO1V3H2qVLHUH6WM34RGjQCO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hiQOBTdzE4C8+lADqKsQ6Rqs4zHYSfVlx/Opf+&#10;Ee1j/nzP/fQ/xo5o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nqKKKADp0FIFw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m1fSlooAbJBDMn&#10;lyxKynqrLkGlVVRQiLgDgAdqWigAooooAKKKKACiiigAooooAKKKKACiiigAooooAKKKKACiiigA&#10;ooooAKKKKACiiigAooooAKKKKACiiigAooooAKKKKACiiigAooooAKKKKACiiigAooooAKKKKACi&#10;iigAooooAKKKKACiiigAooooAKKKKACiiigAooooAKCAeCKKKAE2r6UoGO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">
                <v:shape id="Resim 4" o:spid="_x0000_s1032" type="#_x0000_t75" style="position:absolute;width:75958;height:10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z/TEAAAA2gAAAA8AAABkcnMvZG93bnJldi54bWxEj0FrwkAUhO8F/8PyBC9FN0opEl3FVgU9&#10;FDGK4O2ZfSbB7NuQXU3qr+8WCj0OM/MNM523phQPql1hWcFwEIEgTq0uOFNwPKz7YxDOI2ssLZOC&#10;b3Iwn3Vephhr2/CeHonPRICwi1FB7n0VS+nSnAy6ga2Ig3e1tUEfZJ1JXWMT4KaUoyh6lwYLDgs5&#10;VvSZU3pL7kYBXtz59Jo2u9VWR18fDS0NPw9K9brtYgLCU+v/w3/tjVbwBr9Xw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/z/TEAAAA2gAAAA8AAAAAAAAAAAAAAAAA&#10;nwIAAGRycy9kb3ducmV2LnhtbFBLBQYAAAAABAAEAPcAAACQAwAAAAA=&#10;">
                  <v:imagedata r:id="rId30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EL8MA&#10;AADaAAAADwAAAGRycy9kb3ducmV2LnhtbESP3WoCMRSE7wu+QziCdzVrQXFXo4hUtKUt+Hd/2Bw3&#10;wc3Jsom6ffumUOjlMDPfMPNl52pxpzZYzwpGwwwEcem15UrB6bh5noIIEVlj7ZkUfFOA5aL3NMdC&#10;+wfv6X6IlUgQDgUqMDE2hZShNOQwDH1DnLyLbx3GJNtK6hYfCe5q+ZJlE+nQclow2NDaUHk93JyC&#10;amrfb+bjnI9Pr3luJyt6+9x+KTXod6sZiEhd/A//tXdawRh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1EL8MAAADaAAAADwAAAAAAAAAAAAAAAACYAgAAZHJzL2Rv&#10;d25yZXYueG1sUEsFBgAAAAAEAAQA9QAAAIgD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aWMMA&#10;AADaAAAADwAAAGRycy9kb3ducmV2LnhtbESPQWsCMRSE70L/Q3gFbzXbQhd3axQRS7WooLX3x+Z1&#10;E7p5WTZR13/fCAWPw8x8w0xmvWvEmbpgPSt4HmUgiCuvLdcKjl/vT2MQISJrbDyTgisFmE0fBhMs&#10;tb/wns6HWIsE4VCiAhNjW0oZKkMOw8i3xMn78Z3DmGRXS93hJcFdI1+yLJcOLacFgy0tDFW/h5NT&#10;UI/t58lsvovX47IobD6n9fZjp9TwsZ+/gYjUx3v4v73SCnK4XU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/aWMMAAADaAAAADwAAAAAAAAAAAAAAAACYAgAAZHJzL2Rv&#10;d25yZXYueG1sUEsFBgAAAAAEAAQA9QAAAIgD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/w8MA&#10;AADaAAAADwAAAGRycy9kb3ducmV2LnhtbESPQWsCMRSE7wX/Q3iCt5q1oHVXo4hUbIst1Or9sXlu&#10;gpuXZRN1+++bQsHjMDPfMPNl52pxpTZYzwpGwwwEcem15UrB4XvzOAURIrLG2jMp+KEAy0XvYY6F&#10;9jf+ous+ViJBOBSowMTYFFKG0pDDMPQNcfJOvnUYk2wrqVu8Jbir5VOWTaRDy2nBYENrQ+V5f3EK&#10;qql9v5jdMR8fXvLcTlb09rH9VGrQ71YzEJG6eA//t1+1gm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/w8MAAADaAAAADwAAAAAAAAAAAAAAAACYAgAAZHJzL2Rv&#10;d25yZXYueG1sUEsFBgAAAAAEAAQA9QAAAIgD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scAA&#10;AADaAAAADwAAAGRycy9kb3ducmV2LnhtbERPW2vCMBR+F/wP4Qh709TBxHamRWRjF9xgzr0fmmMT&#10;bE5KE7X+e/Mw8PHju6+qwbXiTH2wnhXMZxkI4tpry42C/e/rdAkiRGSNrWdScKUAVTkerbDQ/sI/&#10;dN7FRqQQDgUqMDF2hZShNuQwzHxHnLiD7x3GBPtG6h4vKdy18jHLFtKh5dRgsKONofq4OzkFzdJ+&#10;nsz2L3/av+S5Xazp4+vtW6mHybB+BhFpiHfxv/tdK0hb05V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zrscAAAADaAAAADwAAAAAAAAAAAAAAAACYAgAAZHJzL2Rvd25y&#10;ZXYueG1sUEsFBgAAAAAEAAQA9QAAAIUD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OKsMA&#10;AADaAAAADwAAAGRycy9kb3ducmV2LnhtbESP3WoCMRSE7wu+QzhC72rWguKuRhGx2JYq+Hd/2Bw3&#10;wc3Jsom6ffumUOjlMDPfMLNF52pxpzZYzwqGgwwEcem15UrB6fj2MgERIrLG2jMp+KYAi3nvaYaF&#10;9g/e0/0QK5EgHApUYGJsCilDachhGPiGOHkX3zqMSbaV1C0+EtzV8jXLxtKh5bRgsKGVofJ6uDkF&#10;1cR+3szXOR+d1nlux0v62G52Sj33u+UURKQu/of/2u9aQQ6/V9IN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OKsMAAADaAAAADwAAAAAAAAAAAAAAAACYAgAAZHJzL2Rv&#10;d25yZXYueG1sUEsFBgAAAAAEAAQA9QAAAIgD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qAsEA&#10;AADbAAAADwAAAGRycy9kb3ducmV2LnhtbERP22oCMRB9L/gPYYS+1ayC4q5GEWmxlbbg7X3YjJvg&#10;ZrJsom7/3hQKfZvDuc582bla3KgN1rOC4SADQVx6bblScDy8vUxBhIissfZMCn4owHLRe5pjof2d&#10;d3Tbx0qkEA4FKjAxNoWUoTTkMAx8Q5y4s28dxgTbSuoW7ync1XKUZRPp0HJqMNjQ2lB52V+dgmpq&#10;t1fzecrHx9c8t5MVfXxtvpV67nerGYhIXfwX/7nfdZo/g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KgLBAAAA2wAAAA8AAAAAAAAAAAAAAAAAmAIAAGRycy9kb3du&#10;cmV2LnhtbFBLBQYAAAAABAAEAPUAAACGAw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mcIA&#10;AADbAAAADwAAAGRycy9kb3ducmV2LnhtbERPTWsCMRC9F/wPYYTeatZK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Y+ZwgAAANsAAAAPAAAAAAAAAAAAAAAAAJgCAABkcnMvZG93&#10;bnJldi54bWxQSwUGAAAAAAQABAD1AAAAhwM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X7cIA&#10;AADbAAAADwAAAGRycy9kb3ducmV2LnhtbERPTWsCMRC9F/wPYYTeatZixV2NIlJplbZQq/dhM26C&#10;m8myibr++6Yg9DaP9zmzRedqcaE2WM8KhoMMBHHpteVKwf5n/TQBESKyxtozKbhRgMW89zDDQvsr&#10;f9NlFyuRQjgUqMDE2BRShtKQwzDwDXHijr51GBNsK6lbvKZwV8vnLBtLh5ZTg8GGVobK0+7sFFQT&#10;uz2bj0P+sn/Nczte0ubz7Uupx363nIKI1MV/8d39rtP8Ef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BftwgAAANsAAAAPAAAAAAAAAAAAAAAAAJgCAABkcnMvZG93&#10;bnJldi54bWxQSwUGAAAAAAQABAD1AAAAhwM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SAcAA&#10;AADbAAAADwAAAGRycy9kb3ducmV2LnhtbERPS2sCMRC+F/ofwhS81ayiYrdGEWlBvBQfeB42Y7K4&#10;mSxJdNd/bwqF3ubje85i1btG3CnE2rOC0bAAQVx5XbNRcDp+v89BxISssfFMCh4UYbV8fVlgqX3H&#10;e7ofkhE5hGOJCmxKbSllrCw5jEPfEmfu4oPDlGEwUgfscrhr5LgoZtJhzbnBYksbS9X1cHMKdg9j&#10;j9sQrpOP6Zex++48a3+cUoO3fv0JIlGf/sV/7q3O86fw+0s+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bSAcAAAADbAAAADwAAAAAAAAAAAAAAAACYAgAAZHJzL2Rvd25y&#10;ZXYueG1sUEsFBgAAAAAEAAQA9QAAAIUD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9n8MA&#10;AADbAAAADwAAAGRycy9kb3ducmV2LnhtbESPT0sDMRDF74LfIYzgzWYrWuratJSiULxI/9DzsJkm&#10;SzeTJYnd7bd3DoK3Gd6b936zWI2hU1dKuY1sYDqpQBE30bbsDBwPn09zULkgW+wik4EbZVgt7+8W&#10;WNs48I6u++KUhHCu0YAvpa+1zo2ngHkSe2LRzjEFLLImp23CQcJDp5+raqYDtiwNHnvaeGou+59g&#10;4Ovm/GGb0uXl7fXD+d1wmvXfwZjHh3H9DqrQWP7Nf9db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9n8MAAADbAAAADwAAAAAAAAAAAAAAAACYAgAAZHJzL2Rv&#10;d25yZXYueG1sUEsFBgAAAAAEAAQA9QAAAIgDAAAAAA==&#10;" o:button="t" filled="f" stroked="f" strokeweight="2pt">
                  <v:fill o:detectmouseclick="t"/>
                </v:rect>
                <v:shape id="Metin Kutusu 2" o:spid="_x0000_s1043" type="#_x0000_t202" href="https://www.dindersi.com/icerik/kuran-i-kerim/9-sinif-ihl-kuran-i-kerim-2-donem-2-yazili-b261c100" style="position:absolute;left:16383;top:8572;width:43159;height:3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DWMUA&#10;AADcAAAADwAAAGRycy9kb3ducmV2LnhtbESPT2sCMRTE7wW/Q3gFbzW7HqpsjSKCtFSF+qeH3l43&#10;z83SzcuSRF2/vSkIHoeZ+Q0zmXW2EWfyoXasIB9kIIhLp2uuFBz2y5cxiBCRNTaOScGVAsymvacJ&#10;FtpdeEvnXaxEgnAoUIGJsS2kDKUhi2HgWuLkHZ23GJP0ldQeLwluGznMsldpsea0YLClhaHyb3ey&#10;CvaLX+OvPF8d373Z/ND6+2v1mSvVf+7mbyAidfERvrc/tIJhPoL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8NYxQAAANw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35A21D3F" w14:textId="1F7557DF" w:rsidR="00501EC5" w:rsidRPr="00F925CF" w:rsidRDefault="00FB00F9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bookmarkStart w:id="3" w:name="_GoBack"/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32"/>
      <w:footerReference w:type="default" r:id="rId33"/>
      <w:headerReference w:type="first" r:id="rId34"/>
      <w:footerReference w:type="first" r:id="rId35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6AD89" w14:textId="04C1A22F" w:rsidR="00DF67B7" w:rsidRDefault="00DF67B7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FED7AF" wp14:editId="11A5467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6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2672F7" w14:textId="77777777" w:rsidR="00DF67B7" w:rsidRPr="001016DC" w:rsidRDefault="00DF67B7" w:rsidP="00DF67B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" adj="19934" fillcolor="#fabf8f [1945]" strokecolor="#e36c0a [2409]" strokeweight=".25pt">
              <v:textbox>
                <w:txbxContent>
                  <w:p w14:paraId="3B2672F7" w14:textId="77777777" w:rsidR="00DF67B7" w:rsidRPr="001016DC" w:rsidRDefault="00DF67B7" w:rsidP="00DF67B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0C8D20AB" wp14:editId="1D2B0701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7" name="Resim 2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6B884C3" wp14:editId="3FC9E6A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8" name="Resim 2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48D9974" w:rsidR="00C150A7" w:rsidRDefault="00FB00F9" w:rsidP="00C150A7">
    <w:pPr>
      <w:pStyle w:val="stbilgi"/>
      <w:jc w:val="center"/>
    </w:pPr>
    <w:r>
      <w:t>9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5FE5321E" w:rsidR="00727264" w:rsidRDefault="00DF67B7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KUR’AN-I KERİM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56247323" w:rsidR="00727264" w:rsidRDefault="00FB00F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DF67B7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DF67B7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B00F9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7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DF67B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7B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DF67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@dindersi-com" TargetMode="External"/><Relationship Id="rId21" Type="http://schemas.openxmlformats.org/officeDocument/2006/relationships/hyperlink" Target="https://chat.whatsapp.com/1l65VLvh4c2GwvOLzCJUUo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din-kulturu-ve-ahlak-bilgisi-c93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hyperlink" Target="https://www.dindersi.com/icerik/kuran-i-kerim/9-sinif-ihl-kuran-i-kerim-2-donem-2-yazili-b261c1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image" Target="media/image10.jpe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D6067-BABB-4111-A4F5-EA795FB23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4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2023-05-31T06:18:00Z</dcterms:created>
  <dcterms:modified xsi:type="dcterms:W3CDTF">2023-05-31T06:18:00Z</dcterms:modified>
</cp:coreProperties>
</file>