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35D7D" w14:textId="2924431F" w:rsidR="00E1228D" w:rsidRDefault="00E1228D" w:rsidP="00E1228D">
      <w:pPr>
        <w:rPr>
          <w:rStyle w:val="Gl"/>
        </w:rPr>
      </w:pPr>
      <w:bookmarkStart w:id="0" w:name="_Hlk124954262"/>
      <w:r w:rsidRPr="00E1228D">
        <w:rPr>
          <w:rStyle w:val="Gl"/>
        </w:rPr>
        <w:t>A)  AŞAĞIDAKİ TEST SORULARINI CEVAPLAYINIZ</w:t>
      </w:r>
    </w:p>
    <w:p w14:paraId="73F03400" w14:textId="650DE308" w:rsidR="00E1228D" w:rsidRPr="00E1228D" w:rsidRDefault="00E1228D" w:rsidP="00E1228D">
      <w:pPr>
        <w:pStyle w:val="SORUNOLUBOLD"/>
        <w:rPr>
          <w:rStyle w:val="Gl"/>
        </w:rPr>
      </w:pPr>
      <w:proofErr w:type="spellStart"/>
      <w:r w:rsidRPr="00E1228D">
        <w:rPr>
          <w:rStyle w:val="Gl"/>
        </w:rPr>
        <w:t>Harekeli</w:t>
      </w:r>
      <w:proofErr w:type="spellEnd"/>
      <w:r w:rsidRPr="00E1228D">
        <w:rPr>
          <w:rStyle w:val="Gl"/>
        </w:rPr>
        <w:t xml:space="preserve"> bir harf üzerinde durulduğunda ortaya çıkan ve yazıda görülmeyen </w:t>
      </w:r>
      <w:proofErr w:type="gramStart"/>
      <w:r w:rsidRPr="00E1228D">
        <w:rPr>
          <w:rStyle w:val="Gl"/>
        </w:rPr>
        <w:t>sükuna</w:t>
      </w:r>
      <w:proofErr w:type="gramEnd"/>
      <w:r w:rsidRPr="00E1228D">
        <w:rPr>
          <w:rStyle w:val="Gl"/>
        </w:rPr>
        <w:t xml:space="preserve"> ne ad verilir?</w:t>
      </w:r>
    </w:p>
    <w:p w14:paraId="04AB2929" w14:textId="3314448E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Sakin harf </w:t>
      </w:r>
      <w:r>
        <w:tab/>
      </w:r>
      <w:r>
        <w:tab/>
        <w:t xml:space="preserve">b) </w:t>
      </w:r>
      <w:proofErr w:type="spellStart"/>
      <w:r>
        <w:t>Lazımi</w:t>
      </w:r>
      <w:proofErr w:type="spellEnd"/>
      <w:r>
        <w:t xml:space="preserve"> </w:t>
      </w:r>
      <w:proofErr w:type="gramStart"/>
      <w:r>
        <w:t>sükun</w:t>
      </w:r>
      <w:proofErr w:type="gramEnd"/>
      <w:r>
        <w:t xml:space="preserve"> </w:t>
      </w:r>
    </w:p>
    <w:p w14:paraId="59AEEE13" w14:textId="2B96CE75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Arızi </w:t>
      </w:r>
      <w:proofErr w:type="spellStart"/>
      <w:r>
        <w:t>sükün</w:t>
      </w:r>
      <w:proofErr w:type="spellEnd"/>
      <w:r>
        <w:tab/>
      </w:r>
      <w:r>
        <w:tab/>
        <w:t xml:space="preserve">d) Kalıcı </w:t>
      </w:r>
      <w:proofErr w:type="gramStart"/>
      <w:r>
        <w:t>sükun</w:t>
      </w:r>
      <w:proofErr w:type="gramEnd"/>
      <w:r>
        <w:t xml:space="preserve">         </w:t>
      </w:r>
      <w:r>
        <w:tab/>
        <w:t xml:space="preserve">       </w:t>
      </w:r>
    </w:p>
    <w:p w14:paraId="26F028D1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e) Daimi </w:t>
      </w:r>
      <w:proofErr w:type="spellStart"/>
      <w:r>
        <w:t>sükün</w:t>
      </w:r>
      <w:proofErr w:type="spellEnd"/>
    </w:p>
    <w:p w14:paraId="20CB0637" w14:textId="77777777" w:rsidR="00BD6067" w:rsidRDefault="00BD6067" w:rsidP="00E1228D">
      <w:pPr>
        <w:pStyle w:val="SORUNOLUBOLD"/>
        <w:numPr>
          <w:ilvl w:val="0"/>
          <w:numId w:val="0"/>
        </w:numPr>
        <w:ind w:left="284"/>
      </w:pPr>
    </w:p>
    <w:p w14:paraId="665AB290" w14:textId="38AF2B13" w:rsidR="00E1228D" w:rsidRPr="00E1228D" w:rsidRDefault="00E1228D" w:rsidP="00E1228D">
      <w:pPr>
        <w:pStyle w:val="SORUNOLUAIK"/>
        <w:rPr>
          <w:rStyle w:val="Gl"/>
        </w:rPr>
      </w:pPr>
      <w:r w:rsidRPr="00E1228D">
        <w:rPr>
          <w:rStyle w:val="Gl"/>
        </w:rPr>
        <w:t xml:space="preserve">Kur’an’ın sesli ve </w:t>
      </w:r>
      <w:proofErr w:type="spellStart"/>
      <w:r w:rsidRPr="00E1228D">
        <w:rPr>
          <w:rStyle w:val="Gl"/>
        </w:rPr>
        <w:t>tecvitli</w:t>
      </w:r>
      <w:proofErr w:type="spellEnd"/>
      <w:r w:rsidRPr="00E1228D">
        <w:rPr>
          <w:rStyle w:val="Gl"/>
        </w:rPr>
        <w:t xml:space="preserve"> okunmasına ne ad verilir?</w:t>
      </w:r>
    </w:p>
    <w:p w14:paraId="3898C784" w14:textId="389220A0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a)Tilavet</w:t>
      </w:r>
      <w:r>
        <w:t xml:space="preserve">                       </w:t>
      </w:r>
      <w:r>
        <w:t>b)</w:t>
      </w:r>
      <w:proofErr w:type="spellStart"/>
      <w:r>
        <w:t>Tertil</w:t>
      </w:r>
      <w:proofErr w:type="spellEnd"/>
    </w:p>
    <w:p w14:paraId="7F2777CE" w14:textId="5A8FE49E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c)Telaffuz</w:t>
      </w:r>
      <w:r>
        <w:tab/>
      </w:r>
      <w:r>
        <w:t xml:space="preserve">             </w:t>
      </w:r>
      <w:r>
        <w:t>d)</w:t>
      </w:r>
      <w:proofErr w:type="spellStart"/>
      <w:r>
        <w:t>Tevhid</w:t>
      </w:r>
      <w:proofErr w:type="spellEnd"/>
      <w:r>
        <w:tab/>
      </w:r>
      <w:r>
        <w:tab/>
      </w:r>
    </w:p>
    <w:p w14:paraId="282C22F5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e)</w:t>
      </w:r>
      <w:proofErr w:type="spellStart"/>
      <w:r>
        <w:t>Tecvid</w:t>
      </w:r>
      <w:proofErr w:type="spellEnd"/>
    </w:p>
    <w:p w14:paraId="27BA3A95" w14:textId="77777777" w:rsidR="00BD6067" w:rsidRDefault="00BD6067" w:rsidP="00E1228D">
      <w:pPr>
        <w:pStyle w:val="SORUNOLUBOLD"/>
        <w:numPr>
          <w:ilvl w:val="0"/>
          <w:numId w:val="0"/>
        </w:numPr>
        <w:ind w:left="284"/>
      </w:pPr>
    </w:p>
    <w:p w14:paraId="4045D411" w14:textId="76C2B535" w:rsidR="00E1228D" w:rsidRPr="00E1228D" w:rsidRDefault="00E1228D" w:rsidP="00E1228D">
      <w:pPr>
        <w:pStyle w:val="SORUNOLUBOLD"/>
        <w:rPr>
          <w:rStyle w:val="Gl"/>
        </w:rPr>
      </w:pPr>
      <w:r w:rsidRPr="00E1228D">
        <w:rPr>
          <w:rStyle w:val="Gl"/>
        </w:rPr>
        <w:t>Meddi Lin ne demektir ve harfleri nelerdir?</w:t>
      </w:r>
    </w:p>
    <w:p w14:paraId="51E55974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Lin harfinden hemen sonraki harfte durulursa meddi </w:t>
      </w:r>
      <w:proofErr w:type="spellStart"/>
      <w:r>
        <w:t>lîn</w:t>
      </w:r>
      <w:proofErr w:type="spellEnd"/>
      <w:r>
        <w:t xml:space="preserve"> olur.  ( </w:t>
      </w:r>
      <w:proofErr w:type="spellStart"/>
      <w:r>
        <w:t>وْ</w:t>
      </w:r>
      <w:proofErr w:type="spellEnd"/>
      <w:r>
        <w:t xml:space="preserve"> ) ve  ( </w:t>
      </w:r>
      <w:proofErr w:type="spellStart"/>
      <w:r>
        <w:t>ىْ</w:t>
      </w:r>
      <w:proofErr w:type="spellEnd"/>
      <w:r>
        <w:t xml:space="preserve"> )’</w:t>
      </w:r>
      <w:proofErr w:type="spellStart"/>
      <w:r>
        <w:t>dir</w:t>
      </w:r>
      <w:proofErr w:type="spellEnd"/>
    </w:p>
    <w:p w14:paraId="66A5A9B4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b) Lin harfinden önceki harfte durulursa meddi </w:t>
      </w:r>
      <w:proofErr w:type="spellStart"/>
      <w:r>
        <w:t>lin</w:t>
      </w:r>
      <w:proofErr w:type="spellEnd"/>
      <w:r>
        <w:t xml:space="preserve"> olur.  ( </w:t>
      </w:r>
      <w:proofErr w:type="spellStart"/>
      <w:r>
        <w:t>وْ</w:t>
      </w:r>
      <w:proofErr w:type="spellEnd"/>
      <w:r>
        <w:t xml:space="preserve"> ) ve ( </w:t>
      </w:r>
      <w:proofErr w:type="spellStart"/>
      <w:r>
        <w:t>ىْ</w:t>
      </w:r>
      <w:proofErr w:type="spellEnd"/>
      <w:r>
        <w:t xml:space="preserve"> )’</w:t>
      </w:r>
      <w:proofErr w:type="spellStart"/>
      <w:r>
        <w:t>dir</w:t>
      </w:r>
      <w:proofErr w:type="spellEnd"/>
    </w:p>
    <w:p w14:paraId="7C6C542D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Med</w:t>
      </w:r>
      <w:proofErr w:type="spellEnd"/>
      <w:r>
        <w:t xml:space="preserve"> harfi ile Hemze aynı kelimede olmasıdır. ا و ى</w:t>
      </w:r>
    </w:p>
    <w:p w14:paraId="62E630DD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d) </w:t>
      </w:r>
      <w:proofErr w:type="spellStart"/>
      <w:r>
        <w:t>Med</w:t>
      </w:r>
      <w:proofErr w:type="spellEnd"/>
      <w:r>
        <w:t xml:space="preserve"> harfi ile Hemze aynı kelimede olmasıdır. ا و ى</w:t>
      </w:r>
    </w:p>
    <w:p w14:paraId="33ED8B7E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e) Lin harflerinden sonra hemzenin gelmesidir.</w:t>
      </w:r>
    </w:p>
    <w:p w14:paraId="3B0D2841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</w:p>
    <w:p w14:paraId="02CE2A65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</w:p>
    <w:p w14:paraId="3A3D23EE" w14:textId="3E403552" w:rsidR="00E1228D" w:rsidRPr="00E1228D" w:rsidRDefault="00E1228D" w:rsidP="00E1228D">
      <w:pPr>
        <w:pStyle w:val="SORUNOLUBOLD"/>
        <w:rPr>
          <w:rStyle w:val="Gl"/>
        </w:rPr>
      </w:pPr>
      <w:r w:rsidRPr="00E1228D">
        <w:rPr>
          <w:rStyle w:val="Gl"/>
        </w:rPr>
        <w:t xml:space="preserve">Meddi </w:t>
      </w:r>
      <w:proofErr w:type="spellStart"/>
      <w:r w:rsidRPr="00E1228D">
        <w:rPr>
          <w:rStyle w:val="Gl"/>
        </w:rPr>
        <w:t>Munfasıl’ın</w:t>
      </w:r>
      <w:proofErr w:type="spellEnd"/>
      <w:r w:rsidRPr="00E1228D">
        <w:rPr>
          <w:rStyle w:val="Gl"/>
        </w:rPr>
        <w:t xml:space="preserve"> hükmü nedir?</w:t>
      </w:r>
    </w:p>
    <w:p w14:paraId="7BBEE717" w14:textId="2FB79F40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a) Farz</w:t>
      </w:r>
      <w:r>
        <w:tab/>
        <w:t xml:space="preserve">      </w:t>
      </w:r>
      <w:r>
        <w:t>b) Vacip</w:t>
      </w:r>
      <w:r>
        <w:t xml:space="preserve">             c) </w:t>
      </w:r>
      <w:proofErr w:type="spellStart"/>
      <w:r>
        <w:t>Mübah</w:t>
      </w:r>
      <w:proofErr w:type="spellEnd"/>
      <w:r>
        <w:tab/>
      </w:r>
    </w:p>
    <w:p w14:paraId="2AE84D79" w14:textId="7B693419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d) Caiz</w:t>
      </w:r>
      <w:r>
        <w:tab/>
        <w:t xml:space="preserve">     </w:t>
      </w:r>
      <w:r>
        <w:t>e) Sünnet</w:t>
      </w:r>
    </w:p>
    <w:p w14:paraId="0E00A0E4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</w:p>
    <w:p w14:paraId="2CF0F493" w14:textId="4A5335F3" w:rsidR="00E1228D" w:rsidRPr="00E1228D" w:rsidRDefault="00E1228D" w:rsidP="00E1228D">
      <w:pPr>
        <w:pStyle w:val="SORUNOLUBOLD"/>
        <w:rPr>
          <w:rStyle w:val="Gl"/>
        </w:rPr>
      </w:pPr>
      <w:r w:rsidRPr="00E1228D">
        <w:rPr>
          <w:rStyle w:val="Gl"/>
        </w:rPr>
        <w:t>Harflerin eylemsizlik haline ne denir?</w:t>
      </w:r>
    </w:p>
    <w:p w14:paraId="32E3682C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Şedde </w:t>
      </w:r>
      <w:r>
        <w:tab/>
      </w:r>
      <w:r>
        <w:tab/>
        <w:t xml:space="preserve">b) </w:t>
      </w:r>
      <w:proofErr w:type="spellStart"/>
      <w:r>
        <w:t>Med</w:t>
      </w:r>
      <w:proofErr w:type="spellEnd"/>
    </w:p>
    <w:p w14:paraId="59201F5F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Tenvin</w:t>
      </w:r>
      <w:proofErr w:type="spellEnd"/>
      <w:r>
        <w:tab/>
      </w:r>
      <w:r>
        <w:tab/>
        <w:t xml:space="preserve">d) </w:t>
      </w:r>
      <w:proofErr w:type="spellStart"/>
      <w:r>
        <w:t>Cezm</w:t>
      </w:r>
      <w:proofErr w:type="spellEnd"/>
      <w:r>
        <w:t xml:space="preserve">                 e) Mahreç</w:t>
      </w:r>
    </w:p>
    <w:p w14:paraId="29F7C19A" w14:textId="77777777" w:rsidR="00BD6067" w:rsidRDefault="00BD6067" w:rsidP="00E1228D">
      <w:pPr>
        <w:pStyle w:val="SORUNOLUBOLD"/>
        <w:numPr>
          <w:ilvl w:val="0"/>
          <w:numId w:val="0"/>
        </w:numPr>
        <w:ind w:left="284"/>
      </w:pPr>
    </w:p>
    <w:p w14:paraId="406072FA" w14:textId="03F3A4F4" w:rsidR="00E1228D" w:rsidRPr="00E1228D" w:rsidRDefault="00E1228D" w:rsidP="00E1228D">
      <w:pPr>
        <w:pStyle w:val="SORUNOLUBOLD"/>
        <w:rPr>
          <w:rStyle w:val="Gl"/>
        </w:rPr>
      </w:pPr>
      <w:r w:rsidRPr="00E1228D">
        <w:rPr>
          <w:rStyle w:val="Gl"/>
        </w:rPr>
        <w:t xml:space="preserve">Harf-i </w:t>
      </w:r>
      <w:proofErr w:type="spellStart"/>
      <w:r w:rsidRPr="00E1228D">
        <w:rPr>
          <w:rStyle w:val="Gl"/>
        </w:rPr>
        <w:t>Medlerden</w:t>
      </w:r>
      <w:proofErr w:type="spellEnd"/>
      <w:r w:rsidRPr="00E1228D">
        <w:rPr>
          <w:rStyle w:val="Gl"/>
        </w:rPr>
        <w:t xml:space="preserve"> birisi ile </w:t>
      </w:r>
      <w:proofErr w:type="spellStart"/>
      <w:r w:rsidRPr="00E1228D">
        <w:rPr>
          <w:rStyle w:val="Gl"/>
        </w:rPr>
        <w:t>Sebeb</w:t>
      </w:r>
      <w:proofErr w:type="spellEnd"/>
      <w:r w:rsidRPr="00E1228D">
        <w:rPr>
          <w:rStyle w:val="Gl"/>
        </w:rPr>
        <w:t xml:space="preserve">-i </w:t>
      </w:r>
      <w:proofErr w:type="spellStart"/>
      <w:r w:rsidRPr="00E1228D">
        <w:rPr>
          <w:rStyle w:val="Gl"/>
        </w:rPr>
        <w:t>Med</w:t>
      </w:r>
      <w:proofErr w:type="spellEnd"/>
      <w:r w:rsidRPr="00E1228D">
        <w:rPr>
          <w:rStyle w:val="Gl"/>
        </w:rPr>
        <w:t xml:space="preserve"> olan hemze aynı kelimede yan yana bulunursa hangi çeşit </w:t>
      </w:r>
      <w:proofErr w:type="spellStart"/>
      <w:r w:rsidRPr="00E1228D">
        <w:rPr>
          <w:rStyle w:val="Gl"/>
        </w:rPr>
        <w:t>med</w:t>
      </w:r>
      <w:proofErr w:type="spellEnd"/>
      <w:r w:rsidRPr="00E1228D">
        <w:rPr>
          <w:rStyle w:val="Gl"/>
        </w:rPr>
        <w:t xml:space="preserve"> olur?</w:t>
      </w:r>
    </w:p>
    <w:p w14:paraId="4F27B723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Medd</w:t>
      </w:r>
      <w:proofErr w:type="spellEnd"/>
      <w:r>
        <w:t xml:space="preserve">-i Tabii </w:t>
      </w:r>
      <w:r>
        <w:tab/>
        <w:t xml:space="preserve">b) </w:t>
      </w:r>
      <w:proofErr w:type="spellStart"/>
      <w:r>
        <w:t>Medd</w:t>
      </w:r>
      <w:proofErr w:type="spellEnd"/>
      <w:r>
        <w:t>-i Munfasıl</w:t>
      </w:r>
    </w:p>
    <w:p w14:paraId="41A99D25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Medd</w:t>
      </w:r>
      <w:proofErr w:type="spellEnd"/>
      <w:r>
        <w:t xml:space="preserve">-i Lazım </w:t>
      </w:r>
      <w:r>
        <w:tab/>
        <w:t xml:space="preserve">d) </w:t>
      </w:r>
      <w:proofErr w:type="spellStart"/>
      <w:r>
        <w:t>Medd</w:t>
      </w:r>
      <w:proofErr w:type="spellEnd"/>
      <w:r>
        <w:t>-i Muttasıl</w:t>
      </w:r>
    </w:p>
    <w:p w14:paraId="22FE6FB5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>e) Meddi Tabii</w:t>
      </w:r>
    </w:p>
    <w:p w14:paraId="1423516F" w14:textId="77777777" w:rsidR="00BD6067" w:rsidRDefault="00BD6067" w:rsidP="00E1228D">
      <w:pPr>
        <w:pStyle w:val="SORUNOLUBOLD"/>
        <w:numPr>
          <w:ilvl w:val="0"/>
          <w:numId w:val="0"/>
        </w:numPr>
        <w:ind w:left="284"/>
      </w:pPr>
    </w:p>
    <w:p w14:paraId="16102F60" w14:textId="35B625C1" w:rsidR="00E1228D" w:rsidRPr="00E1228D" w:rsidRDefault="00E1228D" w:rsidP="00E1228D">
      <w:pPr>
        <w:pStyle w:val="SORUNOLUBOLD"/>
        <w:rPr>
          <w:rStyle w:val="Gl"/>
        </w:rPr>
      </w:pPr>
      <w:r w:rsidRPr="00E1228D">
        <w:rPr>
          <w:rStyle w:val="Gl"/>
        </w:rPr>
        <w:t>Kendisinden önceki harfin sesini uzatan harfe ne denir?</w:t>
      </w:r>
    </w:p>
    <w:p w14:paraId="05F62755" w14:textId="27D329B1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Sakin </w:t>
      </w:r>
      <w:proofErr w:type="spellStart"/>
      <w:r>
        <w:t>nun</w:t>
      </w:r>
      <w:proofErr w:type="spellEnd"/>
      <w:r>
        <w:tab/>
      </w:r>
      <w:r>
        <w:t xml:space="preserve">              </w:t>
      </w:r>
      <w:r>
        <w:t>b) Sakin mim</w:t>
      </w:r>
    </w:p>
    <w:p w14:paraId="3B5B4B7E" w14:textId="6F2FCE88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Hükmür-ra</w:t>
      </w:r>
      <w:proofErr w:type="spellEnd"/>
      <w:r>
        <w:tab/>
      </w:r>
      <w:r>
        <w:t xml:space="preserve">              </w:t>
      </w:r>
      <w:r>
        <w:t xml:space="preserve">d) </w:t>
      </w:r>
      <w:proofErr w:type="spellStart"/>
      <w:r>
        <w:t>Med</w:t>
      </w:r>
      <w:proofErr w:type="spellEnd"/>
      <w:r>
        <w:t xml:space="preserve"> harfi</w:t>
      </w:r>
      <w:r>
        <w:tab/>
        <w:t xml:space="preserve">e) Sebebi </w:t>
      </w:r>
      <w:proofErr w:type="spellStart"/>
      <w:r>
        <w:t>Med</w:t>
      </w:r>
      <w:proofErr w:type="spellEnd"/>
    </w:p>
    <w:p w14:paraId="4FACDB1C" w14:textId="77777777" w:rsidR="00E1228D" w:rsidRDefault="00E1228D" w:rsidP="00E1228D">
      <w:pPr>
        <w:pStyle w:val="SORUNOLUAIK"/>
      </w:pPr>
    </w:p>
    <w:p w14:paraId="386BE4E2" w14:textId="683CF6F4" w:rsidR="00E1228D" w:rsidRPr="00E1228D" w:rsidRDefault="00E1228D" w:rsidP="00E1228D">
      <w:pPr>
        <w:pStyle w:val="SORUNOLUBOLD"/>
        <w:numPr>
          <w:ilvl w:val="0"/>
          <w:numId w:val="0"/>
        </w:numPr>
        <w:ind w:left="284"/>
        <w:rPr>
          <w:rStyle w:val="Gl"/>
        </w:rPr>
      </w:pPr>
      <w:r>
        <w:rPr>
          <w:rStyle w:val="Gl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05B91833" wp14:editId="5C105444">
            <wp:extent cx="626494" cy="238125"/>
            <wp:effectExtent l="0" t="0" r="254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2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1228D">
        <w:rPr>
          <w:rStyle w:val="Gl"/>
        </w:rPr>
        <w:t>kelimesinde</w:t>
      </w:r>
      <w:proofErr w:type="gramEnd"/>
      <w:r w:rsidRPr="00E1228D">
        <w:rPr>
          <w:rStyle w:val="Gl"/>
        </w:rPr>
        <w:t xml:space="preserve"> aşağıdaki tecvit kuralları</w:t>
      </w:r>
      <w:r w:rsidRPr="00E1228D">
        <w:rPr>
          <w:rStyle w:val="Gl"/>
        </w:rPr>
        <w:t>n</w:t>
      </w:r>
      <w:r w:rsidRPr="00E1228D">
        <w:rPr>
          <w:rStyle w:val="Gl"/>
        </w:rPr>
        <w:t>dan hangileri vardır?</w:t>
      </w:r>
    </w:p>
    <w:p w14:paraId="1E389037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a) Meddi munfasıl ve </w:t>
      </w:r>
      <w:proofErr w:type="spellStart"/>
      <w:r>
        <w:t>medd</w:t>
      </w:r>
      <w:proofErr w:type="spellEnd"/>
      <w:r>
        <w:t xml:space="preserve">-i tabii </w:t>
      </w:r>
    </w:p>
    <w:p w14:paraId="7B0146D9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b) </w:t>
      </w:r>
      <w:proofErr w:type="spellStart"/>
      <w:r>
        <w:t>Medd</w:t>
      </w:r>
      <w:proofErr w:type="spellEnd"/>
      <w:r>
        <w:t xml:space="preserve">-i </w:t>
      </w:r>
      <w:proofErr w:type="spellStart"/>
      <w:r>
        <w:t>lin</w:t>
      </w:r>
      <w:proofErr w:type="spellEnd"/>
      <w:r>
        <w:t xml:space="preserve"> ve </w:t>
      </w:r>
      <w:proofErr w:type="spellStart"/>
      <w:r>
        <w:t>medd</w:t>
      </w:r>
      <w:proofErr w:type="spellEnd"/>
      <w:r>
        <w:t>-i tabii</w:t>
      </w:r>
    </w:p>
    <w:p w14:paraId="7B07EDDC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c) </w:t>
      </w:r>
      <w:proofErr w:type="spellStart"/>
      <w:r>
        <w:t>Medd</w:t>
      </w:r>
      <w:proofErr w:type="spellEnd"/>
      <w:r>
        <w:t xml:space="preserve">-i muttasıl ve </w:t>
      </w:r>
      <w:proofErr w:type="spellStart"/>
      <w:r>
        <w:t>medd</w:t>
      </w:r>
      <w:proofErr w:type="spellEnd"/>
      <w:r>
        <w:t xml:space="preserve">-i tabii </w:t>
      </w:r>
    </w:p>
    <w:p w14:paraId="7A3D1B03" w14:textId="77777777" w:rsidR="00E1228D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d) </w:t>
      </w:r>
      <w:proofErr w:type="spellStart"/>
      <w:r>
        <w:t>Medd</w:t>
      </w:r>
      <w:proofErr w:type="spellEnd"/>
      <w:r>
        <w:t xml:space="preserve">-i lazım ve </w:t>
      </w:r>
      <w:proofErr w:type="spellStart"/>
      <w:r>
        <w:t>medd</w:t>
      </w:r>
      <w:proofErr w:type="spellEnd"/>
      <w:r>
        <w:t>-i tabii</w:t>
      </w:r>
    </w:p>
    <w:p w14:paraId="348B788D" w14:textId="1542394E" w:rsidR="00C150A7" w:rsidRDefault="00E1228D" w:rsidP="00E1228D">
      <w:pPr>
        <w:pStyle w:val="SORUNOLUBOLD"/>
        <w:numPr>
          <w:ilvl w:val="0"/>
          <w:numId w:val="0"/>
        </w:numPr>
        <w:ind w:left="284"/>
      </w:pPr>
      <w:r>
        <w:t xml:space="preserve">e) </w:t>
      </w:r>
      <w:proofErr w:type="spellStart"/>
      <w:r>
        <w:t>Medd</w:t>
      </w:r>
      <w:proofErr w:type="spellEnd"/>
      <w:r>
        <w:t xml:space="preserve">-i arız ve </w:t>
      </w:r>
      <w:proofErr w:type="spellStart"/>
      <w:r>
        <w:t>medd</w:t>
      </w:r>
      <w:proofErr w:type="spellEnd"/>
      <w:r>
        <w:t xml:space="preserve">-i </w:t>
      </w:r>
      <w:proofErr w:type="spellStart"/>
      <w:r>
        <w:t>lin</w:t>
      </w:r>
      <w:proofErr w:type="spellEnd"/>
    </w:p>
    <w:p w14:paraId="3F1C6884" w14:textId="77777777" w:rsidR="00C150A7" w:rsidRDefault="00C150A7" w:rsidP="00151DA8">
      <w:pPr>
        <w:pStyle w:val="BOLDMETN"/>
      </w:pPr>
    </w:p>
    <w:bookmarkEnd w:id="0"/>
    <w:p w14:paraId="169D960A" w14:textId="3906629D" w:rsidR="00E1228D" w:rsidRPr="00E1228D" w:rsidRDefault="00E1228D" w:rsidP="00E1228D">
      <w:pPr>
        <w:rPr>
          <w:rStyle w:val="Gl"/>
        </w:rPr>
      </w:pPr>
      <w:r w:rsidRPr="00E1228D">
        <w:rPr>
          <w:rStyle w:val="Gl"/>
        </w:rPr>
        <w:t>B) AŞAĞIDAKİ</w:t>
      </w:r>
      <w:r>
        <w:rPr>
          <w:rStyle w:val="Gl"/>
        </w:rPr>
        <w:t xml:space="preserve"> BOŞLUKLARI DOLDURUNUZ </w:t>
      </w:r>
    </w:p>
    <w:p w14:paraId="3691CC02" w14:textId="77777777" w:rsidR="00E1228D" w:rsidRPr="00E1228D" w:rsidRDefault="00E1228D" w:rsidP="00E1228D">
      <w:pPr>
        <w:rPr>
          <w:rFonts w:cstheme="minorHAnsi"/>
          <w:sz w:val="20"/>
          <w:szCs w:val="20"/>
        </w:rPr>
      </w:pPr>
      <w:r w:rsidRPr="00E1228D">
        <w:rPr>
          <w:rFonts w:cstheme="minorHAnsi"/>
          <w:sz w:val="20"/>
          <w:szCs w:val="20"/>
        </w:rPr>
        <w:t xml:space="preserve">1. Meddi </w:t>
      </w:r>
      <w:proofErr w:type="spellStart"/>
      <w:r w:rsidRPr="00E1228D">
        <w:rPr>
          <w:rFonts w:cstheme="minorHAnsi"/>
          <w:sz w:val="20"/>
          <w:szCs w:val="20"/>
        </w:rPr>
        <w:t>lazım'ın</w:t>
      </w:r>
      <w:proofErr w:type="spellEnd"/>
      <w:r w:rsidRPr="00E1228D">
        <w:rPr>
          <w:rFonts w:cstheme="minorHAnsi"/>
          <w:sz w:val="20"/>
          <w:szCs w:val="20"/>
        </w:rPr>
        <w:t xml:space="preserve"> hükmü </w:t>
      </w:r>
      <w:proofErr w:type="gramStart"/>
      <w:r w:rsidRPr="00E1228D">
        <w:rPr>
          <w:rFonts w:cstheme="minorHAnsi"/>
          <w:sz w:val="20"/>
          <w:szCs w:val="20"/>
        </w:rPr>
        <w:t>……………………………………..………..</w:t>
      </w:r>
      <w:proofErr w:type="spellStart"/>
      <w:proofErr w:type="gramEnd"/>
      <w:r w:rsidRPr="00E1228D">
        <w:rPr>
          <w:rFonts w:cstheme="minorHAnsi"/>
          <w:sz w:val="20"/>
          <w:szCs w:val="20"/>
        </w:rPr>
        <w:t>dir</w:t>
      </w:r>
      <w:proofErr w:type="spellEnd"/>
      <w:r w:rsidRPr="00E1228D">
        <w:rPr>
          <w:rFonts w:cstheme="minorHAnsi"/>
          <w:sz w:val="20"/>
          <w:szCs w:val="20"/>
        </w:rPr>
        <w:t>.</w:t>
      </w:r>
    </w:p>
    <w:p w14:paraId="124C426B" w14:textId="77777777" w:rsidR="00E1228D" w:rsidRPr="00E1228D" w:rsidRDefault="00E1228D" w:rsidP="00E1228D">
      <w:pPr>
        <w:rPr>
          <w:rFonts w:cstheme="minorHAnsi"/>
          <w:sz w:val="20"/>
          <w:szCs w:val="20"/>
        </w:rPr>
      </w:pPr>
      <w:r w:rsidRPr="00E1228D">
        <w:rPr>
          <w:rFonts w:cstheme="minorHAnsi"/>
          <w:sz w:val="20"/>
          <w:szCs w:val="20"/>
        </w:rPr>
        <w:t xml:space="preserve">2. Kuranı doğru okumak ve hafız yetiştirmek amacıyla milletimizin açtığı müesseselere  </w:t>
      </w:r>
      <w:proofErr w:type="gramStart"/>
      <w:r w:rsidRPr="00E1228D">
        <w:rPr>
          <w:rFonts w:cstheme="minorHAnsi"/>
          <w:sz w:val="20"/>
          <w:szCs w:val="20"/>
        </w:rPr>
        <w:t>………….……...…..</w:t>
      </w:r>
      <w:proofErr w:type="gramEnd"/>
      <w:r w:rsidRPr="00E1228D">
        <w:rPr>
          <w:rFonts w:cstheme="minorHAnsi"/>
          <w:sz w:val="20"/>
          <w:szCs w:val="20"/>
        </w:rPr>
        <w:t xml:space="preserve"> </w:t>
      </w:r>
      <w:proofErr w:type="gramStart"/>
      <w:r w:rsidRPr="00E1228D">
        <w:rPr>
          <w:rFonts w:cstheme="minorHAnsi"/>
          <w:sz w:val="20"/>
          <w:szCs w:val="20"/>
        </w:rPr>
        <w:t>denir</w:t>
      </w:r>
      <w:proofErr w:type="gramEnd"/>
      <w:r w:rsidRPr="00E1228D">
        <w:rPr>
          <w:rFonts w:cstheme="minorHAnsi"/>
          <w:sz w:val="20"/>
          <w:szCs w:val="20"/>
        </w:rPr>
        <w:t>.</w:t>
      </w:r>
    </w:p>
    <w:p w14:paraId="129CC69C" w14:textId="77777777" w:rsidR="00E1228D" w:rsidRPr="00E1228D" w:rsidRDefault="00E1228D" w:rsidP="00E1228D">
      <w:pPr>
        <w:rPr>
          <w:rFonts w:cstheme="minorHAnsi"/>
          <w:sz w:val="20"/>
          <w:szCs w:val="20"/>
        </w:rPr>
      </w:pPr>
      <w:r w:rsidRPr="00E1228D">
        <w:rPr>
          <w:rFonts w:cstheme="minorHAnsi"/>
          <w:sz w:val="20"/>
          <w:szCs w:val="20"/>
        </w:rPr>
        <w:t>3. Kuranı Kerim okunduğunda her harf</w:t>
      </w:r>
      <w:r w:rsidRPr="00E1228D">
        <w:rPr>
          <w:rFonts w:cstheme="minorHAnsi"/>
          <w:sz w:val="20"/>
          <w:szCs w:val="20"/>
        </w:rPr>
        <w:t>i</w:t>
      </w:r>
      <w:r w:rsidRPr="00E1228D">
        <w:rPr>
          <w:rFonts w:cstheme="minorHAnsi"/>
          <w:sz w:val="20"/>
          <w:szCs w:val="20"/>
        </w:rPr>
        <w:t>ne</w:t>
      </w:r>
      <w:proofErr w:type="gramStart"/>
      <w:r w:rsidRPr="00E1228D">
        <w:rPr>
          <w:rFonts w:cstheme="minorHAnsi"/>
          <w:sz w:val="20"/>
          <w:szCs w:val="20"/>
        </w:rPr>
        <w:t>……………………………..</w:t>
      </w:r>
      <w:proofErr w:type="gramEnd"/>
      <w:r w:rsidRPr="00E1228D">
        <w:rPr>
          <w:rFonts w:cstheme="minorHAnsi"/>
          <w:sz w:val="20"/>
          <w:szCs w:val="20"/>
        </w:rPr>
        <w:t>sevap verilir.</w:t>
      </w:r>
    </w:p>
    <w:p w14:paraId="237C09F1" w14:textId="77777777" w:rsidR="00E1228D" w:rsidRPr="00E1228D" w:rsidRDefault="00E1228D" w:rsidP="00E1228D">
      <w:pPr>
        <w:rPr>
          <w:rFonts w:cstheme="minorHAnsi"/>
          <w:sz w:val="20"/>
          <w:szCs w:val="20"/>
        </w:rPr>
      </w:pPr>
      <w:r w:rsidRPr="00E1228D">
        <w:rPr>
          <w:rFonts w:cstheme="minorHAnsi"/>
          <w:sz w:val="20"/>
          <w:szCs w:val="20"/>
        </w:rPr>
        <w:t>4. Meddi Muttasıl yavaş okuyuşta</w:t>
      </w:r>
      <w:proofErr w:type="gramStart"/>
      <w:r w:rsidRPr="00E1228D">
        <w:rPr>
          <w:rFonts w:cstheme="minorHAnsi"/>
          <w:sz w:val="20"/>
          <w:szCs w:val="20"/>
        </w:rPr>
        <w:t>………………</w:t>
      </w:r>
      <w:proofErr w:type="gramEnd"/>
      <w:r w:rsidRPr="00E1228D">
        <w:rPr>
          <w:rFonts w:cstheme="minorHAnsi"/>
          <w:sz w:val="20"/>
          <w:szCs w:val="20"/>
        </w:rPr>
        <w:t xml:space="preserve">elif miktarı hızlı okuyuşta ……………. </w:t>
      </w:r>
      <w:proofErr w:type="gramStart"/>
      <w:r w:rsidRPr="00E1228D">
        <w:rPr>
          <w:rFonts w:cstheme="minorHAnsi"/>
          <w:sz w:val="20"/>
          <w:szCs w:val="20"/>
        </w:rPr>
        <w:t>elif</w:t>
      </w:r>
      <w:proofErr w:type="gramEnd"/>
      <w:r w:rsidRPr="00E1228D">
        <w:rPr>
          <w:rFonts w:cstheme="minorHAnsi"/>
          <w:sz w:val="20"/>
          <w:szCs w:val="20"/>
        </w:rPr>
        <w:t xml:space="preserve"> miktarı uzat</w:t>
      </w:r>
      <w:r w:rsidRPr="00E1228D">
        <w:rPr>
          <w:rFonts w:cstheme="minorHAnsi"/>
          <w:sz w:val="20"/>
          <w:szCs w:val="20"/>
        </w:rPr>
        <w:t>ı</w:t>
      </w:r>
      <w:r w:rsidRPr="00E1228D">
        <w:rPr>
          <w:rFonts w:cstheme="minorHAnsi"/>
          <w:sz w:val="20"/>
          <w:szCs w:val="20"/>
        </w:rPr>
        <w:t>lır.</w:t>
      </w:r>
    </w:p>
    <w:p w14:paraId="68963006" w14:textId="77777777" w:rsidR="00E1228D" w:rsidRPr="00E1228D" w:rsidRDefault="00E1228D" w:rsidP="00E1228D">
      <w:pPr>
        <w:rPr>
          <w:rFonts w:cstheme="minorHAnsi"/>
          <w:sz w:val="24"/>
          <w:szCs w:val="24"/>
        </w:rPr>
      </w:pPr>
    </w:p>
    <w:p w14:paraId="64BD4F56" w14:textId="1A3F3305" w:rsidR="00E1228D" w:rsidRPr="00E1228D" w:rsidRDefault="00E1228D" w:rsidP="00E1228D">
      <w:pPr>
        <w:rPr>
          <w:rStyle w:val="Gl"/>
        </w:rPr>
      </w:pPr>
      <w:r w:rsidRPr="00E1228D">
        <w:rPr>
          <w:rStyle w:val="Gl"/>
        </w:rPr>
        <w:t xml:space="preserve">C) AŞAĞIDAKİ TERİMLERİN BİR CÜMLEYLE TANIMINI YAPINIZ.  </w:t>
      </w:r>
    </w:p>
    <w:p w14:paraId="1686D81A" w14:textId="059510ED" w:rsidR="00E1228D" w:rsidRPr="00E1228D" w:rsidRDefault="00E1228D" w:rsidP="00E122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Cüz:</w:t>
      </w:r>
    </w:p>
    <w:p w14:paraId="79DE5D34" w14:textId="77777777" w:rsidR="00E1228D" w:rsidRDefault="00E1228D" w:rsidP="00E1228D">
      <w:pPr>
        <w:rPr>
          <w:rFonts w:cstheme="minorHAnsi"/>
          <w:sz w:val="24"/>
          <w:szCs w:val="24"/>
        </w:rPr>
      </w:pPr>
    </w:p>
    <w:p w14:paraId="2F245487" w14:textId="42B6F9DD" w:rsidR="00E1228D" w:rsidRPr="00E1228D" w:rsidRDefault="00E1228D" w:rsidP="00E122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Mukabele:</w:t>
      </w:r>
    </w:p>
    <w:p w14:paraId="62AA840E" w14:textId="77777777" w:rsidR="00E1228D" w:rsidRDefault="00E1228D" w:rsidP="00E1228D">
      <w:pPr>
        <w:rPr>
          <w:rFonts w:cstheme="minorHAnsi"/>
          <w:sz w:val="24"/>
          <w:szCs w:val="24"/>
        </w:rPr>
      </w:pPr>
    </w:p>
    <w:p w14:paraId="7DF6670F" w14:textId="009C5BBF" w:rsidR="00E1228D" w:rsidRPr="00E1228D" w:rsidRDefault="00E1228D" w:rsidP="00E122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Samet:</w:t>
      </w:r>
    </w:p>
    <w:p w14:paraId="42990A24" w14:textId="77777777" w:rsidR="00E1228D" w:rsidRDefault="00E1228D" w:rsidP="00E1228D">
      <w:pPr>
        <w:rPr>
          <w:rFonts w:cstheme="minorHAnsi"/>
          <w:sz w:val="24"/>
          <w:szCs w:val="24"/>
        </w:rPr>
      </w:pPr>
    </w:p>
    <w:p w14:paraId="70DC9DD6" w14:textId="77777777" w:rsidR="00E1228D" w:rsidRPr="00E1228D" w:rsidRDefault="00E1228D" w:rsidP="00E1228D">
      <w:pPr>
        <w:rPr>
          <w:rFonts w:cstheme="minorHAnsi"/>
          <w:sz w:val="24"/>
          <w:szCs w:val="24"/>
        </w:rPr>
      </w:pPr>
      <w:proofErr w:type="spellStart"/>
      <w:r w:rsidRPr="00E1228D">
        <w:rPr>
          <w:rFonts w:cstheme="minorHAnsi"/>
          <w:sz w:val="24"/>
          <w:szCs w:val="24"/>
        </w:rPr>
        <w:t>Eüzü</w:t>
      </w:r>
      <w:proofErr w:type="spellEnd"/>
      <w:r w:rsidRPr="00E1228D">
        <w:rPr>
          <w:rFonts w:cstheme="minorHAnsi"/>
          <w:sz w:val="24"/>
          <w:szCs w:val="24"/>
        </w:rPr>
        <w:t xml:space="preserve"> Besmele:</w:t>
      </w:r>
    </w:p>
    <w:p w14:paraId="5AA01074" w14:textId="4A434CE7" w:rsidR="00E1228D" w:rsidRPr="00E1228D" w:rsidRDefault="00BD6067" w:rsidP="00E122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76824EFB">
                <wp:simplePos x="0" y="0"/>
                <wp:positionH relativeFrom="column">
                  <wp:posOffset>-540385</wp:posOffset>
                </wp:positionH>
                <wp:positionV relativeFrom="paragraph">
                  <wp:posOffset>-798195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A0343" w14:textId="77777777" w:rsidR="00BD6067" w:rsidRDefault="00BD6067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067">
                                <w:rPr>
                                  <w:sz w:val="20"/>
                                  <w:szCs w:val="20"/>
                                </w:rPr>
                                <w:t xml:space="preserve">KUR’ANI-I KERİM </w:t>
                              </w:r>
                            </w:p>
                            <w:p w14:paraId="780CEAEF" w14:textId="32981916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BD6067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CECCC" w14:textId="77777777" w:rsidR="00BD6067" w:rsidRDefault="00BD6067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067">
                                <w:rPr>
                                  <w:sz w:val="20"/>
                                  <w:szCs w:val="20"/>
                                </w:rPr>
                                <w:t xml:space="preserve">KUR’ANI-I KERİM </w:t>
                              </w:r>
                            </w:p>
                            <w:p w14:paraId="61F42205" w14:textId="01EE066D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BD6067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62.8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r/wUs+M3xL+CPwq8Aa/8LvFMuk3mr/H&#10;LwZoeozRQo5m0+91eCC5gO9SAHidlJGCM8EHmvo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ir9o3/gs94P/AGf/ANobxF+zra/s&#10;0eMvFWpeG2jF1daC8ciurxo+7YAWAG8DnvW+Hw1fFScaSu0r/L5n0HDvCuf8WYueGymg6s4R55JO&#10;MbRTSu3JxW7S36n2rRX5+/8AD+Sz/wCjDfip/wCAg/8AiKP+H8ln/wBGG/FT/wABB/8AEV1/2RmH&#10;8n4r/M+u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sb&#10;4jov/CvNe+Uf8gW67f8ATFq2qxfiP/yTzXv+wLdf+iWqo/Ejown+9U/8S/NH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Pln/grVoGu+Ivgx8M7Xw/ot3fSQftE+ArmaOztmlaOGPXLdpJGCg4RVBZ&#10;mPAAycCvqaiigAooooAKKKKACiiigAooooAKKKKACiiigD5r/wCCwP8Ayjb+Kf8A2CbX/wBLraui&#10;/wCCaH/JgPwi/wCxFsf/AEXXO/8ABYH/AJRt/FP/ALBNr/6XW1dF/wAE0P8AkwH4Rf8AYi2P/ouv&#10;Sf8AyJ1/18f/AKSj9Pn/AMmYh/2MJ/8AqNA9yooorzT8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8m/8ABYL/AJIj8Lv+zkvh7/6fravrKvmX/gqd8P8Axx8RvhB8OdL8BeEtQ1i4sfj94H1K9g02&#10;1aZoLO31q3lnuGCg7Y40UszHhQCTX01QAUUUUAFFFFABRRRQAUUUUAFFFFABRRRQB81/8Fgf+Ubf&#10;xT/7BNr/AOl1tXRf8E0P+TAfhF/2Itj/AOi653/gsD/yjb+Kf/YJtf8A0utq6L/gmh/yYD8Iv+xF&#10;sf8A0XXpP/kTr/r4/wD0lH6fP/kzEP8AsYT/APUaB7lRRRXmn5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vzF/bk/4NtfAfx0/aF1T9q39j/9pTXfgz4y1y5e81aLSoXa0e8d98lxC0EkUtuXb5mVWZS3&#10;IC8g/p1RQB+Qvw3/AODWnXPHnxC0rxl/wUA/4KA+MvipY6RdeZHoyNcA3EYKHyWuLued44327XEY&#10;ViuNrKcMP1o8G+DvC3w88I6X4C8D6Da6Xoui6fDY6TptlEEhtbaJAkcSKOiqqgAegrS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A+&#10;Inwt+Hnxa0yx0X4leELHWrXTdas9X0+3vot6wX1rKJre4X0eORVZT2IrfoooAKKKKACiiigAoooo&#10;AKKKKACiiigAooooA+a/+CwP/KNv4p/9gm1/9Lraui/4Jof8mA/CL/sRbH/0XXO/8Fgf+UbfxT/7&#10;BNr/AOl1tXRf8E0P+TAfhF/2Itj/AOi69J/8idf9fH/6Sj9Pn/yZiH/Ywn/6jQPcqKKK80/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BRXjf7bf7TWv/sr+AfCPjDw74Zs9Uk8R/FPw14VnhvZX&#10;RYYdT1GK0kmXb1dFkLKDwSOa9koAKKKKACiiigAooooAKKKKACiiigAooooA+a/+CwP/ACjb+Kf/&#10;AGCbX/0utq6L/gmh/wAmA/CL/sRbH/0XXO/8Fgf+UbfxT/7BNr/6XW1dF/wTQ/5MB+EX/Yi2P/ou&#10;vSf/ACJ1/wBfH/6Sj9Pn/wAmYh/2MJ/+o0D3KiiivNP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fxN+Lvw3+Dek6frnxP8A&#10;Ftto9pquu2WjafPdBts9/dzLDbQDaD80kjKo7ZPJFdJXyb/wWC/5Ij8Lv+zkvh7/AOn62r6yoAKK&#10;KKACiiigAooooAKKKKACiiigAooooA+a/wDgsD/yjb+Kf/YJtf8A0utq6L/gmh/yYD8Iv+xFsf8A&#10;0XXO/wDBYH/lG38U/wDsE2v/AKXW1dF/wTQ/5MB+EX/Yi2P/AKLr0n/yJ1/18f8A6Sj9Pn/yZiH/&#10;AGMJ/wDqNA9yooorzT8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1/8ABUD4ofEL4UfCT4d6z8N/GF9o&#10;t1qXx68E6Tf3GnzGNp7G61mCG4t2I6pJGzKw7g19KV8m/wDBYL/kiPwu/wCzkvh7/wCn62r6yoAK&#10;KKKACiiigAooooAKKKKACiiigAooooA+a/8AgsD/AMo2/in/ANgm1/8AS62rov8Agmh/yYD8Iv8A&#10;sRbH/wBF1zv/AAWB/wCUbfxT/wCwTa/+l1tXRf8ABND/AJMB+EX/AGItj/6Lr0n/AMidf9fH/wCk&#10;o/T5/wDJmIf9jCf/AKjQPcqKKK80/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P/yT&#10;zXv+wLdf+iWrarF+I/8AyTzXv+wLdf8AolqqPxI6M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fOH/&#10;AAU3+EvxI+MXwn+Huh/DHwjdaxd6X8dvBes6hBa7d0FhaaxBNc3ByR8scasx74HANfR9FF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gfET4W/Dv4taZY6L8SvCFlrVrpmtWmr6fb30W9YL61lE1vcL6PHIqsp7ECt+kZ0QZdgvOOTS0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K/t0ftK+Lf2Xfh74O8XeD9Esb6bxF8WPDHha6j1APtjttS1KK1lkXaR+8VJCVzkZHI&#10;Ir2qgAooooAKKKKACiiigAooooAKKKKACiiigD5r/wCCwP8Ayjb+Kf8A2CbX/wBLraui/wCCaH/J&#10;gPwi/wCxFsf/AEXXO/8ABYH/AJRt/FP/ALBNr/6XW1dF/wAE0P8AkwH4Rf8AYi2P/ouvSf8AyJ1/&#10;18f/AKSj9Pn/AMmYh/2MJ/8AqNA9yooorzT8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F+I//ACTzXv8AsC3X/olq2qxfiP8A8k817/sC3X/olqqPxI6M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ef7UP&#10;/Kwf8Bf+yayf+g69X6GV+ef7UP8AysH/AAF/7JrJ/wCg69X6GV6WYfw6H/Xtf+lSP1LxI/5FvD3/&#10;AGAU/wD09XCiiivNPy0KKKKACiiigAooooAKKKKACiiigD5j/wCCqXjzxt8Pvg/8ONT8CeLdS0e4&#10;vv2gPA2nXk+mXjwPPaT61bxz27lCC0ciMVZTwykggivpyvk3/gsF/wAkR+F3/ZyXw9/9P1tX1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8m/8ABYL/AJIj8Lv+zkvh&#10;7/6fravrKvM/2pP2ZvDv7U3hDw74Q8S+I73TIvDnj7Q/FVvNYxozSz6Zex3ccLbh9x2jCsRzg8c1&#10;6Z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8/7FW1/laV9+V8O/tC/wDBH3xz8Xf2nPFP&#10;7S/w2/bR8S+AL/xQYhcW/h2zlidY0jRNhliuY2dSUDYIxn6V6GAnRj7SNWXKpRtezet0+nofpHh3&#10;j8hw8czwea4pYeOJwzpRm4TmlL2tKesYJvaL8j7ior8/f+HNX7Uf/SWL4qf+Bd9/8nUf8Oav2o/+&#10;ksXxU/8AAu+/+Tqr6rgf+ghf+Ay/yNv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YvxH/AOSea9/2Bbr/ANEtXwv/AMOav2o/&#10;+ksXxU/8C77/AOTqZcf8EY/2nLuB7W6/4KufFGSORSkkclzesrqRggg33IIojhcCnf6wv/AZf5Gl&#10;HhPw/pVoz/1jp6NP/dsT0f8AgNj/AIN4f+TCr7/soWof+k9pX3bXhn/BPj9i22/YO+BM/wAErTx/&#10;J4kWbxBcap/aEmni2IMscSbNgd+nlZznnPSvc6xzCtTxGOqVIO6bbR4fiPnGX5/x1mGY4GfPRq1Z&#10;ShKzV09nZpNfNJhRRRXGf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l/iv8GPhr8cNG03w/wDFHwxHqtno&#10;/iGw1zToZJXTyb+znWe2mGwgkpIqsAcg45BHF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/tqftOav+yr4D8J+MNG8KW2ryeJPih4b8KT&#10;Q3Vw0Qgi1PUIrR5wVBy0Yk3BehIwSK9irxL9u34R+G/jJ8O/Buh+J72+t4dK+LXhfWrdrCRFZri0&#10;1KKeNW3owKFlAYAAkdCDzXt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0ADA0343" w14:textId="77777777" w:rsidR="00BD6067" w:rsidRDefault="00BD6067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D6067">
                          <w:rPr>
                            <w:sz w:val="20"/>
                            <w:szCs w:val="20"/>
                          </w:rPr>
                          <w:t xml:space="preserve">KUR’ANI-I KERİM </w:t>
                        </w:r>
                      </w:p>
                      <w:p w14:paraId="780CEAEF" w14:textId="32981916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BD6067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01CECCC" w14:textId="77777777" w:rsidR="00BD6067" w:rsidRDefault="00BD6067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D6067">
                          <w:rPr>
                            <w:sz w:val="20"/>
                            <w:szCs w:val="20"/>
                          </w:rPr>
                          <w:t xml:space="preserve">KUR’ANI-I KERİM </w:t>
                        </w:r>
                      </w:p>
                      <w:p w14:paraId="61F42205" w14:textId="01EE066D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BD6067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02AD37D3" w:rsidR="00C150A7" w:rsidRDefault="00C150A7">
      <w:pPr>
        <w:rPr>
          <w:rFonts w:cstheme="minorHAnsi"/>
          <w:sz w:val="24"/>
          <w:szCs w:val="24"/>
        </w:rPr>
      </w:pPr>
    </w:p>
    <w:p w14:paraId="50CC11C8" w14:textId="04A9E0C6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7C835BEC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NSxssgYAAOMzAAAOAAAAAAAAAAAAAAAAADwCAABkcnMvZTJvRG9j&#10;LnhtbFBLAQItABQABgAIAAAAIQA1/sx4CAIAAA4JAAAZAAAAAAAAAAAAAAAAABoJAABkcnMvX3Jl&#10;bHMvZTJvRG9jLnhtbC5yZWxzUEsBAi0AFAAGAAgAAAAhAK51ciXiAAAADgEAAA8AAAAAAAAAAAAA&#10;AAAAWQ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5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kuran-i-kerim/9-sinif-ihl-kuran-i-kerim-2-donem-2-yazili-b261c100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710DD" w14:textId="6B5A1FEB" w:rsidR="00BD6067" w:rsidRDefault="00BD6067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B69C31" wp14:editId="7792C2A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4EDCCE" w14:textId="77777777" w:rsidR="00BD6067" w:rsidRPr="001016DC" w:rsidRDefault="00BD6067" w:rsidP="00BD60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A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PAE7wD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3B4EDCCE" w14:textId="77777777" w:rsidR="00BD6067" w:rsidRPr="001016DC" w:rsidRDefault="00BD6067" w:rsidP="00BD606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442DCCE" wp14:editId="241DBE2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414A68D" wp14:editId="4746348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6C9CFC4E" w:rsidR="00727264" w:rsidRDefault="00E1228D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KUR’ANI-I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2886135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E1228D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BD6067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1228D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E122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E122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kuran-i-kerim/9-sinif-ihl-kuran-i-kerim-2-donem-2-yazili-b261c100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A671A-6B2C-4C42-AD92-83481954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2023-05-30T15:03:00Z</dcterms:created>
  <dcterms:modified xsi:type="dcterms:W3CDTF">2023-05-30T15:03:00Z</dcterms:modified>
</cp:coreProperties>
</file>