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62325" w14:textId="77777777" w:rsidR="002D31AD" w:rsidRDefault="002D31AD" w:rsidP="000458FC">
      <w:pPr>
        <w:pStyle w:val="SEENEKLER"/>
        <w:numPr>
          <w:ilvl w:val="0"/>
          <w:numId w:val="0"/>
        </w:numPr>
        <w:ind w:left="530"/>
      </w:pPr>
      <w:bookmarkStart w:id="0" w:name="_Hlk124954262"/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15A7AA77" w14:textId="353D391F" w:rsidR="000458FC" w:rsidRPr="000458FC" w:rsidRDefault="000458FC" w:rsidP="000458FC">
      <w:pPr>
        <w:pStyle w:val="SORUNOLUBOLD"/>
        <w:numPr>
          <w:ilvl w:val="0"/>
          <w:numId w:val="0"/>
        </w:numPr>
        <w:ind w:left="284" w:hanging="284"/>
        <w:rPr>
          <w:b/>
          <w:bCs/>
        </w:rPr>
      </w:pPr>
      <w:r w:rsidRPr="000458FC">
        <w:rPr>
          <w:b/>
        </w:rPr>
        <w:t>A)</w:t>
      </w:r>
      <w:r>
        <w:t xml:space="preserve"> </w:t>
      </w:r>
      <w:r w:rsidRPr="000458FC">
        <w:rPr>
          <w:rStyle w:val="Gl"/>
        </w:rPr>
        <w:t xml:space="preserve">AŞAĞIDAKİ TEST SORULARINI CEVAPLAYINIZ </w:t>
      </w:r>
    </w:p>
    <w:p w14:paraId="5C4359FD" w14:textId="7AE81A13" w:rsidR="000458FC" w:rsidRDefault="000458FC" w:rsidP="000458FC">
      <w:pPr>
        <w:pStyle w:val="SORUNOLUBOLD"/>
        <w:numPr>
          <w:ilvl w:val="0"/>
          <w:numId w:val="0"/>
        </w:numPr>
        <w:ind w:left="284"/>
      </w:pPr>
    </w:p>
    <w:p w14:paraId="1EE0390C" w14:textId="4509045B" w:rsidR="000458FC" w:rsidRPr="000458FC" w:rsidRDefault="000458FC" w:rsidP="000458FC">
      <w:pPr>
        <w:pStyle w:val="SORUNOLUAIK"/>
        <w:rPr>
          <w:rStyle w:val="Gl"/>
        </w:rPr>
      </w:pPr>
      <w:r>
        <w:t>“</w:t>
      </w:r>
      <w:r w:rsidRPr="000458FC">
        <w:rPr>
          <w:rStyle w:val="Gl"/>
        </w:rPr>
        <w:t>Cüz” kavramının tanımı aşağıdakilerden hangisinde doğru olarak verilmiştir?</w:t>
      </w:r>
    </w:p>
    <w:p w14:paraId="1AF937AF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>a)Kur’an-ı Kerim içerisinde yer alan başı sonu belli olan cümle</w:t>
      </w:r>
    </w:p>
    <w:p w14:paraId="65DA027F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>b)Kur’an-ı Kerim’in yüz on dört parçaya ayrılmış her bir bölümü</w:t>
      </w:r>
    </w:p>
    <w:p w14:paraId="779EBEBD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 xml:space="preserve">c)Kur’an-ı Kerim’in otuz bölümünden </w:t>
      </w:r>
      <w:proofErr w:type="spellStart"/>
      <w:r>
        <w:t>herbiri</w:t>
      </w:r>
      <w:proofErr w:type="spellEnd"/>
    </w:p>
    <w:p w14:paraId="20085B7D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>d)Kur’an-ı Kerim’de bulunan uzun sürelerin her biri</w:t>
      </w:r>
    </w:p>
    <w:p w14:paraId="7BAA8394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>e)Kur’an-ı Kerim’in yirmi beş sayfadan oluşan her bir bölümü</w:t>
      </w:r>
    </w:p>
    <w:p w14:paraId="05F8E463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</w:p>
    <w:p w14:paraId="5786B54F" w14:textId="430071DD" w:rsidR="000458FC" w:rsidRPr="000458FC" w:rsidRDefault="000458FC" w:rsidP="000458FC">
      <w:pPr>
        <w:pStyle w:val="SORUNOLUAIK"/>
        <w:rPr>
          <w:rStyle w:val="Gl"/>
        </w:rPr>
      </w:pPr>
      <w:proofErr w:type="spellStart"/>
      <w:r w:rsidRPr="000458FC">
        <w:rPr>
          <w:rStyle w:val="Gl"/>
        </w:rPr>
        <w:t>Kura’n</w:t>
      </w:r>
      <w:proofErr w:type="spellEnd"/>
      <w:r w:rsidRPr="000458FC">
        <w:rPr>
          <w:rStyle w:val="Gl"/>
        </w:rPr>
        <w:t>-ı Kerim hangi halife döneminde kitap haline getirilmiştir?</w:t>
      </w:r>
    </w:p>
    <w:p w14:paraId="65E66AF1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>a) Hz. Osman</w:t>
      </w:r>
      <w:r>
        <w:tab/>
      </w:r>
      <w:r>
        <w:tab/>
        <w:t>b) Hz. Ali</w:t>
      </w:r>
    </w:p>
    <w:p w14:paraId="53A1982F" w14:textId="0D573769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>c) Hz Ebubekir</w:t>
      </w:r>
      <w:r>
        <w:tab/>
      </w:r>
      <w:r>
        <w:t>d) Hz. Ömer</w:t>
      </w:r>
      <w:r>
        <w:tab/>
        <w:t xml:space="preserve">e) Hz. </w:t>
      </w:r>
      <w:proofErr w:type="spellStart"/>
      <w:r>
        <w:t>Zeyd</w:t>
      </w:r>
      <w:proofErr w:type="spellEnd"/>
    </w:p>
    <w:p w14:paraId="65F569A6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</w:p>
    <w:p w14:paraId="79582DD8" w14:textId="6A189150" w:rsidR="000458FC" w:rsidRPr="000458FC" w:rsidRDefault="000458FC" w:rsidP="000458FC">
      <w:pPr>
        <w:pStyle w:val="SORUNOLUBOLD"/>
        <w:rPr>
          <w:rStyle w:val="Gl"/>
        </w:rPr>
      </w:pPr>
      <w:r w:rsidRPr="000458FC">
        <w:rPr>
          <w:rStyle w:val="Gl"/>
        </w:rPr>
        <w:t xml:space="preserve">Harf-i </w:t>
      </w:r>
      <w:proofErr w:type="spellStart"/>
      <w:r w:rsidRPr="000458FC">
        <w:rPr>
          <w:rStyle w:val="Gl"/>
        </w:rPr>
        <w:t>Medlerden</w:t>
      </w:r>
      <w:proofErr w:type="spellEnd"/>
      <w:r w:rsidRPr="000458FC">
        <w:rPr>
          <w:rStyle w:val="Gl"/>
        </w:rPr>
        <w:t xml:space="preserve"> birisi ile </w:t>
      </w:r>
      <w:proofErr w:type="spellStart"/>
      <w:r w:rsidRPr="000458FC">
        <w:rPr>
          <w:rStyle w:val="Gl"/>
        </w:rPr>
        <w:t>Sebeb</w:t>
      </w:r>
      <w:proofErr w:type="spellEnd"/>
      <w:r w:rsidRPr="000458FC">
        <w:rPr>
          <w:rStyle w:val="Gl"/>
        </w:rPr>
        <w:t xml:space="preserve">-i </w:t>
      </w:r>
      <w:proofErr w:type="spellStart"/>
      <w:r w:rsidRPr="000458FC">
        <w:rPr>
          <w:rStyle w:val="Gl"/>
        </w:rPr>
        <w:t>Med</w:t>
      </w:r>
      <w:proofErr w:type="spellEnd"/>
      <w:r w:rsidRPr="000458FC">
        <w:rPr>
          <w:rStyle w:val="Gl"/>
        </w:rPr>
        <w:t xml:space="preserve"> olan hemze ayrı kelimede bulunursa hangi çeşit </w:t>
      </w:r>
      <w:proofErr w:type="spellStart"/>
      <w:r w:rsidRPr="000458FC">
        <w:rPr>
          <w:rStyle w:val="Gl"/>
        </w:rPr>
        <w:t>med</w:t>
      </w:r>
      <w:proofErr w:type="spellEnd"/>
      <w:r w:rsidRPr="000458FC">
        <w:rPr>
          <w:rStyle w:val="Gl"/>
        </w:rPr>
        <w:t xml:space="preserve"> olur?</w:t>
      </w:r>
    </w:p>
    <w:p w14:paraId="46E3B174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 xml:space="preserve">a) </w:t>
      </w:r>
      <w:proofErr w:type="spellStart"/>
      <w:r>
        <w:t>Medd</w:t>
      </w:r>
      <w:proofErr w:type="spellEnd"/>
      <w:r>
        <w:t xml:space="preserve">-i Tabii </w:t>
      </w:r>
    </w:p>
    <w:p w14:paraId="281B7DE4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 xml:space="preserve">b) </w:t>
      </w:r>
      <w:proofErr w:type="spellStart"/>
      <w:r>
        <w:t>Medd</w:t>
      </w:r>
      <w:proofErr w:type="spellEnd"/>
      <w:r>
        <w:t>-i Munfasıl</w:t>
      </w:r>
    </w:p>
    <w:p w14:paraId="41B969FF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 xml:space="preserve">c) </w:t>
      </w:r>
      <w:proofErr w:type="spellStart"/>
      <w:r>
        <w:t>Medd</w:t>
      </w:r>
      <w:proofErr w:type="spellEnd"/>
      <w:r>
        <w:t xml:space="preserve">-i Lazım </w:t>
      </w:r>
    </w:p>
    <w:p w14:paraId="01243122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 xml:space="preserve">d) </w:t>
      </w:r>
      <w:proofErr w:type="spellStart"/>
      <w:r>
        <w:t>Medd</w:t>
      </w:r>
      <w:proofErr w:type="spellEnd"/>
      <w:r>
        <w:t>-i Muttasıl</w:t>
      </w:r>
    </w:p>
    <w:p w14:paraId="647DA27E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>e) Meddi Tabii</w:t>
      </w:r>
    </w:p>
    <w:p w14:paraId="31ED76B0" w14:textId="77777777" w:rsidR="000458FC" w:rsidRDefault="000458FC" w:rsidP="000458FC">
      <w:pPr>
        <w:pStyle w:val="SORUNOLUBOLD"/>
        <w:numPr>
          <w:ilvl w:val="0"/>
          <w:numId w:val="0"/>
        </w:numPr>
      </w:pPr>
    </w:p>
    <w:p w14:paraId="7DEF0E1B" w14:textId="512AF0C4" w:rsidR="000458FC" w:rsidRPr="000458FC" w:rsidRDefault="000458FC" w:rsidP="000458FC">
      <w:pPr>
        <w:pStyle w:val="SORUNOLUBOLD"/>
        <w:rPr>
          <w:rStyle w:val="Gl"/>
        </w:rPr>
      </w:pPr>
      <w:r w:rsidRPr="000458FC">
        <w:rPr>
          <w:rStyle w:val="Gl"/>
        </w:rPr>
        <w:t xml:space="preserve">Meddi </w:t>
      </w:r>
      <w:proofErr w:type="spellStart"/>
      <w:r w:rsidRPr="000458FC">
        <w:rPr>
          <w:rStyle w:val="Gl"/>
        </w:rPr>
        <w:t>Muttasıl’ın</w:t>
      </w:r>
      <w:proofErr w:type="spellEnd"/>
      <w:r w:rsidRPr="000458FC">
        <w:rPr>
          <w:rStyle w:val="Gl"/>
        </w:rPr>
        <w:t xml:space="preserve"> hükmü nedir?</w:t>
      </w:r>
    </w:p>
    <w:p w14:paraId="56FD2FA6" w14:textId="3F455430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>a) Farz</w:t>
      </w:r>
      <w:r>
        <w:tab/>
      </w:r>
      <w:r>
        <w:tab/>
      </w:r>
      <w:r>
        <w:t>b) Vacip</w:t>
      </w:r>
    </w:p>
    <w:p w14:paraId="4A19C74D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 xml:space="preserve">c) </w:t>
      </w:r>
      <w:proofErr w:type="spellStart"/>
      <w:r>
        <w:t>Mübah</w:t>
      </w:r>
      <w:proofErr w:type="spellEnd"/>
      <w:r>
        <w:tab/>
      </w:r>
      <w:r>
        <w:tab/>
        <w:t>d) Caiz</w:t>
      </w:r>
      <w:r>
        <w:tab/>
        <w:t xml:space="preserve">           e) Sünnet</w:t>
      </w:r>
    </w:p>
    <w:p w14:paraId="61BB9D5C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</w:p>
    <w:p w14:paraId="59FFA033" w14:textId="17D94A0A" w:rsidR="000458FC" w:rsidRPr="000458FC" w:rsidRDefault="000458FC" w:rsidP="000458FC">
      <w:pPr>
        <w:pStyle w:val="SORUNOLUBOLD"/>
        <w:rPr>
          <w:rStyle w:val="Gl"/>
        </w:rPr>
      </w:pPr>
      <w:r w:rsidRPr="000458FC">
        <w:rPr>
          <w:rStyle w:val="Gl"/>
        </w:rPr>
        <w:t xml:space="preserve">Aynı harfin ilki </w:t>
      </w:r>
      <w:proofErr w:type="spellStart"/>
      <w:r w:rsidRPr="000458FC">
        <w:rPr>
          <w:rStyle w:val="Gl"/>
        </w:rPr>
        <w:t>cezimli</w:t>
      </w:r>
      <w:proofErr w:type="spellEnd"/>
      <w:r w:rsidRPr="000458FC">
        <w:rPr>
          <w:rStyle w:val="Gl"/>
        </w:rPr>
        <w:t xml:space="preserve"> ikincisi </w:t>
      </w:r>
      <w:proofErr w:type="spellStart"/>
      <w:r w:rsidRPr="000458FC">
        <w:rPr>
          <w:rStyle w:val="Gl"/>
        </w:rPr>
        <w:t>harekeli</w:t>
      </w:r>
      <w:proofErr w:type="spellEnd"/>
      <w:r w:rsidRPr="000458FC">
        <w:rPr>
          <w:rStyle w:val="Gl"/>
        </w:rPr>
        <w:t xml:space="preserve"> bir arada o</w:t>
      </w:r>
      <w:r w:rsidRPr="000458FC">
        <w:rPr>
          <w:rStyle w:val="Gl"/>
        </w:rPr>
        <w:t>l</w:t>
      </w:r>
      <w:r w:rsidRPr="000458FC">
        <w:rPr>
          <w:rStyle w:val="Gl"/>
        </w:rPr>
        <w:t>ması durumuna ne denir?</w:t>
      </w:r>
    </w:p>
    <w:p w14:paraId="3EB1AC74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 xml:space="preserve">a) </w:t>
      </w:r>
      <w:proofErr w:type="spellStart"/>
      <w:r>
        <w:t>Tanvin</w:t>
      </w:r>
      <w:proofErr w:type="spellEnd"/>
      <w:r>
        <w:t xml:space="preserve"> </w:t>
      </w:r>
      <w:r>
        <w:tab/>
        <w:t xml:space="preserve">b) </w:t>
      </w:r>
      <w:proofErr w:type="spellStart"/>
      <w:r>
        <w:t>Med</w:t>
      </w:r>
      <w:proofErr w:type="spellEnd"/>
    </w:p>
    <w:p w14:paraId="4131B582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>c) Şedde</w:t>
      </w:r>
      <w:r>
        <w:tab/>
        <w:t xml:space="preserve">d) </w:t>
      </w:r>
      <w:proofErr w:type="spellStart"/>
      <w:r>
        <w:t>Cezm</w:t>
      </w:r>
      <w:proofErr w:type="spellEnd"/>
      <w:r>
        <w:t xml:space="preserve"> </w:t>
      </w:r>
      <w:r>
        <w:tab/>
      </w:r>
      <w:r>
        <w:tab/>
        <w:t>e) Mahreç</w:t>
      </w:r>
    </w:p>
    <w:p w14:paraId="328A0438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</w:p>
    <w:p w14:paraId="73D09EA0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</w:p>
    <w:p w14:paraId="25624881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</w:p>
    <w:p w14:paraId="46843163" w14:textId="77777777" w:rsidR="000458FC" w:rsidRDefault="000458FC" w:rsidP="000458FC">
      <w:pPr>
        <w:pStyle w:val="SORUNOLUAIK"/>
      </w:pPr>
    </w:p>
    <w:p w14:paraId="2B0D0E20" w14:textId="7FF0B22B" w:rsidR="000458FC" w:rsidRPr="000458FC" w:rsidRDefault="000458FC" w:rsidP="000458FC">
      <w:pPr>
        <w:pStyle w:val="SORUNOLUBOLD"/>
        <w:numPr>
          <w:ilvl w:val="0"/>
          <w:numId w:val="0"/>
        </w:numPr>
        <w:ind w:left="284" w:hanging="284"/>
        <w:rPr>
          <w:rStyle w:val="Gl"/>
        </w:rPr>
      </w:pPr>
      <w:r>
        <w:rPr>
          <w:noProof/>
          <w:lang w:eastAsia="tr-TR"/>
        </w:rPr>
        <w:drawing>
          <wp:inline distT="0" distB="0" distL="0" distR="0" wp14:anchorId="4FF01C59" wp14:editId="5F6B6EF2">
            <wp:extent cx="625314" cy="304800"/>
            <wp:effectExtent l="0" t="0" r="381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30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0458FC">
        <w:rPr>
          <w:rStyle w:val="Gl"/>
        </w:rPr>
        <w:t>kelimesindeki</w:t>
      </w:r>
      <w:proofErr w:type="gramEnd"/>
      <w:r w:rsidRPr="000458FC">
        <w:rPr>
          <w:rStyle w:val="Gl"/>
        </w:rPr>
        <w:t xml:space="preserve"> </w:t>
      </w:r>
      <w:proofErr w:type="spellStart"/>
      <w:r w:rsidRPr="000458FC">
        <w:rPr>
          <w:rStyle w:val="Gl"/>
        </w:rPr>
        <w:t>medler</w:t>
      </w:r>
      <w:proofErr w:type="spellEnd"/>
      <w:r w:rsidRPr="000458FC">
        <w:rPr>
          <w:rStyle w:val="Gl"/>
        </w:rPr>
        <w:t xml:space="preserve"> için aşağıda verilen sıralamalardan hangisi doğrudur?</w:t>
      </w:r>
    </w:p>
    <w:p w14:paraId="2EE3A98F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 xml:space="preserve">a) </w:t>
      </w:r>
      <w:proofErr w:type="spellStart"/>
      <w:r>
        <w:t>Medd</w:t>
      </w:r>
      <w:proofErr w:type="spellEnd"/>
      <w:r>
        <w:t xml:space="preserve">-i muttasıl ve </w:t>
      </w:r>
      <w:proofErr w:type="spellStart"/>
      <w:r>
        <w:t>medd</w:t>
      </w:r>
      <w:proofErr w:type="spellEnd"/>
      <w:r>
        <w:t>-i munfasıl</w:t>
      </w:r>
    </w:p>
    <w:p w14:paraId="6EEC94CF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 xml:space="preserve">b) </w:t>
      </w:r>
      <w:proofErr w:type="spellStart"/>
      <w:r>
        <w:t>Medd</w:t>
      </w:r>
      <w:proofErr w:type="spellEnd"/>
      <w:r>
        <w:t xml:space="preserve">-i muttasıl ve </w:t>
      </w:r>
      <w:proofErr w:type="spellStart"/>
      <w:r>
        <w:t>medd</w:t>
      </w:r>
      <w:proofErr w:type="spellEnd"/>
      <w:r>
        <w:t>-i tabiî</w:t>
      </w:r>
    </w:p>
    <w:p w14:paraId="0515BC71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 xml:space="preserve">c) </w:t>
      </w:r>
      <w:proofErr w:type="spellStart"/>
      <w:r>
        <w:t>Medd</w:t>
      </w:r>
      <w:proofErr w:type="spellEnd"/>
      <w:r>
        <w:t xml:space="preserve">-i munfasıl ve </w:t>
      </w:r>
      <w:proofErr w:type="spellStart"/>
      <w:r>
        <w:t>medd</w:t>
      </w:r>
      <w:proofErr w:type="spellEnd"/>
      <w:r>
        <w:t>-i muttasıl</w:t>
      </w:r>
    </w:p>
    <w:p w14:paraId="2DEAFC9D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 xml:space="preserve">d) Her ikisi de </w:t>
      </w:r>
      <w:proofErr w:type="spellStart"/>
      <w:r>
        <w:t>medd</w:t>
      </w:r>
      <w:proofErr w:type="spellEnd"/>
      <w:r>
        <w:t>-i munfasıl</w:t>
      </w:r>
    </w:p>
    <w:p w14:paraId="2AE9EA67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 xml:space="preserve">e) Her ikisi de </w:t>
      </w:r>
      <w:proofErr w:type="spellStart"/>
      <w:r>
        <w:t>medd</w:t>
      </w:r>
      <w:proofErr w:type="spellEnd"/>
      <w:r>
        <w:t>-i muttasıl</w:t>
      </w:r>
    </w:p>
    <w:p w14:paraId="04779C11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</w:p>
    <w:p w14:paraId="6AD24350" w14:textId="311ABA50" w:rsidR="000458FC" w:rsidRPr="000458FC" w:rsidRDefault="000458FC" w:rsidP="000458FC">
      <w:pPr>
        <w:pStyle w:val="SORUNOLUAIK"/>
        <w:rPr>
          <w:rStyle w:val="Gl"/>
        </w:rPr>
      </w:pPr>
      <w:r w:rsidRPr="000458FC">
        <w:rPr>
          <w:rStyle w:val="Gl"/>
        </w:rPr>
        <w:t xml:space="preserve">Dudak harfleri </w:t>
      </w:r>
      <w:proofErr w:type="spellStart"/>
      <w:r w:rsidRPr="000458FC">
        <w:rPr>
          <w:rStyle w:val="Gl"/>
        </w:rPr>
        <w:t>kaçtanedir</w:t>
      </w:r>
      <w:proofErr w:type="spellEnd"/>
      <w:r w:rsidRPr="000458FC">
        <w:rPr>
          <w:rStyle w:val="Gl"/>
        </w:rPr>
        <w:t>?</w:t>
      </w:r>
    </w:p>
    <w:p w14:paraId="3D978549" w14:textId="688299C4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>a)6</w:t>
      </w:r>
      <w:r>
        <w:tab/>
      </w:r>
      <w:r>
        <w:tab/>
      </w:r>
      <w:r>
        <w:t>b)5</w:t>
      </w:r>
      <w:r>
        <w:t xml:space="preserve">                c)4</w:t>
      </w:r>
      <w:r>
        <w:tab/>
        <w:t xml:space="preserve">       </w:t>
      </w:r>
      <w:r>
        <w:t>d)3</w:t>
      </w:r>
      <w:r>
        <w:tab/>
      </w:r>
      <w:r>
        <w:tab/>
        <w:t>e)2</w:t>
      </w:r>
    </w:p>
    <w:p w14:paraId="7551DFF2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</w:p>
    <w:p w14:paraId="78E10E65" w14:textId="7EA6901A" w:rsidR="000458FC" w:rsidRPr="000458FC" w:rsidRDefault="000458FC" w:rsidP="000458FC">
      <w:pPr>
        <w:pStyle w:val="SORUNOLUBOLD"/>
        <w:rPr>
          <w:rStyle w:val="Gl"/>
        </w:rPr>
      </w:pPr>
      <w:r w:rsidRPr="000458FC">
        <w:rPr>
          <w:rStyle w:val="Gl"/>
        </w:rPr>
        <w:t xml:space="preserve">Kuranı Kerimi tane tane yavaş yavaş okuma şekline ne </w:t>
      </w:r>
      <w:proofErr w:type="gramStart"/>
      <w:r w:rsidRPr="000458FC">
        <w:rPr>
          <w:rStyle w:val="Gl"/>
        </w:rPr>
        <w:t>ad  verilir</w:t>
      </w:r>
      <w:proofErr w:type="gramEnd"/>
      <w:r w:rsidRPr="000458FC">
        <w:rPr>
          <w:rStyle w:val="Gl"/>
        </w:rPr>
        <w:t>.</w:t>
      </w:r>
    </w:p>
    <w:p w14:paraId="6CF22077" w14:textId="77777777" w:rsidR="000458FC" w:rsidRDefault="000458FC" w:rsidP="000458FC">
      <w:pPr>
        <w:pStyle w:val="SORUNOLUBOLD"/>
        <w:numPr>
          <w:ilvl w:val="0"/>
          <w:numId w:val="0"/>
        </w:numPr>
        <w:ind w:left="284"/>
      </w:pPr>
      <w:r>
        <w:t xml:space="preserve">a) </w:t>
      </w:r>
      <w:proofErr w:type="spellStart"/>
      <w:r>
        <w:t>Hadr</w:t>
      </w:r>
      <w:proofErr w:type="spellEnd"/>
      <w:r>
        <w:t xml:space="preserve"> </w:t>
      </w:r>
      <w:r>
        <w:tab/>
      </w:r>
      <w:r>
        <w:tab/>
        <w:t>b) Tilavet</w:t>
      </w:r>
    </w:p>
    <w:p w14:paraId="348B788D" w14:textId="0790B5BF" w:rsidR="00C150A7" w:rsidRDefault="000458FC" w:rsidP="000458FC">
      <w:pPr>
        <w:pStyle w:val="SORUNOLUBOLD"/>
        <w:numPr>
          <w:ilvl w:val="0"/>
          <w:numId w:val="0"/>
        </w:numPr>
        <w:ind w:left="284"/>
      </w:pPr>
      <w:r>
        <w:t>c) Tahkik</w:t>
      </w:r>
      <w:r>
        <w:tab/>
      </w:r>
      <w:r>
        <w:tab/>
        <w:t xml:space="preserve">d) </w:t>
      </w:r>
      <w:proofErr w:type="spellStart"/>
      <w:r>
        <w:t>Tertil</w:t>
      </w:r>
      <w:proofErr w:type="spellEnd"/>
      <w:r>
        <w:t xml:space="preserve"> </w:t>
      </w:r>
      <w:r>
        <w:t xml:space="preserve">                 </w:t>
      </w:r>
      <w:r>
        <w:t>e) Tedvir</w:t>
      </w:r>
    </w:p>
    <w:bookmarkEnd w:id="0"/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1F697E92" w14:textId="217860AC" w:rsidR="000458FC" w:rsidRPr="000458FC" w:rsidRDefault="000458FC" w:rsidP="000458FC">
      <w:pPr>
        <w:rPr>
          <w:rStyle w:val="Gl"/>
        </w:rPr>
      </w:pPr>
      <w:r w:rsidRPr="000458FC">
        <w:rPr>
          <w:rStyle w:val="Gl"/>
        </w:rPr>
        <w:t xml:space="preserve">B)  AŞAĞIDAKİ BOŞLUKLARI DOLDURUNUZ </w:t>
      </w:r>
    </w:p>
    <w:p w14:paraId="2D295AF7" w14:textId="77777777" w:rsidR="000458FC" w:rsidRPr="000458FC" w:rsidRDefault="000458FC" w:rsidP="000458FC">
      <w:pPr>
        <w:pStyle w:val="SORUNOLUAIK"/>
        <w:numPr>
          <w:ilvl w:val="0"/>
          <w:numId w:val="0"/>
        </w:numPr>
        <w:ind w:left="284"/>
      </w:pPr>
      <w:r w:rsidRPr="000458FC">
        <w:t xml:space="preserve">1. Meddi tabinin hükmü </w:t>
      </w:r>
      <w:proofErr w:type="gramStart"/>
      <w:r w:rsidRPr="000458FC">
        <w:t>……………………………………..………..</w:t>
      </w:r>
      <w:proofErr w:type="spellStart"/>
      <w:proofErr w:type="gramEnd"/>
      <w:r w:rsidRPr="000458FC">
        <w:t>dir</w:t>
      </w:r>
      <w:proofErr w:type="spellEnd"/>
      <w:r w:rsidRPr="000458FC">
        <w:t>.</w:t>
      </w:r>
    </w:p>
    <w:p w14:paraId="26938ADA" w14:textId="77777777" w:rsidR="000458FC" w:rsidRPr="000458FC" w:rsidRDefault="000458FC" w:rsidP="000458FC">
      <w:pPr>
        <w:pStyle w:val="SORUNOLUAIK"/>
        <w:numPr>
          <w:ilvl w:val="0"/>
          <w:numId w:val="0"/>
        </w:numPr>
        <w:ind w:left="284"/>
      </w:pPr>
      <w:r w:rsidRPr="000458FC">
        <w:t xml:space="preserve">2. Harflerin çıkış yerlerine </w:t>
      </w:r>
      <w:proofErr w:type="gramStart"/>
      <w:r w:rsidRPr="000458FC">
        <w:t>……………….…………………………..</w:t>
      </w:r>
      <w:proofErr w:type="gramEnd"/>
      <w:r w:rsidRPr="000458FC">
        <w:t xml:space="preserve"> </w:t>
      </w:r>
      <w:proofErr w:type="gramStart"/>
      <w:r w:rsidRPr="000458FC">
        <w:t>denir</w:t>
      </w:r>
      <w:proofErr w:type="gramEnd"/>
      <w:r w:rsidRPr="000458FC">
        <w:t>.</w:t>
      </w:r>
    </w:p>
    <w:p w14:paraId="05428DDD" w14:textId="77777777" w:rsidR="000458FC" w:rsidRPr="000458FC" w:rsidRDefault="000458FC" w:rsidP="000458FC">
      <w:pPr>
        <w:pStyle w:val="SORUNOLUAIK"/>
        <w:numPr>
          <w:ilvl w:val="0"/>
          <w:numId w:val="0"/>
        </w:numPr>
        <w:ind w:left="284"/>
      </w:pPr>
      <w:r w:rsidRPr="000458FC">
        <w:t>3. Kuranı Kerimin iki kapak arasında toplanmış şekl</w:t>
      </w:r>
      <w:r w:rsidRPr="000458FC">
        <w:t>i</w:t>
      </w:r>
      <w:r w:rsidRPr="000458FC">
        <w:t>ne</w:t>
      </w:r>
      <w:proofErr w:type="gramStart"/>
      <w:r w:rsidRPr="000458FC">
        <w:t>…………</w:t>
      </w:r>
      <w:proofErr w:type="gramEnd"/>
      <w:r w:rsidRPr="000458FC">
        <w:t xml:space="preserve">  </w:t>
      </w:r>
      <w:proofErr w:type="gramStart"/>
      <w:r w:rsidRPr="000458FC">
        <w:t>….</w:t>
      </w:r>
      <w:proofErr w:type="gramEnd"/>
      <w:r w:rsidRPr="000458FC">
        <w:t>denir.</w:t>
      </w:r>
    </w:p>
    <w:p w14:paraId="65490165" w14:textId="77777777" w:rsidR="000458FC" w:rsidRPr="000458FC" w:rsidRDefault="000458FC" w:rsidP="000458FC">
      <w:pPr>
        <w:pStyle w:val="SORUNOLUAIK"/>
        <w:numPr>
          <w:ilvl w:val="0"/>
          <w:numId w:val="0"/>
        </w:numPr>
        <w:ind w:left="284"/>
      </w:pPr>
      <w:r w:rsidRPr="000458FC">
        <w:t>4. Meddi Munfasıl yavaş okuyuşta</w:t>
      </w:r>
      <w:proofErr w:type="gramStart"/>
      <w:r w:rsidRPr="000458FC">
        <w:t>………………</w:t>
      </w:r>
      <w:proofErr w:type="gramEnd"/>
      <w:r w:rsidRPr="000458FC">
        <w:t xml:space="preserve">elif miktarı hızlı okuyuşta ……………. </w:t>
      </w:r>
      <w:proofErr w:type="gramStart"/>
      <w:r w:rsidRPr="000458FC">
        <w:t>elif</w:t>
      </w:r>
      <w:proofErr w:type="gramEnd"/>
      <w:r w:rsidRPr="000458FC">
        <w:t xml:space="preserve"> miktarı uzat</w:t>
      </w:r>
      <w:r w:rsidRPr="000458FC">
        <w:t>ı</w:t>
      </w:r>
      <w:r w:rsidRPr="000458FC">
        <w:t>lır.</w:t>
      </w:r>
    </w:p>
    <w:p w14:paraId="3CC75CAE" w14:textId="77777777" w:rsidR="000458FC" w:rsidRPr="000458FC" w:rsidRDefault="000458FC" w:rsidP="000458FC">
      <w:pPr>
        <w:rPr>
          <w:rFonts w:cstheme="minorHAnsi"/>
          <w:sz w:val="24"/>
          <w:szCs w:val="24"/>
        </w:rPr>
      </w:pPr>
    </w:p>
    <w:p w14:paraId="473B42A5" w14:textId="222177C9" w:rsidR="000458FC" w:rsidRPr="000458FC" w:rsidRDefault="000458FC" w:rsidP="000458FC">
      <w:pPr>
        <w:rPr>
          <w:rStyle w:val="Gl"/>
        </w:rPr>
      </w:pPr>
      <w:r w:rsidRPr="000458FC">
        <w:rPr>
          <w:rStyle w:val="Gl"/>
        </w:rPr>
        <w:t xml:space="preserve">C) AŞAĞIDAKİ TERİMLERİN BİR CÜMLEYLE TANIMINI YAPINIZ.  </w:t>
      </w:r>
    </w:p>
    <w:p w14:paraId="79A163C5" w14:textId="78FD1090" w:rsidR="000458FC" w:rsidRPr="000458FC" w:rsidRDefault="000458FC" w:rsidP="000458F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Ayet:</w:t>
      </w:r>
    </w:p>
    <w:p w14:paraId="4AE0B20E" w14:textId="1F716D82" w:rsidR="000458FC" w:rsidRPr="000458FC" w:rsidRDefault="000458FC" w:rsidP="000458F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Hatim:</w:t>
      </w:r>
    </w:p>
    <w:p w14:paraId="25C4463A" w14:textId="5D82DE2E" w:rsidR="000458FC" w:rsidRPr="000458FC" w:rsidRDefault="000458FC" w:rsidP="000458F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Kevser:</w:t>
      </w:r>
    </w:p>
    <w:p w14:paraId="75C6D6AA" w14:textId="77777777" w:rsidR="000458FC" w:rsidRPr="000458FC" w:rsidRDefault="000458FC" w:rsidP="000458FC">
      <w:pPr>
        <w:rPr>
          <w:rFonts w:cstheme="minorHAnsi"/>
          <w:sz w:val="24"/>
          <w:szCs w:val="24"/>
        </w:rPr>
      </w:pPr>
      <w:r w:rsidRPr="000458FC">
        <w:rPr>
          <w:rFonts w:cstheme="minorHAnsi"/>
          <w:sz w:val="24"/>
          <w:szCs w:val="24"/>
        </w:rPr>
        <w:t>Kelimeyi Şehadet:</w:t>
      </w:r>
    </w:p>
    <w:p w14:paraId="68262F6B" w14:textId="3F6A64EC" w:rsidR="000458FC" w:rsidRPr="000458FC" w:rsidRDefault="000458FC" w:rsidP="000458F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6FAE9191">
                <wp:simplePos x="0" y="0"/>
                <wp:positionH relativeFrom="column">
                  <wp:posOffset>-540385</wp:posOffset>
                </wp:positionH>
                <wp:positionV relativeFrom="paragraph">
                  <wp:posOffset>-645795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134955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43D55E" w14:textId="77777777" w:rsidR="000458FC" w:rsidRPr="000458FC" w:rsidRDefault="000458F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458FC">
                                <w:rPr>
                                  <w:iCs/>
                                  <w:sz w:val="20"/>
                                  <w:szCs w:val="20"/>
                                </w:rPr>
                                <w:t>KUR’AN-I KERİM</w:t>
                              </w:r>
                              <w:r w:rsidRPr="000458F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80CEAEF" w14:textId="605D5FF9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0458FC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 w:rsidR="00E01C8C"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E517D" w14:textId="77777777" w:rsidR="000458FC" w:rsidRDefault="000458F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458FC">
                                <w:rPr>
                                  <w:sz w:val="20"/>
                                  <w:szCs w:val="20"/>
                                </w:rPr>
                                <w:t xml:space="preserve">KUR’AN-I KERİM </w:t>
                              </w:r>
                            </w:p>
                            <w:p w14:paraId="61F42205" w14:textId="43178627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0458FC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 w:rsidR="00E01C8C"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3" o:spid="_x0000_s1026" style="position:absolute;margin-left:-42.55pt;margin-top:-50.85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b/4Kx+J/EvhX4NfDW88L+Ir7TZrr9obwHaXEthdvC0tvLrduksLFCCyOpKs&#10;p4YHBBFfUlR3VnaXqLHe2kcyrIrqssYYKwOQwz3B6Ht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+IfFXhjwjaw&#10;XvirxDY6bDdXkNpby310kKy3ErBIolLEZd2IVVHLE4GTWhXyb/wWC/5Ij8Lv+zkvh7/6fravrK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a/+Cofwy+IPxU+Efw70f4ceDtQ1q60349eCNVv7fTrcyNBY2uswS3FwwHS&#10;OONWdm6ADNfSl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Px3/aC+HH7OXh3RvFHxNu7qG017xbpfhvT2tLUzM1&#10;/qFyltbKQPuqZHUFuijmu2r5N/4LBf8AJEfhd/2cl8Pf/T9bV9Z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iH7eP&#10;7NXjr9qL4d+DfCPgDVtJs7nw78XPC3im+k1ieWON7PTdTiup40McchMrRxkIpAUtgFlHI9v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Jv2wv2nW/ZV8EeF/GA8I/2z/wAJJ8SvD3hTyPtXk+R/ad/HafaM7W3eX5m7&#10;bxuxjI616zXyb/wWB/5Ij8Lv+zkvh7/6fravrK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5/aZ/Zo8IftSeE/D/h&#10;DxprmpWFv4d8daL4ptJNLaMPJdabeJdwxPvRh5bPGAwADbScEHmvR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/wD+Ci/x4+JX7Pvww8C+JfhfrEdlea58avCHh7UZJbVJRJYX+rQ29zGA4IBaN2AYcjqMGvoCvk3/&#10;AILBf8kR+F3/AGcl8Pf/AE/W1fW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fxP+EHw2+M+k6foXxQ8JW+sWek69&#10;Za1p8FyzgQX9pMs1tONpHzRyKrDPGRyDXS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yv8A8FbNb1rQvgv8M7jQ&#10;9XurOSb9orwDbzSWtw0bSRPrlurxkqRlWUkFTwRwa+qK+Tf+CwOT8Efhdgf83JfD3/0/W1fW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jeNviH4F+G1hZ6r4/8W6fo9tqGqW2m2U+o3SxLPeXEgjggUseZJHIVV6kk&#10;AV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b/wWC/5Ij8Lv+zkvh7/6fravrKvnf/gpT8Fvif8AHP4V+AfD3wq8&#10;KyaveaP8cPBuu6lDHcRReTp9lq8FxdT5kZQQkSM20EscYUE8V9E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Xn/7&#10;Rf7R/gX9mTwvoXizx/ZahPbeIPGmj+GLFdNhV2W81G7S1gZgzLiMSONxGSBkgHpXo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m/8Fgv+SI/C7/s5L4e/wDp+tq+sq8Z/bc/Zl8Q/tT+AfCPg/w34ls9Ll8OfFTw14qu&#10;Jr6N2WaDTNRiu5IV29HdYyqk8AnmvZ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xf8Abh/aZ8Tfss/D/wAIeL/C&#10;vh2x1KbxH8VvDPhW4i1BnCxW+p6jFaSzLsIO9FkLLnjI5BFe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yb/AMFg&#10;v+SI/C7/ALOS+Hv/AKfravrKvP8A9oz9m7wH+094X0Hwl8Qr/VLe18PeNdH8UWLaTcRxu15pt2l1&#10;Ajl0cGIyRgOoAYrkBlPNeg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Xzr/wUs+M3xL+CPwq8Aa/8LvFMuk3mr/H&#10;LwZoeozRQo5m0+91eCC5gO9SAHidlJGCM8EHmvoq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ir9o3/gs94P/AGf/ANobxF+zra/s&#10;0eMvFWpeG2jF1daC8ciurxo+7YAWAG8DnvW+Hw1fFScaSu0r/L5n0HDvCuf8WYueGymg6s4R55JO&#10;MbRTSu3JxW7S36n2rRX5+/8AD+Sz/wCjDfip/wCAg/8AiKP+H8ln/wBGG/FT/wABB/8AEV1/2RmH&#10;8n4r/M+u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igAooooAK&#10;KKKACvzF/bk/4NtfAfx0/aF1T9q39j/9pTXfgz4y1y5e81aLSoXa0e8d98lxC0EkUtuXb5mVWZS3&#10;IC8g/p1RQB+Qvw3/AODWnXPHnxC0rxl/wUA/4KA+MvipY6RdeZHoyNcA3EYKHyWuLued44327XEY&#10;ViuNrKcMP1o8G+DvC3w88I6X4C8D6Da6Xoui6fDY6TptlEEhtbaJAkcSKOiqqgAegrS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vR/wAP2v8AgnL/ANFO1j/wmLr/AOJo/wCH7X/BOX/o&#10;p2sf+Exdf/E1+C9FH+q+X/zS+9f5B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orzz8z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8/wBqH/lYP+Av/ZNZP/Qder9DK/PP9qH/AJWD/gL/ANk1k/8AQder9DK9LMP4dD/r2v8A0qR+&#10;peJH/It4e/7AKf8A6erhRRRXmn5aFFFFABRRRQAUUUUAFFFFABRRRQB8m/8ABYL/AJIj8Lv+zkvh&#10;7/6fravrKvM/2pP2ZvDv7U3hDw74Q8S+I73TIvDnj7Q/FVvNYxozSz6Zex3ccLbh9x2jCsRzg8c1&#10;6Z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YvxH/AOSea9/2Bbr/ANEtXwv/AMOav2o/&#10;+ksXxU/8C77/AOTqZcf8EY/2nLuB7W6/4KufFGSORSkkclzesrqRggg33IIojhcCnf6wv/AZf5Gl&#10;HhPw/pVoz/1jp6NP/dsT0f8AgNj/AIN4f+TCr7/soWof+k9pX3bXhn/BPj9i22/YO+BM/wAErTx/&#10;J4kWbxBcap/aEmni2IMscSbNgd+nlZznnPSvc6xzCtTxGOqVIO6bbR4fiPnGX5/x1mGY4GfPRq1Z&#10;ShKzV09nZpNfNJhRRRXGfE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m/8Fgv+SI/C7/s5L4e/+n62r6yrl/iv8GPhr8cNG03w/wDFHwxHqtno&#10;/iGw1zToZJXTyb+znWe2mGwgkpIqsAcg45BHFd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O/tqftOav+yr4D8J+MNG8KW2ryeJPih4b8KT&#10;Q3Vw0Qgi1PUIrR5wVBy0Yk3BehIwSK9irxL9u34R+G/jJ8O/Buh+J72+t4dK+LXhfWrdrCRFZri0&#10;1KKeNW3owKFlAYAAkdCDzXt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Vbq+AAAA2gAAAA8AAABkcnMvZG93bnJldi54bWxET0uLwjAQvi/4H8II3tZUDyK1UZZdfOBt&#10;6+M8NLNNsZnUJtX6742w4Gn4+J6TrXpbixu1vnKsYDJOQBAXTldcKjge1p9zED4ga6wdk4IHeVgt&#10;Bx8Zptrd+ZdueShFDGGfogITQpNK6QtDFv3YNcSR+3OtxRBhW0rd4j2G21pOk2QmLVYcGww29G2o&#10;uOSdVfBzSR75ad+crb8as+FpNw/bTqnRsP9agAjUh7f4373TcT68XnlduX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xlVbq+AAAA2gAAAA8AAAAAAAAAAAAAAAAAnwIAAGRy&#10;cy9kb3ducmV2LnhtbFBLBQYAAAAABAAEAPcAAACKAwAAAAA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1349;width:49885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KCsIA&#10;AADbAAAADwAAAGRycy9kb3ducmV2LnhtbERPS2sCMRC+C/0PYQq9adYeim6NIkJpqQo+6sHbuBk3&#10;i5vJkqS6/nsjCN7m43vOaNLaWpzJh8qxgn4vA0FcOF1xqeBv+9UdgAgRWWPtmBRcKcBk/NIZYa7d&#10;hdd03sRSpBAOOSowMTa5lKEwZDH0XEOcuKPzFmOCvpTa4yWF21q+Z9mHtFhxajDY0MxQcdr8WwXb&#10;2cH4K0/nx29vlnta7Fbz375Sb6/t9BNEpDY+xQ/3j07zh3D/JR0gx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IoKwgAAANsAAAAPAAAAAAAAAAAAAAAAAJgCAABkcnMvZG93&#10;bnJldi54bWxQSwUGAAAAAAQABAD1AAAAhwM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5cr8A&#10;AADbAAAADwAAAGRycy9kb3ducmV2LnhtbERPTYvCMBC9C/sfwix4s+lWEOkaRReEhQVBLZ6HZrap&#10;NpPSxFr99eYgeHy878VqsI3oqfO1YwVfSQqCuHS65kpBcdxO5iB8QNbYOCYFd/KwWn6MFphrd+M9&#10;9YdQiRjCPkcFJoQ2l9KXhiz6xLXEkft3ncUQYVdJ3eEthttGZmk6kxZrjg0GW/oxVF4OV6ugTx9F&#10;OUUn/3bnWXFZm2zT705KjT+H9TeIQEN4i1/uX60gi+vjl/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SvlyvwAAANsAAAAPAAAAAAAAAAAAAAAAAJgCAABkcnMvZG93bnJl&#10;di54bWxQSwUGAAAAAAQABAD1AAAAhAMAAAAA&#10;" stroked="f">
                  <v:textbox style="layout-flow:vertical;mso-layout-flow-alt:bottom-to-top">
                    <w:txbxContent>
                      <w:p w14:paraId="5743D55E" w14:textId="77777777" w:rsidR="000458FC" w:rsidRPr="000458FC" w:rsidRDefault="000458F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458FC">
                          <w:rPr>
                            <w:iCs/>
                            <w:sz w:val="20"/>
                            <w:szCs w:val="20"/>
                          </w:rPr>
                          <w:t>KUR’AN-I KERİM</w:t>
                        </w:r>
                        <w:r w:rsidRPr="000458F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80CEAEF" w14:textId="605D5FF9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0458FC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 w:rsidR="00E01C8C"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c6cIA&#10;AADbAAAADwAAAGRycy9kb3ducmV2LnhtbESPQYvCMBSE7wv7H8Jb8LamVpClGsUVBEEQdIvnR/Ns&#10;ujYvpYm1+uuNIHgcZuYbZrbobS06an3lWMFomIAgLpyuuFSQ/62/f0D4gKyxdkwKbuRhMf/8mGGm&#10;3ZX31B1CKSKEfYYKTAhNJqUvDFn0Q9cQR+/kWoshyraUusVrhNtapkkykRYrjgsGG1oZKs6Hi1XQ&#10;Jfe8GKOT293/JD8vTfrb7Y5KDb765RREoD68w6/2RitIR/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lzpwgAAANsAAAAPAAAAAAAAAAAAAAAAAJgCAABkcnMvZG93&#10;bnJldi54bWxQSwUGAAAAAAQABAD1AAAAhwMAAAAA&#10;" stroked="f">
                  <v:textbox style="layout-flow:vertical;mso-layout-flow-alt:bottom-to-top">
                    <w:txbxContent>
                      <w:p w14:paraId="639E517D" w14:textId="77777777" w:rsidR="000458FC" w:rsidRDefault="000458F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458FC">
                          <w:rPr>
                            <w:sz w:val="20"/>
                            <w:szCs w:val="20"/>
                          </w:rPr>
                          <w:t xml:space="preserve">KUR’AN-I KERİM </w:t>
                        </w:r>
                      </w:p>
                      <w:p w14:paraId="61F42205" w14:textId="43178627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0458FC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 w:rsidR="00E01C8C"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0CC11C8" w14:textId="6DD92B98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1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68A9A6A6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4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5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6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7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8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9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1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2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3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1F7557DF" w:rsidR="00501EC5" w:rsidRPr="00F925CF" w:rsidRDefault="00FB00F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bookmarkStart w:id="2" w:name="_GoBack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9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  <w:bookmarkEnd w:id="2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Eooorq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s0giTzHcKq8szdqAHUV8Jftmf8F2fgJ+z14hufh58GPD7eP9es2aO+ure7EOm2kgOCnm&#10;4ZpmBHIQbR/fyCK+W7//AIOM/wBqKe5aTTvg14Mt4v4Y5PtMhH47x/Kvn8VxPkuFqOnKpdreyb/H&#10;Y/aOH/o/+KXEWAjjKGC9nTkrx9pOMG09nyt8yT6XSutVofsjRX40/wDERZ+1d/0SfwT/AN+bn/47&#10;R/xEWftXf9En8E/9+bn/AOO1z/64ZH/M/wDwFnu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GOTSAZGA1OooAb5fOc0u3HSlooAQrk80oAHS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IB600p6GnUUAJsHegoO1L&#10;RQA3BTmjzPanEA9aTavpQAoOR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jNigBaKQFmO1V3H2qVLHUH6WM34RGjQCO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YHS+Ev+QSP+uj&#10;VqVl+Ev+QSP+ujVqVzS+JgFFFFS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hiQOBTdzE4C8+lADqKsQ6Rqs4zHYSfVlx/Opf+&#10;Ee1j/nzP/fQ/xo5o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xnqKKKADp0FIFw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m1fSlooAbJBDMn&#10;lyxKynqrLkGlVVRQiLgDgAdqWigAooooAKKKKACiiigAooooAKKKKACiiigAooooAKKKKACiiigA&#10;ooooAKKKKACiiigAooooAKKKKACiiigAooooAKKKKACiiigAooooAKKKKACiiigAooooAKKKKACi&#10;iigAooooAKKKKACiiigAooooAKKKKACiiigAooooAKCAeCKKKAE2r6UoGO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">
                <v:shape id="Resim 4" o:spid="_x0000_s1032" type="#_x0000_t75" style="position:absolute;width:75958;height:10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z/TEAAAA2gAAAA8AAABkcnMvZG93bnJldi54bWxEj0FrwkAUhO8F/8PyBC9FN0opEl3FVgU9&#10;FDGK4O2ZfSbB7NuQXU3qr+8WCj0OM/MNM523phQPql1hWcFwEIEgTq0uOFNwPKz7YxDOI2ssLZOC&#10;b3Iwn3Vephhr2/CeHonPRICwi1FB7n0VS+nSnAy6ga2Ig3e1tUEfZJ1JXWMT4KaUoyh6lwYLDgs5&#10;VvSZU3pL7kYBXtz59Jo2u9VWR18fDS0NPw9K9brtYgLCU+v/w3/tjVbwBr9Xwg2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/z/TEAAAA2gAAAA8AAAAAAAAAAAAAAAAA&#10;nwIAAGRycy9kb3ducmV2LnhtbFBLBQYAAAAABAAEAPcAAACQAwAAAAA=&#10;">
                  <v:imagedata r:id="rId25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EL8MA&#10;AADaAAAADwAAAGRycy9kb3ducmV2LnhtbESP3WoCMRSE7wu+QziCdzVrQXFXo4hUtKUt+Hd/2Bw3&#10;wc3Jsom6ffumUOjlMDPfMPNl52pxpzZYzwpGwwwEcem15UrB6bh5noIIEVlj7ZkUfFOA5aL3NMdC&#10;+wfv6X6IlUgQDgUqMDE2hZShNOQwDH1DnLyLbx3GJNtK6hYfCe5q+ZJlE+nQclow2NDaUHk93JyC&#10;amrfb+bjnI9Pr3luJyt6+9x+KTXod6sZiEhd/A//tXdawRh+r6Qb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1EL8MAAADaAAAADwAAAAAAAAAAAAAAAACYAgAAZHJzL2Rv&#10;d25yZXYueG1sUEsFBgAAAAAEAAQA9QAAAIgD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/aWMMA&#10;AADaAAAADwAAAGRycy9kb3ducmV2LnhtbESPQWsCMRSE70L/Q3gFbzXbQhd3axQRS7WooLX3x+Z1&#10;E7p5WTZR13/fCAWPw8x8w0xmvWvEmbpgPSt4HmUgiCuvLdcKjl/vT2MQISJrbDyTgisFmE0fBhMs&#10;tb/wns6HWIsE4VCiAhNjW0oZKkMOw8i3xMn78Z3DmGRXS93hJcFdI1+yLJcOLacFgy0tDFW/h5NT&#10;UI/t58lsvovX47IobD6n9fZjp9TwsZ+/gYjUx3v4v73SCnK4XUk3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/aWMMAAADaAAAADwAAAAAAAAAAAAAAAACYAgAAZHJzL2Rv&#10;d25yZXYueG1sUEsFBgAAAAAEAAQA9QAAAIgD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/w8MA&#10;AADaAAAADwAAAGRycy9kb3ducmV2LnhtbESPQWsCMRSE7wX/Q3iCt5q1oHVXo4hUbIst1Or9sXlu&#10;gpuXZRN1+++bQsHjMDPfMPNl52pxpTZYzwpGwwwEcem15UrB4XvzOAURIrLG2jMp+KEAy0XvYY6F&#10;9jf+ous+ViJBOBSowMTYFFKG0pDDMPQNcfJOvnUYk2wrqVu8Jbir5VOWTaRDy2nBYENrQ+V5f3EK&#10;qql9v5jdMR8fXvLcTlb09rH9VGrQ71YzEJG6eA//t1+1gmf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N/w8MAAADaAAAADwAAAAAAAAAAAAAAAACYAgAAZHJzL2Rv&#10;d25yZXYueG1sUEsFBgAAAAAEAAQA9QAAAIgD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rscAA&#10;AADaAAAADwAAAGRycy9kb3ducmV2LnhtbERPW2vCMBR+F/wP4Qh709TBxHamRWRjF9xgzr0fmmMT&#10;bE5KE7X+e/Mw8PHju6+qwbXiTH2wnhXMZxkI4tpry42C/e/rdAkiRGSNrWdScKUAVTkerbDQ/sI/&#10;dN7FRqQQDgUqMDF2hZShNuQwzHxHnLiD7x3GBPtG6h4vKdy18jHLFtKh5dRgsKONofq4OzkFzdJ+&#10;nsz2L3/av+S5Xazp4+vtW6mHybB+BhFpiHfxv/tdK0hb05V0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zrscAAAADaAAAADwAAAAAAAAAAAAAAAACYAgAAZHJzL2Rvd25y&#10;ZXYueG1sUEsFBgAAAAAEAAQA9QAAAIUD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OKsMA&#10;AADaAAAADwAAAGRycy9kb3ducmV2LnhtbESP3WoCMRSE7wu+QzhC72rWguKuRhGx2JYq+Hd/2Bw3&#10;wc3Jsom6ffumUOjlMDPfMLNF52pxpzZYzwqGgwwEcem15UrB6fj2MgERIrLG2jMp+KYAi3nvaYaF&#10;9g/e0/0QK5EgHApUYGJsCilDachhGPiGOHkX3zqMSbaV1C0+EtzV8jXLxtKh5bRgsKGVofJ6uDkF&#10;1cR+3szXOR+d1nlux0v62G52Sj33u+UURKQu/of/2u9aQQ6/V9IN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OKsMAAADaAAAADwAAAAAAAAAAAAAAAACYAgAAZHJzL2Rv&#10;d25yZXYueG1sUEsFBgAAAAAEAAQA9QAAAIgD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EqAsEA&#10;AADbAAAADwAAAGRycy9kb3ducmV2LnhtbERP22oCMRB9L/gPYYS+1ayC4q5GEWmxlbbg7X3YjJvg&#10;ZrJsom7/3hQKfZvDuc582bla3KgN1rOC4SADQVx6bblScDy8vUxBhIissfZMCn4owHLRe5pjof2d&#10;d3Tbx0qkEA4FKjAxNoWUoTTkMAx8Q5y4s28dxgTbSuoW7ync1XKUZRPp0HJqMNjQ2lB52V+dgmpq&#10;t1fzecrHx9c8t5MVfXxtvpV67nerGYhIXfwX/7nfdZo/gt9f0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KgLBAAAA2wAAAA8AAAAAAAAAAAAAAAAAmAIAAGRycy9kb3du&#10;cmV2LnhtbFBLBQYAAAAABAAEAPUAAACGAw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PmcIA&#10;AADbAAAADwAAAGRycy9kb3ducmV2LnhtbERPTWsCMRC9F/wPYYTeatZK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Y+ZwgAAANsAAAAPAAAAAAAAAAAAAAAAAJgCAABkcnMvZG93&#10;bnJldi54bWxQSwUGAAAAAAQABAD1AAAAhwM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X7cIA&#10;AADbAAAADwAAAGRycy9kb3ducmV2LnhtbERPTWsCMRC9F/wPYYTeatZi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BftwgAAANsAAAAPAAAAAAAAAAAAAAAAAJgCAABkcnMvZG93&#10;bnJldi54bWxQSwUGAAAAAAQABAD1AAAAhwM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SAcAA&#10;AADbAAAADwAAAGRycy9kb3ducmV2LnhtbERPS2sCMRC+F/ofwhS81ayiYrdGEWlBvBQfeB42Y7K4&#10;mSxJdNd/bwqF3ubje85i1btG3CnE2rOC0bAAQVx5XbNRcDp+v89BxISssfFMCh4UYbV8fVlgqX3H&#10;e7ofkhE5hGOJCmxKbSllrCw5jEPfEmfu4oPDlGEwUgfscrhr5LgoZtJhzbnBYksbS9X1cHMKdg9j&#10;j9sQrpOP6Zex++48a3+cUoO3fv0JIlGf/sV/7q3O86fw+0s+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bSAcAAAADbAAAADwAAAAAAAAAAAAAAAACYAgAAZHJzL2Rvd25y&#10;ZXYueG1sUEsFBgAAAAAEAAQA9QAAAIUD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9n8MA&#10;AADbAAAADwAAAGRycy9kb3ducmV2LnhtbESPT0sDMRDF74LfIYzgzWYrWuratJSiULxI/9DzsJkm&#10;SzeTJYnd7bd3DoK3Gd6b936zWI2hU1dKuY1sYDqpQBE30bbsDBwPn09zULkgW+wik4EbZVgt7+8W&#10;WNs48I6u++KUhHCu0YAvpa+1zo2ngHkSe2LRzjEFLLImp23CQcJDp5+raqYDtiwNHnvaeGou+59g&#10;4Ovm/GGb0uXl7fXD+d1wmvXfwZjHh3H9DqrQWP7Nf9db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d9n8MAAADbAAAADwAAAAAAAAAAAAAAAACYAgAAZHJzL2Rv&#10;d25yZXYueG1sUEsFBgAAAAAEAAQA9QAAAIgDAAAAAA==&#10;" o:button="t" filled="f" stroked="f" strokeweight="2pt">
                  <v:fill o:detectmouseclick="t"/>
                </v:rect>
                <v:shape id="Metin Kutusu 2" o:spid="_x0000_s1043" type="#_x0000_t202" href="https://www.dindersi.com/icerik/kuran-i-kerim/9-sinif-ihl-kuran-i-kerim-2-donem-2-yazili-b261c100" style="position:absolute;left:16383;top:8572;width:43159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DWMUA&#10;AADcAAAADwAAAGRycy9kb3ducmV2LnhtbESPT2sCMRTE7wW/Q3gFbzW7HqpsjSKCtFSF+qeH3l43&#10;z83SzcuSRF2/vSkIHoeZ+Q0zmXW2EWfyoXasIB9kIIhLp2uuFBz2y5cxiBCRNTaOScGVAsymvacJ&#10;FtpdeEvnXaxEgnAoUIGJsS2kDKUhi2HgWuLkHZ23GJP0ldQeLwluGznMsldpsea0YLClhaHyb3ey&#10;CvaLX+OvPF8d373Z/ND6+2v1mSvVf+7mbyAidfERvrc/tIJhPoL/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8NYxQAAANwAAAAPAAAAAAAAAAAAAAAAAJgCAABkcnMv&#10;ZG93bnJldi54bWxQSwUGAAAAAAQABAD1AAAAigMAAAAA&#10;" o:button="t" filled="f" stroked="f">
                  <v:fill o:detectmouseclick="t"/>
                  <v:textbox>
                    <w:txbxContent>
                      <w:p w14:paraId="35A21D3F" w14:textId="1F7557DF" w:rsidR="00501EC5" w:rsidRPr="00F925CF" w:rsidRDefault="00FB00F9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bookmarkStart w:id="3" w:name="_GoBack"/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9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  <w:bookmarkEnd w:id="3"/>
                      </w:p>
                    </w:txbxContent>
                  </v:textbox>
                </v:shape>
              </v:group>
            </w:pict>
          </mc:Fallback>
        </mc:AlternateContent>
      </w:r>
    </w:p>
    <w:bookmarkEnd w:id="1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9E551" w14:textId="55C7A6FE" w:rsidR="000458FC" w:rsidRDefault="000458FC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5055879" wp14:editId="6920191C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6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BB0852" w14:textId="77777777" w:rsidR="000458FC" w:rsidRPr="001016DC" w:rsidRDefault="000458FC" w:rsidP="000458F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HSO8UxAIAADU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72BB0852" w14:textId="77777777" w:rsidR="000458FC" w:rsidRPr="001016DC" w:rsidRDefault="000458FC" w:rsidP="000458F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0F702A75" wp14:editId="5D19717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7" name="Resim 1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3422CD74" wp14:editId="3630B23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48D9974" w:rsidR="00C150A7" w:rsidRDefault="00FB00F9" w:rsidP="00C150A7">
    <w:pPr>
      <w:pStyle w:val="stbilgi"/>
      <w:jc w:val="center"/>
    </w:pPr>
    <w:r>
      <w:t>9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3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5EDA12E7" w:rsidR="00727264" w:rsidRDefault="000458FC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KUR’AN-I KERİM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725CCA0E" w:rsidR="00727264" w:rsidRDefault="00FB00F9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9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 w:rsidR="00727264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0458FC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3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ED26F2"/>
    <w:multiLevelType w:val="hybridMultilevel"/>
    <w:tmpl w:val="8E805A20"/>
    <w:lvl w:ilvl="0" w:tplc="A03CB1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006DFC"/>
    <w:multiLevelType w:val="hybridMultilevel"/>
    <w:tmpl w:val="6852817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7761DE"/>
    <w:multiLevelType w:val="hybridMultilevel"/>
    <w:tmpl w:val="BD8AF82C"/>
    <w:lvl w:ilvl="0" w:tplc="56BA73D2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5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2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11"/>
  </w:num>
  <w:num w:numId="44">
    <w:abstractNumId w:val="4"/>
  </w:num>
  <w:num w:numId="45">
    <w:abstractNumId w:val="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45064"/>
    <w:rsid w:val="000458FC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B00F9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8F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0458F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8F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0458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din-kulturu-ve-ahlak-bilgisi-c93" TargetMode="External"/><Relationship Id="rId24" Type="http://schemas.openxmlformats.org/officeDocument/2006/relationships/hyperlink" Target="https://www.dindersi.com/icerik/kuran-i-kerim/9-sinif-ihl-kuran-i-kerim-2-donem-2-yazili-b261c100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www.instagram.com/ddy_yayinlari/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157B4-F858-4AC0-A2DB-77CE56508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4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2023-05-30T15:13:00Z</dcterms:created>
  <dcterms:modified xsi:type="dcterms:W3CDTF">2023-05-30T15:13:00Z</dcterms:modified>
</cp:coreProperties>
</file>