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10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937"/>
        <w:gridCol w:w="2136"/>
        <w:gridCol w:w="5160"/>
        <w:gridCol w:w="2379"/>
      </w:tblGrid>
      <w:tr w:rsidR="003631A3" w14:paraId="21DC0A9C" w14:textId="77777777" w:rsidTr="003631A3">
        <w:trPr>
          <w:trHeight w:val="378"/>
        </w:trPr>
        <w:tc>
          <w:tcPr>
            <w:tcW w:w="937" w:type="dxa"/>
            <w:shd w:val="clear" w:color="auto" w:fill="FFFFFF" w:themeFill="background1"/>
            <w:vAlign w:val="center"/>
          </w:tcPr>
          <w:p w14:paraId="6F5FB03C" w14:textId="77777777" w:rsidR="003631A3" w:rsidRPr="00FD75DF" w:rsidRDefault="003631A3" w:rsidP="00B5712F">
            <w:pPr>
              <w:pStyle w:val="AIKMETN"/>
              <w:spacing w:before="0" w:after="0"/>
              <w:ind w:left="0"/>
              <w:rPr>
                <w:b/>
                <w:bCs/>
                <w:sz w:val="22"/>
                <w:szCs w:val="22"/>
              </w:rPr>
            </w:pPr>
            <w:bookmarkStart w:id="0" w:name="_Hlk124954262"/>
            <w:bookmarkStart w:id="1" w:name="_Hlk121296634"/>
            <w:r w:rsidRPr="00FD75DF">
              <w:rPr>
                <w:b/>
                <w:bCs/>
                <w:sz w:val="22"/>
                <w:szCs w:val="22"/>
              </w:rPr>
              <w:t>Adı:</w:t>
            </w:r>
          </w:p>
        </w:tc>
        <w:tc>
          <w:tcPr>
            <w:tcW w:w="2136" w:type="dxa"/>
            <w:shd w:val="clear" w:color="auto" w:fill="FFFFFF" w:themeFill="background1"/>
            <w:vAlign w:val="center"/>
          </w:tcPr>
          <w:p w14:paraId="44F8D606" w14:textId="77777777" w:rsidR="003631A3" w:rsidRDefault="003631A3" w:rsidP="00B5712F">
            <w:pPr>
              <w:pStyle w:val="AIKMETN"/>
              <w:spacing w:before="0" w:after="0"/>
              <w:ind w:left="0"/>
            </w:pPr>
          </w:p>
        </w:tc>
        <w:tc>
          <w:tcPr>
            <w:tcW w:w="5160" w:type="dxa"/>
            <w:shd w:val="clear" w:color="auto" w:fill="FFFFFF" w:themeFill="background1"/>
            <w:vAlign w:val="center"/>
          </w:tcPr>
          <w:p w14:paraId="19377122" w14:textId="77777777" w:rsidR="003631A3" w:rsidRDefault="003631A3" w:rsidP="00B5712F">
            <w:pPr>
              <w:pStyle w:val="AIKMETN"/>
              <w:spacing w:before="0" w:after="0"/>
              <w:ind w:left="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379" w:type="dxa"/>
            <w:shd w:val="clear" w:color="auto" w:fill="FFFFFF" w:themeFill="background1"/>
            <w:vAlign w:val="center"/>
          </w:tcPr>
          <w:p w14:paraId="7EFBEDBB" w14:textId="77777777" w:rsidR="003631A3" w:rsidRDefault="003631A3" w:rsidP="00B5712F">
            <w:pPr>
              <w:pStyle w:val="AIKMETN"/>
              <w:spacing w:before="0" w:after="0"/>
              <w:ind w:left="0"/>
            </w:pPr>
          </w:p>
        </w:tc>
      </w:tr>
      <w:tr w:rsidR="003631A3" w14:paraId="72F9B769" w14:textId="77777777" w:rsidTr="003631A3">
        <w:trPr>
          <w:trHeight w:val="378"/>
        </w:trPr>
        <w:tc>
          <w:tcPr>
            <w:tcW w:w="937" w:type="dxa"/>
            <w:shd w:val="clear" w:color="auto" w:fill="FFFFFF" w:themeFill="background1"/>
            <w:vAlign w:val="center"/>
          </w:tcPr>
          <w:p w14:paraId="118FB6E6" w14:textId="77777777" w:rsidR="003631A3" w:rsidRPr="00FD75DF" w:rsidRDefault="003631A3" w:rsidP="00B5712F">
            <w:pPr>
              <w:pStyle w:val="AIKMETN"/>
              <w:spacing w:before="0" w:after="0"/>
              <w:ind w:left="0"/>
              <w:rPr>
                <w:b/>
                <w:bCs/>
                <w:sz w:val="22"/>
                <w:szCs w:val="22"/>
              </w:rPr>
            </w:pPr>
            <w:r w:rsidRPr="00FD75DF">
              <w:rPr>
                <w:b/>
                <w:bCs/>
                <w:sz w:val="22"/>
                <w:szCs w:val="22"/>
              </w:rPr>
              <w:t>Soyadı:</w:t>
            </w:r>
          </w:p>
        </w:tc>
        <w:tc>
          <w:tcPr>
            <w:tcW w:w="2136" w:type="dxa"/>
            <w:shd w:val="clear" w:color="auto" w:fill="FFFFFF" w:themeFill="background1"/>
            <w:vAlign w:val="center"/>
          </w:tcPr>
          <w:p w14:paraId="5168602F" w14:textId="77777777" w:rsidR="003631A3" w:rsidRDefault="003631A3" w:rsidP="00B5712F">
            <w:pPr>
              <w:pStyle w:val="AIKMETN"/>
              <w:spacing w:before="0" w:after="0"/>
              <w:ind w:left="0"/>
            </w:pPr>
          </w:p>
        </w:tc>
        <w:tc>
          <w:tcPr>
            <w:tcW w:w="5160" w:type="dxa"/>
            <w:shd w:val="clear" w:color="auto" w:fill="FFFFFF" w:themeFill="background1"/>
            <w:vAlign w:val="center"/>
          </w:tcPr>
          <w:p w14:paraId="2C3EC19E" w14:textId="77777777" w:rsidR="003631A3" w:rsidRDefault="003631A3" w:rsidP="00B5712F">
            <w:pPr>
              <w:pStyle w:val="AIKMETN"/>
              <w:spacing w:before="0" w:after="0"/>
              <w:ind w:left="0"/>
              <w:jc w:val="center"/>
            </w:pPr>
            <w:r w:rsidRPr="000E4DCF">
              <w:rPr>
                <w:rFonts w:asciiTheme="minorHAnsi" w:hAnsiTheme="minorHAnsi"/>
                <w:b/>
                <w:iCs/>
                <w:sz w:val="24"/>
                <w:szCs w:val="24"/>
              </w:rPr>
              <w:t>………………. Eğitim Öğretim Yılı</w:t>
            </w:r>
          </w:p>
        </w:tc>
        <w:tc>
          <w:tcPr>
            <w:tcW w:w="2379" w:type="dxa"/>
            <w:shd w:val="clear" w:color="auto" w:fill="FFFFFF" w:themeFill="background1"/>
            <w:vAlign w:val="center"/>
          </w:tcPr>
          <w:p w14:paraId="7E969C5E" w14:textId="77777777" w:rsidR="003631A3" w:rsidRDefault="003631A3" w:rsidP="00B5712F">
            <w:pPr>
              <w:pStyle w:val="AIKMETN"/>
              <w:spacing w:before="0" w:after="0"/>
              <w:ind w:left="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3631A3" w14:paraId="5A5C6372" w14:textId="77777777" w:rsidTr="003631A3">
        <w:trPr>
          <w:trHeight w:val="378"/>
        </w:trPr>
        <w:tc>
          <w:tcPr>
            <w:tcW w:w="937" w:type="dxa"/>
            <w:shd w:val="clear" w:color="auto" w:fill="FFFFFF" w:themeFill="background1"/>
            <w:vAlign w:val="center"/>
          </w:tcPr>
          <w:p w14:paraId="70FE1B52" w14:textId="77777777" w:rsidR="003631A3" w:rsidRPr="00FD75DF" w:rsidRDefault="003631A3" w:rsidP="00B5712F">
            <w:pPr>
              <w:pStyle w:val="AIKMETN"/>
              <w:spacing w:before="0" w:after="0"/>
              <w:ind w:left="0"/>
              <w:rPr>
                <w:b/>
                <w:bCs/>
                <w:sz w:val="22"/>
                <w:szCs w:val="22"/>
              </w:rPr>
            </w:pPr>
            <w:r w:rsidRPr="00FD75DF">
              <w:rPr>
                <w:b/>
                <w:bCs/>
                <w:sz w:val="22"/>
                <w:szCs w:val="22"/>
              </w:rPr>
              <w:t>Sınıfı:</w:t>
            </w:r>
          </w:p>
        </w:tc>
        <w:tc>
          <w:tcPr>
            <w:tcW w:w="2136" w:type="dxa"/>
            <w:shd w:val="clear" w:color="auto" w:fill="FFFFFF" w:themeFill="background1"/>
            <w:vAlign w:val="center"/>
          </w:tcPr>
          <w:p w14:paraId="5F6B1372" w14:textId="77777777" w:rsidR="003631A3" w:rsidRDefault="003631A3" w:rsidP="00B5712F">
            <w:pPr>
              <w:pStyle w:val="AIKMETN"/>
              <w:spacing w:before="0" w:after="0"/>
              <w:ind w:left="0"/>
            </w:pPr>
          </w:p>
        </w:tc>
        <w:tc>
          <w:tcPr>
            <w:tcW w:w="5160" w:type="dxa"/>
            <w:shd w:val="clear" w:color="auto" w:fill="FFFFFF" w:themeFill="background1"/>
            <w:vAlign w:val="center"/>
          </w:tcPr>
          <w:p w14:paraId="29D5E398" w14:textId="77777777" w:rsidR="003631A3" w:rsidRDefault="003631A3" w:rsidP="00B5712F">
            <w:pPr>
              <w:pStyle w:val="AIKMETN"/>
              <w:spacing w:before="0" w:after="0"/>
              <w:ind w:left="0"/>
              <w:jc w:val="center"/>
            </w:pPr>
            <w:r w:rsidRPr="000E4DCF">
              <w:rPr>
                <w:rFonts w:asciiTheme="minorHAnsi" w:hAnsiTheme="minorHAnsi"/>
                <w:b/>
                <w:iCs/>
                <w:sz w:val="24"/>
                <w:szCs w:val="24"/>
              </w:rPr>
              <w:t>DİN KÜLTÜRÜ VE AHLAK BİLGİSİ</w:t>
            </w:r>
          </w:p>
        </w:tc>
        <w:tc>
          <w:tcPr>
            <w:tcW w:w="2379" w:type="dxa"/>
            <w:shd w:val="clear" w:color="auto" w:fill="FFFFFF" w:themeFill="background1"/>
            <w:vAlign w:val="center"/>
          </w:tcPr>
          <w:p w14:paraId="0D88F645" w14:textId="77777777" w:rsidR="003631A3" w:rsidRDefault="003631A3" w:rsidP="00B5712F">
            <w:pPr>
              <w:pStyle w:val="AIKMETN"/>
              <w:spacing w:before="0" w:after="0"/>
              <w:ind w:left="0"/>
            </w:pPr>
            <w:r w:rsidRPr="000E4DCF">
              <w:rPr>
                <w:rFonts w:asciiTheme="minorHAnsi" w:hAnsiTheme="minorHAnsi"/>
                <w:sz w:val="24"/>
                <w:szCs w:val="24"/>
              </w:rPr>
              <w:t>Aldığı Not</w:t>
            </w:r>
          </w:p>
        </w:tc>
      </w:tr>
      <w:tr w:rsidR="003631A3" w14:paraId="7FFF0C0C" w14:textId="77777777" w:rsidTr="003631A3">
        <w:trPr>
          <w:trHeight w:val="378"/>
        </w:trPr>
        <w:tc>
          <w:tcPr>
            <w:tcW w:w="937" w:type="dxa"/>
            <w:shd w:val="clear" w:color="auto" w:fill="FFFFFF" w:themeFill="background1"/>
            <w:vAlign w:val="center"/>
          </w:tcPr>
          <w:p w14:paraId="255FF6F7" w14:textId="77777777" w:rsidR="003631A3" w:rsidRPr="00FD75DF" w:rsidRDefault="003631A3" w:rsidP="00B5712F">
            <w:pPr>
              <w:pStyle w:val="AIKMETN"/>
              <w:spacing w:before="0" w:after="0"/>
              <w:ind w:left="0"/>
              <w:rPr>
                <w:b/>
                <w:bCs/>
                <w:sz w:val="22"/>
                <w:szCs w:val="22"/>
              </w:rPr>
            </w:pPr>
            <w:r w:rsidRPr="00FD75DF">
              <w:rPr>
                <w:b/>
                <w:bCs/>
                <w:sz w:val="22"/>
                <w:szCs w:val="22"/>
              </w:rPr>
              <w:t>No:</w:t>
            </w:r>
          </w:p>
        </w:tc>
        <w:tc>
          <w:tcPr>
            <w:tcW w:w="2136" w:type="dxa"/>
            <w:shd w:val="clear" w:color="auto" w:fill="FFFFFF" w:themeFill="background1"/>
            <w:vAlign w:val="center"/>
          </w:tcPr>
          <w:p w14:paraId="6D922071" w14:textId="77777777" w:rsidR="003631A3" w:rsidRDefault="003631A3" w:rsidP="00B5712F">
            <w:pPr>
              <w:pStyle w:val="AIKMETN"/>
              <w:spacing w:before="0" w:after="0"/>
              <w:ind w:left="0"/>
            </w:pPr>
          </w:p>
        </w:tc>
        <w:tc>
          <w:tcPr>
            <w:tcW w:w="5160" w:type="dxa"/>
            <w:shd w:val="clear" w:color="auto" w:fill="FFFFFF" w:themeFill="background1"/>
            <w:vAlign w:val="center"/>
          </w:tcPr>
          <w:p w14:paraId="19F39088" w14:textId="77777777" w:rsidR="003631A3" w:rsidRDefault="003631A3" w:rsidP="00B5712F">
            <w:pPr>
              <w:pStyle w:val="AIKMETN"/>
              <w:spacing w:before="0" w:after="0"/>
              <w:ind w:left="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379" w:type="dxa"/>
            <w:shd w:val="clear" w:color="auto" w:fill="FFFFFF" w:themeFill="background1"/>
            <w:vAlign w:val="center"/>
          </w:tcPr>
          <w:p w14:paraId="2FFC6016" w14:textId="77777777" w:rsidR="003631A3" w:rsidRDefault="003631A3" w:rsidP="00B5712F">
            <w:pPr>
              <w:pStyle w:val="AIKMETN"/>
              <w:spacing w:before="0" w:after="0"/>
              <w:ind w:left="0"/>
            </w:pPr>
          </w:p>
        </w:tc>
      </w:tr>
    </w:tbl>
    <w:bookmarkEnd w:id="1"/>
    <w:p w14:paraId="07A2D6DB" w14:textId="767E2350" w:rsidR="00707E8D" w:rsidRPr="00160930" w:rsidRDefault="00707E8D" w:rsidP="00707E8D">
      <w:pPr>
        <w:pStyle w:val="SORUNOLUAIK"/>
        <w:rPr>
          <w:rFonts w:asciiTheme="minorHAnsi" w:hAnsiTheme="minorHAnsi"/>
          <w:b/>
          <w:bCs/>
          <w:sz w:val="16"/>
          <w:szCs w:val="16"/>
        </w:rPr>
      </w:pPr>
      <w:r w:rsidRPr="00160930">
        <w:rPr>
          <w:rFonts w:asciiTheme="minorHAnsi" w:hAnsiTheme="minorHAnsi"/>
          <w:b/>
          <w:bCs/>
          <w:sz w:val="16"/>
          <w:szCs w:val="16"/>
        </w:rPr>
        <w:t>Aşağıdakilerden hangisi ideal olarak Allah’ın en sevgili kuludur?</w:t>
      </w:r>
    </w:p>
    <w:p w14:paraId="0D193B18" w14:textId="7E4685F7" w:rsidR="00707E8D" w:rsidRPr="00160930" w:rsidRDefault="00707E8D" w:rsidP="003631A3">
      <w:pPr>
        <w:pStyle w:val="AIKLAMA"/>
        <w:contextualSpacing/>
        <w:rPr>
          <w:rFonts w:cstheme="minorHAnsi"/>
          <w:sz w:val="16"/>
        </w:rPr>
      </w:pPr>
      <w:r w:rsidRPr="00160930">
        <w:rPr>
          <w:rFonts w:cstheme="minorHAnsi"/>
          <w:sz w:val="16"/>
        </w:rPr>
        <w:t xml:space="preserve">A) </w:t>
      </w:r>
      <w:r w:rsidRPr="00160930">
        <w:rPr>
          <w:rFonts w:cstheme="minorHAnsi"/>
          <w:sz w:val="16"/>
        </w:rPr>
        <w:t>İbadet eden ama ahlaklı olmayan Müslüman</w:t>
      </w:r>
    </w:p>
    <w:p w14:paraId="1BFCCFA7" w14:textId="481B0BFF" w:rsidR="00707E8D" w:rsidRPr="00160930" w:rsidRDefault="00707E8D" w:rsidP="003631A3">
      <w:pPr>
        <w:pStyle w:val="AIKLAMA"/>
        <w:contextualSpacing/>
        <w:rPr>
          <w:rFonts w:cstheme="minorHAnsi"/>
          <w:sz w:val="16"/>
        </w:rPr>
      </w:pPr>
      <w:r w:rsidRPr="00160930">
        <w:rPr>
          <w:rFonts w:cstheme="minorHAnsi"/>
          <w:sz w:val="16"/>
        </w:rPr>
        <w:t xml:space="preserve">B) </w:t>
      </w:r>
      <w:r w:rsidRPr="00160930">
        <w:rPr>
          <w:rFonts w:cstheme="minorHAnsi"/>
          <w:sz w:val="16"/>
        </w:rPr>
        <w:t>Ahlaklı olan ama ibadet etmeyen Müslüman</w:t>
      </w:r>
    </w:p>
    <w:p w14:paraId="4CB6FB88" w14:textId="1DC3A6D3" w:rsidR="00707E8D" w:rsidRPr="00160930" w:rsidRDefault="00707E8D" w:rsidP="003631A3">
      <w:pPr>
        <w:pStyle w:val="AIKLAMA"/>
        <w:contextualSpacing/>
        <w:rPr>
          <w:rFonts w:cstheme="minorHAnsi"/>
          <w:sz w:val="16"/>
        </w:rPr>
      </w:pPr>
      <w:r w:rsidRPr="00160930">
        <w:rPr>
          <w:rFonts w:cstheme="minorHAnsi"/>
          <w:sz w:val="16"/>
        </w:rPr>
        <w:t xml:space="preserve">C) </w:t>
      </w:r>
      <w:r w:rsidRPr="00160930">
        <w:rPr>
          <w:rFonts w:cstheme="minorHAnsi"/>
          <w:sz w:val="16"/>
        </w:rPr>
        <w:t>İmanın 6 şartına inanmayan ama ahlaklı olan</w:t>
      </w:r>
    </w:p>
    <w:p w14:paraId="22DC5D49" w14:textId="2F5A962F" w:rsidR="00707E8D" w:rsidRPr="00160930" w:rsidRDefault="00707E8D" w:rsidP="003631A3">
      <w:pPr>
        <w:pStyle w:val="AIKLAMA"/>
        <w:contextualSpacing/>
        <w:rPr>
          <w:rFonts w:cstheme="minorHAnsi"/>
          <w:sz w:val="16"/>
        </w:rPr>
      </w:pPr>
      <w:r w:rsidRPr="00160930">
        <w:rPr>
          <w:rFonts w:cstheme="minorHAnsi"/>
          <w:sz w:val="16"/>
        </w:rPr>
        <w:t xml:space="preserve">D) </w:t>
      </w:r>
      <w:r w:rsidRPr="00160930">
        <w:rPr>
          <w:rFonts w:cstheme="minorHAnsi"/>
          <w:sz w:val="16"/>
        </w:rPr>
        <w:t>İman edip ibadet eden ve ahlaklı olan Müslüman</w:t>
      </w:r>
    </w:p>
    <w:p w14:paraId="7AF37AEE" w14:textId="6D79FAE5" w:rsidR="00707E8D" w:rsidRDefault="00707E8D" w:rsidP="003631A3">
      <w:pPr>
        <w:pStyle w:val="AIKLAMA"/>
        <w:contextualSpacing/>
        <w:rPr>
          <w:rFonts w:cstheme="minorHAnsi"/>
          <w:sz w:val="16"/>
        </w:rPr>
      </w:pPr>
      <w:r w:rsidRPr="00160930">
        <w:rPr>
          <w:rFonts w:cstheme="minorHAnsi"/>
          <w:sz w:val="16"/>
        </w:rPr>
        <w:t xml:space="preserve">E) </w:t>
      </w:r>
      <w:r w:rsidRPr="00160930">
        <w:rPr>
          <w:rFonts w:cstheme="minorHAnsi"/>
          <w:sz w:val="16"/>
        </w:rPr>
        <w:t xml:space="preserve">İman eden ama </w:t>
      </w:r>
      <w:proofErr w:type="spellStart"/>
      <w:r w:rsidRPr="00160930">
        <w:rPr>
          <w:rFonts w:cstheme="minorHAnsi"/>
          <w:sz w:val="16"/>
        </w:rPr>
        <w:t>salih</w:t>
      </w:r>
      <w:proofErr w:type="spellEnd"/>
      <w:r w:rsidRPr="00160930">
        <w:rPr>
          <w:rFonts w:cstheme="minorHAnsi"/>
          <w:sz w:val="16"/>
        </w:rPr>
        <w:t xml:space="preserve"> amel işlemeyen</w:t>
      </w:r>
    </w:p>
    <w:p w14:paraId="7B9B02F3" w14:textId="77777777" w:rsidR="00160930" w:rsidRPr="00160930" w:rsidRDefault="00160930" w:rsidP="00160930">
      <w:pPr>
        <w:pStyle w:val="SORUMETN"/>
        <w:numPr>
          <w:ilvl w:val="0"/>
          <w:numId w:val="0"/>
        </w:numPr>
        <w:ind w:left="113"/>
      </w:pPr>
    </w:p>
    <w:p w14:paraId="69BFEC40" w14:textId="27993E5D" w:rsidR="00707E8D" w:rsidRPr="00160930" w:rsidRDefault="00707E8D" w:rsidP="003631A3">
      <w:pPr>
        <w:pStyle w:val="SORUNOLUAIK"/>
        <w:contextualSpacing/>
        <w:rPr>
          <w:rFonts w:asciiTheme="minorHAnsi" w:hAnsiTheme="minorHAnsi"/>
          <w:sz w:val="16"/>
          <w:szCs w:val="16"/>
        </w:rPr>
      </w:pPr>
      <w:r w:rsidRPr="00160930">
        <w:rPr>
          <w:rFonts w:asciiTheme="minorHAnsi" w:hAnsiTheme="minorHAnsi"/>
          <w:sz w:val="16"/>
          <w:szCs w:val="16"/>
        </w:rPr>
        <w:t>Mekke’nin en zengin ve asil ailesine mensup olan ………</w:t>
      </w:r>
      <w:proofErr w:type="gramStart"/>
      <w:r w:rsidRPr="00160930">
        <w:rPr>
          <w:rFonts w:asciiTheme="minorHAnsi" w:hAnsiTheme="minorHAnsi"/>
          <w:sz w:val="16"/>
          <w:szCs w:val="16"/>
        </w:rPr>
        <w:t>…….</w:t>
      </w:r>
      <w:proofErr w:type="gramEnd"/>
      <w:r w:rsidRPr="00160930">
        <w:rPr>
          <w:rFonts w:asciiTheme="minorHAnsi" w:hAnsiTheme="minorHAnsi"/>
          <w:sz w:val="16"/>
          <w:szCs w:val="16"/>
        </w:rPr>
        <w:t>. (</w:t>
      </w:r>
      <w:proofErr w:type="spellStart"/>
      <w:proofErr w:type="gramStart"/>
      <w:r w:rsidRPr="00160930">
        <w:rPr>
          <w:rFonts w:asciiTheme="minorHAnsi" w:hAnsiTheme="minorHAnsi"/>
          <w:sz w:val="16"/>
          <w:szCs w:val="16"/>
        </w:rPr>
        <w:t>r.a</w:t>
      </w:r>
      <w:proofErr w:type="spellEnd"/>
      <w:r w:rsidRPr="00160930">
        <w:rPr>
          <w:rFonts w:asciiTheme="minorHAnsi" w:hAnsiTheme="minorHAnsi"/>
          <w:sz w:val="16"/>
          <w:szCs w:val="16"/>
        </w:rPr>
        <w:t>.</w:t>
      </w:r>
      <w:proofErr w:type="gramEnd"/>
      <w:r w:rsidRPr="00160930">
        <w:rPr>
          <w:rFonts w:asciiTheme="minorHAnsi" w:hAnsiTheme="minorHAnsi"/>
          <w:sz w:val="16"/>
          <w:szCs w:val="16"/>
        </w:rPr>
        <w:t xml:space="preserve">), refah ve bolluk içinde yetişmiş, kılık kıyafeti, nezaketi ile herkesin beğenisini kazanmıştır. Son derece zeki ve akıllı aynı zamanda güzel ve açık konuşmasıyla da herkesin gıpta ettiği bir gençti. Ve erişemediği herhangi bir dünya nimeti yoktu. Ancak manevi bir boşluk, ruhi bir bunalım içerisindeydi.  Hicrete kadar Medine’de insanları büyük bir özveriyle İslam’a davet ederek mütevaziliği, sabrı ve anlayışıyla gönüllerde taht kurmuş, pek çok sahabenin İslam’la şereflenmesine vesile olmuştur. Ve iyi bir öğretmen olmanın yanı sıra savaşlarda sancaktarlık yaparak büyük kahramanlıklar göstermiş ve Uhud Savaşı’nda şehit düşmüş genç bir </w:t>
      </w:r>
      <w:proofErr w:type="spellStart"/>
      <w:r w:rsidRPr="00160930">
        <w:rPr>
          <w:rFonts w:asciiTheme="minorHAnsi" w:hAnsiTheme="minorHAnsi"/>
          <w:sz w:val="16"/>
          <w:szCs w:val="16"/>
        </w:rPr>
        <w:t>sahabiydi</w:t>
      </w:r>
      <w:proofErr w:type="spellEnd"/>
      <w:r w:rsidRPr="00160930">
        <w:rPr>
          <w:rFonts w:asciiTheme="minorHAnsi" w:hAnsiTheme="minorHAnsi"/>
          <w:sz w:val="16"/>
          <w:szCs w:val="16"/>
        </w:rPr>
        <w:t>.</w:t>
      </w:r>
    </w:p>
    <w:p w14:paraId="02D753C2"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Yukarıda özellikleri sayılan genç sahabe aşağıdakilerden hangisidir?</w:t>
      </w:r>
    </w:p>
    <w:p w14:paraId="19B4DA4C" w14:textId="4631E5FD" w:rsidR="00707E8D" w:rsidRPr="00160930" w:rsidRDefault="00707E8D" w:rsidP="003631A3">
      <w:pPr>
        <w:pStyle w:val="AIKLAMA"/>
        <w:contextualSpacing/>
        <w:rPr>
          <w:rFonts w:cstheme="minorHAnsi"/>
          <w:sz w:val="16"/>
        </w:rPr>
      </w:pPr>
      <w:r w:rsidRPr="00160930">
        <w:rPr>
          <w:rFonts w:cstheme="minorHAnsi"/>
          <w:sz w:val="16"/>
        </w:rPr>
        <w:t xml:space="preserve">A) </w:t>
      </w:r>
      <w:r w:rsidRPr="00160930">
        <w:rPr>
          <w:rFonts w:cstheme="minorHAnsi"/>
          <w:sz w:val="16"/>
        </w:rPr>
        <w:t xml:space="preserve">Hz. Cafer b. </w:t>
      </w:r>
      <w:proofErr w:type="spellStart"/>
      <w:r w:rsidRPr="00160930">
        <w:rPr>
          <w:rFonts w:cstheme="minorHAnsi"/>
          <w:sz w:val="16"/>
        </w:rPr>
        <w:t>Ebi</w:t>
      </w:r>
      <w:proofErr w:type="spellEnd"/>
      <w:r w:rsidRPr="00160930">
        <w:rPr>
          <w:rFonts w:cstheme="minorHAnsi"/>
          <w:sz w:val="16"/>
        </w:rPr>
        <w:t xml:space="preserve"> </w:t>
      </w:r>
      <w:proofErr w:type="spellStart"/>
      <w:r w:rsidRPr="00160930">
        <w:rPr>
          <w:rFonts w:cstheme="minorHAnsi"/>
          <w:sz w:val="16"/>
        </w:rPr>
        <w:t>Talib</w:t>
      </w:r>
      <w:proofErr w:type="spellEnd"/>
      <w:r w:rsidRPr="00160930">
        <w:rPr>
          <w:rFonts w:cstheme="minorHAnsi"/>
          <w:sz w:val="16"/>
        </w:rPr>
        <w:t xml:space="preserve"> (</w:t>
      </w:r>
      <w:proofErr w:type="spellStart"/>
      <w:r w:rsidRPr="00160930">
        <w:rPr>
          <w:rFonts w:cstheme="minorHAnsi"/>
          <w:sz w:val="16"/>
        </w:rPr>
        <w:t>r.a</w:t>
      </w:r>
      <w:proofErr w:type="spellEnd"/>
      <w:r w:rsidRPr="00160930">
        <w:rPr>
          <w:rFonts w:cstheme="minorHAnsi"/>
          <w:sz w:val="16"/>
        </w:rPr>
        <w:t xml:space="preserve">.)    </w:t>
      </w:r>
      <w:r w:rsidRPr="00160930">
        <w:rPr>
          <w:rFonts w:cstheme="minorHAnsi"/>
          <w:sz w:val="16"/>
        </w:rPr>
        <w:t xml:space="preserve">B) </w:t>
      </w:r>
      <w:r w:rsidRPr="00160930">
        <w:rPr>
          <w:rFonts w:cstheme="minorHAnsi"/>
          <w:sz w:val="16"/>
        </w:rPr>
        <w:t xml:space="preserve">Hz. </w:t>
      </w:r>
      <w:proofErr w:type="spellStart"/>
      <w:r w:rsidRPr="00160930">
        <w:rPr>
          <w:rFonts w:cstheme="minorHAnsi"/>
          <w:sz w:val="16"/>
        </w:rPr>
        <w:t>Musab</w:t>
      </w:r>
      <w:proofErr w:type="spellEnd"/>
      <w:r w:rsidRPr="00160930">
        <w:rPr>
          <w:rFonts w:cstheme="minorHAnsi"/>
          <w:sz w:val="16"/>
        </w:rPr>
        <w:t xml:space="preserve"> b. </w:t>
      </w:r>
      <w:proofErr w:type="spellStart"/>
      <w:r w:rsidRPr="00160930">
        <w:rPr>
          <w:rFonts w:cstheme="minorHAnsi"/>
          <w:sz w:val="16"/>
        </w:rPr>
        <w:t>Umeyr</w:t>
      </w:r>
      <w:proofErr w:type="spellEnd"/>
      <w:r w:rsidRPr="00160930">
        <w:rPr>
          <w:rFonts w:cstheme="minorHAnsi"/>
          <w:sz w:val="16"/>
        </w:rPr>
        <w:t xml:space="preserve"> (</w:t>
      </w:r>
      <w:proofErr w:type="spellStart"/>
      <w:r w:rsidRPr="00160930">
        <w:rPr>
          <w:rFonts w:cstheme="minorHAnsi"/>
          <w:sz w:val="16"/>
        </w:rPr>
        <w:t>r.a</w:t>
      </w:r>
      <w:proofErr w:type="spellEnd"/>
      <w:r w:rsidRPr="00160930">
        <w:rPr>
          <w:rFonts w:cstheme="minorHAnsi"/>
          <w:sz w:val="16"/>
        </w:rPr>
        <w:t xml:space="preserve">.)     </w:t>
      </w:r>
    </w:p>
    <w:p w14:paraId="24219F61" w14:textId="7BEA9D9D" w:rsidR="00707E8D" w:rsidRPr="00160930" w:rsidRDefault="00707E8D" w:rsidP="003631A3">
      <w:pPr>
        <w:pStyle w:val="AIKLAMA"/>
        <w:contextualSpacing/>
        <w:rPr>
          <w:rFonts w:cstheme="minorHAnsi"/>
          <w:sz w:val="16"/>
        </w:rPr>
      </w:pPr>
      <w:r w:rsidRPr="00160930">
        <w:rPr>
          <w:rFonts w:cstheme="minorHAnsi"/>
          <w:sz w:val="16"/>
        </w:rPr>
        <w:t xml:space="preserve">C) </w:t>
      </w:r>
      <w:r w:rsidRPr="00160930">
        <w:rPr>
          <w:rFonts w:cstheme="minorHAnsi"/>
          <w:sz w:val="16"/>
        </w:rPr>
        <w:t>Hz. Ali (</w:t>
      </w:r>
      <w:proofErr w:type="spellStart"/>
      <w:r w:rsidRPr="00160930">
        <w:rPr>
          <w:rFonts w:cstheme="minorHAnsi"/>
          <w:sz w:val="16"/>
        </w:rPr>
        <w:t>r.a</w:t>
      </w:r>
      <w:proofErr w:type="spellEnd"/>
      <w:r w:rsidRPr="00160930">
        <w:rPr>
          <w:rFonts w:cstheme="minorHAnsi"/>
          <w:sz w:val="16"/>
        </w:rPr>
        <w:t xml:space="preserve">.)      </w:t>
      </w:r>
      <w:r w:rsidR="003631A3" w:rsidRPr="00160930">
        <w:rPr>
          <w:rFonts w:cstheme="minorHAnsi"/>
          <w:sz w:val="16"/>
        </w:rPr>
        <w:tab/>
        <w:t xml:space="preserve">           </w:t>
      </w:r>
      <w:r w:rsidRPr="00160930">
        <w:rPr>
          <w:rFonts w:cstheme="minorHAnsi"/>
          <w:sz w:val="16"/>
        </w:rPr>
        <w:t xml:space="preserve">D) </w:t>
      </w:r>
      <w:r w:rsidRPr="00160930">
        <w:rPr>
          <w:rFonts w:cstheme="minorHAnsi"/>
          <w:sz w:val="16"/>
        </w:rPr>
        <w:t xml:space="preserve">Hz. </w:t>
      </w:r>
      <w:proofErr w:type="spellStart"/>
      <w:r w:rsidRPr="00160930">
        <w:rPr>
          <w:rFonts w:cstheme="minorHAnsi"/>
          <w:sz w:val="16"/>
        </w:rPr>
        <w:t>Muaz</w:t>
      </w:r>
      <w:proofErr w:type="spellEnd"/>
      <w:r w:rsidRPr="00160930">
        <w:rPr>
          <w:rFonts w:cstheme="minorHAnsi"/>
          <w:sz w:val="16"/>
        </w:rPr>
        <w:t xml:space="preserve"> b. Cebel (</w:t>
      </w:r>
      <w:proofErr w:type="spellStart"/>
      <w:r w:rsidRPr="00160930">
        <w:rPr>
          <w:rFonts w:cstheme="minorHAnsi"/>
          <w:sz w:val="16"/>
        </w:rPr>
        <w:t>r.a</w:t>
      </w:r>
      <w:proofErr w:type="spellEnd"/>
      <w:r w:rsidRPr="00160930">
        <w:rPr>
          <w:rFonts w:cstheme="minorHAnsi"/>
          <w:sz w:val="16"/>
        </w:rPr>
        <w:t xml:space="preserve">.)         </w:t>
      </w:r>
    </w:p>
    <w:p w14:paraId="4A275E84" w14:textId="757828F2" w:rsidR="00707E8D" w:rsidRDefault="00707E8D" w:rsidP="003631A3">
      <w:pPr>
        <w:pStyle w:val="AIKLAMA"/>
        <w:contextualSpacing/>
        <w:rPr>
          <w:rFonts w:cstheme="minorHAnsi"/>
          <w:sz w:val="16"/>
        </w:rPr>
      </w:pPr>
      <w:r w:rsidRPr="00160930">
        <w:rPr>
          <w:rFonts w:cstheme="minorHAnsi"/>
          <w:sz w:val="16"/>
        </w:rPr>
        <w:t xml:space="preserve">E) </w:t>
      </w:r>
      <w:r w:rsidRPr="00160930">
        <w:rPr>
          <w:rFonts w:cstheme="minorHAnsi"/>
          <w:sz w:val="16"/>
        </w:rPr>
        <w:t xml:space="preserve">Hz. </w:t>
      </w:r>
      <w:proofErr w:type="spellStart"/>
      <w:r w:rsidRPr="00160930">
        <w:rPr>
          <w:rFonts w:cstheme="minorHAnsi"/>
          <w:sz w:val="16"/>
        </w:rPr>
        <w:t>Erkam</w:t>
      </w:r>
      <w:proofErr w:type="spellEnd"/>
      <w:r w:rsidRPr="00160930">
        <w:rPr>
          <w:rFonts w:cstheme="minorHAnsi"/>
          <w:sz w:val="16"/>
        </w:rPr>
        <w:t xml:space="preserve"> b. </w:t>
      </w:r>
      <w:proofErr w:type="spellStart"/>
      <w:r w:rsidRPr="00160930">
        <w:rPr>
          <w:rFonts w:cstheme="minorHAnsi"/>
          <w:sz w:val="16"/>
        </w:rPr>
        <w:t>Ebi</w:t>
      </w:r>
      <w:proofErr w:type="spellEnd"/>
      <w:r w:rsidRPr="00160930">
        <w:rPr>
          <w:rFonts w:cstheme="minorHAnsi"/>
          <w:sz w:val="16"/>
        </w:rPr>
        <w:t xml:space="preserve"> </w:t>
      </w:r>
      <w:proofErr w:type="spellStart"/>
      <w:r w:rsidRPr="00160930">
        <w:rPr>
          <w:rFonts w:cstheme="minorHAnsi"/>
          <w:sz w:val="16"/>
        </w:rPr>
        <w:t>Erkam</w:t>
      </w:r>
      <w:proofErr w:type="spellEnd"/>
    </w:p>
    <w:p w14:paraId="1DC7C0A8" w14:textId="77777777" w:rsidR="00160930" w:rsidRPr="00160930" w:rsidRDefault="00160930" w:rsidP="00160930">
      <w:pPr>
        <w:pStyle w:val="SORUMETN"/>
        <w:numPr>
          <w:ilvl w:val="0"/>
          <w:numId w:val="0"/>
        </w:numPr>
        <w:ind w:left="113"/>
      </w:pPr>
    </w:p>
    <w:p w14:paraId="6361D4AE" w14:textId="01EFC342" w:rsidR="00707E8D" w:rsidRPr="00160930" w:rsidRDefault="00707E8D" w:rsidP="00707E8D">
      <w:pPr>
        <w:pStyle w:val="SORUNOLUAIK"/>
        <w:rPr>
          <w:rFonts w:asciiTheme="minorHAnsi" w:hAnsiTheme="minorHAnsi"/>
          <w:sz w:val="16"/>
          <w:szCs w:val="16"/>
        </w:rPr>
      </w:pPr>
      <w:r w:rsidRPr="00160930">
        <w:rPr>
          <w:rFonts w:asciiTheme="minorHAnsi" w:hAnsiTheme="minorHAnsi"/>
          <w:sz w:val="16"/>
          <w:szCs w:val="16"/>
        </w:rPr>
        <w:t>………………….. (</w:t>
      </w:r>
      <w:proofErr w:type="spellStart"/>
      <w:proofErr w:type="gramStart"/>
      <w:r w:rsidRPr="00160930">
        <w:rPr>
          <w:rFonts w:asciiTheme="minorHAnsi" w:hAnsiTheme="minorHAnsi"/>
          <w:sz w:val="16"/>
          <w:szCs w:val="16"/>
        </w:rPr>
        <w:t>r.a</w:t>
      </w:r>
      <w:proofErr w:type="spellEnd"/>
      <w:r w:rsidRPr="00160930">
        <w:rPr>
          <w:rFonts w:asciiTheme="minorHAnsi" w:hAnsiTheme="minorHAnsi"/>
          <w:sz w:val="16"/>
          <w:szCs w:val="16"/>
        </w:rPr>
        <w:t>.</w:t>
      </w:r>
      <w:proofErr w:type="gramEnd"/>
      <w:r w:rsidRPr="00160930">
        <w:rPr>
          <w:rFonts w:asciiTheme="minorHAnsi" w:hAnsiTheme="minorHAnsi"/>
          <w:sz w:val="16"/>
          <w:szCs w:val="16"/>
        </w:rPr>
        <w:t xml:space="preserve">), Hz. Peygamber’den aldığı bilgi sayesinde İslam esaslarının en seçkin öğreticilerden biri olmuştur. Sünneti nakledip onu açıklamakla kalmamış; aynı zamanda onun doğru anlaşılması konusunda yoğun bir çaba ortaya koymuştur. Kuvvetli hafızası sayesinde Hz. Peygamber’in hadis ve sünnetinin, daha sonraki nesillere ulaştırılmasında üstün çaba göstermiştir. Rivayet ettiği toplam 2210 hadisle, en çok hadis aktaran yedi âlim sahabeden biri olmuştur. </w:t>
      </w:r>
    </w:p>
    <w:p w14:paraId="3B28F22D" w14:textId="77777777" w:rsidR="00707E8D" w:rsidRPr="00160930" w:rsidRDefault="00707E8D" w:rsidP="00707E8D">
      <w:pPr>
        <w:pStyle w:val="BOLDMETN"/>
        <w:rPr>
          <w:rFonts w:asciiTheme="minorHAnsi" w:hAnsiTheme="minorHAnsi"/>
          <w:sz w:val="16"/>
          <w:szCs w:val="16"/>
        </w:rPr>
      </w:pPr>
      <w:r w:rsidRPr="00160930">
        <w:rPr>
          <w:rFonts w:asciiTheme="minorHAnsi" w:hAnsiTheme="minorHAnsi"/>
          <w:sz w:val="16"/>
          <w:szCs w:val="16"/>
        </w:rPr>
        <w:t>Yukarıda özellikleri sayılan genç sahabe aşağıdakilerden hangisidir?</w:t>
      </w:r>
    </w:p>
    <w:p w14:paraId="1B16C6C9" w14:textId="340C3B92" w:rsidR="00510A76" w:rsidRPr="00160930" w:rsidRDefault="00510A76" w:rsidP="003631A3">
      <w:pPr>
        <w:pStyle w:val="AIKLAMA"/>
        <w:contextualSpacing/>
        <w:rPr>
          <w:rFonts w:cstheme="minorHAnsi"/>
          <w:sz w:val="16"/>
        </w:rPr>
      </w:pPr>
      <w:r w:rsidRPr="00160930">
        <w:rPr>
          <w:rFonts w:cstheme="minorHAnsi"/>
          <w:sz w:val="16"/>
        </w:rPr>
        <w:t xml:space="preserve">A) </w:t>
      </w:r>
      <w:r w:rsidR="00707E8D" w:rsidRPr="00160930">
        <w:rPr>
          <w:rFonts w:cstheme="minorHAnsi"/>
          <w:sz w:val="16"/>
        </w:rPr>
        <w:t>Hz. Fatıma (</w:t>
      </w:r>
      <w:proofErr w:type="spellStart"/>
      <w:r w:rsidR="00707E8D" w:rsidRPr="00160930">
        <w:rPr>
          <w:rFonts w:cstheme="minorHAnsi"/>
          <w:sz w:val="16"/>
        </w:rPr>
        <w:t>r.a</w:t>
      </w:r>
      <w:proofErr w:type="spellEnd"/>
      <w:r w:rsidR="00707E8D" w:rsidRPr="00160930">
        <w:rPr>
          <w:rFonts w:cstheme="minorHAnsi"/>
          <w:sz w:val="16"/>
        </w:rPr>
        <w:t xml:space="preserve">.)    </w:t>
      </w:r>
      <w:r w:rsidR="003631A3" w:rsidRPr="00160930">
        <w:rPr>
          <w:rFonts w:cstheme="minorHAnsi"/>
          <w:sz w:val="16"/>
        </w:rPr>
        <w:tab/>
      </w:r>
      <w:r w:rsidR="00707E8D" w:rsidRPr="00160930">
        <w:rPr>
          <w:rFonts w:cstheme="minorHAnsi"/>
          <w:sz w:val="16"/>
        </w:rPr>
        <w:t xml:space="preserve"> </w:t>
      </w:r>
      <w:r w:rsidRPr="00160930">
        <w:rPr>
          <w:rFonts w:cstheme="minorHAnsi"/>
          <w:sz w:val="16"/>
        </w:rPr>
        <w:t xml:space="preserve">B) </w:t>
      </w:r>
      <w:r w:rsidR="00707E8D" w:rsidRPr="00160930">
        <w:rPr>
          <w:rFonts w:cstheme="minorHAnsi"/>
          <w:sz w:val="16"/>
        </w:rPr>
        <w:t>Hz. Aişe (</w:t>
      </w:r>
      <w:proofErr w:type="spellStart"/>
      <w:r w:rsidR="00707E8D" w:rsidRPr="00160930">
        <w:rPr>
          <w:rFonts w:cstheme="minorHAnsi"/>
          <w:sz w:val="16"/>
        </w:rPr>
        <w:t>r.a</w:t>
      </w:r>
      <w:proofErr w:type="spellEnd"/>
      <w:r w:rsidR="00707E8D" w:rsidRPr="00160930">
        <w:rPr>
          <w:rFonts w:cstheme="minorHAnsi"/>
          <w:sz w:val="16"/>
        </w:rPr>
        <w:t xml:space="preserve">.)      </w:t>
      </w:r>
    </w:p>
    <w:p w14:paraId="256508BD" w14:textId="54561E6A" w:rsidR="00510A76" w:rsidRPr="00160930" w:rsidRDefault="00510A76" w:rsidP="003631A3">
      <w:pPr>
        <w:pStyle w:val="AIKLAMA"/>
        <w:contextualSpacing/>
        <w:rPr>
          <w:rFonts w:cstheme="minorHAnsi"/>
          <w:sz w:val="16"/>
        </w:rPr>
      </w:pPr>
      <w:r w:rsidRPr="00160930">
        <w:rPr>
          <w:rFonts w:cstheme="minorHAnsi"/>
          <w:sz w:val="16"/>
        </w:rPr>
        <w:t xml:space="preserve">C) </w:t>
      </w:r>
      <w:r w:rsidR="00707E8D" w:rsidRPr="00160930">
        <w:rPr>
          <w:rFonts w:cstheme="minorHAnsi"/>
          <w:sz w:val="16"/>
        </w:rPr>
        <w:t>Hz. Ali (</w:t>
      </w:r>
      <w:proofErr w:type="spellStart"/>
      <w:r w:rsidR="00707E8D" w:rsidRPr="00160930">
        <w:rPr>
          <w:rFonts w:cstheme="minorHAnsi"/>
          <w:sz w:val="16"/>
        </w:rPr>
        <w:t>r.a</w:t>
      </w:r>
      <w:proofErr w:type="spellEnd"/>
      <w:r w:rsidR="00707E8D" w:rsidRPr="00160930">
        <w:rPr>
          <w:rFonts w:cstheme="minorHAnsi"/>
          <w:sz w:val="16"/>
        </w:rPr>
        <w:t>.)</w:t>
      </w:r>
      <w:r w:rsidRPr="00160930">
        <w:rPr>
          <w:rFonts w:cstheme="minorHAnsi"/>
          <w:sz w:val="16"/>
        </w:rPr>
        <w:t xml:space="preserve">  </w:t>
      </w:r>
      <w:r w:rsidRPr="00160930">
        <w:rPr>
          <w:rFonts w:cstheme="minorHAnsi"/>
          <w:sz w:val="16"/>
        </w:rPr>
        <w:tab/>
      </w:r>
      <w:r w:rsidR="003631A3" w:rsidRPr="00160930">
        <w:rPr>
          <w:rFonts w:cstheme="minorHAnsi"/>
          <w:sz w:val="16"/>
        </w:rPr>
        <w:t xml:space="preserve"> </w:t>
      </w:r>
      <w:r w:rsidRPr="00160930">
        <w:rPr>
          <w:rFonts w:cstheme="minorHAnsi"/>
          <w:sz w:val="16"/>
        </w:rPr>
        <w:t xml:space="preserve">D) </w:t>
      </w:r>
      <w:r w:rsidR="00707E8D" w:rsidRPr="00160930">
        <w:rPr>
          <w:rFonts w:cstheme="minorHAnsi"/>
          <w:sz w:val="16"/>
        </w:rPr>
        <w:t xml:space="preserve">Hz. </w:t>
      </w:r>
      <w:proofErr w:type="spellStart"/>
      <w:r w:rsidR="00707E8D" w:rsidRPr="00160930">
        <w:rPr>
          <w:rFonts w:cstheme="minorHAnsi"/>
          <w:sz w:val="16"/>
        </w:rPr>
        <w:t>Muaz</w:t>
      </w:r>
      <w:proofErr w:type="spellEnd"/>
      <w:r w:rsidR="00707E8D" w:rsidRPr="00160930">
        <w:rPr>
          <w:rFonts w:cstheme="minorHAnsi"/>
          <w:sz w:val="16"/>
        </w:rPr>
        <w:t xml:space="preserve"> b. Cebel (</w:t>
      </w:r>
      <w:proofErr w:type="spellStart"/>
      <w:r w:rsidR="00707E8D" w:rsidRPr="00160930">
        <w:rPr>
          <w:rFonts w:cstheme="minorHAnsi"/>
          <w:sz w:val="16"/>
        </w:rPr>
        <w:t>r.a</w:t>
      </w:r>
      <w:proofErr w:type="spellEnd"/>
      <w:r w:rsidR="00707E8D" w:rsidRPr="00160930">
        <w:rPr>
          <w:rFonts w:cstheme="minorHAnsi"/>
          <w:sz w:val="16"/>
        </w:rPr>
        <w:t xml:space="preserve">.)        </w:t>
      </w:r>
    </w:p>
    <w:p w14:paraId="12C39D72" w14:textId="1336A083" w:rsidR="00707E8D" w:rsidRDefault="00510A76" w:rsidP="003631A3">
      <w:pPr>
        <w:pStyle w:val="AIKLAMA"/>
        <w:contextualSpacing/>
        <w:rPr>
          <w:rFonts w:cstheme="minorHAnsi"/>
          <w:sz w:val="16"/>
        </w:rPr>
      </w:pPr>
      <w:r w:rsidRPr="00160930">
        <w:rPr>
          <w:rFonts w:cstheme="minorHAnsi"/>
          <w:sz w:val="16"/>
        </w:rPr>
        <w:t xml:space="preserve">E) </w:t>
      </w:r>
      <w:r w:rsidR="00707E8D" w:rsidRPr="00160930">
        <w:rPr>
          <w:rFonts w:cstheme="minorHAnsi"/>
          <w:sz w:val="16"/>
        </w:rPr>
        <w:t>Hz. Usame b. Zeyd (</w:t>
      </w:r>
      <w:proofErr w:type="spellStart"/>
      <w:r w:rsidR="00707E8D" w:rsidRPr="00160930">
        <w:rPr>
          <w:rFonts w:cstheme="minorHAnsi"/>
          <w:sz w:val="16"/>
        </w:rPr>
        <w:t>r.a</w:t>
      </w:r>
      <w:proofErr w:type="spellEnd"/>
      <w:r w:rsidR="00707E8D" w:rsidRPr="00160930">
        <w:rPr>
          <w:rFonts w:cstheme="minorHAnsi"/>
          <w:sz w:val="16"/>
        </w:rPr>
        <w:t>.)</w:t>
      </w:r>
    </w:p>
    <w:p w14:paraId="31B86CE6" w14:textId="77777777" w:rsidR="00160930" w:rsidRPr="00160930" w:rsidRDefault="00160930" w:rsidP="00160930">
      <w:pPr>
        <w:pStyle w:val="SORUMETN"/>
        <w:numPr>
          <w:ilvl w:val="0"/>
          <w:numId w:val="0"/>
        </w:numPr>
        <w:ind w:left="113"/>
      </w:pPr>
    </w:p>
    <w:p w14:paraId="757BCBE5" w14:textId="6B1DD0BD"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“Rabbin, sadece kendisine kulluk etmenizi ve anne babanıza iyi davranmanızı emretti. Onlardan biri veya ikisi senin yanında yaşlanırsa onlara öf bile deme! Onları azarlama! İkisine de gönül alıcı güzel sözler söyle. Onlara merhametle ve alçak gönüllülükle kol kanat ger. ‘Rabbim! Onlar nasıl küçüklükte beni şefkatle eğitip yetiştirdilerse şimdi sen de onlara merhamet göster.’ diyerek dua et.” (</w:t>
      </w:r>
      <w:proofErr w:type="spellStart"/>
      <w:r w:rsidRPr="00160930">
        <w:rPr>
          <w:rFonts w:asciiTheme="minorHAnsi" w:hAnsiTheme="minorHAnsi"/>
          <w:sz w:val="16"/>
          <w:szCs w:val="16"/>
        </w:rPr>
        <w:t>İsra</w:t>
      </w:r>
      <w:proofErr w:type="spellEnd"/>
      <w:r w:rsidRPr="00160930">
        <w:rPr>
          <w:rFonts w:asciiTheme="minorHAnsi" w:hAnsiTheme="minorHAnsi"/>
          <w:sz w:val="16"/>
          <w:szCs w:val="16"/>
        </w:rPr>
        <w:t xml:space="preserve"> suresi, 23 ve 24. ayetler) </w:t>
      </w:r>
    </w:p>
    <w:p w14:paraId="2949F3D9"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Bu ayetlerde aile içi ilişkilerle ilgili aşağıdakilerden hangisine değinilmemiştir? </w:t>
      </w:r>
    </w:p>
    <w:p w14:paraId="151C95CA" w14:textId="77777777" w:rsidR="00707E8D" w:rsidRPr="00160930" w:rsidRDefault="00707E8D" w:rsidP="003631A3">
      <w:pPr>
        <w:pStyle w:val="AIKLAMA"/>
        <w:contextualSpacing/>
        <w:rPr>
          <w:rFonts w:cstheme="minorHAnsi"/>
          <w:sz w:val="16"/>
        </w:rPr>
      </w:pPr>
      <w:r w:rsidRPr="00160930">
        <w:rPr>
          <w:rFonts w:cstheme="minorHAnsi"/>
          <w:sz w:val="16"/>
        </w:rPr>
        <w:t xml:space="preserve">A) Çocukların, anne babalarına iyi davranması gerektiğine </w:t>
      </w:r>
    </w:p>
    <w:p w14:paraId="04AB2494" w14:textId="77777777" w:rsidR="00707E8D" w:rsidRPr="00160930" w:rsidRDefault="00707E8D" w:rsidP="003631A3">
      <w:pPr>
        <w:pStyle w:val="AIKLAMA"/>
        <w:contextualSpacing/>
        <w:rPr>
          <w:rFonts w:cstheme="minorHAnsi"/>
          <w:sz w:val="16"/>
        </w:rPr>
      </w:pPr>
      <w:r w:rsidRPr="00160930">
        <w:rPr>
          <w:rFonts w:cstheme="minorHAnsi"/>
          <w:sz w:val="16"/>
        </w:rPr>
        <w:t xml:space="preserve">B) Çocukların, anne babalarına hayır dua etmesi gerektiğine </w:t>
      </w:r>
    </w:p>
    <w:p w14:paraId="34A6EC1A" w14:textId="77777777" w:rsidR="00707E8D" w:rsidRPr="00160930" w:rsidRDefault="00707E8D" w:rsidP="003631A3">
      <w:pPr>
        <w:pStyle w:val="AIKLAMA"/>
        <w:contextualSpacing/>
        <w:rPr>
          <w:rFonts w:cstheme="minorHAnsi"/>
          <w:sz w:val="16"/>
        </w:rPr>
      </w:pPr>
      <w:r w:rsidRPr="00160930">
        <w:rPr>
          <w:rFonts w:cstheme="minorHAnsi"/>
          <w:sz w:val="16"/>
        </w:rPr>
        <w:t xml:space="preserve">C) İhtiyarlayan anne babanın ilgi ve şefkate muhtaç olduğuna </w:t>
      </w:r>
    </w:p>
    <w:p w14:paraId="02BC6CFA" w14:textId="77777777" w:rsidR="00707E8D" w:rsidRPr="00160930" w:rsidRDefault="00707E8D" w:rsidP="003631A3">
      <w:pPr>
        <w:pStyle w:val="AIKLAMA"/>
        <w:contextualSpacing/>
        <w:rPr>
          <w:rFonts w:cstheme="minorHAnsi"/>
          <w:sz w:val="16"/>
        </w:rPr>
      </w:pPr>
      <w:r w:rsidRPr="00160930">
        <w:rPr>
          <w:rFonts w:cstheme="minorHAnsi"/>
          <w:sz w:val="16"/>
        </w:rPr>
        <w:t xml:space="preserve">D) Anne babaya karşı en küçük kırıcı sözün bile yasaklandığına </w:t>
      </w:r>
    </w:p>
    <w:p w14:paraId="11AD69E5" w14:textId="0B368CF3" w:rsidR="00707E8D" w:rsidRDefault="00707E8D" w:rsidP="003631A3">
      <w:pPr>
        <w:pStyle w:val="AIKLAMA"/>
        <w:contextualSpacing/>
        <w:rPr>
          <w:rFonts w:cstheme="minorHAnsi"/>
          <w:sz w:val="16"/>
        </w:rPr>
      </w:pPr>
      <w:r w:rsidRPr="00160930">
        <w:rPr>
          <w:rFonts w:cstheme="minorHAnsi"/>
          <w:sz w:val="16"/>
        </w:rPr>
        <w:t>E) Anne babanın sözünü dinlemeyenin Allah’ı dinlememiş olacağına</w:t>
      </w:r>
    </w:p>
    <w:p w14:paraId="46C9EE24" w14:textId="77777777" w:rsidR="00160930" w:rsidRPr="00160930" w:rsidRDefault="00160930" w:rsidP="00160930">
      <w:pPr>
        <w:pStyle w:val="SORUMETN"/>
        <w:numPr>
          <w:ilvl w:val="0"/>
          <w:numId w:val="0"/>
        </w:numPr>
        <w:ind w:left="113"/>
      </w:pPr>
    </w:p>
    <w:p w14:paraId="44C43D13" w14:textId="3C598BBF" w:rsidR="00707E8D" w:rsidRPr="00160930" w:rsidRDefault="00707E8D" w:rsidP="00510A76">
      <w:pPr>
        <w:pStyle w:val="SORUNOLUAIK"/>
        <w:rPr>
          <w:rFonts w:asciiTheme="minorHAnsi" w:hAnsiTheme="minorHAnsi"/>
          <w:b/>
          <w:bCs/>
          <w:sz w:val="16"/>
          <w:szCs w:val="16"/>
        </w:rPr>
      </w:pPr>
      <w:r w:rsidRPr="00160930">
        <w:rPr>
          <w:rFonts w:asciiTheme="minorHAnsi" w:hAnsiTheme="minorHAnsi"/>
          <w:b/>
          <w:bCs/>
          <w:sz w:val="16"/>
          <w:szCs w:val="16"/>
        </w:rPr>
        <w:t>İslam’a göre ahlakın (ahlak ilkelerinin) kaynağı, çıkış yeri aşağıdakilerden hangisidir?</w:t>
      </w:r>
    </w:p>
    <w:p w14:paraId="51633943" w14:textId="359CACC8" w:rsidR="00510A76" w:rsidRPr="00160930" w:rsidRDefault="00707E8D" w:rsidP="00510A76">
      <w:pPr>
        <w:pStyle w:val="AIKLAMA"/>
        <w:contextualSpacing/>
        <w:rPr>
          <w:rFonts w:cstheme="minorHAnsi"/>
          <w:sz w:val="16"/>
        </w:rPr>
      </w:pPr>
      <w:r w:rsidRPr="00160930">
        <w:rPr>
          <w:rFonts w:cstheme="minorHAnsi"/>
          <w:sz w:val="16"/>
        </w:rPr>
        <w:t xml:space="preserve">A) Kur’an ve Sünnet      </w:t>
      </w:r>
      <w:r w:rsidR="00510A76" w:rsidRPr="00160930">
        <w:rPr>
          <w:rFonts w:cstheme="minorHAnsi"/>
          <w:sz w:val="16"/>
        </w:rPr>
        <w:tab/>
      </w:r>
      <w:r w:rsidRPr="00160930">
        <w:rPr>
          <w:rFonts w:cstheme="minorHAnsi"/>
          <w:sz w:val="16"/>
        </w:rPr>
        <w:t xml:space="preserve">B) Birey ve toplum       </w:t>
      </w:r>
    </w:p>
    <w:p w14:paraId="15C81E84" w14:textId="77777777" w:rsidR="003631A3" w:rsidRPr="00160930" w:rsidRDefault="00707E8D" w:rsidP="00510A76">
      <w:pPr>
        <w:pStyle w:val="AIKLAMA"/>
        <w:contextualSpacing/>
        <w:rPr>
          <w:rFonts w:cstheme="minorHAnsi"/>
          <w:sz w:val="16"/>
        </w:rPr>
      </w:pPr>
      <w:r w:rsidRPr="00160930">
        <w:rPr>
          <w:rFonts w:cstheme="minorHAnsi"/>
          <w:sz w:val="16"/>
        </w:rPr>
        <w:t>C) Terbiye ve deneyim</w:t>
      </w:r>
      <w:r w:rsidR="00510A76" w:rsidRPr="00160930">
        <w:rPr>
          <w:rFonts w:cstheme="minorHAnsi"/>
          <w:sz w:val="16"/>
        </w:rPr>
        <w:tab/>
      </w:r>
      <w:r w:rsidRPr="00160930">
        <w:rPr>
          <w:rFonts w:cstheme="minorHAnsi"/>
          <w:sz w:val="16"/>
        </w:rPr>
        <w:t xml:space="preserve">D) Akıl ve düşünce          </w:t>
      </w:r>
    </w:p>
    <w:p w14:paraId="28E11D1E" w14:textId="1B3D3287" w:rsidR="00707E8D" w:rsidRPr="00160930" w:rsidRDefault="00707E8D" w:rsidP="00510A76">
      <w:pPr>
        <w:pStyle w:val="AIKLAMA"/>
        <w:contextualSpacing/>
        <w:rPr>
          <w:rFonts w:cstheme="minorHAnsi"/>
          <w:sz w:val="16"/>
        </w:rPr>
      </w:pPr>
      <w:r w:rsidRPr="00160930">
        <w:rPr>
          <w:rFonts w:cstheme="minorHAnsi"/>
          <w:sz w:val="16"/>
        </w:rPr>
        <w:t>E) Vicdan ve bilgi</w:t>
      </w:r>
    </w:p>
    <w:p w14:paraId="5F26C4E3" w14:textId="29E6C0FF"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İslam medeniyetinde görülen güzel sanatlardan biridir. Işık, gölge ve hacim verilmeden çizilen küçük ve renkli resim sanatıdır. Bu sanat, el yazması kitapların süslemesinde kullanılmıştır. Resimler kitabın konusuyla ilgilidir. </w:t>
      </w:r>
    </w:p>
    <w:p w14:paraId="6D5C331F" w14:textId="77777777" w:rsidR="00707E8D" w:rsidRPr="00160930" w:rsidRDefault="00707E8D" w:rsidP="003631A3">
      <w:pPr>
        <w:pStyle w:val="BOLDMETN"/>
        <w:rPr>
          <w:sz w:val="16"/>
          <w:szCs w:val="16"/>
        </w:rPr>
      </w:pPr>
      <w:r w:rsidRPr="00160930">
        <w:rPr>
          <w:sz w:val="16"/>
          <w:szCs w:val="16"/>
        </w:rPr>
        <w:t xml:space="preserve">Bu metinde söz edilen sanat dalı aşağıdakilerden hangisidir? </w:t>
      </w:r>
    </w:p>
    <w:p w14:paraId="0522135E" w14:textId="265C0A11" w:rsidR="00707E8D" w:rsidRPr="00160930" w:rsidRDefault="00707E8D" w:rsidP="00510A76">
      <w:pPr>
        <w:pStyle w:val="AIKLAMA"/>
        <w:rPr>
          <w:rFonts w:cstheme="minorHAnsi"/>
          <w:sz w:val="16"/>
        </w:rPr>
      </w:pPr>
      <w:r w:rsidRPr="00160930">
        <w:rPr>
          <w:rFonts w:cstheme="minorHAnsi"/>
          <w:sz w:val="16"/>
        </w:rPr>
        <w:t xml:space="preserve">A) </w:t>
      </w:r>
      <w:proofErr w:type="spellStart"/>
      <w:r w:rsidRPr="00160930">
        <w:rPr>
          <w:rFonts w:cstheme="minorHAnsi"/>
          <w:sz w:val="16"/>
        </w:rPr>
        <w:t>Hüsn</w:t>
      </w:r>
      <w:proofErr w:type="spellEnd"/>
      <w:r w:rsidRPr="00160930">
        <w:rPr>
          <w:rFonts w:cstheme="minorHAnsi"/>
          <w:sz w:val="16"/>
        </w:rPr>
        <w:t xml:space="preserve">-ü </w:t>
      </w:r>
      <w:proofErr w:type="gramStart"/>
      <w:r w:rsidRPr="00160930">
        <w:rPr>
          <w:rFonts w:cstheme="minorHAnsi"/>
          <w:sz w:val="16"/>
        </w:rPr>
        <w:t>hat  B</w:t>
      </w:r>
      <w:proofErr w:type="gramEnd"/>
      <w:r w:rsidRPr="00160930">
        <w:rPr>
          <w:rFonts w:cstheme="minorHAnsi"/>
          <w:sz w:val="16"/>
        </w:rPr>
        <w:t xml:space="preserve">) Minyatür C) </w:t>
      </w:r>
      <w:proofErr w:type="spellStart"/>
      <w:r w:rsidRPr="00160930">
        <w:rPr>
          <w:rFonts w:cstheme="minorHAnsi"/>
          <w:sz w:val="16"/>
        </w:rPr>
        <w:t>Ciltcilik</w:t>
      </w:r>
      <w:proofErr w:type="spellEnd"/>
      <w:r w:rsidRPr="00160930">
        <w:rPr>
          <w:rFonts w:cstheme="minorHAnsi"/>
          <w:sz w:val="16"/>
        </w:rPr>
        <w:t xml:space="preserve">     D) Ebru   E) Oymacılık </w:t>
      </w:r>
    </w:p>
    <w:p w14:paraId="0BCD1E00" w14:textId="1AB12CF2" w:rsidR="00707E8D" w:rsidRPr="00160930" w:rsidRDefault="00707E8D" w:rsidP="00510A76">
      <w:pPr>
        <w:pStyle w:val="SORUNOLUAIK"/>
        <w:rPr>
          <w:rFonts w:asciiTheme="minorHAnsi" w:hAnsiTheme="minorHAnsi"/>
          <w:b/>
          <w:bCs/>
          <w:sz w:val="16"/>
          <w:szCs w:val="16"/>
        </w:rPr>
      </w:pPr>
      <w:r w:rsidRPr="00160930">
        <w:rPr>
          <w:rFonts w:asciiTheme="minorHAnsi" w:hAnsiTheme="minorHAnsi"/>
          <w:b/>
          <w:bCs/>
          <w:sz w:val="16"/>
          <w:szCs w:val="16"/>
        </w:rPr>
        <w:t xml:space="preserve">Aşağıdaki ayet ve hadislerden hangisinin konusu diğerlerinden farklıdır? </w:t>
      </w:r>
    </w:p>
    <w:p w14:paraId="5704A83C" w14:textId="77777777" w:rsidR="00707E8D" w:rsidRPr="00160930" w:rsidRDefault="00707E8D" w:rsidP="003631A3">
      <w:pPr>
        <w:pStyle w:val="AIKLAMA"/>
        <w:contextualSpacing/>
        <w:rPr>
          <w:rFonts w:cstheme="minorHAnsi"/>
          <w:sz w:val="16"/>
        </w:rPr>
      </w:pPr>
      <w:r w:rsidRPr="00160930">
        <w:rPr>
          <w:rFonts w:cstheme="minorHAnsi"/>
          <w:sz w:val="16"/>
        </w:rPr>
        <w:t>A) “Akrabaya, yoksula, yolda kalmışa hakkını ver…” (</w:t>
      </w:r>
      <w:proofErr w:type="spellStart"/>
      <w:r w:rsidRPr="00160930">
        <w:rPr>
          <w:rFonts w:cstheme="minorHAnsi"/>
          <w:sz w:val="16"/>
        </w:rPr>
        <w:t>İsra</w:t>
      </w:r>
      <w:proofErr w:type="spellEnd"/>
      <w:r w:rsidRPr="00160930">
        <w:rPr>
          <w:rFonts w:cstheme="minorHAnsi"/>
          <w:sz w:val="16"/>
        </w:rPr>
        <w:t xml:space="preserve"> suresi, 26. ayet) </w:t>
      </w:r>
    </w:p>
    <w:p w14:paraId="68B6F583" w14:textId="77777777" w:rsidR="00707E8D" w:rsidRPr="00160930" w:rsidRDefault="00707E8D" w:rsidP="003631A3">
      <w:pPr>
        <w:pStyle w:val="AIKLAMA"/>
        <w:contextualSpacing/>
        <w:rPr>
          <w:rFonts w:cstheme="minorHAnsi"/>
          <w:sz w:val="16"/>
        </w:rPr>
      </w:pPr>
      <w:r w:rsidRPr="00160930">
        <w:rPr>
          <w:rFonts w:cstheme="minorHAnsi"/>
          <w:sz w:val="16"/>
        </w:rPr>
        <w:t xml:space="preserve">B) “Allah’a ve ahiret gününe inanan kişi, akrabasını görüp gözetsin.” (Hadis-i şerif) </w:t>
      </w:r>
    </w:p>
    <w:p w14:paraId="4DF59C1F" w14:textId="77777777" w:rsidR="00707E8D" w:rsidRPr="00160930" w:rsidRDefault="00707E8D" w:rsidP="003631A3">
      <w:pPr>
        <w:pStyle w:val="AIKLAMA"/>
        <w:contextualSpacing/>
        <w:rPr>
          <w:rFonts w:cstheme="minorHAnsi"/>
          <w:sz w:val="16"/>
        </w:rPr>
      </w:pPr>
      <w:r w:rsidRPr="00160930">
        <w:rPr>
          <w:rFonts w:cstheme="minorHAnsi"/>
          <w:sz w:val="16"/>
        </w:rPr>
        <w:t>C) “Muhakkak ki Allah; adaleti, iyiliği ve akrabaya yardım etmeyi emreder…” (</w:t>
      </w:r>
      <w:proofErr w:type="spellStart"/>
      <w:r w:rsidRPr="00160930">
        <w:rPr>
          <w:rFonts w:cstheme="minorHAnsi"/>
          <w:sz w:val="16"/>
        </w:rPr>
        <w:t>Nahl</w:t>
      </w:r>
      <w:proofErr w:type="spellEnd"/>
      <w:r w:rsidRPr="00160930">
        <w:rPr>
          <w:rFonts w:cstheme="minorHAnsi"/>
          <w:sz w:val="16"/>
        </w:rPr>
        <w:t xml:space="preserve"> suresi, 90. ayet) </w:t>
      </w:r>
    </w:p>
    <w:p w14:paraId="627342ED" w14:textId="77777777" w:rsidR="00707E8D" w:rsidRPr="00160930" w:rsidRDefault="00707E8D" w:rsidP="003631A3">
      <w:pPr>
        <w:pStyle w:val="AIKLAMA"/>
        <w:contextualSpacing/>
        <w:rPr>
          <w:rFonts w:cstheme="minorHAnsi"/>
          <w:sz w:val="16"/>
        </w:rPr>
      </w:pPr>
      <w:r w:rsidRPr="00160930">
        <w:rPr>
          <w:rFonts w:cstheme="minorHAnsi"/>
          <w:sz w:val="16"/>
        </w:rPr>
        <w:t xml:space="preserve">D) “Hiçbir baba, çocuğuna güzel ahlaktan daha değerli bir miras bırakmaz.” (Hadis-i şerif) </w:t>
      </w:r>
    </w:p>
    <w:p w14:paraId="7ADB6CFD" w14:textId="77777777" w:rsidR="00707E8D" w:rsidRPr="00160930" w:rsidRDefault="00707E8D" w:rsidP="003631A3">
      <w:pPr>
        <w:pStyle w:val="AIKLAMA"/>
        <w:contextualSpacing/>
        <w:rPr>
          <w:rFonts w:cstheme="minorHAnsi"/>
          <w:sz w:val="16"/>
        </w:rPr>
      </w:pPr>
      <w:r w:rsidRPr="00160930">
        <w:rPr>
          <w:rFonts w:cstheme="minorHAnsi"/>
          <w:sz w:val="16"/>
        </w:rPr>
        <w:t xml:space="preserve">E) “…Allah’a karşı gelmekten ve akrabalık haklarına riayetsizlikten sakının…” (Nisa suresi, 1. ayet) </w:t>
      </w:r>
    </w:p>
    <w:p w14:paraId="4EF11F85" w14:textId="3454322E"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İnsan, başkaları ile birlikte barış, sevgi ve kardeşlik içinde yaşamayı, ahlak ve dine önem vererek başarabilir. İslam ahlakının temeli de İslam dinidir. İslam’ın iki önemli kaynağı olan Kuran’ı Kerim ve Peygamberimizin sünneti, İslam ahlakının temelini oluşturur. Hz. Peygamberimizin hadislerinde “Ben güzel ahlakı tamamlamak için gönderildim” buyrulmuştur.</w:t>
      </w:r>
    </w:p>
    <w:p w14:paraId="135303AA"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Bu paragrafa koyulacak en uygun başlık aşağıdaki seçeneklerden hangisidir?</w:t>
      </w:r>
    </w:p>
    <w:p w14:paraId="72C05C22" w14:textId="77777777" w:rsidR="00707E8D" w:rsidRPr="00160930" w:rsidRDefault="00707E8D" w:rsidP="00510A76">
      <w:pPr>
        <w:pStyle w:val="AIKLAMA"/>
        <w:rPr>
          <w:rFonts w:cstheme="minorHAnsi"/>
          <w:sz w:val="16"/>
        </w:rPr>
      </w:pPr>
      <w:r w:rsidRPr="00160930">
        <w:rPr>
          <w:rFonts w:cstheme="minorHAnsi"/>
          <w:sz w:val="16"/>
        </w:rPr>
        <w:t>A) Dinin ahlakla ilişkisi    B) Sevgi ve kardeşlik</w:t>
      </w:r>
    </w:p>
    <w:p w14:paraId="589B7A36" w14:textId="77777777" w:rsidR="00707E8D" w:rsidRPr="00160930" w:rsidRDefault="00707E8D" w:rsidP="00510A76">
      <w:pPr>
        <w:pStyle w:val="AIKLAMA"/>
        <w:rPr>
          <w:rFonts w:cstheme="minorHAnsi"/>
          <w:sz w:val="16"/>
        </w:rPr>
      </w:pPr>
      <w:r w:rsidRPr="00160930">
        <w:rPr>
          <w:rFonts w:cstheme="minorHAnsi"/>
          <w:sz w:val="16"/>
        </w:rPr>
        <w:t>C) Kur’an ve sünnet   D) Güzel ahlak    E) Ahlak nedir?</w:t>
      </w:r>
    </w:p>
    <w:p w14:paraId="5FAC5F2E" w14:textId="6DC64C89"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Bir çocuğun dünyaya gelmesinden itibaren din kaynaklı gelenekler devreye girer. Çocuğu olan baba, çevresine ikramlarda bulunur. Çocuğa isim konurken sağ kulağına ezan, sol kulağına </w:t>
      </w:r>
      <w:proofErr w:type="spellStart"/>
      <w:r w:rsidRPr="00160930">
        <w:rPr>
          <w:rFonts w:asciiTheme="minorHAnsi" w:hAnsiTheme="minorHAnsi"/>
          <w:sz w:val="16"/>
          <w:szCs w:val="16"/>
        </w:rPr>
        <w:t>kâmet</w:t>
      </w:r>
      <w:proofErr w:type="spellEnd"/>
      <w:r w:rsidRPr="00160930">
        <w:rPr>
          <w:rFonts w:asciiTheme="minorHAnsi" w:hAnsiTheme="minorHAnsi"/>
          <w:sz w:val="16"/>
          <w:szCs w:val="16"/>
        </w:rPr>
        <w:t xml:space="preserve"> okunur. Erkek çocuk, ailesinin uygun gördüğü bir yaşa geldiğinde törenlerle ve kutlamalarla sünnet ettirilir. Kız istenirken “Allah’ın emri Peygamber’in kavli” ile istenir. Evlenme törenlerinde çiftlerin mesut olması için dua edilir.</w:t>
      </w:r>
    </w:p>
    <w:p w14:paraId="72CC4153"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Yukarıdaki metne göre, aşağıdaki sonuçlardan hangisi yanlıştır?</w:t>
      </w:r>
    </w:p>
    <w:p w14:paraId="20F2F049" w14:textId="77777777" w:rsidR="00707E8D" w:rsidRPr="00160930" w:rsidRDefault="00707E8D" w:rsidP="003631A3">
      <w:pPr>
        <w:pStyle w:val="AIKLAMA"/>
        <w:contextualSpacing/>
        <w:rPr>
          <w:rFonts w:cstheme="minorHAnsi"/>
          <w:sz w:val="16"/>
        </w:rPr>
      </w:pPr>
      <w:r w:rsidRPr="00160930">
        <w:rPr>
          <w:rFonts w:cstheme="minorHAnsi"/>
          <w:sz w:val="16"/>
        </w:rPr>
        <w:t>A) Çocuğu olan birinin çevresine ikramlarda bulunması vaciptir.</w:t>
      </w:r>
    </w:p>
    <w:p w14:paraId="22F8DFFC" w14:textId="77777777" w:rsidR="00707E8D" w:rsidRPr="00160930" w:rsidRDefault="00707E8D" w:rsidP="003631A3">
      <w:pPr>
        <w:pStyle w:val="AIKLAMA"/>
        <w:contextualSpacing/>
        <w:rPr>
          <w:rFonts w:cstheme="minorHAnsi"/>
          <w:sz w:val="16"/>
        </w:rPr>
      </w:pPr>
      <w:r w:rsidRPr="00160930">
        <w:rPr>
          <w:rFonts w:cstheme="minorHAnsi"/>
          <w:sz w:val="16"/>
        </w:rPr>
        <w:t>B) Anne ve baba çocuğunu evlenene kadar kültürel değerler içerisinde yetiştirmektedir.</w:t>
      </w:r>
    </w:p>
    <w:p w14:paraId="40B59A9E" w14:textId="77777777" w:rsidR="00707E8D" w:rsidRPr="00160930" w:rsidRDefault="00707E8D" w:rsidP="003631A3">
      <w:pPr>
        <w:pStyle w:val="AIKLAMA"/>
        <w:contextualSpacing/>
        <w:rPr>
          <w:rFonts w:cstheme="minorHAnsi"/>
          <w:sz w:val="16"/>
        </w:rPr>
      </w:pPr>
      <w:r w:rsidRPr="00160930">
        <w:rPr>
          <w:rFonts w:cstheme="minorHAnsi"/>
          <w:sz w:val="16"/>
        </w:rPr>
        <w:t>C) Dinin bir emri olan erkek çocukların sünnet olması kültürümüzde bir gelenek haline gelmiştir.</w:t>
      </w:r>
    </w:p>
    <w:p w14:paraId="11F97199" w14:textId="77777777" w:rsidR="00707E8D" w:rsidRPr="00160930" w:rsidRDefault="00707E8D" w:rsidP="003631A3">
      <w:pPr>
        <w:pStyle w:val="AIKLAMA"/>
        <w:contextualSpacing/>
        <w:rPr>
          <w:rFonts w:cstheme="minorHAnsi"/>
          <w:sz w:val="16"/>
        </w:rPr>
      </w:pPr>
      <w:r w:rsidRPr="00160930">
        <w:rPr>
          <w:rFonts w:cstheme="minorHAnsi"/>
          <w:sz w:val="16"/>
        </w:rPr>
        <w:t>D) Evlilik müessesesinin kurulma aşamasında dinin büyük bir etkisi vardır.</w:t>
      </w:r>
    </w:p>
    <w:p w14:paraId="2987B806" w14:textId="77777777" w:rsidR="00707E8D" w:rsidRPr="00160930" w:rsidRDefault="00707E8D" w:rsidP="003631A3">
      <w:pPr>
        <w:pStyle w:val="AIKLAMA"/>
        <w:contextualSpacing/>
        <w:rPr>
          <w:rFonts w:cstheme="minorHAnsi"/>
          <w:sz w:val="16"/>
        </w:rPr>
      </w:pPr>
      <w:r w:rsidRPr="00160930">
        <w:rPr>
          <w:rFonts w:cstheme="minorHAnsi"/>
          <w:sz w:val="16"/>
        </w:rPr>
        <w:t>E) Kültürel değerler içerisinde dinin önemli etkileri vardır.</w:t>
      </w:r>
    </w:p>
    <w:p w14:paraId="0FA34D1D" w14:textId="5623BC08"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Dini ve ahlaki değerler, insan kişiliğine iyilik-sever, büyüklerine saygılı, adaletli, </w:t>
      </w:r>
      <w:proofErr w:type="spellStart"/>
      <w:r w:rsidRPr="00160930">
        <w:rPr>
          <w:rFonts w:asciiTheme="minorHAnsi" w:hAnsiTheme="minorHAnsi"/>
          <w:sz w:val="16"/>
          <w:szCs w:val="16"/>
        </w:rPr>
        <w:t>hoşgörü¬lü</w:t>
      </w:r>
      <w:proofErr w:type="spellEnd"/>
      <w:r w:rsidRPr="00160930">
        <w:rPr>
          <w:rFonts w:asciiTheme="minorHAnsi" w:hAnsiTheme="minorHAnsi"/>
          <w:sz w:val="16"/>
          <w:szCs w:val="16"/>
        </w:rPr>
        <w:t xml:space="preserve">, arkadaşını kendine tercih eden, doğru ve dürüst bir yapı kazandırmaya çalışır. Allah inancı, insan bilincini, evreni yaratan bilince bağlar; böylece benlik, başıboşluktan </w:t>
      </w:r>
      <w:proofErr w:type="spellStart"/>
      <w:r w:rsidRPr="00160930">
        <w:rPr>
          <w:rFonts w:asciiTheme="minorHAnsi" w:hAnsiTheme="minorHAnsi"/>
          <w:sz w:val="16"/>
          <w:szCs w:val="16"/>
        </w:rPr>
        <w:t>kur¬tulmuş</w:t>
      </w:r>
      <w:proofErr w:type="spellEnd"/>
      <w:r w:rsidRPr="00160930">
        <w:rPr>
          <w:rFonts w:asciiTheme="minorHAnsi" w:hAnsiTheme="minorHAnsi"/>
          <w:sz w:val="16"/>
          <w:szCs w:val="16"/>
        </w:rPr>
        <w:t xml:space="preserve"> olur. Ahiret inancı insana sorumluluk bilinci kazandırır; böylece insan, bilinçli </w:t>
      </w:r>
      <w:proofErr w:type="spellStart"/>
      <w:r w:rsidRPr="00160930">
        <w:rPr>
          <w:rFonts w:asciiTheme="minorHAnsi" w:hAnsiTheme="minorHAnsi"/>
          <w:sz w:val="16"/>
          <w:szCs w:val="16"/>
        </w:rPr>
        <w:t>ha¬reket</w:t>
      </w:r>
      <w:proofErr w:type="spellEnd"/>
      <w:r w:rsidRPr="00160930">
        <w:rPr>
          <w:rFonts w:asciiTheme="minorHAnsi" w:hAnsiTheme="minorHAnsi"/>
          <w:sz w:val="16"/>
          <w:szCs w:val="16"/>
        </w:rPr>
        <w:t xml:space="preserve"> eden bir kişiliğe sahip olur. Ayrıca her ibadetin insan karakterine kattığı olumlu bir etki de vardır. </w:t>
      </w:r>
      <w:r w:rsidRPr="00160930">
        <w:rPr>
          <w:rFonts w:asciiTheme="minorHAnsi" w:hAnsiTheme="minorHAnsi"/>
          <w:b/>
          <w:bCs/>
          <w:sz w:val="16"/>
          <w:szCs w:val="16"/>
        </w:rPr>
        <w:t>Yukarıdaki paragrafa göre, aşağıdaki seçeneklerden hangisi yanlıştır?</w:t>
      </w:r>
      <w:r w:rsidRPr="00160930">
        <w:rPr>
          <w:rFonts w:asciiTheme="minorHAnsi" w:hAnsiTheme="minorHAnsi"/>
          <w:sz w:val="16"/>
          <w:szCs w:val="16"/>
        </w:rPr>
        <w:t xml:space="preserve"> </w:t>
      </w:r>
    </w:p>
    <w:p w14:paraId="06D204DD" w14:textId="77777777" w:rsidR="00707E8D" w:rsidRPr="00160930" w:rsidRDefault="00707E8D" w:rsidP="003631A3">
      <w:pPr>
        <w:pStyle w:val="AIKLAMA"/>
        <w:contextualSpacing/>
        <w:rPr>
          <w:rFonts w:cstheme="minorHAnsi"/>
          <w:sz w:val="16"/>
        </w:rPr>
      </w:pPr>
      <w:r w:rsidRPr="00160930">
        <w:rPr>
          <w:rFonts w:cstheme="minorHAnsi"/>
          <w:sz w:val="16"/>
        </w:rPr>
        <w:t xml:space="preserve">A) Allah inancı kişilik gelişimine katkı sağlar. </w:t>
      </w:r>
    </w:p>
    <w:p w14:paraId="42115605" w14:textId="77777777" w:rsidR="00707E8D" w:rsidRPr="00160930" w:rsidRDefault="00707E8D" w:rsidP="003631A3">
      <w:pPr>
        <w:pStyle w:val="AIKLAMA"/>
        <w:contextualSpacing/>
        <w:rPr>
          <w:rFonts w:cstheme="minorHAnsi"/>
          <w:sz w:val="16"/>
        </w:rPr>
      </w:pPr>
      <w:r w:rsidRPr="00160930">
        <w:rPr>
          <w:rFonts w:cstheme="minorHAnsi"/>
          <w:sz w:val="16"/>
        </w:rPr>
        <w:t xml:space="preserve">B) İbadetler, insanların güzel ahlaklı </w:t>
      </w:r>
      <w:proofErr w:type="spellStart"/>
      <w:r w:rsidRPr="00160930">
        <w:rPr>
          <w:rFonts w:cstheme="minorHAnsi"/>
          <w:sz w:val="16"/>
        </w:rPr>
        <w:t>olma¬sını</w:t>
      </w:r>
      <w:proofErr w:type="spellEnd"/>
      <w:r w:rsidRPr="00160930">
        <w:rPr>
          <w:rFonts w:cstheme="minorHAnsi"/>
          <w:sz w:val="16"/>
        </w:rPr>
        <w:t xml:space="preserve"> sağlar. </w:t>
      </w:r>
    </w:p>
    <w:p w14:paraId="2E1DDF73" w14:textId="77777777" w:rsidR="00707E8D" w:rsidRPr="00160930" w:rsidRDefault="00707E8D" w:rsidP="003631A3">
      <w:pPr>
        <w:pStyle w:val="AIKLAMA"/>
        <w:contextualSpacing/>
        <w:rPr>
          <w:rFonts w:cstheme="minorHAnsi"/>
          <w:sz w:val="16"/>
        </w:rPr>
      </w:pPr>
      <w:r w:rsidRPr="00160930">
        <w:rPr>
          <w:rFonts w:cstheme="minorHAnsi"/>
          <w:sz w:val="16"/>
        </w:rPr>
        <w:t xml:space="preserve">C) Sorumluluk bilincinin oluşması için, </w:t>
      </w:r>
      <w:proofErr w:type="spellStart"/>
      <w:r w:rsidRPr="00160930">
        <w:rPr>
          <w:rFonts w:cstheme="minorHAnsi"/>
          <w:sz w:val="16"/>
        </w:rPr>
        <w:t>mut¬laka</w:t>
      </w:r>
      <w:proofErr w:type="spellEnd"/>
      <w:r w:rsidRPr="00160930">
        <w:rPr>
          <w:rFonts w:cstheme="minorHAnsi"/>
          <w:sz w:val="16"/>
        </w:rPr>
        <w:t xml:space="preserve"> ahiret inancının olması gereklidir. </w:t>
      </w:r>
    </w:p>
    <w:p w14:paraId="4B120C41" w14:textId="77777777" w:rsidR="00707E8D" w:rsidRPr="00160930" w:rsidRDefault="00707E8D" w:rsidP="003631A3">
      <w:pPr>
        <w:pStyle w:val="AIKLAMA"/>
        <w:contextualSpacing/>
        <w:rPr>
          <w:rFonts w:cstheme="minorHAnsi"/>
          <w:sz w:val="16"/>
        </w:rPr>
      </w:pPr>
      <w:r w:rsidRPr="00160930">
        <w:rPr>
          <w:rFonts w:cstheme="minorHAnsi"/>
          <w:sz w:val="16"/>
        </w:rPr>
        <w:t xml:space="preserve">D) Dini ve ahlaki değerler, insanların bilinçli olmasını sağlar. </w:t>
      </w:r>
    </w:p>
    <w:p w14:paraId="0E6CEC6A" w14:textId="77777777" w:rsidR="00707E8D" w:rsidRPr="00160930" w:rsidRDefault="00707E8D" w:rsidP="003631A3">
      <w:pPr>
        <w:pStyle w:val="AIKLAMA"/>
        <w:contextualSpacing/>
        <w:rPr>
          <w:rFonts w:cstheme="minorHAnsi"/>
          <w:sz w:val="16"/>
        </w:rPr>
      </w:pPr>
      <w:r w:rsidRPr="00160930">
        <w:rPr>
          <w:rFonts w:cstheme="minorHAnsi"/>
          <w:sz w:val="16"/>
        </w:rPr>
        <w:t>E) Allah’a inanmak, insanları belli bir hedefe yöneltir.</w:t>
      </w:r>
    </w:p>
    <w:p w14:paraId="03B646F9" w14:textId="648AC5DE"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lastRenderedPageBreak/>
        <w:t>İslam öncesi dönemde, Arap yarımadasında yaşayan insanlar arasında, puta tapmayı reddeden, Allah’tan başka tanrıya inanmayan, Allah’ın bir olduğuna inanan insanlar vardı. Bu insanlara ne ad verilirdi?</w:t>
      </w:r>
    </w:p>
    <w:p w14:paraId="5DCAF379" w14:textId="3056243D" w:rsidR="003631A3" w:rsidRPr="00160930" w:rsidRDefault="00707E8D" w:rsidP="003631A3">
      <w:pPr>
        <w:pStyle w:val="AIKLAMA"/>
        <w:contextualSpacing/>
        <w:rPr>
          <w:rFonts w:cstheme="minorHAnsi"/>
          <w:sz w:val="16"/>
        </w:rPr>
      </w:pPr>
      <w:r w:rsidRPr="00160930">
        <w:rPr>
          <w:rFonts w:cstheme="minorHAnsi"/>
          <w:sz w:val="16"/>
        </w:rPr>
        <w:t xml:space="preserve">A) </w:t>
      </w:r>
      <w:proofErr w:type="gramStart"/>
      <w:r w:rsidRPr="00160930">
        <w:rPr>
          <w:rFonts w:cstheme="minorHAnsi"/>
          <w:sz w:val="16"/>
        </w:rPr>
        <w:t xml:space="preserve">Hıristiyanlar  </w:t>
      </w:r>
      <w:r w:rsidR="003631A3" w:rsidRPr="00160930">
        <w:rPr>
          <w:rFonts w:cstheme="minorHAnsi"/>
          <w:sz w:val="16"/>
        </w:rPr>
        <w:tab/>
      </w:r>
      <w:proofErr w:type="gramEnd"/>
      <w:r w:rsidRPr="00160930">
        <w:rPr>
          <w:rFonts w:cstheme="minorHAnsi"/>
          <w:sz w:val="16"/>
        </w:rPr>
        <w:t xml:space="preserve">B) Yahudiler </w:t>
      </w:r>
      <w:r w:rsidR="003631A3" w:rsidRPr="00160930">
        <w:rPr>
          <w:rFonts w:cstheme="minorHAnsi"/>
          <w:sz w:val="16"/>
        </w:rPr>
        <w:tab/>
      </w:r>
      <w:r w:rsidRPr="00160930">
        <w:rPr>
          <w:rFonts w:cstheme="minorHAnsi"/>
          <w:sz w:val="16"/>
        </w:rPr>
        <w:t xml:space="preserve">C) Ecnebiler </w:t>
      </w:r>
    </w:p>
    <w:p w14:paraId="02CD753C" w14:textId="0D24F4AB" w:rsidR="00707E8D" w:rsidRPr="00160930" w:rsidRDefault="00707E8D" w:rsidP="003631A3">
      <w:pPr>
        <w:pStyle w:val="AIKLAMA"/>
        <w:contextualSpacing/>
        <w:rPr>
          <w:rFonts w:cstheme="minorHAnsi"/>
          <w:sz w:val="16"/>
        </w:rPr>
      </w:pPr>
      <w:r w:rsidRPr="00160930">
        <w:rPr>
          <w:rFonts w:cstheme="minorHAnsi"/>
          <w:sz w:val="16"/>
        </w:rPr>
        <w:t xml:space="preserve">D) Hanifler    </w:t>
      </w:r>
      <w:r w:rsidR="00510A76" w:rsidRPr="00160930">
        <w:rPr>
          <w:rFonts w:cstheme="minorHAnsi"/>
          <w:sz w:val="16"/>
        </w:rPr>
        <w:tab/>
      </w:r>
      <w:r w:rsidR="00510A76" w:rsidRPr="00160930">
        <w:rPr>
          <w:rFonts w:cstheme="minorHAnsi"/>
          <w:sz w:val="16"/>
        </w:rPr>
        <w:tab/>
      </w:r>
      <w:r w:rsidRPr="00160930">
        <w:rPr>
          <w:rFonts w:cstheme="minorHAnsi"/>
          <w:sz w:val="16"/>
        </w:rPr>
        <w:t xml:space="preserve">E) </w:t>
      </w:r>
      <w:proofErr w:type="spellStart"/>
      <w:r w:rsidRPr="00160930">
        <w:rPr>
          <w:rFonts w:cstheme="minorHAnsi"/>
          <w:sz w:val="16"/>
        </w:rPr>
        <w:t>Sabiiler</w:t>
      </w:r>
      <w:proofErr w:type="spellEnd"/>
    </w:p>
    <w:p w14:paraId="575CF85A" w14:textId="304E2869" w:rsidR="00707E8D" w:rsidRPr="00160930" w:rsidRDefault="00707E8D" w:rsidP="00510A76">
      <w:pPr>
        <w:pStyle w:val="SORUNOLUAIK"/>
        <w:rPr>
          <w:rFonts w:asciiTheme="minorHAnsi" w:hAnsiTheme="minorHAnsi"/>
          <w:sz w:val="16"/>
          <w:szCs w:val="16"/>
        </w:rPr>
      </w:pPr>
      <w:r w:rsidRPr="00160930">
        <w:rPr>
          <w:sz w:val="16"/>
          <w:szCs w:val="16"/>
        </w:rPr>
        <w:t xml:space="preserve"> “Kim inanmayı reddederse ameli kesinlikle boşa gider. O, </w:t>
      </w:r>
      <w:proofErr w:type="spellStart"/>
      <w:r w:rsidRPr="00160930">
        <w:rPr>
          <w:sz w:val="16"/>
          <w:szCs w:val="16"/>
        </w:rPr>
        <w:t>âhirette</w:t>
      </w:r>
      <w:proofErr w:type="spellEnd"/>
      <w:r w:rsidRPr="00160930">
        <w:rPr>
          <w:sz w:val="16"/>
          <w:szCs w:val="16"/>
        </w:rPr>
        <w:t xml:space="preserve"> de hüsrana uğrayanlardandır.” (Maide suresi 5)</w:t>
      </w:r>
      <w:r w:rsidR="00160930" w:rsidRPr="00160930">
        <w:rPr>
          <w:sz w:val="16"/>
          <w:szCs w:val="16"/>
        </w:rPr>
        <w:t xml:space="preserve"> </w:t>
      </w:r>
      <w:r w:rsidRPr="00160930">
        <w:rPr>
          <w:sz w:val="16"/>
          <w:szCs w:val="16"/>
        </w:rPr>
        <w:t>“O, hiç kimseye karşılık bekleyerek iyilik yapmaz. (Yaptığı iyiliği) Ancak yüce Rabbinin rızasını istediği için (yapar).” (</w:t>
      </w:r>
      <w:proofErr w:type="spellStart"/>
      <w:r w:rsidRPr="00160930">
        <w:rPr>
          <w:sz w:val="16"/>
          <w:szCs w:val="16"/>
        </w:rPr>
        <w:t>Leyl</w:t>
      </w:r>
      <w:proofErr w:type="spellEnd"/>
      <w:r w:rsidRPr="00160930">
        <w:rPr>
          <w:sz w:val="16"/>
          <w:szCs w:val="16"/>
        </w:rPr>
        <w:t>, 92/19-20)</w:t>
      </w:r>
      <w:r w:rsidR="00160930" w:rsidRPr="00160930">
        <w:rPr>
          <w:sz w:val="16"/>
          <w:szCs w:val="16"/>
        </w:rPr>
        <w:t xml:space="preserve"> </w:t>
      </w:r>
      <w:r w:rsidRPr="00160930">
        <w:rPr>
          <w:sz w:val="16"/>
          <w:szCs w:val="16"/>
        </w:rPr>
        <w:t>“Allah, ancak samimiyetle ve kendi rızası gözetilerek yapılan ameli kabul eder.” (</w:t>
      </w:r>
      <w:proofErr w:type="spellStart"/>
      <w:r w:rsidRPr="00160930">
        <w:rPr>
          <w:sz w:val="16"/>
          <w:szCs w:val="16"/>
        </w:rPr>
        <w:t>Nesâî</w:t>
      </w:r>
      <w:proofErr w:type="spellEnd"/>
      <w:r w:rsidRPr="00160930">
        <w:rPr>
          <w:sz w:val="16"/>
          <w:szCs w:val="16"/>
        </w:rPr>
        <w:t xml:space="preserve">, </w:t>
      </w:r>
      <w:proofErr w:type="spellStart"/>
      <w:r w:rsidRPr="00160930">
        <w:rPr>
          <w:sz w:val="16"/>
          <w:szCs w:val="16"/>
        </w:rPr>
        <w:t>Cihâd</w:t>
      </w:r>
      <w:proofErr w:type="spellEnd"/>
      <w:r w:rsidRPr="00160930">
        <w:rPr>
          <w:sz w:val="16"/>
          <w:szCs w:val="16"/>
        </w:rPr>
        <w:t>, 24)</w:t>
      </w:r>
      <w:r w:rsidR="00160930" w:rsidRPr="00160930">
        <w:rPr>
          <w:sz w:val="16"/>
          <w:szCs w:val="16"/>
        </w:rPr>
        <w:t xml:space="preserve"> </w:t>
      </w:r>
      <w:r w:rsidRPr="00160930">
        <w:rPr>
          <w:rFonts w:asciiTheme="minorHAnsi" w:hAnsiTheme="minorHAnsi"/>
          <w:sz w:val="16"/>
          <w:szCs w:val="16"/>
        </w:rPr>
        <w:t xml:space="preserve">Yapılan ahlaki bir iyilik Allah rızasını gözetmiyor ise Allah katında bir değeri yoktur. Sözde değil özde GERÇEK Güzel ahlakın ortaya çıkması için İslam’a göre bir amacı niyeti olmalıdır. İslam’ın istediği o amaç </w:t>
      </w:r>
      <w:r w:rsidRPr="00160930">
        <w:rPr>
          <w:rFonts w:asciiTheme="minorHAnsi" w:hAnsiTheme="minorHAnsi"/>
          <w:b/>
          <w:bCs/>
          <w:sz w:val="16"/>
          <w:szCs w:val="16"/>
        </w:rPr>
        <w:t>aşağıdakilerden hangisidir?</w:t>
      </w:r>
    </w:p>
    <w:p w14:paraId="24B06F96" w14:textId="77777777" w:rsidR="00707E8D" w:rsidRPr="00160930" w:rsidRDefault="00707E8D" w:rsidP="00510A76">
      <w:pPr>
        <w:pStyle w:val="AIKLAMA"/>
        <w:rPr>
          <w:rFonts w:cstheme="minorHAnsi"/>
          <w:sz w:val="16"/>
        </w:rPr>
      </w:pPr>
      <w:r w:rsidRPr="00160930">
        <w:rPr>
          <w:rFonts w:cstheme="minorHAnsi"/>
          <w:sz w:val="16"/>
        </w:rPr>
        <w:t>A) Riya     B) İhsan      C) İhlas     D) Amaç     E) İbadet</w:t>
      </w:r>
    </w:p>
    <w:p w14:paraId="1FB58DA2" w14:textId="55D92265"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Kitre ya da benzeri kıvam arttırıcı </w:t>
      </w:r>
      <w:proofErr w:type="spellStart"/>
      <w:r w:rsidRPr="00160930">
        <w:rPr>
          <w:rFonts w:asciiTheme="minorHAnsi" w:hAnsiTheme="minorHAnsi"/>
          <w:sz w:val="16"/>
          <w:szCs w:val="16"/>
        </w:rPr>
        <w:t>malze¬meler</w:t>
      </w:r>
      <w:proofErr w:type="spellEnd"/>
      <w:r w:rsidRPr="00160930">
        <w:rPr>
          <w:rFonts w:asciiTheme="minorHAnsi" w:hAnsiTheme="minorHAnsi"/>
          <w:sz w:val="16"/>
          <w:szCs w:val="16"/>
        </w:rPr>
        <w:t xml:space="preserve"> kullanılarak yoğunluğu arttırılan bir sıvı üzerine, içinde sığır ödü bulunan toprak boyaların serpilmesi suretiyle elde edilen desenlerin, sıvının üzerine kapatılan </w:t>
      </w:r>
      <w:proofErr w:type="gramStart"/>
      <w:r w:rsidRPr="00160930">
        <w:rPr>
          <w:rFonts w:asciiTheme="minorHAnsi" w:hAnsiTheme="minorHAnsi"/>
          <w:sz w:val="16"/>
          <w:szCs w:val="16"/>
        </w:rPr>
        <w:t>kağıda</w:t>
      </w:r>
      <w:proofErr w:type="gramEnd"/>
      <w:r w:rsidRPr="00160930">
        <w:rPr>
          <w:rFonts w:asciiTheme="minorHAnsi" w:hAnsiTheme="minorHAnsi"/>
          <w:sz w:val="16"/>
          <w:szCs w:val="16"/>
        </w:rPr>
        <w:t xml:space="preserve"> aktarılmasıyla gerçekleştirilen bir kağıt </w:t>
      </w:r>
      <w:proofErr w:type="spellStart"/>
      <w:r w:rsidRPr="00160930">
        <w:rPr>
          <w:rFonts w:asciiTheme="minorHAnsi" w:hAnsiTheme="minorHAnsi"/>
          <w:sz w:val="16"/>
          <w:szCs w:val="16"/>
        </w:rPr>
        <w:t>süs¬leme</w:t>
      </w:r>
      <w:proofErr w:type="spellEnd"/>
      <w:r w:rsidRPr="00160930">
        <w:rPr>
          <w:rFonts w:asciiTheme="minorHAnsi" w:hAnsiTheme="minorHAnsi"/>
          <w:sz w:val="16"/>
          <w:szCs w:val="16"/>
        </w:rPr>
        <w:t xml:space="preserve"> sanatıdır. </w:t>
      </w:r>
    </w:p>
    <w:p w14:paraId="130745EA"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Yukarıda tanımı verilen sanat dalı </w:t>
      </w:r>
      <w:proofErr w:type="spellStart"/>
      <w:r w:rsidRPr="00160930">
        <w:rPr>
          <w:rFonts w:asciiTheme="minorHAnsi" w:hAnsiTheme="minorHAnsi"/>
          <w:sz w:val="16"/>
          <w:szCs w:val="16"/>
        </w:rPr>
        <w:t>aşağı¬dakilerden</w:t>
      </w:r>
      <w:proofErr w:type="spellEnd"/>
      <w:r w:rsidRPr="00160930">
        <w:rPr>
          <w:rFonts w:asciiTheme="minorHAnsi" w:hAnsiTheme="minorHAnsi"/>
          <w:sz w:val="16"/>
          <w:szCs w:val="16"/>
        </w:rPr>
        <w:t xml:space="preserve"> hangisidir? </w:t>
      </w:r>
    </w:p>
    <w:p w14:paraId="1911CF1E" w14:textId="5A99C2E4" w:rsidR="00707E8D" w:rsidRPr="00160930" w:rsidRDefault="00707E8D" w:rsidP="00510A76">
      <w:pPr>
        <w:pStyle w:val="AIKLAMA"/>
        <w:rPr>
          <w:rFonts w:cstheme="minorHAnsi"/>
          <w:sz w:val="16"/>
        </w:rPr>
      </w:pPr>
      <w:r w:rsidRPr="00160930">
        <w:rPr>
          <w:rFonts w:cstheme="minorHAnsi"/>
          <w:sz w:val="16"/>
        </w:rPr>
        <w:t xml:space="preserve">A) Hüsnü Hat   B) Tezhip   C) </w:t>
      </w:r>
      <w:proofErr w:type="gramStart"/>
      <w:r w:rsidRPr="00160930">
        <w:rPr>
          <w:rFonts w:cstheme="minorHAnsi"/>
          <w:sz w:val="16"/>
        </w:rPr>
        <w:t>Ebru  D</w:t>
      </w:r>
      <w:proofErr w:type="gramEnd"/>
      <w:r w:rsidRPr="00160930">
        <w:rPr>
          <w:rFonts w:cstheme="minorHAnsi"/>
          <w:sz w:val="16"/>
        </w:rPr>
        <w:t>) Minyatür  E) Çinicilik</w:t>
      </w:r>
    </w:p>
    <w:p w14:paraId="5B4372B6" w14:textId="2345FED7"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Din, insanlığın var oluşundan beri önemini her zaman korumuş ve koruyacaktır. Bütün toplumlara ve medeniyetlere baktığımızda dinin ahlaktan, sanata, medeniyete önemli etkisini görmekteyiz. Dinin hem bireysel hem de toplumsal birçok etkisi </w:t>
      </w:r>
      <w:proofErr w:type="spellStart"/>
      <w:r w:rsidRPr="00160930">
        <w:rPr>
          <w:rFonts w:asciiTheme="minorHAnsi" w:hAnsiTheme="minorHAnsi"/>
          <w:sz w:val="16"/>
          <w:szCs w:val="16"/>
        </w:rPr>
        <w:t>var¬dır</w:t>
      </w:r>
      <w:proofErr w:type="spellEnd"/>
      <w:r w:rsidRPr="00160930">
        <w:rPr>
          <w:rFonts w:asciiTheme="minorHAnsi" w:hAnsiTheme="minorHAnsi"/>
          <w:sz w:val="16"/>
          <w:szCs w:val="16"/>
        </w:rPr>
        <w:t xml:space="preserve">. Arkeologların ulaştığı en önemli </w:t>
      </w:r>
      <w:proofErr w:type="spellStart"/>
      <w:r w:rsidRPr="00160930">
        <w:rPr>
          <w:rFonts w:asciiTheme="minorHAnsi" w:hAnsiTheme="minorHAnsi"/>
          <w:sz w:val="16"/>
          <w:szCs w:val="16"/>
        </w:rPr>
        <w:t>sonuç¬lardan</w:t>
      </w:r>
      <w:proofErr w:type="spellEnd"/>
      <w:r w:rsidRPr="00160930">
        <w:rPr>
          <w:rFonts w:asciiTheme="minorHAnsi" w:hAnsiTheme="minorHAnsi"/>
          <w:sz w:val="16"/>
          <w:szCs w:val="16"/>
        </w:rPr>
        <w:t xml:space="preserve"> biri de yapılan kazılar sonucu açığa çıkan yerleşim alanlarında daima dini </w:t>
      </w:r>
      <w:proofErr w:type="spellStart"/>
      <w:r w:rsidRPr="00160930">
        <w:rPr>
          <w:rFonts w:asciiTheme="minorHAnsi" w:hAnsiTheme="minorHAnsi"/>
          <w:sz w:val="16"/>
          <w:szCs w:val="16"/>
        </w:rPr>
        <w:t>yapıla¬rın</w:t>
      </w:r>
      <w:proofErr w:type="spellEnd"/>
      <w:r w:rsidRPr="00160930">
        <w:rPr>
          <w:rFonts w:asciiTheme="minorHAnsi" w:hAnsiTheme="minorHAnsi"/>
          <w:sz w:val="16"/>
          <w:szCs w:val="16"/>
        </w:rPr>
        <w:t xml:space="preserve"> bulunmuş olmasıdır. </w:t>
      </w:r>
    </w:p>
    <w:p w14:paraId="45948E87"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Dinin bireysel ve toplumsal etkileri </w:t>
      </w:r>
      <w:proofErr w:type="spellStart"/>
      <w:r w:rsidRPr="00160930">
        <w:rPr>
          <w:rFonts w:asciiTheme="minorHAnsi" w:hAnsiTheme="minorHAnsi"/>
          <w:sz w:val="16"/>
          <w:szCs w:val="16"/>
        </w:rPr>
        <w:t>dikka¬te</w:t>
      </w:r>
      <w:proofErr w:type="spellEnd"/>
      <w:r w:rsidRPr="00160930">
        <w:rPr>
          <w:rFonts w:asciiTheme="minorHAnsi" w:hAnsiTheme="minorHAnsi"/>
          <w:sz w:val="16"/>
          <w:szCs w:val="16"/>
        </w:rPr>
        <w:t xml:space="preserve"> alındığında, aşağıdaki sonuçlardan hangisine ulaşılamaz? </w:t>
      </w:r>
    </w:p>
    <w:p w14:paraId="6F2CA5C9" w14:textId="77777777" w:rsidR="00707E8D" w:rsidRPr="00160930" w:rsidRDefault="00707E8D" w:rsidP="003631A3">
      <w:pPr>
        <w:pStyle w:val="AIKLAMA"/>
        <w:contextualSpacing/>
        <w:rPr>
          <w:rFonts w:cstheme="minorHAnsi"/>
          <w:sz w:val="16"/>
        </w:rPr>
      </w:pPr>
      <w:r w:rsidRPr="00160930">
        <w:rPr>
          <w:rFonts w:cstheme="minorHAnsi"/>
          <w:sz w:val="16"/>
        </w:rPr>
        <w:t xml:space="preserve">A) Tapınaklar, şehirlerin merkezinde yer alır. </w:t>
      </w:r>
    </w:p>
    <w:p w14:paraId="1EE0FA92" w14:textId="77777777" w:rsidR="00707E8D" w:rsidRPr="00160930" w:rsidRDefault="00707E8D" w:rsidP="003631A3">
      <w:pPr>
        <w:pStyle w:val="AIKLAMA"/>
        <w:contextualSpacing/>
        <w:rPr>
          <w:rFonts w:cstheme="minorHAnsi"/>
          <w:sz w:val="16"/>
        </w:rPr>
      </w:pPr>
      <w:r w:rsidRPr="00160930">
        <w:rPr>
          <w:rFonts w:cstheme="minorHAnsi"/>
          <w:sz w:val="16"/>
        </w:rPr>
        <w:t xml:space="preserve">B) Din, toplumların birlik ve beraberliğini sağlar. </w:t>
      </w:r>
    </w:p>
    <w:p w14:paraId="37F971E8" w14:textId="77777777" w:rsidR="00707E8D" w:rsidRPr="00160930" w:rsidRDefault="00707E8D" w:rsidP="003631A3">
      <w:pPr>
        <w:pStyle w:val="AIKLAMA"/>
        <w:contextualSpacing/>
        <w:rPr>
          <w:rFonts w:cstheme="minorHAnsi"/>
          <w:sz w:val="16"/>
        </w:rPr>
      </w:pPr>
      <w:r w:rsidRPr="00160930">
        <w:rPr>
          <w:rFonts w:cstheme="minorHAnsi"/>
          <w:sz w:val="16"/>
        </w:rPr>
        <w:t xml:space="preserve">C) Din, korku ve çaresizlikte teselli </w:t>
      </w:r>
      <w:proofErr w:type="spellStart"/>
      <w:r w:rsidRPr="00160930">
        <w:rPr>
          <w:rFonts w:cstheme="minorHAnsi"/>
          <w:sz w:val="16"/>
        </w:rPr>
        <w:t>kayna¬ğıdır</w:t>
      </w:r>
      <w:proofErr w:type="spellEnd"/>
      <w:r w:rsidRPr="00160930">
        <w:rPr>
          <w:rFonts w:cstheme="minorHAnsi"/>
          <w:sz w:val="16"/>
        </w:rPr>
        <w:t xml:space="preserve">. </w:t>
      </w:r>
    </w:p>
    <w:p w14:paraId="779393F7" w14:textId="77777777" w:rsidR="00707E8D" w:rsidRPr="00160930" w:rsidRDefault="00707E8D" w:rsidP="003631A3">
      <w:pPr>
        <w:pStyle w:val="AIKLAMA"/>
        <w:contextualSpacing/>
        <w:rPr>
          <w:rFonts w:cstheme="minorHAnsi"/>
          <w:sz w:val="16"/>
        </w:rPr>
      </w:pPr>
      <w:r w:rsidRPr="00160930">
        <w:rPr>
          <w:rFonts w:cstheme="minorHAnsi"/>
          <w:sz w:val="16"/>
        </w:rPr>
        <w:t xml:space="preserve">D) Din, toplumu kin, nefret ve düşmanlık duygularından kurtarır. </w:t>
      </w:r>
    </w:p>
    <w:p w14:paraId="73A05DE4" w14:textId="77777777" w:rsidR="00707E8D" w:rsidRPr="00160930" w:rsidRDefault="00707E8D" w:rsidP="003631A3">
      <w:pPr>
        <w:pStyle w:val="AIKLAMA"/>
        <w:contextualSpacing/>
        <w:rPr>
          <w:rFonts w:cstheme="minorHAnsi"/>
          <w:sz w:val="16"/>
        </w:rPr>
      </w:pPr>
      <w:r w:rsidRPr="00160930">
        <w:rPr>
          <w:rFonts w:cstheme="minorHAnsi"/>
          <w:sz w:val="16"/>
        </w:rPr>
        <w:t xml:space="preserve">E) Toplumların yaşantısında din, </w:t>
      </w:r>
      <w:proofErr w:type="spellStart"/>
      <w:r w:rsidRPr="00160930">
        <w:rPr>
          <w:rFonts w:cstheme="minorHAnsi"/>
          <w:sz w:val="16"/>
        </w:rPr>
        <w:t>vazgeçil¬mez</w:t>
      </w:r>
      <w:proofErr w:type="spellEnd"/>
      <w:r w:rsidRPr="00160930">
        <w:rPr>
          <w:rFonts w:cstheme="minorHAnsi"/>
          <w:sz w:val="16"/>
        </w:rPr>
        <w:t xml:space="preserve"> bir gerçektir.</w:t>
      </w:r>
    </w:p>
    <w:p w14:paraId="0D32DC80" w14:textId="4D489CB8" w:rsidR="00707E8D" w:rsidRPr="00160930" w:rsidRDefault="00707E8D" w:rsidP="00707E8D">
      <w:pPr>
        <w:pStyle w:val="SORUNOLUAIK"/>
        <w:ind w:left="454"/>
        <w:rPr>
          <w:rFonts w:asciiTheme="minorHAnsi" w:hAnsiTheme="minorHAnsi"/>
          <w:sz w:val="16"/>
          <w:szCs w:val="16"/>
        </w:rPr>
      </w:pPr>
      <w:r w:rsidRPr="00160930">
        <w:rPr>
          <w:rFonts w:asciiTheme="minorHAnsi" w:hAnsiTheme="minorHAnsi"/>
          <w:sz w:val="16"/>
          <w:szCs w:val="16"/>
        </w:rPr>
        <w:t xml:space="preserve">Tarih içerisinde toplumlar, insanları bir düzen içerisinde tutmak amacıyla haksızlıkların azalması için hukuk sistemi kurmuştur. Kimin hakkı yendiyse mağdur olan kişinin zarara uğramaması için ceza kanunları ile adalet sağlanmaya çalışılmıştır. Dindeki inanç ve ahlak ilkeleri </w:t>
      </w:r>
      <w:proofErr w:type="gramStart"/>
      <w:r w:rsidRPr="00160930">
        <w:rPr>
          <w:rFonts w:asciiTheme="minorHAnsi" w:hAnsiTheme="minorHAnsi"/>
          <w:sz w:val="16"/>
          <w:szCs w:val="16"/>
        </w:rPr>
        <w:t>de,</w:t>
      </w:r>
      <w:proofErr w:type="gramEnd"/>
      <w:r w:rsidRPr="00160930">
        <w:rPr>
          <w:rFonts w:asciiTheme="minorHAnsi" w:hAnsiTheme="minorHAnsi"/>
          <w:sz w:val="16"/>
          <w:szCs w:val="16"/>
        </w:rPr>
        <w:t xml:space="preserve"> insanları manevi açıdan terbiye eden bir etken olarak topluma bir düzen getirmiştir. </w:t>
      </w:r>
    </w:p>
    <w:p w14:paraId="7341D0BF"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Yukarıdaki paragrafı en kapsamlı </w:t>
      </w:r>
      <w:proofErr w:type="spellStart"/>
      <w:r w:rsidRPr="00160930">
        <w:rPr>
          <w:rFonts w:asciiTheme="minorHAnsi" w:hAnsiTheme="minorHAnsi"/>
          <w:sz w:val="16"/>
          <w:szCs w:val="16"/>
        </w:rPr>
        <w:t>açık¬layan</w:t>
      </w:r>
      <w:proofErr w:type="spellEnd"/>
      <w:r w:rsidRPr="00160930">
        <w:rPr>
          <w:rFonts w:asciiTheme="minorHAnsi" w:hAnsiTheme="minorHAnsi"/>
          <w:sz w:val="16"/>
          <w:szCs w:val="16"/>
        </w:rPr>
        <w:t xml:space="preserve"> ayet ya da hadis aşağıdakilerden hangisidir? </w:t>
      </w:r>
    </w:p>
    <w:p w14:paraId="3EF21CB5" w14:textId="77777777" w:rsidR="00707E8D" w:rsidRPr="00160930" w:rsidRDefault="00707E8D" w:rsidP="003631A3">
      <w:pPr>
        <w:pStyle w:val="AIKLAMA"/>
        <w:contextualSpacing/>
        <w:rPr>
          <w:rFonts w:cstheme="minorHAnsi"/>
          <w:sz w:val="16"/>
        </w:rPr>
      </w:pPr>
      <w:r w:rsidRPr="00160930">
        <w:rPr>
          <w:rFonts w:cstheme="minorHAnsi"/>
          <w:sz w:val="16"/>
        </w:rPr>
        <w:t xml:space="preserve">A) Her kim zerre miktarı hayır işlerse... Her kim de zerre miktarı bir şer islerse onu görecektir. (Zilzāl,7-8) </w:t>
      </w:r>
    </w:p>
    <w:p w14:paraId="69442631" w14:textId="77777777" w:rsidR="00707E8D" w:rsidRPr="00160930" w:rsidRDefault="00707E8D" w:rsidP="003631A3">
      <w:pPr>
        <w:pStyle w:val="AIKLAMA"/>
        <w:contextualSpacing/>
        <w:rPr>
          <w:rFonts w:cstheme="minorHAnsi"/>
          <w:sz w:val="16"/>
        </w:rPr>
      </w:pPr>
      <w:r w:rsidRPr="00160930">
        <w:rPr>
          <w:rFonts w:cstheme="minorHAnsi"/>
          <w:sz w:val="16"/>
        </w:rPr>
        <w:t>B) Göğü biz çok sağlam bir şekilde bina ettik. Şüphesiz onu genişleten biziz. (</w:t>
      </w:r>
      <w:proofErr w:type="spellStart"/>
      <w:r w:rsidRPr="00160930">
        <w:rPr>
          <w:rFonts w:cstheme="minorHAnsi"/>
          <w:sz w:val="16"/>
        </w:rPr>
        <w:t>Zâriyât</w:t>
      </w:r>
      <w:proofErr w:type="spellEnd"/>
      <w:r w:rsidRPr="00160930">
        <w:rPr>
          <w:rFonts w:cstheme="minorHAnsi"/>
          <w:sz w:val="16"/>
        </w:rPr>
        <w:t xml:space="preserve">, 47) </w:t>
      </w:r>
    </w:p>
    <w:p w14:paraId="767A08DA" w14:textId="77777777" w:rsidR="00707E8D" w:rsidRPr="00160930" w:rsidRDefault="00707E8D" w:rsidP="003631A3">
      <w:pPr>
        <w:pStyle w:val="AIKLAMA"/>
        <w:contextualSpacing/>
        <w:rPr>
          <w:rFonts w:cstheme="minorHAnsi"/>
          <w:sz w:val="16"/>
        </w:rPr>
      </w:pPr>
      <w:r w:rsidRPr="00160930">
        <w:rPr>
          <w:rFonts w:cstheme="minorHAnsi"/>
          <w:sz w:val="16"/>
        </w:rPr>
        <w:t xml:space="preserve">C) Deveni sağlam bağla, sonra tevekkül et. (Hadisi Şerif) </w:t>
      </w:r>
    </w:p>
    <w:p w14:paraId="42B29858" w14:textId="77777777" w:rsidR="00707E8D" w:rsidRPr="00160930" w:rsidRDefault="00707E8D" w:rsidP="003631A3">
      <w:pPr>
        <w:pStyle w:val="AIKLAMA"/>
        <w:contextualSpacing/>
        <w:rPr>
          <w:rFonts w:cstheme="minorHAnsi"/>
          <w:sz w:val="16"/>
        </w:rPr>
      </w:pPr>
      <w:r w:rsidRPr="00160930">
        <w:rPr>
          <w:rFonts w:cstheme="minorHAnsi"/>
          <w:sz w:val="16"/>
        </w:rPr>
        <w:t xml:space="preserve">D) Ant olsun, biz insanı, süzme bir </w:t>
      </w:r>
      <w:proofErr w:type="spellStart"/>
      <w:r w:rsidRPr="00160930">
        <w:rPr>
          <w:rFonts w:cstheme="minorHAnsi"/>
          <w:sz w:val="16"/>
        </w:rPr>
        <w:t>çamur¬dan</w:t>
      </w:r>
      <w:proofErr w:type="spellEnd"/>
      <w:r w:rsidRPr="00160930">
        <w:rPr>
          <w:rFonts w:cstheme="minorHAnsi"/>
          <w:sz w:val="16"/>
        </w:rPr>
        <w:t xml:space="preserve"> yarattık. Sonra onu bir su damlası olarak, savunması sağlam bir karar </w:t>
      </w:r>
      <w:proofErr w:type="spellStart"/>
      <w:r w:rsidRPr="00160930">
        <w:rPr>
          <w:rFonts w:cstheme="minorHAnsi"/>
          <w:sz w:val="16"/>
        </w:rPr>
        <w:t>yeri¬ne</w:t>
      </w:r>
      <w:proofErr w:type="spellEnd"/>
      <w:r w:rsidRPr="00160930">
        <w:rPr>
          <w:rFonts w:cstheme="minorHAnsi"/>
          <w:sz w:val="16"/>
        </w:rPr>
        <w:t xml:space="preserve"> yerleştirdik. (</w:t>
      </w:r>
      <w:proofErr w:type="spellStart"/>
      <w:r w:rsidRPr="00160930">
        <w:rPr>
          <w:rFonts w:cstheme="minorHAnsi"/>
          <w:sz w:val="16"/>
        </w:rPr>
        <w:t>Müminun</w:t>
      </w:r>
      <w:proofErr w:type="spellEnd"/>
      <w:r w:rsidRPr="00160930">
        <w:rPr>
          <w:rFonts w:cstheme="minorHAnsi"/>
          <w:sz w:val="16"/>
        </w:rPr>
        <w:t xml:space="preserve">, 12) </w:t>
      </w:r>
    </w:p>
    <w:p w14:paraId="588B3944" w14:textId="77777777" w:rsidR="00707E8D" w:rsidRPr="00160930" w:rsidRDefault="00707E8D" w:rsidP="003631A3">
      <w:pPr>
        <w:pStyle w:val="AIKLAMA"/>
        <w:contextualSpacing/>
        <w:rPr>
          <w:rFonts w:cstheme="minorHAnsi"/>
          <w:sz w:val="16"/>
        </w:rPr>
      </w:pPr>
      <w:r w:rsidRPr="00160930">
        <w:rPr>
          <w:rFonts w:cstheme="minorHAnsi"/>
          <w:sz w:val="16"/>
        </w:rPr>
        <w:t xml:space="preserve">E) Hem o su ile ölü toprağa hayat verdik. İşte ölmüş insanların mezarlarından </w:t>
      </w:r>
      <w:proofErr w:type="spellStart"/>
      <w:r w:rsidRPr="00160930">
        <w:rPr>
          <w:rFonts w:cstheme="minorHAnsi"/>
          <w:sz w:val="16"/>
        </w:rPr>
        <w:t>çıkı¬şı</w:t>
      </w:r>
      <w:proofErr w:type="spellEnd"/>
      <w:r w:rsidRPr="00160930">
        <w:rPr>
          <w:rFonts w:cstheme="minorHAnsi"/>
          <w:sz w:val="16"/>
        </w:rPr>
        <w:t xml:space="preserve"> da böyle olacaktır. (</w:t>
      </w:r>
      <w:proofErr w:type="spellStart"/>
      <w:r w:rsidRPr="00160930">
        <w:rPr>
          <w:rFonts w:cstheme="minorHAnsi"/>
          <w:sz w:val="16"/>
        </w:rPr>
        <w:t>Kâf</w:t>
      </w:r>
      <w:proofErr w:type="spellEnd"/>
      <w:r w:rsidRPr="00160930">
        <w:rPr>
          <w:rFonts w:cstheme="minorHAnsi"/>
          <w:sz w:val="16"/>
        </w:rPr>
        <w:t>, 9; Tövbe, 11)</w:t>
      </w:r>
    </w:p>
    <w:p w14:paraId="55F0859A" w14:textId="0B2F8AD0" w:rsidR="00707E8D" w:rsidRPr="00160930" w:rsidRDefault="00707E8D" w:rsidP="00160930">
      <w:pPr>
        <w:pStyle w:val="SORUNOLUAIK"/>
        <w:rPr>
          <w:sz w:val="16"/>
          <w:szCs w:val="16"/>
        </w:rPr>
      </w:pPr>
      <w:r w:rsidRPr="00160930">
        <w:rPr>
          <w:sz w:val="16"/>
          <w:szCs w:val="16"/>
        </w:rPr>
        <w:t xml:space="preserve">“Ben kimim? Niçin varım? Öldükten </w:t>
      </w:r>
      <w:proofErr w:type="spellStart"/>
      <w:r w:rsidRPr="00160930">
        <w:rPr>
          <w:sz w:val="16"/>
          <w:szCs w:val="16"/>
        </w:rPr>
        <w:t>son¬ra</w:t>
      </w:r>
      <w:proofErr w:type="spellEnd"/>
      <w:r w:rsidRPr="00160930">
        <w:rPr>
          <w:sz w:val="16"/>
          <w:szCs w:val="16"/>
        </w:rPr>
        <w:t xml:space="preserve"> ne olacağım?” gibi aklını kurcalayan sorular insanın anlam arayışına cevap verir. İnsanı ahlaklı kılar ve bu sayede </w:t>
      </w:r>
      <w:proofErr w:type="spellStart"/>
      <w:r w:rsidRPr="00160930">
        <w:rPr>
          <w:sz w:val="16"/>
          <w:szCs w:val="16"/>
        </w:rPr>
        <w:t>toplum¬da</w:t>
      </w:r>
      <w:proofErr w:type="spellEnd"/>
      <w:r w:rsidRPr="00160930">
        <w:rPr>
          <w:sz w:val="16"/>
          <w:szCs w:val="16"/>
        </w:rPr>
        <w:t xml:space="preserve"> dirlik düzen olur. Dünya ve ahirette maddi, manevi mutlu kılar. </w:t>
      </w:r>
    </w:p>
    <w:p w14:paraId="07424981"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Yukarıda faydaları anlatılmak istenen kavram aşağıdakilerden hangisidir? </w:t>
      </w:r>
    </w:p>
    <w:p w14:paraId="150A8433" w14:textId="77777777" w:rsidR="00707E8D" w:rsidRPr="00160930" w:rsidRDefault="00707E8D" w:rsidP="00510A76">
      <w:pPr>
        <w:pStyle w:val="AIKLAMA"/>
        <w:rPr>
          <w:rFonts w:cstheme="minorHAnsi"/>
          <w:sz w:val="16"/>
        </w:rPr>
      </w:pPr>
      <w:r w:rsidRPr="00160930">
        <w:rPr>
          <w:rFonts w:cstheme="minorHAnsi"/>
          <w:sz w:val="16"/>
        </w:rPr>
        <w:t xml:space="preserve">A) </w:t>
      </w:r>
      <w:proofErr w:type="gramStart"/>
      <w:r w:rsidRPr="00160930">
        <w:rPr>
          <w:rFonts w:cstheme="minorHAnsi"/>
          <w:sz w:val="16"/>
        </w:rPr>
        <w:t>Felsefe  B</w:t>
      </w:r>
      <w:proofErr w:type="gramEnd"/>
      <w:r w:rsidRPr="00160930">
        <w:rPr>
          <w:rFonts w:cstheme="minorHAnsi"/>
          <w:sz w:val="16"/>
        </w:rPr>
        <w:t>) Bilim  C) Sanat  D) Din  E) Spor</w:t>
      </w:r>
    </w:p>
    <w:p w14:paraId="4F7E640E" w14:textId="61C4F3FC" w:rsidR="00707E8D" w:rsidRPr="00160930" w:rsidRDefault="00707E8D" w:rsidP="00510A76">
      <w:pPr>
        <w:pStyle w:val="SORUNOLUAIK"/>
        <w:rPr>
          <w:rFonts w:asciiTheme="minorHAnsi" w:hAnsiTheme="minorHAnsi"/>
          <w:b/>
          <w:bCs/>
          <w:sz w:val="16"/>
          <w:szCs w:val="16"/>
        </w:rPr>
      </w:pPr>
      <w:r w:rsidRPr="00160930">
        <w:rPr>
          <w:rFonts w:asciiTheme="minorHAnsi" w:hAnsiTheme="minorHAnsi"/>
          <w:b/>
          <w:bCs/>
          <w:sz w:val="16"/>
          <w:szCs w:val="16"/>
        </w:rPr>
        <w:t xml:space="preserve">Aşağıdakilerden hangisi dinin insan hayatındaki etkilerinden biri değildir? </w:t>
      </w:r>
    </w:p>
    <w:p w14:paraId="3ED14A86" w14:textId="77777777" w:rsidR="00707E8D" w:rsidRPr="00160930" w:rsidRDefault="00707E8D" w:rsidP="00160930">
      <w:pPr>
        <w:pStyle w:val="AIKLAMA"/>
        <w:rPr>
          <w:rFonts w:cstheme="minorHAnsi"/>
          <w:sz w:val="16"/>
        </w:rPr>
      </w:pPr>
      <w:r w:rsidRPr="00160930">
        <w:rPr>
          <w:rFonts w:cstheme="minorHAnsi"/>
          <w:sz w:val="16"/>
        </w:rPr>
        <w:t xml:space="preserve">A) Din, insanları iyi davranışlara yöneltir. </w:t>
      </w:r>
    </w:p>
    <w:p w14:paraId="7E24BD8F" w14:textId="77777777" w:rsidR="00707E8D" w:rsidRPr="00160930" w:rsidRDefault="00707E8D" w:rsidP="00160930">
      <w:pPr>
        <w:pStyle w:val="AIKLAMA"/>
        <w:rPr>
          <w:rFonts w:cstheme="minorHAnsi"/>
          <w:sz w:val="16"/>
        </w:rPr>
      </w:pPr>
      <w:r w:rsidRPr="00160930">
        <w:rPr>
          <w:rFonts w:cstheme="minorHAnsi"/>
          <w:sz w:val="16"/>
        </w:rPr>
        <w:t xml:space="preserve">B) Din, insanlar arasında merhamet ve </w:t>
      </w:r>
      <w:proofErr w:type="spellStart"/>
      <w:r w:rsidRPr="00160930">
        <w:rPr>
          <w:rFonts w:cstheme="minorHAnsi"/>
          <w:sz w:val="16"/>
        </w:rPr>
        <w:t>sev¬gi</w:t>
      </w:r>
      <w:proofErr w:type="spellEnd"/>
      <w:r w:rsidRPr="00160930">
        <w:rPr>
          <w:rFonts w:cstheme="minorHAnsi"/>
          <w:sz w:val="16"/>
        </w:rPr>
        <w:t xml:space="preserve"> duygularının ortaya çıkmasını sağlar. </w:t>
      </w:r>
    </w:p>
    <w:p w14:paraId="628910B5" w14:textId="77777777" w:rsidR="00707E8D" w:rsidRPr="00160930" w:rsidRDefault="00707E8D" w:rsidP="00160930">
      <w:pPr>
        <w:pStyle w:val="AIKLAMA"/>
        <w:rPr>
          <w:rFonts w:cstheme="minorHAnsi"/>
          <w:sz w:val="16"/>
        </w:rPr>
      </w:pPr>
      <w:r w:rsidRPr="00160930">
        <w:rPr>
          <w:rFonts w:cstheme="minorHAnsi"/>
          <w:sz w:val="16"/>
        </w:rPr>
        <w:t xml:space="preserve">C) Dinî değerler, insanın nefsini terbiye eder. </w:t>
      </w:r>
    </w:p>
    <w:p w14:paraId="3F52D00A" w14:textId="77777777" w:rsidR="00707E8D" w:rsidRPr="00160930" w:rsidRDefault="00707E8D" w:rsidP="00160930">
      <w:pPr>
        <w:pStyle w:val="AIKLAMA"/>
        <w:rPr>
          <w:rFonts w:cstheme="minorHAnsi"/>
          <w:sz w:val="16"/>
        </w:rPr>
      </w:pPr>
      <w:r w:rsidRPr="00160930">
        <w:rPr>
          <w:rFonts w:cstheme="minorHAnsi"/>
          <w:sz w:val="16"/>
        </w:rPr>
        <w:t xml:space="preserve">D) Din; yoksula, yetime yardımcı olmayı emreder. </w:t>
      </w:r>
    </w:p>
    <w:p w14:paraId="6703D2C4" w14:textId="4BC1A6D5" w:rsidR="00707E8D" w:rsidRDefault="00707E8D" w:rsidP="00160930">
      <w:pPr>
        <w:pStyle w:val="AIKLAMA"/>
        <w:rPr>
          <w:rFonts w:cstheme="minorHAnsi"/>
          <w:sz w:val="16"/>
        </w:rPr>
      </w:pPr>
      <w:r w:rsidRPr="00160930">
        <w:rPr>
          <w:rFonts w:cstheme="minorHAnsi"/>
          <w:sz w:val="16"/>
        </w:rPr>
        <w:t>E) Din, bizim sadece ahiretle ilgilenmemize sebep olur.</w:t>
      </w:r>
    </w:p>
    <w:p w14:paraId="5F2A055B" w14:textId="77777777" w:rsidR="00160930" w:rsidRPr="00160930" w:rsidRDefault="00160930" w:rsidP="00160930">
      <w:pPr>
        <w:pStyle w:val="SORUMETN"/>
        <w:numPr>
          <w:ilvl w:val="0"/>
          <w:numId w:val="0"/>
        </w:numPr>
        <w:ind w:left="113"/>
      </w:pPr>
    </w:p>
    <w:p w14:paraId="18B99FD1" w14:textId="7F8A2D5D"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“...Ölçüyü ve tartıyı adaletle yapın. İnsanların eşyalarını (mallarını ve haklarını) </w:t>
      </w:r>
      <w:proofErr w:type="spellStart"/>
      <w:r w:rsidRPr="00160930">
        <w:rPr>
          <w:rFonts w:asciiTheme="minorHAnsi" w:hAnsiTheme="minorHAnsi"/>
          <w:sz w:val="16"/>
          <w:szCs w:val="16"/>
        </w:rPr>
        <w:t>eksiltme¬yin</w:t>
      </w:r>
      <w:proofErr w:type="spellEnd"/>
      <w:r w:rsidRPr="00160930">
        <w:rPr>
          <w:rFonts w:asciiTheme="minorHAnsi" w:hAnsiTheme="minorHAnsi"/>
          <w:sz w:val="16"/>
          <w:szCs w:val="16"/>
        </w:rPr>
        <w:t xml:space="preserve">. Yeryüzünde bozgunculuk yaparak </w:t>
      </w:r>
      <w:proofErr w:type="spellStart"/>
      <w:r w:rsidRPr="00160930">
        <w:rPr>
          <w:rFonts w:asciiTheme="minorHAnsi" w:hAnsiTheme="minorHAnsi"/>
          <w:sz w:val="16"/>
          <w:szCs w:val="16"/>
        </w:rPr>
        <w:t>karı¬şıklık</w:t>
      </w:r>
      <w:proofErr w:type="spellEnd"/>
      <w:r w:rsidRPr="00160930">
        <w:rPr>
          <w:rFonts w:asciiTheme="minorHAnsi" w:hAnsiTheme="minorHAnsi"/>
          <w:sz w:val="16"/>
          <w:szCs w:val="16"/>
        </w:rPr>
        <w:t xml:space="preserve"> çıkarmayın.” (Hûd, 85) </w:t>
      </w:r>
    </w:p>
    <w:p w14:paraId="2434DD02"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Yukarıdaki ayete göre, Kur’an-ı </w:t>
      </w:r>
      <w:proofErr w:type="spellStart"/>
      <w:r w:rsidRPr="00160930">
        <w:rPr>
          <w:rFonts w:asciiTheme="minorHAnsi" w:hAnsiTheme="minorHAnsi"/>
          <w:sz w:val="16"/>
          <w:szCs w:val="16"/>
        </w:rPr>
        <w:t>Ke¬rim’deki</w:t>
      </w:r>
      <w:proofErr w:type="spellEnd"/>
      <w:r w:rsidRPr="00160930">
        <w:rPr>
          <w:rFonts w:asciiTheme="minorHAnsi" w:hAnsiTheme="minorHAnsi"/>
          <w:sz w:val="16"/>
          <w:szCs w:val="16"/>
        </w:rPr>
        <w:t xml:space="preserve"> konulardan hangisine daha çok vurgu yapılmıştır? </w:t>
      </w:r>
    </w:p>
    <w:p w14:paraId="1B0F6587" w14:textId="250B9011" w:rsidR="00707E8D" w:rsidRPr="00160930" w:rsidRDefault="00707E8D" w:rsidP="003631A3">
      <w:pPr>
        <w:pStyle w:val="AIKLAMA"/>
        <w:contextualSpacing/>
        <w:rPr>
          <w:rFonts w:cstheme="minorHAnsi"/>
          <w:sz w:val="16"/>
        </w:rPr>
      </w:pPr>
      <w:r w:rsidRPr="00160930">
        <w:rPr>
          <w:rFonts w:cstheme="minorHAnsi"/>
          <w:sz w:val="16"/>
        </w:rPr>
        <w:t xml:space="preserve">A) Karışıklık çıkarmamak        B) </w:t>
      </w:r>
      <w:proofErr w:type="gramStart"/>
      <w:r w:rsidRPr="00160930">
        <w:rPr>
          <w:rFonts w:cstheme="minorHAnsi"/>
          <w:sz w:val="16"/>
        </w:rPr>
        <w:t xml:space="preserve">İman  </w:t>
      </w:r>
      <w:r w:rsidR="00510A76" w:rsidRPr="00160930">
        <w:rPr>
          <w:rFonts w:cstheme="minorHAnsi"/>
          <w:sz w:val="16"/>
        </w:rPr>
        <w:tab/>
      </w:r>
      <w:proofErr w:type="gramEnd"/>
      <w:r w:rsidRPr="00160930">
        <w:rPr>
          <w:rFonts w:cstheme="minorHAnsi"/>
          <w:sz w:val="16"/>
        </w:rPr>
        <w:t xml:space="preserve">C) İbadet        </w:t>
      </w:r>
    </w:p>
    <w:p w14:paraId="38B6B0AE" w14:textId="53968628" w:rsidR="00707E8D" w:rsidRDefault="00707E8D" w:rsidP="003631A3">
      <w:pPr>
        <w:pStyle w:val="AIKLAMA"/>
        <w:contextualSpacing/>
        <w:rPr>
          <w:rFonts w:cstheme="minorHAnsi"/>
          <w:sz w:val="16"/>
        </w:rPr>
      </w:pPr>
      <w:r w:rsidRPr="00160930">
        <w:rPr>
          <w:rFonts w:cstheme="minorHAnsi"/>
          <w:sz w:val="16"/>
        </w:rPr>
        <w:t>D) Adalet                                   E) Tartıda hile yapmamak</w:t>
      </w:r>
    </w:p>
    <w:p w14:paraId="50A58C24" w14:textId="77777777" w:rsidR="00160930" w:rsidRPr="00160930" w:rsidRDefault="00160930" w:rsidP="00160930">
      <w:pPr>
        <w:pStyle w:val="SORUMETN"/>
        <w:numPr>
          <w:ilvl w:val="0"/>
          <w:numId w:val="0"/>
        </w:numPr>
        <w:ind w:left="113"/>
      </w:pPr>
    </w:p>
    <w:p w14:paraId="53A4C55F" w14:textId="2866AEC4" w:rsidR="00707E8D" w:rsidRPr="00160930" w:rsidRDefault="00707E8D" w:rsidP="00510A76">
      <w:pPr>
        <w:pStyle w:val="SORUNOLUAIK"/>
        <w:rPr>
          <w:rFonts w:asciiTheme="minorHAnsi" w:hAnsiTheme="minorHAnsi"/>
          <w:sz w:val="16"/>
          <w:szCs w:val="16"/>
        </w:rPr>
      </w:pPr>
      <w:r w:rsidRPr="00160930">
        <w:rPr>
          <w:rFonts w:asciiTheme="minorHAnsi" w:hAnsiTheme="minorHAnsi"/>
          <w:sz w:val="16"/>
          <w:szCs w:val="16"/>
        </w:rPr>
        <w:t xml:space="preserve">Hz. Peygamber, bir gün </w:t>
      </w:r>
      <w:proofErr w:type="spellStart"/>
      <w:r w:rsidRPr="00160930">
        <w:rPr>
          <w:rFonts w:asciiTheme="minorHAnsi" w:hAnsiTheme="minorHAnsi"/>
          <w:sz w:val="16"/>
          <w:szCs w:val="16"/>
        </w:rPr>
        <w:t>Sa’d</w:t>
      </w:r>
      <w:proofErr w:type="spellEnd"/>
      <w:r w:rsidRPr="00160930">
        <w:rPr>
          <w:rFonts w:asciiTheme="minorHAnsi" w:hAnsiTheme="minorHAnsi"/>
          <w:sz w:val="16"/>
          <w:szCs w:val="16"/>
        </w:rPr>
        <w:t xml:space="preserve"> b. </w:t>
      </w:r>
      <w:proofErr w:type="spellStart"/>
      <w:r w:rsidRPr="00160930">
        <w:rPr>
          <w:rFonts w:asciiTheme="minorHAnsi" w:hAnsiTheme="minorHAnsi"/>
          <w:sz w:val="16"/>
          <w:szCs w:val="16"/>
        </w:rPr>
        <w:t>Muaz</w:t>
      </w:r>
      <w:proofErr w:type="spellEnd"/>
      <w:r w:rsidRPr="00160930">
        <w:rPr>
          <w:rFonts w:asciiTheme="minorHAnsi" w:hAnsiTheme="minorHAnsi"/>
          <w:sz w:val="16"/>
          <w:szCs w:val="16"/>
        </w:rPr>
        <w:t xml:space="preserve"> adlı </w:t>
      </w:r>
      <w:proofErr w:type="spellStart"/>
      <w:r w:rsidRPr="00160930">
        <w:rPr>
          <w:rFonts w:asciiTheme="minorHAnsi" w:hAnsiTheme="minorHAnsi"/>
          <w:sz w:val="16"/>
          <w:szCs w:val="16"/>
        </w:rPr>
        <w:t>sahabi</w:t>
      </w:r>
      <w:proofErr w:type="spellEnd"/>
      <w:r w:rsidRPr="00160930">
        <w:rPr>
          <w:rFonts w:asciiTheme="minorHAnsi" w:hAnsiTheme="minorHAnsi"/>
          <w:sz w:val="16"/>
          <w:szCs w:val="16"/>
        </w:rPr>
        <w:t xml:space="preserve"> ile karşılaşır ve onunla tokalaşır. </w:t>
      </w:r>
      <w:proofErr w:type="spellStart"/>
      <w:r w:rsidRPr="00160930">
        <w:rPr>
          <w:rFonts w:asciiTheme="minorHAnsi" w:hAnsiTheme="minorHAnsi"/>
          <w:sz w:val="16"/>
          <w:szCs w:val="16"/>
        </w:rPr>
        <w:t>Sa’d’ın</w:t>
      </w:r>
      <w:proofErr w:type="spellEnd"/>
      <w:r w:rsidRPr="00160930">
        <w:rPr>
          <w:rFonts w:asciiTheme="minorHAnsi" w:hAnsiTheme="minorHAnsi"/>
          <w:sz w:val="16"/>
          <w:szCs w:val="16"/>
        </w:rPr>
        <w:t xml:space="preserve"> ellerinin nasırlaşmış olduğunu görünce bunun sebebini sorar. </w:t>
      </w:r>
      <w:proofErr w:type="spellStart"/>
      <w:r w:rsidRPr="00160930">
        <w:rPr>
          <w:rFonts w:asciiTheme="minorHAnsi" w:hAnsiTheme="minorHAnsi"/>
          <w:sz w:val="16"/>
          <w:szCs w:val="16"/>
        </w:rPr>
        <w:t>Sa’d</w:t>
      </w:r>
      <w:proofErr w:type="spellEnd"/>
      <w:r w:rsidRPr="00160930">
        <w:rPr>
          <w:rFonts w:asciiTheme="minorHAnsi" w:hAnsiTheme="minorHAnsi"/>
          <w:sz w:val="16"/>
          <w:szCs w:val="16"/>
        </w:rPr>
        <w:t>, ‘Çoluk çocuğumun rızkını temin etmek için hurma bahçesinde çalışıyorum.’ diye cevap verir. Bunun üzerine Hz. Peygamber şöyle buyurur: “İşte bu eller Allah’ın sevdiği ellerdir.”</w:t>
      </w:r>
    </w:p>
    <w:p w14:paraId="7334B642" w14:textId="77777777" w:rsidR="00707E8D" w:rsidRPr="00160930" w:rsidRDefault="00707E8D" w:rsidP="00510A76">
      <w:pPr>
        <w:pStyle w:val="BOLDMETN"/>
        <w:rPr>
          <w:rFonts w:asciiTheme="minorHAnsi" w:hAnsiTheme="minorHAnsi"/>
          <w:sz w:val="16"/>
          <w:szCs w:val="16"/>
        </w:rPr>
      </w:pPr>
      <w:r w:rsidRPr="00160930">
        <w:rPr>
          <w:rFonts w:asciiTheme="minorHAnsi" w:hAnsiTheme="minorHAnsi"/>
          <w:sz w:val="16"/>
          <w:szCs w:val="16"/>
        </w:rPr>
        <w:t xml:space="preserve"> Bu parçadan aşağıdaki yargıların hangisine varılamaz? </w:t>
      </w:r>
    </w:p>
    <w:p w14:paraId="4840FFA2" w14:textId="77777777" w:rsidR="00707E8D" w:rsidRPr="00160930" w:rsidRDefault="00707E8D" w:rsidP="003631A3">
      <w:pPr>
        <w:pStyle w:val="AIKLAMA"/>
        <w:contextualSpacing/>
        <w:rPr>
          <w:rFonts w:cstheme="minorHAnsi"/>
          <w:sz w:val="16"/>
        </w:rPr>
      </w:pPr>
      <w:r w:rsidRPr="00160930">
        <w:rPr>
          <w:rFonts w:cstheme="minorHAnsi"/>
          <w:sz w:val="16"/>
        </w:rPr>
        <w:t xml:space="preserve">A) İnsanlar çiftçilikle geçinmeye teşvik edilmiştir. </w:t>
      </w:r>
    </w:p>
    <w:p w14:paraId="009BB4DC" w14:textId="77777777" w:rsidR="00707E8D" w:rsidRPr="00160930" w:rsidRDefault="00707E8D" w:rsidP="003631A3">
      <w:pPr>
        <w:pStyle w:val="AIKLAMA"/>
        <w:contextualSpacing/>
        <w:rPr>
          <w:rFonts w:cstheme="minorHAnsi"/>
          <w:sz w:val="16"/>
        </w:rPr>
      </w:pPr>
      <w:r w:rsidRPr="00160930">
        <w:rPr>
          <w:rFonts w:cstheme="minorHAnsi"/>
          <w:sz w:val="16"/>
        </w:rPr>
        <w:t xml:space="preserve">B) Geçimini sağlamak için çalışmak övülmüştür. </w:t>
      </w:r>
    </w:p>
    <w:p w14:paraId="70760894" w14:textId="77777777" w:rsidR="00707E8D" w:rsidRPr="00160930" w:rsidRDefault="00707E8D" w:rsidP="003631A3">
      <w:pPr>
        <w:pStyle w:val="AIKLAMA"/>
        <w:contextualSpacing/>
        <w:rPr>
          <w:rFonts w:cstheme="minorHAnsi"/>
          <w:sz w:val="16"/>
        </w:rPr>
      </w:pPr>
      <w:r w:rsidRPr="00160930">
        <w:rPr>
          <w:rFonts w:cstheme="minorHAnsi"/>
          <w:sz w:val="16"/>
        </w:rPr>
        <w:t xml:space="preserve">C) Hz. Muhammed, insanlara değer vermiştir. </w:t>
      </w:r>
    </w:p>
    <w:p w14:paraId="7B33F97E" w14:textId="77777777" w:rsidR="00707E8D" w:rsidRPr="00160930" w:rsidRDefault="00707E8D" w:rsidP="003631A3">
      <w:pPr>
        <w:pStyle w:val="AIKLAMA"/>
        <w:contextualSpacing/>
        <w:rPr>
          <w:rFonts w:cstheme="minorHAnsi"/>
          <w:sz w:val="16"/>
        </w:rPr>
      </w:pPr>
      <w:r w:rsidRPr="00160930">
        <w:rPr>
          <w:rFonts w:cstheme="minorHAnsi"/>
          <w:sz w:val="16"/>
        </w:rPr>
        <w:t xml:space="preserve">D) </w:t>
      </w:r>
      <w:proofErr w:type="spellStart"/>
      <w:r w:rsidRPr="00160930">
        <w:rPr>
          <w:rFonts w:cstheme="minorHAnsi"/>
          <w:sz w:val="16"/>
        </w:rPr>
        <w:t>Sa’d’in</w:t>
      </w:r>
      <w:proofErr w:type="spellEnd"/>
      <w:r w:rsidRPr="00160930">
        <w:rPr>
          <w:rFonts w:cstheme="minorHAnsi"/>
          <w:sz w:val="16"/>
        </w:rPr>
        <w:t xml:space="preserve"> çalışması Hz. Peygamberi sevindirmiştir. </w:t>
      </w:r>
    </w:p>
    <w:p w14:paraId="13F75987" w14:textId="79FE1239" w:rsidR="00707E8D" w:rsidRDefault="00707E8D" w:rsidP="003631A3">
      <w:pPr>
        <w:pStyle w:val="AIKLAMA"/>
        <w:contextualSpacing/>
        <w:rPr>
          <w:rFonts w:cstheme="minorHAnsi"/>
          <w:sz w:val="16"/>
        </w:rPr>
      </w:pPr>
      <w:r w:rsidRPr="00160930">
        <w:rPr>
          <w:rFonts w:cstheme="minorHAnsi"/>
          <w:sz w:val="16"/>
        </w:rPr>
        <w:t xml:space="preserve">E) Hz. Peygamber insanları çalışmaya yönlendirmiştir. </w:t>
      </w:r>
    </w:p>
    <w:p w14:paraId="230E0A0C" w14:textId="77777777" w:rsidR="00160930" w:rsidRPr="00160930" w:rsidRDefault="00160930" w:rsidP="00160930">
      <w:pPr>
        <w:pStyle w:val="SORUMETN"/>
        <w:numPr>
          <w:ilvl w:val="0"/>
          <w:numId w:val="0"/>
        </w:numPr>
        <w:ind w:left="113"/>
      </w:pPr>
    </w:p>
    <w:p w14:paraId="1332422C" w14:textId="0CF5D7BB" w:rsidR="00707E8D" w:rsidRPr="00160930" w:rsidRDefault="00707E8D" w:rsidP="003631A3">
      <w:pPr>
        <w:pStyle w:val="SORUNOLUAIK"/>
        <w:rPr>
          <w:rFonts w:asciiTheme="minorHAnsi" w:hAnsiTheme="minorHAnsi"/>
          <w:b/>
          <w:bCs/>
          <w:sz w:val="16"/>
          <w:szCs w:val="16"/>
        </w:rPr>
      </w:pPr>
      <w:r w:rsidRPr="00160930">
        <w:rPr>
          <w:rFonts w:asciiTheme="minorHAnsi" w:hAnsiTheme="minorHAnsi"/>
          <w:b/>
          <w:bCs/>
          <w:sz w:val="16"/>
          <w:szCs w:val="16"/>
        </w:rPr>
        <w:t xml:space="preserve">Aşağıdakilerden hangisi dinin insana kazandırdıklarından biri değildir? </w:t>
      </w:r>
    </w:p>
    <w:p w14:paraId="0A215952" w14:textId="77777777" w:rsidR="00707E8D" w:rsidRPr="00160930" w:rsidRDefault="00707E8D" w:rsidP="003631A3">
      <w:pPr>
        <w:pStyle w:val="AIKLAMA"/>
        <w:contextualSpacing/>
        <w:rPr>
          <w:rFonts w:cstheme="minorHAnsi"/>
          <w:sz w:val="16"/>
        </w:rPr>
      </w:pPr>
      <w:r w:rsidRPr="00160930">
        <w:rPr>
          <w:rFonts w:cstheme="minorHAnsi"/>
          <w:sz w:val="16"/>
        </w:rPr>
        <w:t xml:space="preserve">A) Hayatı anlamlandırması </w:t>
      </w:r>
    </w:p>
    <w:p w14:paraId="3C6C4F45" w14:textId="77777777" w:rsidR="00707E8D" w:rsidRPr="00160930" w:rsidRDefault="00707E8D" w:rsidP="003631A3">
      <w:pPr>
        <w:pStyle w:val="AIKLAMA"/>
        <w:contextualSpacing/>
        <w:rPr>
          <w:rFonts w:cstheme="minorHAnsi"/>
          <w:sz w:val="16"/>
        </w:rPr>
      </w:pPr>
      <w:r w:rsidRPr="00160930">
        <w:rPr>
          <w:rFonts w:cstheme="minorHAnsi"/>
          <w:sz w:val="16"/>
        </w:rPr>
        <w:t xml:space="preserve">B) Sorumluluk bilincini güçlendirmesi </w:t>
      </w:r>
    </w:p>
    <w:p w14:paraId="2229D18D" w14:textId="77777777" w:rsidR="00707E8D" w:rsidRPr="00160930" w:rsidRDefault="00707E8D" w:rsidP="003631A3">
      <w:pPr>
        <w:pStyle w:val="AIKLAMA"/>
        <w:contextualSpacing/>
        <w:rPr>
          <w:rFonts w:cstheme="minorHAnsi"/>
          <w:sz w:val="16"/>
        </w:rPr>
      </w:pPr>
      <w:r w:rsidRPr="00160930">
        <w:rPr>
          <w:rFonts w:cstheme="minorHAnsi"/>
          <w:sz w:val="16"/>
        </w:rPr>
        <w:t xml:space="preserve">C) İnsanlara faydalı olmayı öğretmesi </w:t>
      </w:r>
    </w:p>
    <w:p w14:paraId="3958CCA3" w14:textId="77777777" w:rsidR="00707E8D" w:rsidRPr="00160930" w:rsidRDefault="00707E8D" w:rsidP="003631A3">
      <w:pPr>
        <w:pStyle w:val="AIKLAMA"/>
        <w:contextualSpacing/>
        <w:rPr>
          <w:rFonts w:cstheme="minorHAnsi"/>
          <w:sz w:val="16"/>
        </w:rPr>
      </w:pPr>
      <w:r w:rsidRPr="00160930">
        <w:rPr>
          <w:rFonts w:cstheme="minorHAnsi"/>
          <w:sz w:val="16"/>
        </w:rPr>
        <w:t xml:space="preserve">D) İradeyi bilinçli kullanmayı sağlaması </w:t>
      </w:r>
    </w:p>
    <w:p w14:paraId="77095C4B" w14:textId="1EAF6ED2" w:rsidR="002D31AD" w:rsidRPr="00160930" w:rsidRDefault="00707E8D" w:rsidP="003631A3">
      <w:pPr>
        <w:pStyle w:val="AIKLAMA"/>
        <w:contextualSpacing/>
        <w:rPr>
          <w:rFonts w:cstheme="minorHAnsi"/>
          <w:sz w:val="16"/>
        </w:rPr>
      </w:pPr>
      <w:r w:rsidRPr="00160930">
        <w:rPr>
          <w:rFonts w:cstheme="minorHAnsi"/>
          <w:sz w:val="16"/>
        </w:rPr>
        <w:t>E) Sorgulamaksızın kabullenmeyi öğretmesi</w:t>
      </w:r>
    </w:p>
    <w:p w14:paraId="348B788D" w14:textId="77777777" w:rsidR="00C150A7" w:rsidRPr="003631A3" w:rsidRDefault="00C150A7" w:rsidP="00151DA8">
      <w:pPr>
        <w:pStyle w:val="SORUNOLUBOLD"/>
        <w:numPr>
          <w:ilvl w:val="0"/>
          <w:numId w:val="0"/>
        </w:numPr>
        <w:ind w:left="284"/>
        <w:rPr>
          <w:rFonts w:asciiTheme="minorHAnsi" w:hAnsiTheme="minorHAnsi"/>
          <w:sz w:val="18"/>
          <w:szCs w:val="18"/>
        </w:rPr>
      </w:pPr>
    </w:p>
    <w:p w14:paraId="3F1C6884" w14:textId="77777777" w:rsidR="00C150A7" w:rsidRDefault="00C150A7" w:rsidP="00151DA8">
      <w:pPr>
        <w:pStyle w:val="BOLDMETN"/>
      </w:pPr>
    </w:p>
    <w:bookmarkEnd w:id="0"/>
    <w:p w14:paraId="52B649FA" w14:textId="77777777" w:rsidR="00151DA8" w:rsidRDefault="00151DA8" w:rsidP="00797BD9">
      <w:pPr>
        <w:tabs>
          <w:tab w:val="left" w:pos="2775"/>
        </w:tabs>
        <w:rPr>
          <w:rFonts w:cstheme="minorHAnsi"/>
          <w:sz w:val="24"/>
          <w:szCs w:val="24"/>
        </w:rPr>
      </w:pPr>
    </w:p>
    <w:tbl>
      <w:tblPr>
        <w:tblStyle w:val="TabloKlavuzu"/>
        <w:tblpPr w:leftFromText="141" w:rightFromText="141" w:vertAnchor="text" w:horzAnchor="margin" w:tblpXSpec="right" w:tblpY="1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tblGrid>
      <w:tr w:rsidR="00727264" w14:paraId="148EC434" w14:textId="77777777" w:rsidTr="00727264">
        <w:tc>
          <w:tcPr>
            <w:tcW w:w="4738" w:type="dxa"/>
          </w:tcPr>
          <w:p w14:paraId="6B14B5C9" w14:textId="77777777" w:rsidR="00727264" w:rsidRDefault="00727264" w:rsidP="00727264">
            <w:pPr>
              <w:tabs>
                <w:tab w:val="left" w:pos="2775"/>
              </w:tabs>
              <w:jc w:val="center"/>
              <w:rPr>
                <w:rFonts w:cstheme="minorHAnsi"/>
                <w:sz w:val="24"/>
                <w:szCs w:val="24"/>
              </w:rPr>
            </w:pPr>
            <w:r>
              <w:rPr>
                <w:rFonts w:cstheme="minorHAnsi"/>
                <w:sz w:val="24"/>
                <w:szCs w:val="24"/>
              </w:rPr>
              <w:t xml:space="preserve">Başarılar Dilerim </w:t>
            </w:r>
            <w:r w:rsidRPr="00FF1CD3">
              <w:rPr>
                <w:rFonts w:cstheme="minorHAnsi"/>
                <w:sz w:val="24"/>
                <w:szCs w:val="24"/>
              </w:rPr>
              <w:sym w:font="Wingdings" w:char="F04A"/>
            </w:r>
          </w:p>
        </w:tc>
      </w:tr>
      <w:tr w:rsidR="00727264" w14:paraId="4237DB64" w14:textId="77777777" w:rsidTr="00727264">
        <w:tc>
          <w:tcPr>
            <w:tcW w:w="4738" w:type="dxa"/>
          </w:tcPr>
          <w:p w14:paraId="4409ACD2" w14:textId="77777777" w:rsidR="00727264" w:rsidRDefault="00727264" w:rsidP="00727264">
            <w:pPr>
              <w:tabs>
                <w:tab w:val="left" w:pos="2775"/>
              </w:tabs>
              <w:jc w:val="center"/>
              <w:rPr>
                <w:rFonts w:cstheme="minorHAnsi"/>
                <w:sz w:val="24"/>
                <w:szCs w:val="24"/>
              </w:rPr>
            </w:pPr>
            <w:r>
              <w:rPr>
                <w:rFonts w:cstheme="minorHAnsi"/>
                <w:sz w:val="24"/>
                <w:szCs w:val="24"/>
              </w:rPr>
              <w:t>Din Kültürü ve Ahlak Bilgisi Öğretmeni</w:t>
            </w:r>
          </w:p>
        </w:tc>
      </w:tr>
      <w:tr w:rsidR="00727264" w14:paraId="3521F86F" w14:textId="77777777" w:rsidTr="00727264">
        <w:tc>
          <w:tcPr>
            <w:tcW w:w="4738" w:type="dxa"/>
          </w:tcPr>
          <w:p w14:paraId="73E862C4" w14:textId="77777777" w:rsidR="00727264" w:rsidRDefault="00727264" w:rsidP="00727264">
            <w:pPr>
              <w:tabs>
                <w:tab w:val="left" w:pos="2775"/>
              </w:tabs>
              <w:jc w:val="center"/>
              <w:rPr>
                <w:rFonts w:cstheme="minorHAnsi"/>
                <w:sz w:val="24"/>
                <w:szCs w:val="24"/>
              </w:rPr>
            </w:pPr>
            <w:r>
              <w:rPr>
                <w:rFonts w:cstheme="minorHAnsi"/>
                <w:sz w:val="24"/>
                <w:szCs w:val="24"/>
              </w:rPr>
              <w:t>………………………………………….</w:t>
            </w:r>
          </w:p>
        </w:tc>
      </w:tr>
    </w:tbl>
    <w:p w14:paraId="6F4ED1B4" w14:textId="77777777" w:rsidR="00151DA8" w:rsidRDefault="00151DA8" w:rsidP="00797BD9">
      <w:pPr>
        <w:tabs>
          <w:tab w:val="left" w:pos="2775"/>
        </w:tabs>
        <w:rPr>
          <w:rFonts w:cstheme="minorHAnsi"/>
          <w:sz w:val="24"/>
          <w:szCs w:val="24"/>
        </w:rPr>
      </w:pPr>
    </w:p>
    <w:p w14:paraId="69D43DBA" w14:textId="77777777" w:rsidR="00151DA8" w:rsidRDefault="00151DA8" w:rsidP="00797BD9">
      <w:pPr>
        <w:tabs>
          <w:tab w:val="left" w:pos="2775"/>
        </w:tabs>
        <w:rPr>
          <w:rFonts w:cstheme="minorHAnsi"/>
          <w:sz w:val="24"/>
          <w:szCs w:val="24"/>
        </w:rPr>
      </w:pPr>
    </w:p>
    <w:p w14:paraId="507AC2C6" w14:textId="77777777" w:rsidR="00151DA8" w:rsidRDefault="00151DA8" w:rsidP="00797BD9">
      <w:pPr>
        <w:tabs>
          <w:tab w:val="left" w:pos="2775"/>
        </w:tabs>
        <w:rPr>
          <w:rFonts w:cstheme="minorHAnsi"/>
          <w:sz w:val="24"/>
          <w:szCs w:val="24"/>
        </w:rPr>
      </w:pPr>
    </w:p>
    <w:p w14:paraId="57CEE78F" w14:textId="77777777" w:rsidR="00151DA8" w:rsidRDefault="00151DA8" w:rsidP="00797BD9">
      <w:pPr>
        <w:tabs>
          <w:tab w:val="left" w:pos="2775"/>
        </w:tabs>
        <w:rPr>
          <w:rFonts w:cstheme="minorHAnsi"/>
          <w:sz w:val="24"/>
          <w:szCs w:val="24"/>
        </w:rPr>
      </w:pPr>
    </w:p>
    <w:p w14:paraId="1874DD91" w14:textId="77777777" w:rsidR="00151DA8" w:rsidRDefault="00151DA8" w:rsidP="00797BD9">
      <w:pPr>
        <w:tabs>
          <w:tab w:val="left" w:pos="2775"/>
        </w:tabs>
        <w:rPr>
          <w:rFonts w:cstheme="minorHAnsi"/>
          <w:sz w:val="24"/>
          <w:szCs w:val="24"/>
        </w:rPr>
      </w:pPr>
    </w:p>
    <w:p w14:paraId="71547F04" w14:textId="77777777" w:rsidR="00151DA8" w:rsidRDefault="00151DA8" w:rsidP="00797BD9">
      <w:pPr>
        <w:tabs>
          <w:tab w:val="left" w:pos="2775"/>
        </w:tabs>
        <w:rPr>
          <w:rFonts w:cstheme="minorHAnsi"/>
          <w:sz w:val="24"/>
          <w:szCs w:val="24"/>
        </w:rPr>
      </w:pPr>
    </w:p>
    <w:p w14:paraId="1E7E7DEF" w14:textId="640E5A6A" w:rsidR="00096985" w:rsidRDefault="00E709B5" w:rsidP="00445F65">
      <w:pPr>
        <w:rPr>
          <w:rFonts w:cstheme="minorHAnsi"/>
          <w:sz w:val="24"/>
          <w:szCs w:val="24"/>
        </w:rPr>
      </w:pPr>
      <w:r w:rsidRPr="00797BD9">
        <w:rPr>
          <w:rFonts w:cstheme="minorHAnsi"/>
          <w:sz w:val="24"/>
          <w:szCs w:val="24"/>
        </w:rPr>
        <w:br w:type="page"/>
      </w:r>
      <w:r w:rsidR="00445F65">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0C5F5702" wp14:editId="1C1B6B0D">
                <wp:simplePos x="0" y="0"/>
                <wp:positionH relativeFrom="column">
                  <wp:posOffset>-538096</wp:posOffset>
                </wp:positionH>
                <wp:positionV relativeFrom="paragraph">
                  <wp:posOffset>-733477</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80601" y="5063703"/>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6660F274"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21E6016E" w14:textId="69FB433F"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77777777"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5F5702" id="Grup 3" o:spid="_x0000_s1026" style="position:absolute;margin-left:-42.35pt;margin-top:-57.75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Ov/BSz4zfEv4I/CrwBr/wu8Uy6Teav8cvBmh6jNFC&#10;jmbT73V4ILmA71IAeJ2UkYIzwQea+i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v2jf+Cz3g/8AZ/8A2hvEX7Otr+zR4y8Val4b&#10;aMXV1oLxyK6vGj7tgBYAbwOe9b4fDV8VJxpK7Sv8vmfQcO8K5/xZi54bKaDqzhHnkk4xtFNK7cnF&#10;btLfqfatFfn7/wAP5LP/AKMN+Kn/AICD/wCIo/4fyWf/AEYb8VP/AAEH/wARXX/ZGYfyfiv8z67/&#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xviOi/8K817&#10;5R/yBbrt/wBMWrarF+I//JPNe/7At1/6Jaqj8SOjCf71T/xL80fFn/BvD/yYVff9lC1D/wBJ7Svu&#10;2vhL/g3h/wCTCr7/ALKFqH/pPaV9213Zt/yMqv8AiZ+geMH/ACc/Nv8Ar9MKKKK88/NwooooAKKK&#10;KACiiigAooooAKKKKACiiigAooooAKKKKACiiigAooooAKKKKACvgP8AZP8A+U4fx9/7FW1/laV9&#10;+V8B/sn/APKcP4+/9ira/wArSvQwP8Ov/g/9uifpnh//AMifiD/sCf8A6foH35RRRXnn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xH/&#10;AOSea9/2Bbr/ANEtW1WL8R/+Sea9/wBgW6/9EtVR+JHRhP8Aeqf+JfmfFn/BvD/yYVff9lC1D/0n&#10;tK+7a+Ev+DeH/kwq+/7KFqH/AKT2lfdtd2bf8jKr/iZ+geMH/Jz82/6/TCiiivPPzc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PDv29f2kfHf7MXw58F+Lfh/YabcXPiH4u+FfC98uqQPIi2epanDazugR1IkEchKk&#10;kgNglWHFe418m/8ABYL/AJIj8Lv+zkvh7/6fravrKgAooooAKKKKACiiigAooooAKKKKACiiigD5&#10;r/4LA/8AKNv4p/8AYJtf/S62rov+CaH/ACYD8Iv+xFsf/Rdc7/wWB/5Rt/FP/sE2v/pdbV0X/BND&#10;/kwH4Rf9iLY/+i69J/8AInX/AF8f/pKP0+f/ACZiH/Ywn/6jQPcqKKK8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yb/wAF&#10;gv8AkiPwu/7OS+Hv/p+tq+sq+Zf+Cp3w/wDHHxG+EHw50vwF4S1DWLix+P3gfUr2DTbVpmgs7fWr&#10;eWe4YKDtjjRSzMeFAJNfTVABRRRQAUUUUAFFFFABRRRQAUUUUAFFFFAHzX/wWB/5Rt/FP/sE2v8A&#10;6XW1dF/wTQ/5MB+EX/Yi2P8A6Lrnf+CwP/KNv4p/9gm1/wDS62rov+CaH/JgPwi/7EWx/wDRdek/&#10;+ROv+vj/APSUfp8/+TMQ/wCxhP8A9RoHuVFFFeaf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vxH/wCSea9/2Bbr/wBEtW1WL8R/+Sea9/2Bbr/0S1VH4kdGE/3qn/iX5nxZ/wAG8P8AyYVf&#10;f9lC1D/0ntK+7a+Ev+DeH/kwq+/7KFqH/pPaV9213Zt/yMqv+Jn6B4wf8nPzb/r9MKKKK88/Nwoo&#10;ooAKKKKACiiigAooooAKKKKACiiigAooooAKKKKACiiigAooooAKKKKACvgP9k//AJTh/H3/ALFW&#10;1/laV9+V8B/sn/8AKcP4+/8AYq2v8rSvQwP8Ov8A4P8A26J+meH/APyJ+IP+wJ/+n6B9+UUUV55+&#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MX9&#10;uT/g218B/HT9oXVP2rf2P/2lNd+DPjLXLl7zVotKhdrR7x33yXELQSRS25dvmZVZlLcgLyD+nVFA&#10;H5C/Df8A4Nadc8efELSvGX/BQD/goD4y+KljpF15kejI1wDcRgofJa4u553jjfbtcRhWK42spww/&#10;Wjwb4O8LfDzwjpfgLwPoNrpei6Lp8NjpOm2UQSG1tokCRxIo6KqqAB6CtK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&#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MD4ifC34efFr&#10;TLHRfiV4QsdatdN1qz1fT7e+i3rBfWsomt7hfR45FVlPYit+iigAooooAKKKKACiiigAooooAKKK&#10;KACiiigD5r/4LA/8o2/in/2CbX/0utq6L/gmh/yYD8Iv+xFsf/Rdc7/wWB/5Rt/FP/sE2v8A6XW1&#10;dF/wTQ/5MB+EX/Yi2P8A6Lr0n/yJ1/18f/pKP0+f/JmIf9jCf/qNA9yooorzT8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FeN/tt/tNa/+yv4B8I+MPDvhmz1STxH8U/DXhWeG9ldFhh1PUYrS&#10;SZdvV0WQsoPBI5r2SgAooooAKKKKACiiigAooooAKKKKACiiigD5r/4LA/8AKNv4p/8AYJtf/S62&#10;rov+CaH/ACYD8Iv+xFsf/Rdc7/wWB/5Rt/FP/sE2v/pdbV0X/BND/kwH4Rf9iLY/+i69J/8AInX/&#10;AF8f/pKP0+f/ACZiH/Ywn/6jQPcqKKK80/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N/E34u/Df4N6Tp+ufE/wAW22j2mq67&#10;ZaNp890G2z393MsNtANoPzSSMqjtk8kV0lfJv/BYL/kiPwu/7OS+Hv8A6fravrKgAooooAKKKKAC&#10;iiigAooooAKKKKACiiigD5r/AOCwP/KNv4p/9gm1/wDS62rov+CaH/JgPwi/7EWx/wDRdc7/AMFg&#10;f+UbfxT/AOwTa/8ApdbV0X/BND/kwH4Rf9iLY/8AouvSf/InX/Xx/wDpKP0+f/JmIf8AYwn/AOo0&#10;D3KiiivNPz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zX/wAFQPih8QvhR8JPh3rPw38YX2i3WpfHrwTp&#10;N/cafMY2nsbrWYIbi3YjqkkbMrDuDX0pXyb/AMFgv+SI/C7/ALOS+Hv/AKfravrKgAooooAKKKKA&#10;CiiigAooooAKKKKACiiigD5r/wCCwP8Ayjb+Kf8A2CbX/wBLraui/wCCaH/JgPwi/wCxFsf/AEXX&#10;O/8ABYH/AJRt/FP/ALBNr/6XW1dF/wAE0P8AkwH4Rf8AYi2P/ouvSf8AyJ1/18f/AKSj9Pn/AMmY&#10;h/2MJ/8AqNA9yooorzT8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84f8ABTf4S/Ej&#10;4xfCf4e6H8MfCN1rF3pfx28F6zqEFrt3QWFprEE1zcHJHyxxqzHvgcA19H0UUAFFFFABRRRQAUUU&#10;UAFFFFABRRRQAUUUUAfNf/BYH/lG38U/+wTa/wDpdbV0X/BND/kwH4Rf9iLY/wDouud/4LA/8o2/&#10;in/2CbX/ANLraui/4Jof8mA/CL/sRbH/ANF16T/5E6/6+P8A9JR+nz/5MxD/ALGE/wD1Gge5UUUV&#10;5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GB8RPhb&#10;8O/i1pljovxK8IWWtWuma1aavp9vfRb1gvrWUTW9wvo8ciqynsQK36RnRBl2C845NLQAUUUUAFFF&#10;FABRRRQAUUUUAFFFFABRRRQB81/8Fgf+UbfxT/7BNr/6XW1dF/wTQ/5MB+EX/Yi2P/ouud/4LA/8&#10;o2/in/2CbX/0utq6L/gmh/yYD8Iv+xFsf/Rdek/+ROv+vj/9JR+nz/5MxD/sYT/9RoHuVFFFeaf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AUV&#10;4r+3R+0r4t/Zd+Hvg7xd4P0SxvpvEXxY8MeFrqPUA+2O21LUorWWRdpH7xUkJXORkcgivaq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PmP/AIKpePPG3w++D/w41PwJ4t1LR7i+/aA8Dade&#10;T6ZePA89pPrVvHPbuUILRyIxVlPDKSCCK+nK+Tf+CwX/ACRH4Xf9nJfD3/0/W1fWV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yb/wAFgv8AkiPwu/7OS+Hv/p+tq+sq&#10;8z/ak/Zm8O/tTeEPDvhDxL4jvdMi8OePtD8VW81jGjNLPpl7HdxwtuH3HaMKxHODxzXpl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z/sVbX+VpX35Xw7+0L/AMEffHPxd/ac8U/tL/Db9tHx&#10;L4Av/FBiFxb+HbOWJ1jSNE2GWK5jZ1JQNgjGfpXoYCdGPtI1ZcqlG17N63T6eh+keHePyHDxzPB5&#10;rilh44nDOlGbhOaUva0p6xgm9ovyPuKivz9/4c1ftR/9JYvip/4F33/ydR/w5q/aj/6SxfFT/wAC&#10;77/5OqvquB/6CF/4DL/I2/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uX+K/wY+Gvxw0bTfD/AMUfDEeq2ej+IbDXNOhk&#10;ldPJv7OdZ7aYbCCSkiqwByDjkEcV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7+2p+05q/7KvgPwn4w0bwpbavJ4k+KHhvwpNDdXDRCCLU&#10;9QitHnBUHLRiTcF6EjBIr2KvEv27fhH4b+Mnw78G6H4nvb63h0r4teF9at2sJEVmuLTUop41bejA&#10;oWUBgACR0IPNe2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FB62E" w14:textId="77777777" w:rsidR="00E01C8C" w:rsidRPr="001B0C3D" w:rsidRDefault="00E01C8C" w:rsidP="00E01C8C">
                        <w:pPr>
                          <w:pStyle w:val="stBilgi"/>
                          <w:jc w:val="center"/>
                          <w:rPr>
                            <w:sz w:val="20"/>
                            <w:szCs w:val="20"/>
                          </w:rPr>
                        </w:pPr>
                        <w:r w:rsidRPr="001B0C3D">
                          <w:rPr>
                            <w:sz w:val="20"/>
                            <w:szCs w:val="20"/>
                          </w:rPr>
                          <w:t>DİN KÜLTÜRÜ VE AHLAK BİLGİSİ</w:t>
                        </w:r>
                      </w:p>
                      <w:p w14:paraId="780CEAEF" w14:textId="6660F274"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21E6016E" w14:textId="69FB433F" w:rsidR="00D650E9" w:rsidRPr="001B0C3D" w:rsidRDefault="00D650E9" w:rsidP="00D650E9">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7945E59" w14:textId="77777777" w:rsidR="00E01C8C" w:rsidRPr="001B0C3D" w:rsidRDefault="00E01C8C" w:rsidP="00E01C8C">
                        <w:pPr>
                          <w:pStyle w:val="stBilgi"/>
                          <w:jc w:val="center"/>
                          <w:rPr>
                            <w:sz w:val="20"/>
                            <w:szCs w:val="20"/>
                          </w:rPr>
                        </w:pPr>
                        <w:r w:rsidRPr="001B0C3D">
                          <w:rPr>
                            <w:sz w:val="20"/>
                            <w:szCs w:val="20"/>
                          </w:rPr>
                          <w:t>DİN KÜLTÜRÜ VE AHLAK BİLGİSİ</w:t>
                        </w:r>
                      </w:p>
                      <w:p w14:paraId="61F42205" w14:textId="77777777"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Pr>
                            <w:sz w:val="20"/>
                            <w:szCs w:val="20"/>
                          </w:rPr>
                          <w:t>Test Sınavı-1</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v:textbox>
                </v:shape>
              </v:group>
            </w:pict>
          </mc:Fallback>
        </mc:AlternateContent>
      </w:r>
      <w:r w:rsidR="00445F65">
        <w:rPr>
          <w:rFonts w:cstheme="minorHAnsi"/>
          <w:noProof/>
          <w:sz w:val="24"/>
          <w:szCs w:val="24"/>
        </w:rPr>
        <w:t>-</w:t>
      </w:r>
    </w:p>
    <w:p w14:paraId="4887EE76" w14:textId="027A6627"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452B363B" w:rsidR="00C150A7" w:rsidRDefault="007F60CD">
      <w:pPr>
        <w:rPr>
          <w:rFonts w:cstheme="minorHAnsi"/>
          <w:sz w:val="24"/>
          <w:szCs w:val="24"/>
        </w:rPr>
      </w:pPr>
      <w:bookmarkStart w:id="2" w:name="_Hlk125127192"/>
      <w:r>
        <w:rPr>
          <w:rFonts w:cstheme="minorHAnsi"/>
          <w:noProof/>
          <w:sz w:val="24"/>
          <w:szCs w:val="24"/>
        </w:rPr>
        <w:lastRenderedPageBreak/>
        <mc:AlternateContent>
          <mc:Choice Requires="wpg">
            <w:drawing>
              <wp:anchor distT="0" distB="0" distL="114300" distR="114300" simplePos="0" relativeHeight="251763712" behindDoc="0" locked="0" layoutInCell="1" allowOverlap="1" wp14:anchorId="25CC3F17" wp14:editId="1162AB11">
                <wp:simplePos x="0" y="0"/>
                <wp:positionH relativeFrom="column">
                  <wp:posOffset>-578485</wp:posOffset>
                </wp:positionH>
                <wp:positionV relativeFrom="paragraph">
                  <wp:posOffset>-692150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w:pict>
              <v:group w14:anchorId="25CC3F17" id="Grup 22" o:spid="_x0000_s1031" style="position:absolute;margin-left:-45.55pt;margin-top:-54.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6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NIIk8x3CqvLM3agB1FfCX7Zn/Bdn4Cfs9eIbn4efBjw+3j&#10;/XrNmjvrq3uxDptpIDgp5uGaZgRyEG0f38givlu//wCDjP8AainuWk074NeDLeL+GOT7TIR+O8fy&#10;r5/FcT5LhajpyqXa3sm/x2P2jh/6P/ilxFgI4yhgvZ05K8faTjBtPZ8rfMk+l0rrVaH7I0V+NP8A&#10;xEWftXf9En8E/wDfm5/+O0f8RFn7V3/RJ/BP/fm5/wDjtc/+uGR/zP8A8BZ7n/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xjk0gGRgNTqKAG+XznNLtx0paKAEK5PNKAB0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AetNKehp1FACbB3oKDtS0UANwU5o8z2pxAPWk2r6UAKDk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zYoAWikBZjtVdx9qlSx1B+ljN+ERo0&#10;Ajoqb+ztQ/58J/8Avy3+FH9nah/z4T/9+W/wo5ogQ0VN/Z2of8+E/wD35b/Cj+ztQ/58J/8Avy3+&#10;FHNE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&#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YkDgU3cxOAvPpQA6&#10;irEOkarOMx2En1ZcfzqX/hHtY/58z/30P8aOaI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Z6iiigA6dBSBc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JtX0paKAGyQQzJ5csSsp6qy5BpVVUUIi4A4AHalooAKKKKACiiigAooooAKKKKACiiigA&#10;ooooAKKKKACiiigAooooAKKKKACiiigAooooAKKKKACiiigAooooAKKKKACiiigAooooAKKKKACi&#10;iigAooooAKKKKACiiigAooooAKKKKACiiigAooooAKKKKACiiigAooooAKKKKACggHgiiigBNq+l&#10;KBjg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din-kulturu-ve-ahlak-bilgisi-c134"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bookmarkEnd w:id="2"/>
    <w:p w14:paraId="631BF716" w14:textId="7373BC3E"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884C4BB" w:rsidR="00ED5112" w:rsidRDefault="00ED5112">
      <w:pPr>
        <w:rPr>
          <w:rFonts w:cstheme="minorHAnsi"/>
          <w:sz w:val="24"/>
          <w:szCs w:val="24"/>
        </w:rPr>
      </w:pPr>
    </w:p>
    <w:p w14:paraId="510BD7CB" w14:textId="3E17BB8B" w:rsidR="00ED5112" w:rsidRDefault="00ED5112">
      <w:pPr>
        <w:rPr>
          <w:rFonts w:cstheme="minorHAnsi"/>
          <w:sz w:val="24"/>
          <w:szCs w:val="24"/>
        </w:rPr>
      </w:pPr>
      <w:r>
        <w:rPr>
          <w:rFonts w:cstheme="minorHAnsi"/>
          <w:sz w:val="24"/>
          <w:szCs w:val="24"/>
        </w:rPr>
        <w:br w:type="page"/>
      </w:r>
    </w:p>
    <w:p w14:paraId="75FF8233" w14:textId="59647329" w:rsidR="00C150A7" w:rsidRDefault="005647E6">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7DA2D5EA" wp14:editId="77044D04">
            <wp:simplePos x="0" y="0"/>
            <wp:positionH relativeFrom="page">
              <wp:posOffset>37465</wp:posOffset>
            </wp:positionH>
            <wp:positionV relativeFrom="paragraph">
              <wp:posOffset>-838835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727264">
      <w:headerReference w:type="default" r:id="rId25"/>
      <w:footerReference w:type="default" r:id="rId26"/>
      <w:foot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bookmarkStart w:id="12" w:name="_Hlk125621707"/>
    <w:bookmarkStart w:id="13" w:name="_Hlk125621708"/>
    <w:bookmarkStart w:id="14" w:name="_Hlk125621710"/>
    <w:bookmarkStart w:id="15" w:name="_Hlk125621711"/>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bookmarkEnd w:id="12"/>
    <w:bookmarkEnd w:id="13"/>
    <w:bookmarkEnd w:id="14"/>
    <w:bookmarkEnd w:id="1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36E2E" w14:textId="77777777" w:rsidR="00767799" w:rsidRDefault="00767799" w:rsidP="00767799">
    <w:pPr>
      <w:pStyle w:val="AltBilgi"/>
    </w:pPr>
    <w:bookmarkStart w:id="16" w:name="_Hlk125621811"/>
    <w:bookmarkStart w:id="17" w:name="_Hlk125621812"/>
    <w:bookmarkStart w:id="18" w:name="_Hlk125621846"/>
    <w:bookmarkStart w:id="19" w:name="_Hlk125621847"/>
    <w:bookmarkStart w:id="20" w:name="_Hlk125622286"/>
    <w:bookmarkStart w:id="21" w:name="_Hlk125622287"/>
    <w:bookmarkStart w:id="22" w:name="_Hlk125622292"/>
    <w:bookmarkStart w:id="23" w:name="_Hlk125622293"/>
    <w:r>
      <w:rPr>
        <w:noProof/>
        <w:lang w:eastAsia="tr-TR"/>
      </w:rPr>
      <mc:AlternateContent>
        <mc:Choice Requires="wps">
          <w:drawing>
            <wp:anchor distT="0" distB="0" distL="114300" distR="114300" simplePos="0" relativeHeight="251665408" behindDoc="0" locked="0" layoutInCell="1" allowOverlap="1" wp14:anchorId="6AD6C422" wp14:editId="4C2F3BFF">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0361FC87" w14:textId="77777777" w:rsidR="00767799" w:rsidRPr="001016DC" w:rsidRDefault="00767799" w:rsidP="00767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D6C42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0361FC87" w14:textId="77777777" w:rsidR="00767799" w:rsidRPr="001016DC" w:rsidRDefault="00767799" w:rsidP="00767799">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4B1D71FD" wp14:editId="43AAD445">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0B9E4159" wp14:editId="513DA47C">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16"/>
    <w:bookmarkEnd w:id="17"/>
    <w:bookmarkEnd w:id="18"/>
    <w:bookmarkEnd w:id="19"/>
    <w:bookmarkEnd w:id="20"/>
    <w:bookmarkEnd w:id="21"/>
    <w:bookmarkEnd w:id="22"/>
    <w:bookmarkEnd w:id="2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77777777" w:rsidR="00C150A7" w:rsidRDefault="00C150A7" w:rsidP="00C150A7">
    <w:pPr>
      <w:pStyle w:val="stBilgi"/>
      <w:jc w:val="center"/>
    </w:pPr>
    <w:bookmarkStart w:id="3" w:name="_Hlk121295565"/>
    <w:r>
      <w:t>DİN KÜLTÜRÜ VE AHLAK BİLGİSİ</w:t>
    </w:r>
  </w:p>
  <w:p w14:paraId="267D6F43" w14:textId="3DFF1583" w:rsidR="00C150A7" w:rsidRDefault="00F925CF" w:rsidP="00C150A7">
    <w:pPr>
      <w:pStyle w:val="stBilgi"/>
      <w:jc w:val="center"/>
    </w:pPr>
    <w:r>
      <w:t>10</w:t>
    </w:r>
    <w:r w:rsidR="00C150A7">
      <w:t>. Sınıf 2.Dönem 1. Yazılı / 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pStyle w:val="SEENEKL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5CDF205C"/>
    <w:multiLevelType w:val="hybridMultilevel"/>
    <w:tmpl w:val="49A0DE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10"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9"/>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9"/>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9"/>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9"/>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10"/>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 w:numId="43" w16cid:durableId="1936208020">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45064"/>
    <w:rsid w:val="00050EE9"/>
    <w:rsid w:val="00054486"/>
    <w:rsid w:val="000661E9"/>
    <w:rsid w:val="000718B7"/>
    <w:rsid w:val="00094E20"/>
    <w:rsid w:val="00096985"/>
    <w:rsid w:val="000A1EF0"/>
    <w:rsid w:val="000A2B32"/>
    <w:rsid w:val="000A6365"/>
    <w:rsid w:val="000B06BD"/>
    <w:rsid w:val="00151DA8"/>
    <w:rsid w:val="00160930"/>
    <w:rsid w:val="00161802"/>
    <w:rsid w:val="001C3B80"/>
    <w:rsid w:val="001C7A9C"/>
    <w:rsid w:val="001D57BE"/>
    <w:rsid w:val="00232D1D"/>
    <w:rsid w:val="00255E3B"/>
    <w:rsid w:val="00270EBA"/>
    <w:rsid w:val="0027154F"/>
    <w:rsid w:val="002B7944"/>
    <w:rsid w:val="002C1C38"/>
    <w:rsid w:val="002D31AD"/>
    <w:rsid w:val="003631A3"/>
    <w:rsid w:val="0038090A"/>
    <w:rsid w:val="003957B1"/>
    <w:rsid w:val="003A1D96"/>
    <w:rsid w:val="003D0AE6"/>
    <w:rsid w:val="003D42D3"/>
    <w:rsid w:val="003D541A"/>
    <w:rsid w:val="00401657"/>
    <w:rsid w:val="00426B9F"/>
    <w:rsid w:val="00432A4D"/>
    <w:rsid w:val="00445F65"/>
    <w:rsid w:val="004578EE"/>
    <w:rsid w:val="00461443"/>
    <w:rsid w:val="00462A7E"/>
    <w:rsid w:val="004819FD"/>
    <w:rsid w:val="00491BA4"/>
    <w:rsid w:val="00495D75"/>
    <w:rsid w:val="00497E71"/>
    <w:rsid w:val="00501EC5"/>
    <w:rsid w:val="00510A76"/>
    <w:rsid w:val="00537EA3"/>
    <w:rsid w:val="00540191"/>
    <w:rsid w:val="005411B0"/>
    <w:rsid w:val="005647E6"/>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E8D"/>
    <w:rsid w:val="00707FFC"/>
    <w:rsid w:val="00714F08"/>
    <w:rsid w:val="00727264"/>
    <w:rsid w:val="00767799"/>
    <w:rsid w:val="007841BD"/>
    <w:rsid w:val="00797BD9"/>
    <w:rsid w:val="007A0FAF"/>
    <w:rsid w:val="007B2670"/>
    <w:rsid w:val="007E7DF9"/>
    <w:rsid w:val="007F45DE"/>
    <w:rsid w:val="007F60CD"/>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854F2"/>
    <w:rsid w:val="009C4CB0"/>
    <w:rsid w:val="009E31C7"/>
    <w:rsid w:val="009F7F2E"/>
    <w:rsid w:val="00A0559F"/>
    <w:rsid w:val="00A754CD"/>
    <w:rsid w:val="00A80AE1"/>
    <w:rsid w:val="00A83480"/>
    <w:rsid w:val="00A92366"/>
    <w:rsid w:val="00AC0769"/>
    <w:rsid w:val="00AD3F1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E01C8C"/>
    <w:rsid w:val="00E709B5"/>
    <w:rsid w:val="00E71579"/>
    <w:rsid w:val="00E7530C"/>
    <w:rsid w:val="00E912EB"/>
    <w:rsid w:val="00EB3584"/>
    <w:rsid w:val="00ED5112"/>
    <w:rsid w:val="00ED544D"/>
    <w:rsid w:val="00EE7729"/>
    <w:rsid w:val="00F34887"/>
    <w:rsid w:val="00F610C8"/>
    <w:rsid w:val="00F630C1"/>
    <w:rsid w:val="00F82205"/>
    <w:rsid w:val="00F9093C"/>
    <w:rsid w:val="00F925CF"/>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2D31AD"/>
    <w:pPr>
      <w:numPr>
        <w:numId w:val="1"/>
      </w:numPr>
      <w:spacing w:after="0" w:line="240" w:lineRule="auto"/>
      <w:jc w:val="both"/>
    </w:pPr>
    <w:rPr>
      <w:rFonts w:ascii="Calibri" w:eastAsia="Calibri" w:hAnsi="Calibri" w:cs="Arial"/>
      <w:sz w:val="20"/>
      <w:szCs w:val="16"/>
    </w:rPr>
  </w:style>
  <w:style w:type="paragraph" w:customStyle="1" w:styleId="AIKLAMA">
    <w:name w:val="AÇIKLAMA"/>
    <w:basedOn w:val="Normal"/>
    <w:next w:val="SORUMETN"/>
    <w:qFormat/>
    <w:rsid w:val="00160930"/>
    <w:pPr>
      <w:spacing w:after="120" w:line="240" w:lineRule="auto"/>
      <w:ind w:left="340"/>
      <w:jc w:val="both"/>
    </w:pPr>
    <w:rPr>
      <w:rFonts w:eastAsia="Calibri" w:cs="Arial"/>
      <w:sz w:val="20"/>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160930"/>
    <w:pPr>
      <w:spacing w:before="120" w:after="120" w:line="240" w:lineRule="auto"/>
      <w:ind w:left="340"/>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160930"/>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2D31AD"/>
  </w:style>
  <w:style w:type="paragraph" w:customStyle="1" w:styleId="BOLDMETN">
    <w:name w:val="BOLD METİN"/>
    <w:basedOn w:val="AIKMETN"/>
    <w:qFormat/>
    <w:rsid w:val="00510A76"/>
    <w:pPr>
      <w:ind w:right="34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din-kulturu-ve-ahlak-bilgisi-c134"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0</TotalTime>
  <Pages>5</Pages>
  <Words>1726</Words>
  <Characters>9839</Characters>
  <Application>Microsoft Office Word</Application>
  <DocSecurity>0</DocSecurity>
  <Lines>81</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MN_Dizgi-2</dc:creator>
  <cp:lastModifiedBy>MASTER_DIZGI</cp:lastModifiedBy>
  <cp:revision>2</cp:revision>
  <cp:lastPrinted>2022-12-07T14:03:00Z</cp:lastPrinted>
  <dcterms:created xsi:type="dcterms:W3CDTF">2023-01-26T08:17:00Z</dcterms:created>
  <dcterms:modified xsi:type="dcterms:W3CDTF">2023-01-26T08:17:00Z</dcterms:modified>
</cp:coreProperties>
</file>