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49EFFB2C"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sidR="00AC0769">
              <w:rPr>
                <w:rFonts w:asciiTheme="minorHAnsi" w:hAnsiTheme="minorHAnsi"/>
                <w:b/>
                <w:iCs/>
                <w:sz w:val="24"/>
                <w:szCs w:val="24"/>
              </w:rPr>
              <w:t>Lisesi</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743BC4D6" w:rsidR="00151DA8" w:rsidRDefault="00AC0769" w:rsidP="00151DA8">
            <w:pPr>
              <w:pStyle w:val="AIKMETN"/>
              <w:spacing w:before="0" w:after="0"/>
              <w:ind w:left="0" w:firstLine="0"/>
              <w:jc w:val="center"/>
            </w:pPr>
            <w:r>
              <w:rPr>
                <w:rFonts w:asciiTheme="minorHAnsi" w:hAnsiTheme="minorHAnsi"/>
                <w:b/>
                <w:iCs/>
                <w:sz w:val="24"/>
                <w:szCs w:val="24"/>
              </w:rPr>
              <w:t>9</w:t>
            </w:r>
            <w:r w:rsidR="00151DA8" w:rsidRPr="000E4DCF">
              <w:rPr>
                <w:rFonts w:asciiTheme="minorHAnsi" w:hAnsiTheme="minorHAnsi"/>
                <w:b/>
                <w:iCs/>
                <w:sz w:val="24"/>
                <w:szCs w:val="24"/>
              </w:rPr>
              <w:t xml:space="preserve">. Sınıf </w:t>
            </w:r>
            <w:r w:rsidR="0002361D">
              <w:rPr>
                <w:rFonts w:asciiTheme="minorHAnsi" w:hAnsiTheme="minorHAnsi"/>
                <w:b/>
                <w:iCs/>
                <w:sz w:val="24"/>
                <w:szCs w:val="24"/>
              </w:rPr>
              <w:t>1</w:t>
            </w:r>
            <w:r w:rsidR="00151DA8" w:rsidRPr="000E4DCF">
              <w:rPr>
                <w:rFonts w:asciiTheme="minorHAnsi" w:hAnsiTheme="minorHAnsi"/>
                <w:b/>
                <w:iCs/>
                <w:sz w:val="24"/>
                <w:szCs w:val="24"/>
              </w:rPr>
              <w:t xml:space="preserve">.Dönem </w:t>
            </w:r>
            <w:r w:rsidR="0002361D">
              <w:rPr>
                <w:rFonts w:asciiTheme="minorHAnsi" w:hAnsiTheme="minorHAnsi"/>
                <w:b/>
                <w:iCs/>
                <w:sz w:val="24"/>
                <w:szCs w:val="24"/>
              </w:rPr>
              <w:t>1</w:t>
            </w:r>
            <w:r w:rsidR="00151DA8"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bookmarkEnd w:id="1"/>
    <w:p w14:paraId="1E6824F5" w14:textId="77777777" w:rsidR="003255F1" w:rsidRPr="003255F1" w:rsidRDefault="003255F1" w:rsidP="003255F1">
      <w:pPr>
        <w:pStyle w:val="SORUMETN"/>
      </w:pPr>
      <w:r w:rsidRPr="003255F1">
        <w:t xml:space="preserve">“Bir toplumun gelenek, örf, âdet ve inançları; duygu, düşünce ve davranışlarıdır.” </w:t>
      </w:r>
    </w:p>
    <w:p w14:paraId="1C5E8706" w14:textId="77777777" w:rsidR="003255F1" w:rsidRPr="003255F1" w:rsidRDefault="003255F1" w:rsidP="003255F1">
      <w:pPr>
        <w:pStyle w:val="AIKLAMA"/>
      </w:pPr>
      <w:r w:rsidRPr="003255F1">
        <w:t>Yukarıda hangi değer çeşidinin tanımı verilmiştir?</w:t>
      </w:r>
    </w:p>
    <w:p w14:paraId="716EB79C" w14:textId="77777777" w:rsidR="003255F1" w:rsidRPr="003255F1" w:rsidRDefault="003255F1" w:rsidP="003255F1">
      <w:pPr>
        <w:pStyle w:val="SEENEKLER"/>
      </w:pPr>
      <w:r w:rsidRPr="003255F1">
        <w:t xml:space="preserve">A) </w:t>
      </w:r>
      <w:proofErr w:type="spellStart"/>
      <w:r w:rsidRPr="003255F1">
        <w:t>Dînî</w:t>
      </w:r>
      <w:proofErr w:type="spellEnd"/>
      <w:r w:rsidRPr="003255F1">
        <w:t xml:space="preserve"> değerler                          B) Maddî değerler                    </w:t>
      </w:r>
    </w:p>
    <w:p w14:paraId="3F86D1FC" w14:textId="77777777" w:rsidR="003255F1" w:rsidRPr="003255F1" w:rsidRDefault="003255F1" w:rsidP="003255F1">
      <w:pPr>
        <w:pStyle w:val="SEENEKLER"/>
      </w:pPr>
      <w:r w:rsidRPr="003255F1">
        <w:t xml:space="preserve">C) Manevî değerler                     D) Sanatsal değerler            </w:t>
      </w:r>
    </w:p>
    <w:p w14:paraId="75EE5AD0" w14:textId="32328332" w:rsidR="00151DA8" w:rsidRDefault="003255F1" w:rsidP="003255F1">
      <w:pPr>
        <w:pStyle w:val="SEENEKLER"/>
      </w:pPr>
      <w:r w:rsidRPr="003255F1">
        <w:t>E) Ahlâkî değerler</w:t>
      </w:r>
    </w:p>
    <w:p w14:paraId="73748946" w14:textId="77777777" w:rsidR="003255F1" w:rsidRDefault="003255F1" w:rsidP="003255F1">
      <w:pPr>
        <w:pStyle w:val="SORUMETN"/>
      </w:pPr>
      <w:r>
        <w:t xml:space="preserve">Aşağıdakilerden hangisi bireyde değer oluşumuna etki eden unsurlardan değildir? </w:t>
      </w:r>
    </w:p>
    <w:p w14:paraId="3425F896" w14:textId="77777777" w:rsidR="003255F1" w:rsidRDefault="003255F1" w:rsidP="003255F1">
      <w:pPr>
        <w:pStyle w:val="SEENEKLER"/>
      </w:pPr>
      <w:r>
        <w:t xml:space="preserve">A) Bireyin aldığı eğitim                                            </w:t>
      </w:r>
    </w:p>
    <w:p w14:paraId="045BC482" w14:textId="77777777" w:rsidR="003255F1" w:rsidRDefault="003255F1" w:rsidP="003255F1">
      <w:pPr>
        <w:pStyle w:val="SEENEKLER"/>
      </w:pPr>
      <w:r>
        <w:t xml:space="preserve">B) Bireyin benimsemiş olduğu din                                                                                </w:t>
      </w:r>
    </w:p>
    <w:p w14:paraId="377CC87B" w14:textId="4923FADD" w:rsidR="003255F1" w:rsidRDefault="003255F1" w:rsidP="003255F1">
      <w:pPr>
        <w:pStyle w:val="SEENEKLER"/>
      </w:pPr>
      <w:r>
        <w:t xml:space="preserve">C) Bireyin </w:t>
      </w:r>
      <w:proofErr w:type="spellStart"/>
      <w:r>
        <w:t>âilesi</w:t>
      </w:r>
      <w:proofErr w:type="spellEnd"/>
      <w:r>
        <w:t xml:space="preserve">                                                       </w:t>
      </w:r>
    </w:p>
    <w:p w14:paraId="255EDA33" w14:textId="77777777" w:rsidR="003255F1" w:rsidRDefault="003255F1" w:rsidP="003255F1">
      <w:pPr>
        <w:pStyle w:val="SEENEKLER"/>
      </w:pPr>
      <w:r>
        <w:t xml:space="preserve">D) Bireyin ölümünden sonraki </w:t>
      </w:r>
      <w:proofErr w:type="spellStart"/>
      <w:r>
        <w:t>hayâtı</w:t>
      </w:r>
      <w:proofErr w:type="spellEnd"/>
      <w:r>
        <w:t xml:space="preserve">                    </w:t>
      </w:r>
    </w:p>
    <w:p w14:paraId="00781A27" w14:textId="77777777" w:rsidR="003255F1" w:rsidRDefault="003255F1" w:rsidP="003255F1">
      <w:pPr>
        <w:pStyle w:val="SEENEKLER"/>
      </w:pPr>
      <w:r>
        <w:t xml:space="preserve">E) Bireyin yaşadığı toplumun örf ve âdetleri     </w:t>
      </w:r>
    </w:p>
    <w:p w14:paraId="7921FB05" w14:textId="77777777" w:rsidR="003255F1" w:rsidRDefault="003255F1" w:rsidP="003255F1">
      <w:pPr>
        <w:pStyle w:val="SORUMETN"/>
      </w:pPr>
      <w:r>
        <w:t>Değerlerin oluşumunda en önemli unsur hangisidir?</w:t>
      </w:r>
    </w:p>
    <w:p w14:paraId="49A31B2F" w14:textId="77777777" w:rsidR="003255F1" w:rsidRDefault="003255F1" w:rsidP="003255F1">
      <w:pPr>
        <w:pStyle w:val="SEENEKLER"/>
      </w:pPr>
      <w:r>
        <w:t xml:space="preserve">A) Din                   </w:t>
      </w:r>
    </w:p>
    <w:p w14:paraId="715993FF" w14:textId="77777777" w:rsidR="003255F1" w:rsidRDefault="003255F1" w:rsidP="003255F1">
      <w:pPr>
        <w:pStyle w:val="SEENEKLER"/>
      </w:pPr>
      <w:r>
        <w:t xml:space="preserve">B) Gelenek                   </w:t>
      </w:r>
    </w:p>
    <w:p w14:paraId="7BF0BDCD" w14:textId="0A762441" w:rsidR="003255F1" w:rsidRDefault="003255F1" w:rsidP="003255F1">
      <w:pPr>
        <w:pStyle w:val="SEENEKLER"/>
      </w:pPr>
      <w:r>
        <w:t xml:space="preserve">C) Örf                   </w:t>
      </w:r>
    </w:p>
    <w:p w14:paraId="6445573F" w14:textId="77777777" w:rsidR="003255F1" w:rsidRDefault="003255F1" w:rsidP="003255F1">
      <w:pPr>
        <w:pStyle w:val="SEENEKLER"/>
      </w:pPr>
      <w:r>
        <w:t xml:space="preserve">D) Âdet                   </w:t>
      </w:r>
    </w:p>
    <w:p w14:paraId="5949DFAC" w14:textId="148F9B4B" w:rsidR="00233B01" w:rsidRDefault="003255F1" w:rsidP="003255F1">
      <w:pPr>
        <w:pStyle w:val="SEENEKLER"/>
      </w:pPr>
      <w:r>
        <w:t xml:space="preserve">E) </w:t>
      </w:r>
      <w:proofErr w:type="spellStart"/>
      <w:r>
        <w:t>Hukûk</w:t>
      </w:r>
      <w:proofErr w:type="spellEnd"/>
      <w:r>
        <w:t xml:space="preserve">    </w:t>
      </w:r>
    </w:p>
    <w:p w14:paraId="486AC0DC" w14:textId="77777777" w:rsidR="003255F1" w:rsidRDefault="003255F1" w:rsidP="003255F1">
      <w:pPr>
        <w:pStyle w:val="SORUMETN"/>
      </w:pPr>
      <w:r>
        <w:t xml:space="preserve">“Huy, </w:t>
      </w:r>
      <w:proofErr w:type="spellStart"/>
      <w:r>
        <w:t>mizâç</w:t>
      </w:r>
      <w:proofErr w:type="spellEnd"/>
      <w:r>
        <w:t xml:space="preserve">, karakter ve </w:t>
      </w:r>
      <w:proofErr w:type="spellStart"/>
      <w:r>
        <w:t>tabîat</w:t>
      </w:r>
      <w:proofErr w:type="spellEnd"/>
      <w:r>
        <w:t xml:space="preserve"> anlamına gelir. İnsanın, iyi veya kötü olarak vasıflandırılmasına yol açan manevî nitelikleri, huyları ve bunların etkisiyle ortaya koyduğu </w:t>
      </w:r>
      <w:proofErr w:type="spellStart"/>
      <w:r>
        <w:t>irâdeli</w:t>
      </w:r>
      <w:proofErr w:type="spellEnd"/>
      <w:r>
        <w:t xml:space="preserve"> davranışlarının bütünüdür.” Tanımı verilen kavram aşağıdakilerden hangisidir?</w:t>
      </w:r>
    </w:p>
    <w:p w14:paraId="1AA40BCC" w14:textId="77777777" w:rsidR="003255F1" w:rsidRDefault="003255F1" w:rsidP="003255F1">
      <w:pPr>
        <w:pStyle w:val="SEENEKLER"/>
      </w:pPr>
      <w:r>
        <w:t xml:space="preserve">A) Değer                   </w:t>
      </w:r>
    </w:p>
    <w:p w14:paraId="2668ED99" w14:textId="77777777" w:rsidR="003255F1" w:rsidRDefault="003255F1" w:rsidP="003255F1">
      <w:pPr>
        <w:pStyle w:val="SEENEKLER"/>
      </w:pPr>
      <w:r>
        <w:t xml:space="preserve">B) Ahlâk                   </w:t>
      </w:r>
    </w:p>
    <w:p w14:paraId="0DEE4529" w14:textId="226561E2" w:rsidR="003255F1" w:rsidRDefault="003255F1" w:rsidP="003255F1">
      <w:pPr>
        <w:pStyle w:val="SEENEKLER"/>
      </w:pPr>
      <w:r>
        <w:t xml:space="preserve">C) Din                 </w:t>
      </w:r>
    </w:p>
    <w:p w14:paraId="38ED41D0" w14:textId="77777777" w:rsidR="003255F1" w:rsidRDefault="003255F1" w:rsidP="003255F1">
      <w:pPr>
        <w:pStyle w:val="SEENEKLER"/>
      </w:pPr>
      <w:r>
        <w:t xml:space="preserve">D) </w:t>
      </w:r>
      <w:proofErr w:type="spellStart"/>
      <w:r>
        <w:t>Hukûk</w:t>
      </w:r>
      <w:proofErr w:type="spellEnd"/>
      <w:r>
        <w:t xml:space="preserve">                  </w:t>
      </w:r>
    </w:p>
    <w:p w14:paraId="078F6875" w14:textId="01029871" w:rsidR="003255F1" w:rsidRDefault="003255F1" w:rsidP="003255F1">
      <w:pPr>
        <w:pStyle w:val="SEENEKLER"/>
      </w:pPr>
      <w:r>
        <w:t xml:space="preserve">E) Örf    </w:t>
      </w:r>
    </w:p>
    <w:p w14:paraId="4C88CFAE" w14:textId="77777777" w:rsidR="003255F1" w:rsidRDefault="003255F1" w:rsidP="003255F1">
      <w:pPr>
        <w:pStyle w:val="SORUMETN"/>
      </w:pPr>
      <w:r>
        <w:t xml:space="preserve">Hangisi İslâm </w:t>
      </w:r>
      <w:proofErr w:type="spellStart"/>
      <w:r>
        <w:t>dîninin</w:t>
      </w:r>
      <w:proofErr w:type="spellEnd"/>
      <w:r>
        <w:t xml:space="preserve"> bir toplumda reddettiği uygulamalardan biri değildir?</w:t>
      </w:r>
    </w:p>
    <w:p w14:paraId="51E93B28" w14:textId="77777777" w:rsidR="003255F1" w:rsidRDefault="003255F1" w:rsidP="003255F1">
      <w:pPr>
        <w:pStyle w:val="SEENEKLER"/>
      </w:pPr>
      <w:r>
        <w:t xml:space="preserve">A) Kan </w:t>
      </w:r>
      <w:proofErr w:type="spellStart"/>
      <w:r>
        <w:t>dâvâsı</w:t>
      </w:r>
      <w:proofErr w:type="spellEnd"/>
      <w:r>
        <w:t xml:space="preserve"> gütmek                           </w:t>
      </w:r>
    </w:p>
    <w:p w14:paraId="37942E70" w14:textId="250F2ACA" w:rsidR="003255F1" w:rsidRDefault="003255F1" w:rsidP="003255F1">
      <w:pPr>
        <w:pStyle w:val="SEENEKLER"/>
      </w:pPr>
      <w:r>
        <w:t>B) Evlendirilen kız için başlık parası istemek</w:t>
      </w:r>
    </w:p>
    <w:p w14:paraId="45A5D72C" w14:textId="77777777" w:rsidR="003255F1" w:rsidRDefault="003255F1" w:rsidP="003255F1">
      <w:pPr>
        <w:pStyle w:val="SEENEKLER"/>
      </w:pPr>
      <w:r>
        <w:t xml:space="preserve">C) Türbelere adak adamak                    </w:t>
      </w:r>
    </w:p>
    <w:p w14:paraId="4AC64B90" w14:textId="7B8F5B13" w:rsidR="003255F1" w:rsidRDefault="003255F1" w:rsidP="003255F1">
      <w:pPr>
        <w:pStyle w:val="SEENEKLER"/>
      </w:pPr>
      <w:r>
        <w:t>D) Ölen kişiler için salâ okumak</w:t>
      </w:r>
    </w:p>
    <w:p w14:paraId="14A369AC" w14:textId="063C82C9" w:rsidR="003255F1" w:rsidRDefault="003255F1" w:rsidP="003255F1">
      <w:pPr>
        <w:pStyle w:val="SEENEKLER"/>
      </w:pPr>
      <w:r>
        <w:t>E) Dileğinin gerçekleşmesi için ağaç vb. nesnelere çaput bağlamak</w:t>
      </w:r>
    </w:p>
    <w:p w14:paraId="72B2C145" w14:textId="77777777" w:rsidR="003255F1" w:rsidRDefault="003255F1" w:rsidP="003255F1">
      <w:pPr>
        <w:pStyle w:val="SORUMETN"/>
      </w:pPr>
      <w:r>
        <w:t>“Bir milletin sâhip olduğu sosyal, kültürel, ekonomik, bilimsel alanlardaki maddî ve manevî ögelerin bütününe denir.” Tanımı verilen kavram aşağıdakilerden hangisidir?</w:t>
      </w:r>
    </w:p>
    <w:p w14:paraId="127A0205" w14:textId="77777777" w:rsidR="003255F1" w:rsidRDefault="003255F1" w:rsidP="003255F1">
      <w:pPr>
        <w:pStyle w:val="SEENEKLER"/>
      </w:pPr>
      <w:r>
        <w:t xml:space="preserve">A) </w:t>
      </w:r>
      <w:proofErr w:type="spellStart"/>
      <w:r>
        <w:t>Mizâç</w:t>
      </w:r>
      <w:proofErr w:type="spellEnd"/>
      <w:r>
        <w:t xml:space="preserve">                   B) Ahlâk                 C) Değer                </w:t>
      </w:r>
    </w:p>
    <w:p w14:paraId="3DA5A09D" w14:textId="77777777" w:rsidR="003255F1" w:rsidRDefault="003255F1" w:rsidP="003255F1">
      <w:pPr>
        <w:pStyle w:val="SEENEKLER"/>
      </w:pPr>
      <w:r>
        <w:t xml:space="preserve">D) Örf               </w:t>
      </w:r>
      <w:r>
        <w:tab/>
        <w:t xml:space="preserve">   </w:t>
      </w:r>
      <w:r>
        <w:t xml:space="preserve">E) Karakter              </w:t>
      </w:r>
    </w:p>
    <w:p w14:paraId="36C80FD8" w14:textId="77777777" w:rsidR="003255F1" w:rsidRDefault="003255F1" w:rsidP="003255F1">
      <w:pPr>
        <w:pStyle w:val="SORUMETN"/>
      </w:pPr>
      <w:r>
        <w:t xml:space="preserve">Hangisi İslâm </w:t>
      </w:r>
      <w:proofErr w:type="spellStart"/>
      <w:r>
        <w:t>dîninin</w:t>
      </w:r>
      <w:proofErr w:type="spellEnd"/>
      <w:r>
        <w:t xml:space="preserve"> bir toplumda reddettiği uygulamalardan biridir?</w:t>
      </w:r>
    </w:p>
    <w:p w14:paraId="3414A5C4" w14:textId="77777777" w:rsidR="003255F1" w:rsidRDefault="003255F1" w:rsidP="003255F1">
      <w:pPr>
        <w:pStyle w:val="SEENEKLER"/>
      </w:pPr>
      <w:r>
        <w:t xml:space="preserve">A) Çocukların sünnet ettirilmesi         </w:t>
      </w:r>
    </w:p>
    <w:p w14:paraId="172810F2" w14:textId="77777777" w:rsidR="003255F1" w:rsidRDefault="003255F1" w:rsidP="003255F1">
      <w:pPr>
        <w:pStyle w:val="SEENEKLER"/>
      </w:pPr>
      <w:r>
        <w:t xml:space="preserve">B) Akrabayı </w:t>
      </w:r>
      <w:proofErr w:type="spellStart"/>
      <w:r>
        <w:t>ziyâret</w:t>
      </w:r>
      <w:proofErr w:type="spellEnd"/>
      <w:r>
        <w:t xml:space="preserve"> etmek       </w:t>
      </w:r>
    </w:p>
    <w:p w14:paraId="771EC4FD" w14:textId="77777777" w:rsidR="003255F1" w:rsidRDefault="003255F1" w:rsidP="003255F1">
      <w:pPr>
        <w:pStyle w:val="SEENEKLER"/>
      </w:pPr>
      <w:r>
        <w:t xml:space="preserve">C) İnsanlarla selâmlaşmak  </w:t>
      </w:r>
    </w:p>
    <w:p w14:paraId="72781D23" w14:textId="77777777" w:rsidR="003255F1" w:rsidRDefault="003255F1" w:rsidP="003255F1">
      <w:pPr>
        <w:pStyle w:val="SEENEKLER"/>
      </w:pPr>
      <w:r>
        <w:t xml:space="preserve">D) Çocuklara ad koyarken kulağına </w:t>
      </w:r>
      <w:proofErr w:type="spellStart"/>
      <w:r>
        <w:t>ezân</w:t>
      </w:r>
      <w:proofErr w:type="spellEnd"/>
      <w:r>
        <w:t xml:space="preserve"> okumak          </w:t>
      </w:r>
    </w:p>
    <w:p w14:paraId="5A721DA7" w14:textId="0502B20B" w:rsidR="003255F1" w:rsidRDefault="003255F1" w:rsidP="003255F1">
      <w:pPr>
        <w:pStyle w:val="SEENEKLER"/>
      </w:pPr>
      <w:r>
        <w:t xml:space="preserve">E) Düğünlerde eğlence </w:t>
      </w:r>
      <w:proofErr w:type="spellStart"/>
      <w:r>
        <w:t>esnâsında</w:t>
      </w:r>
      <w:proofErr w:type="spellEnd"/>
      <w:r>
        <w:t xml:space="preserve"> alkol tüketmek                                                                                                       </w:t>
      </w:r>
    </w:p>
    <w:p w14:paraId="624E10D6" w14:textId="77777777" w:rsidR="003255F1" w:rsidRDefault="003255F1" w:rsidP="003255F1">
      <w:pPr>
        <w:pStyle w:val="SORUMETN"/>
      </w:pPr>
      <w:r>
        <w:t xml:space="preserve">Bireyde değer oluşumu ilk olarak nerede başlar? </w:t>
      </w:r>
    </w:p>
    <w:p w14:paraId="6ABE8D92" w14:textId="51DE10B9" w:rsidR="003255F1" w:rsidRDefault="003255F1" w:rsidP="003255F1">
      <w:pPr>
        <w:pStyle w:val="SEENEKLER"/>
      </w:pPr>
      <w:r>
        <w:t xml:space="preserve">A) </w:t>
      </w:r>
      <w:proofErr w:type="spellStart"/>
      <w:r>
        <w:t>Âilede</w:t>
      </w:r>
      <w:proofErr w:type="spellEnd"/>
      <w:r>
        <w:t xml:space="preserve">         </w:t>
      </w:r>
      <w:r>
        <w:tab/>
      </w:r>
      <w:r>
        <w:t xml:space="preserve">B) Câmide         </w:t>
      </w:r>
      <w:r>
        <w:tab/>
      </w:r>
      <w:r>
        <w:t xml:space="preserve">C) Okulda         </w:t>
      </w:r>
    </w:p>
    <w:p w14:paraId="3D3BEE05" w14:textId="2BA288AD" w:rsidR="00233B01" w:rsidRDefault="003255F1" w:rsidP="003255F1">
      <w:pPr>
        <w:pStyle w:val="SEENEKLER"/>
      </w:pPr>
      <w:r>
        <w:t xml:space="preserve">D) Sokakta         </w:t>
      </w:r>
      <w:r>
        <w:tab/>
      </w:r>
      <w:r>
        <w:t xml:space="preserve">E) </w:t>
      </w:r>
      <w:proofErr w:type="gramStart"/>
      <w:r>
        <w:t>Alış veriş</w:t>
      </w:r>
      <w:proofErr w:type="gramEnd"/>
      <w:r>
        <w:t xml:space="preserve"> merkezinde   </w:t>
      </w:r>
    </w:p>
    <w:p w14:paraId="7057D984" w14:textId="77777777" w:rsidR="003255F1" w:rsidRDefault="003255F1" w:rsidP="003255F1">
      <w:pPr>
        <w:pStyle w:val="SORUMETN"/>
      </w:pPr>
      <w:r>
        <w:t xml:space="preserve">Aşağıdakilerden hangisi gençlerin kişilik gelişiminde ve değerleri kazanmasında rol alan </w:t>
      </w:r>
      <w:proofErr w:type="spellStart"/>
      <w:r>
        <w:t>faktörllerden</w:t>
      </w:r>
      <w:proofErr w:type="spellEnd"/>
      <w:r>
        <w:t xml:space="preserve"> biri değildir?</w:t>
      </w:r>
    </w:p>
    <w:p w14:paraId="3C9A1A6A" w14:textId="77777777" w:rsidR="003255F1" w:rsidRDefault="003255F1" w:rsidP="003255F1">
      <w:pPr>
        <w:pStyle w:val="SEENEKLER"/>
      </w:pPr>
      <w:r>
        <w:t xml:space="preserve">A) İletişim araçları                                 </w:t>
      </w:r>
    </w:p>
    <w:p w14:paraId="754084F3" w14:textId="01127834" w:rsidR="003255F1" w:rsidRDefault="003255F1" w:rsidP="003255F1">
      <w:pPr>
        <w:pStyle w:val="SEENEKLER"/>
      </w:pPr>
      <w:r>
        <w:t xml:space="preserve">B) Eğitim kurumları                   </w:t>
      </w:r>
    </w:p>
    <w:p w14:paraId="63A66235" w14:textId="77777777" w:rsidR="003255F1" w:rsidRDefault="003255F1" w:rsidP="003255F1">
      <w:pPr>
        <w:pStyle w:val="SEENEKLER"/>
      </w:pPr>
      <w:r>
        <w:t xml:space="preserve">C) Günlerin uzayıp kısalması                 </w:t>
      </w:r>
    </w:p>
    <w:p w14:paraId="473962FA" w14:textId="59E93BC2" w:rsidR="003255F1" w:rsidRDefault="003255F1" w:rsidP="003255F1">
      <w:pPr>
        <w:pStyle w:val="SEENEKLER"/>
      </w:pPr>
      <w:r>
        <w:t xml:space="preserve">D) Arkadaşlık ilişkileri              </w:t>
      </w:r>
    </w:p>
    <w:p w14:paraId="764FE43C" w14:textId="77777777" w:rsidR="003255F1" w:rsidRDefault="003255F1" w:rsidP="003255F1">
      <w:pPr>
        <w:pStyle w:val="SEENEKLER"/>
      </w:pPr>
      <w:r>
        <w:t xml:space="preserve">E) </w:t>
      </w:r>
      <w:proofErr w:type="spellStart"/>
      <w:r>
        <w:t>Âile</w:t>
      </w:r>
      <w:proofErr w:type="spellEnd"/>
      <w:r>
        <w:t xml:space="preserve">     </w:t>
      </w:r>
    </w:p>
    <w:p w14:paraId="3A83FDBB" w14:textId="75C89545" w:rsidR="003255F1" w:rsidRDefault="003255F1" w:rsidP="003255F1">
      <w:pPr>
        <w:pStyle w:val="SORUMETN"/>
      </w:pPr>
      <w:r>
        <w:t xml:space="preserve">Din, aşağıdaki uygulamalardan hangisini </w:t>
      </w:r>
      <w:proofErr w:type="spellStart"/>
      <w:r>
        <w:t>teşvîk</w:t>
      </w:r>
      <w:proofErr w:type="spellEnd"/>
      <w:r>
        <w:t xml:space="preserve"> etmez?</w:t>
      </w:r>
    </w:p>
    <w:p w14:paraId="25D716C8" w14:textId="77777777" w:rsidR="003255F1" w:rsidRDefault="003255F1" w:rsidP="003255F1">
      <w:pPr>
        <w:pStyle w:val="SEENEKLER"/>
      </w:pPr>
      <w:r>
        <w:t xml:space="preserve">A) </w:t>
      </w:r>
      <w:proofErr w:type="spellStart"/>
      <w:r>
        <w:t>Adâletli</w:t>
      </w:r>
      <w:proofErr w:type="spellEnd"/>
      <w:r>
        <w:t xml:space="preserve"> olmayı                                               </w:t>
      </w:r>
    </w:p>
    <w:p w14:paraId="3E579C90" w14:textId="77777777" w:rsidR="003255F1" w:rsidRDefault="003255F1" w:rsidP="003255F1">
      <w:pPr>
        <w:pStyle w:val="SEENEKLER"/>
      </w:pPr>
      <w:r>
        <w:t xml:space="preserve">B) Yardımsever olmayı                                                                                                  </w:t>
      </w:r>
    </w:p>
    <w:p w14:paraId="155D18AF" w14:textId="77777777" w:rsidR="003255F1" w:rsidRDefault="003255F1" w:rsidP="003255F1">
      <w:pPr>
        <w:pStyle w:val="SEENEKLER"/>
      </w:pPr>
      <w:r>
        <w:t xml:space="preserve">C) Düğün ve kutlamalarda silâh atmayı             </w:t>
      </w:r>
    </w:p>
    <w:p w14:paraId="27DD5926" w14:textId="77777777" w:rsidR="003255F1" w:rsidRDefault="003255F1" w:rsidP="003255F1">
      <w:pPr>
        <w:pStyle w:val="SEENEKLER"/>
      </w:pPr>
      <w:r>
        <w:t xml:space="preserve">D) </w:t>
      </w:r>
      <w:proofErr w:type="spellStart"/>
      <w:r>
        <w:t>Misâfire</w:t>
      </w:r>
      <w:proofErr w:type="spellEnd"/>
      <w:r>
        <w:t xml:space="preserve"> </w:t>
      </w:r>
      <w:proofErr w:type="spellStart"/>
      <w:r>
        <w:t>ikrâmda</w:t>
      </w:r>
      <w:proofErr w:type="spellEnd"/>
      <w:r>
        <w:t xml:space="preserve"> bulunmayı                                 </w:t>
      </w:r>
    </w:p>
    <w:p w14:paraId="74A9C6BF" w14:textId="2F88A2E1" w:rsidR="003255F1" w:rsidRDefault="003255F1" w:rsidP="003255F1">
      <w:pPr>
        <w:pStyle w:val="SEENEKLER"/>
      </w:pPr>
      <w:r>
        <w:t xml:space="preserve">E) Dürüst olmayı     </w:t>
      </w:r>
    </w:p>
    <w:p w14:paraId="303A8918" w14:textId="77777777" w:rsidR="003255F1" w:rsidRDefault="003255F1" w:rsidP="003255F1">
      <w:pPr>
        <w:pStyle w:val="SEENEKLER"/>
      </w:pPr>
    </w:p>
    <w:p w14:paraId="50AA335C" w14:textId="005599A1" w:rsidR="003255F1" w:rsidRDefault="003255F1" w:rsidP="003255F1">
      <w:pPr>
        <w:pStyle w:val="SORUMETN"/>
      </w:pPr>
      <w:r>
        <w:t xml:space="preserve">“Âdet, yol, </w:t>
      </w:r>
      <w:proofErr w:type="spellStart"/>
      <w:r>
        <w:t>gidişât</w:t>
      </w:r>
      <w:proofErr w:type="spellEnd"/>
      <w:r>
        <w:t xml:space="preserve">, </w:t>
      </w:r>
      <w:proofErr w:type="spellStart"/>
      <w:r>
        <w:t>mükâfât</w:t>
      </w:r>
      <w:proofErr w:type="spellEnd"/>
      <w:r>
        <w:t xml:space="preserve">, </w:t>
      </w:r>
      <w:proofErr w:type="spellStart"/>
      <w:r>
        <w:t>hesâp</w:t>
      </w:r>
      <w:proofErr w:type="spellEnd"/>
      <w:r>
        <w:t xml:space="preserve">, hâkimiyet, boyun eğme, kulluk, </w:t>
      </w:r>
      <w:proofErr w:type="spellStart"/>
      <w:r>
        <w:t>itâat</w:t>
      </w:r>
      <w:proofErr w:type="spellEnd"/>
      <w:r>
        <w:t xml:space="preserve"> anlamına gelir. Akıl sâhiplerini kendi istek ve hür </w:t>
      </w:r>
      <w:proofErr w:type="spellStart"/>
      <w:r>
        <w:t>irâdeleri</w:t>
      </w:r>
      <w:proofErr w:type="spellEnd"/>
      <w:r>
        <w:t xml:space="preserve"> ile hayırlı olan şeylere sevk eden ilâhî emirler bütünüdür.” Tanımı verilen kavram aşağıdakilerden hangisidir?</w:t>
      </w:r>
    </w:p>
    <w:p w14:paraId="6537C78B" w14:textId="77777777" w:rsidR="003255F1" w:rsidRDefault="003255F1" w:rsidP="003255F1">
      <w:pPr>
        <w:pStyle w:val="SEENEKLER"/>
      </w:pPr>
      <w:r>
        <w:t xml:space="preserve">A) Ahlâk       B) Değer       C) </w:t>
      </w:r>
      <w:proofErr w:type="spellStart"/>
      <w:r>
        <w:t>Mizâç</w:t>
      </w:r>
      <w:proofErr w:type="spellEnd"/>
      <w:r>
        <w:t xml:space="preserve">     D) Örf              E) Din </w:t>
      </w:r>
    </w:p>
    <w:p w14:paraId="76B55798" w14:textId="090447FD" w:rsidR="003255F1" w:rsidRDefault="003255F1" w:rsidP="003255F1">
      <w:pPr>
        <w:pStyle w:val="SORUMETN"/>
      </w:pPr>
      <w:r>
        <w:t xml:space="preserve">“Bir toplumda uygulanagelen ve nesilden </w:t>
      </w:r>
      <w:proofErr w:type="spellStart"/>
      <w:r>
        <w:t>nesile</w:t>
      </w:r>
      <w:proofErr w:type="spellEnd"/>
      <w:r>
        <w:t xml:space="preserve"> aktarım yoluyla devredilen değer ve davranışlardır.” Tanımı verilen kavram aşağıdakilerden hangisidir?</w:t>
      </w:r>
    </w:p>
    <w:p w14:paraId="25EE6B6A" w14:textId="4FCD5968" w:rsidR="003255F1" w:rsidRDefault="003255F1" w:rsidP="003255F1">
      <w:pPr>
        <w:pStyle w:val="SEENEKLER"/>
      </w:pPr>
      <w:r>
        <w:t xml:space="preserve">A) </w:t>
      </w:r>
      <w:proofErr w:type="spellStart"/>
      <w:r>
        <w:t>Mizâç</w:t>
      </w:r>
      <w:proofErr w:type="spellEnd"/>
      <w:r>
        <w:t xml:space="preserve">         B) Örf     C) Din     D) Karakter    E) Kişilik  </w:t>
      </w:r>
    </w:p>
    <w:p w14:paraId="469B8B76" w14:textId="77777777" w:rsidR="003255F1" w:rsidRDefault="003255F1" w:rsidP="003255F1">
      <w:pPr>
        <w:pStyle w:val="SEENEKLER"/>
      </w:pPr>
    </w:p>
    <w:p w14:paraId="56D759F3" w14:textId="76F9226D" w:rsidR="003255F1" w:rsidRDefault="003255F1" w:rsidP="003255F1">
      <w:pPr>
        <w:pStyle w:val="SORUMETN"/>
      </w:pPr>
      <w:r>
        <w:t xml:space="preserve">“İnsanın içinde bulunduğu toplumun ahlâk anlayışı ve değerler sistemine uygun bir davranış tarzını benimsemesine denir. Buradan hareketle bireyin </w:t>
      </w:r>
      <w:proofErr w:type="spellStart"/>
      <w:r>
        <w:t>zamân</w:t>
      </w:r>
      <w:proofErr w:type="spellEnd"/>
      <w:r>
        <w:t xml:space="preserve"> içinde kazandığı özellikleri </w:t>
      </w:r>
      <w:proofErr w:type="spellStart"/>
      <w:r>
        <w:t>ifâde</w:t>
      </w:r>
      <w:proofErr w:type="spellEnd"/>
      <w:r>
        <w:t xml:space="preserve"> etmektedir.” Tanımı verilen kavram aşağıdakilerden hangisidir?                                     </w:t>
      </w:r>
    </w:p>
    <w:p w14:paraId="70C87007" w14:textId="547EB494" w:rsidR="003255F1" w:rsidRDefault="003255F1" w:rsidP="003255F1">
      <w:pPr>
        <w:pStyle w:val="SEENEKLER"/>
      </w:pPr>
      <w:r>
        <w:t xml:space="preserve">A) Adâlet                 </w:t>
      </w:r>
      <w:r>
        <w:tab/>
      </w:r>
      <w:r>
        <w:t xml:space="preserve">B) Hikmet               C) </w:t>
      </w:r>
      <w:proofErr w:type="spellStart"/>
      <w:r>
        <w:t>Şecâat</w:t>
      </w:r>
      <w:proofErr w:type="spellEnd"/>
      <w:r>
        <w:t xml:space="preserve">                </w:t>
      </w:r>
    </w:p>
    <w:p w14:paraId="5842126B" w14:textId="614009E5" w:rsidR="003255F1" w:rsidRDefault="003255F1" w:rsidP="003255F1">
      <w:pPr>
        <w:pStyle w:val="SEENEKLER"/>
      </w:pPr>
      <w:r>
        <w:t xml:space="preserve">D) Karakter                 </w:t>
      </w:r>
      <w:r>
        <w:tab/>
      </w:r>
      <w:r>
        <w:t xml:space="preserve">E) İffet     </w:t>
      </w:r>
    </w:p>
    <w:p w14:paraId="79C989EE" w14:textId="77777777" w:rsidR="003255F1" w:rsidRDefault="003255F1" w:rsidP="003255F1">
      <w:pPr>
        <w:pStyle w:val="SEENEKLER"/>
      </w:pPr>
    </w:p>
    <w:p w14:paraId="43BD615A" w14:textId="2D3A2CD1" w:rsidR="003255F1" w:rsidRDefault="003255F1" w:rsidP="003255F1">
      <w:pPr>
        <w:pStyle w:val="SORUMETN"/>
      </w:pPr>
      <w:r>
        <w:lastRenderedPageBreak/>
        <w:t xml:space="preserve">Hangisi gençlerin kişilik gelişimini olumsuz olarak etkileyen faktörlerdendir? </w:t>
      </w:r>
    </w:p>
    <w:p w14:paraId="030AB589" w14:textId="77777777" w:rsidR="003255F1" w:rsidRDefault="003255F1" w:rsidP="003255F1">
      <w:pPr>
        <w:pStyle w:val="SEENEKLER"/>
      </w:pPr>
      <w:r>
        <w:t xml:space="preserve">A) Kitap okuma alışkanlığı                          </w:t>
      </w:r>
    </w:p>
    <w:p w14:paraId="3D0D5661" w14:textId="77777777" w:rsidR="003255F1" w:rsidRDefault="003255F1" w:rsidP="003255F1">
      <w:pPr>
        <w:pStyle w:val="SEENEKLER"/>
      </w:pPr>
      <w:r>
        <w:t xml:space="preserve">B) Güler yüzlü olma alışkanlığı                                                                     </w:t>
      </w:r>
    </w:p>
    <w:p w14:paraId="73CB6F0B" w14:textId="77777777" w:rsidR="003255F1" w:rsidRDefault="003255F1" w:rsidP="003255F1">
      <w:pPr>
        <w:pStyle w:val="SEENEKLER"/>
      </w:pPr>
      <w:r>
        <w:t xml:space="preserve">C) Düzenli olma alışkanlığı                         </w:t>
      </w:r>
    </w:p>
    <w:p w14:paraId="05C6CD29" w14:textId="77777777" w:rsidR="003255F1" w:rsidRDefault="003255F1" w:rsidP="003255F1">
      <w:pPr>
        <w:pStyle w:val="SEENEKLER"/>
      </w:pPr>
      <w:r>
        <w:t xml:space="preserve">D) Kahvaltı yapma alışkanlığı                                                                </w:t>
      </w:r>
    </w:p>
    <w:p w14:paraId="534C9721" w14:textId="5E6FE591" w:rsidR="003255F1" w:rsidRDefault="003255F1" w:rsidP="003255F1">
      <w:pPr>
        <w:pStyle w:val="SEENEKLER"/>
      </w:pPr>
      <w:r>
        <w:t xml:space="preserve">E) Teknolojiye bağımlı olma alışkanlığı                                   </w:t>
      </w:r>
    </w:p>
    <w:p w14:paraId="3C4EBA3C" w14:textId="77777777" w:rsidR="003255F1" w:rsidRDefault="003255F1" w:rsidP="003255F1">
      <w:pPr>
        <w:pStyle w:val="SEENEKLER"/>
      </w:pPr>
    </w:p>
    <w:p w14:paraId="22142104" w14:textId="77777777" w:rsidR="003255F1" w:rsidRDefault="003255F1" w:rsidP="003255F1">
      <w:pPr>
        <w:pStyle w:val="SORUMETN"/>
      </w:pPr>
      <w:r>
        <w:t xml:space="preserve">“Ey </w:t>
      </w:r>
      <w:proofErr w:type="spellStart"/>
      <w:r>
        <w:t>îmân</w:t>
      </w:r>
      <w:proofErr w:type="spellEnd"/>
      <w:r>
        <w:t xml:space="preserve"> edenler! </w:t>
      </w:r>
      <w:proofErr w:type="spellStart"/>
      <w:r>
        <w:t>Allâh’tan</w:t>
      </w:r>
      <w:proofErr w:type="spellEnd"/>
      <w:r>
        <w:t xml:space="preserve"> korkun ve ………</w:t>
      </w:r>
      <w:proofErr w:type="gramStart"/>
      <w:r>
        <w:t>…….</w:t>
      </w:r>
      <w:proofErr w:type="gramEnd"/>
      <w:r>
        <w:t xml:space="preserve">. </w:t>
      </w:r>
      <w:proofErr w:type="spellStart"/>
      <w:proofErr w:type="gramStart"/>
      <w:r>
        <w:t>berâber</w:t>
      </w:r>
      <w:proofErr w:type="spellEnd"/>
      <w:proofErr w:type="gramEnd"/>
      <w:r>
        <w:t xml:space="preserve"> olun.” (Tevbe </w:t>
      </w:r>
      <w:proofErr w:type="spellStart"/>
      <w:r>
        <w:t>sûresi</w:t>
      </w:r>
      <w:proofErr w:type="spellEnd"/>
      <w:r>
        <w:t xml:space="preserve">, 119. </w:t>
      </w:r>
      <w:proofErr w:type="spellStart"/>
      <w:r>
        <w:t>âyet</w:t>
      </w:r>
      <w:proofErr w:type="spellEnd"/>
      <w:r>
        <w:t xml:space="preserve">) </w:t>
      </w:r>
      <w:proofErr w:type="spellStart"/>
      <w:r>
        <w:t>Âyet</w:t>
      </w:r>
      <w:proofErr w:type="spellEnd"/>
      <w:r>
        <w:t xml:space="preserve"> </w:t>
      </w:r>
      <w:proofErr w:type="spellStart"/>
      <w:r>
        <w:t>meâlinde</w:t>
      </w:r>
      <w:proofErr w:type="spellEnd"/>
      <w:r>
        <w:t xml:space="preserve"> boş bırakılan yere aşağıdaki kelimelerden hangisi gelmelidir?</w:t>
      </w:r>
    </w:p>
    <w:p w14:paraId="16B7AD0D" w14:textId="62DA6A73" w:rsidR="003255F1" w:rsidRDefault="003255F1" w:rsidP="003255F1">
      <w:pPr>
        <w:pStyle w:val="SEENEKLER"/>
      </w:pPr>
      <w:r>
        <w:t xml:space="preserve">A) Doğrularla          B) Yaşlılarla          C) Hayvanlarla          </w:t>
      </w:r>
    </w:p>
    <w:p w14:paraId="334B6331" w14:textId="4BE4770B" w:rsidR="003255F1" w:rsidRDefault="003255F1" w:rsidP="003255F1">
      <w:pPr>
        <w:pStyle w:val="SEENEKLER"/>
      </w:pPr>
      <w:r>
        <w:t xml:space="preserve">D) Çocuklarla          E) Gençlerle  </w:t>
      </w:r>
    </w:p>
    <w:p w14:paraId="6E292F02" w14:textId="77777777" w:rsidR="003255F1" w:rsidRDefault="003255F1" w:rsidP="003255F1">
      <w:pPr>
        <w:pStyle w:val="SEENEKLER"/>
      </w:pPr>
    </w:p>
    <w:p w14:paraId="3CFD4242" w14:textId="3C04E64B" w:rsidR="003255F1" w:rsidRDefault="003255F1" w:rsidP="003255F1">
      <w:pPr>
        <w:pStyle w:val="SORUMETN"/>
      </w:pPr>
      <w:r>
        <w:t>“Hiçbir baba, evlâdına güzel …</w:t>
      </w:r>
      <w:proofErr w:type="gramStart"/>
      <w:r>
        <w:t>…….</w:t>
      </w:r>
      <w:proofErr w:type="gramEnd"/>
      <w:r>
        <w:t xml:space="preserve">. </w:t>
      </w:r>
      <w:proofErr w:type="gramStart"/>
      <w:r>
        <w:t>daha</w:t>
      </w:r>
      <w:proofErr w:type="gramEnd"/>
      <w:r>
        <w:t xml:space="preserve"> üstün bir hediye vermemiştir.” (</w:t>
      </w:r>
      <w:proofErr w:type="spellStart"/>
      <w:r>
        <w:t>Tirmizî</w:t>
      </w:r>
      <w:proofErr w:type="spellEnd"/>
      <w:r>
        <w:t xml:space="preserve">, </w:t>
      </w:r>
      <w:proofErr w:type="spellStart"/>
      <w:r>
        <w:t>Birr</w:t>
      </w:r>
      <w:proofErr w:type="spellEnd"/>
      <w:r>
        <w:t>, 33.)</w:t>
      </w:r>
    </w:p>
    <w:p w14:paraId="5AE3B26B" w14:textId="77777777" w:rsidR="003255F1" w:rsidRDefault="003255F1" w:rsidP="003255F1">
      <w:pPr>
        <w:pStyle w:val="AIKLAMA"/>
      </w:pPr>
      <w:r>
        <w:t xml:space="preserve">Hadis </w:t>
      </w:r>
      <w:proofErr w:type="spellStart"/>
      <w:r>
        <w:t>meâlinde</w:t>
      </w:r>
      <w:proofErr w:type="spellEnd"/>
      <w:r>
        <w:t xml:space="preserve"> boş bırakılan yere aşağıdaki kelimelerden hangisi gelmelidir?     </w:t>
      </w:r>
    </w:p>
    <w:p w14:paraId="1078602A" w14:textId="750DE626" w:rsidR="002C2621" w:rsidRDefault="003255F1" w:rsidP="002C2621">
      <w:pPr>
        <w:pStyle w:val="SEENEKLER"/>
      </w:pPr>
      <w:r>
        <w:t xml:space="preserve">A) Bir evden      </w:t>
      </w:r>
      <w:r w:rsidR="002C2621">
        <w:tab/>
      </w:r>
      <w:r w:rsidR="002C2621" w:rsidRPr="002C2621">
        <w:t xml:space="preserve">B)    Terbiyeden </w:t>
      </w:r>
    </w:p>
    <w:p w14:paraId="003DE920" w14:textId="6E986B59" w:rsidR="003255F1" w:rsidRDefault="002C2621" w:rsidP="002C2621">
      <w:pPr>
        <w:pStyle w:val="SEENEKLER"/>
      </w:pPr>
      <w:r w:rsidRPr="002C2621">
        <w:t xml:space="preserve">C)Eğitimden </w:t>
      </w:r>
      <w:r>
        <w:tab/>
      </w:r>
      <w:r w:rsidRPr="002C2621">
        <w:t xml:space="preserve">D) Mal Mülkten </w:t>
      </w:r>
      <w:r>
        <w:tab/>
      </w:r>
      <w:r>
        <w:tab/>
      </w:r>
      <w:r w:rsidRPr="002C2621">
        <w:t>E) Sevgiden</w:t>
      </w:r>
      <w:r w:rsidR="003255F1">
        <w:t xml:space="preserve">   </w:t>
      </w:r>
    </w:p>
    <w:p w14:paraId="685B3768" w14:textId="77777777" w:rsidR="002C2621" w:rsidRDefault="002C2621" w:rsidP="002C2621">
      <w:pPr>
        <w:pStyle w:val="SEENEKLER"/>
      </w:pPr>
    </w:p>
    <w:p w14:paraId="027510BE" w14:textId="78AA2AD8" w:rsidR="003255F1" w:rsidRDefault="003255F1" w:rsidP="002C2621">
      <w:pPr>
        <w:pStyle w:val="SORUMETN"/>
      </w:pPr>
      <w:r>
        <w:t xml:space="preserve">Aşağıdakilerden hangisi Peygamberimizin gençlerle olan ilişkisine </w:t>
      </w:r>
      <w:proofErr w:type="spellStart"/>
      <w:r>
        <w:t>dâir</w:t>
      </w:r>
      <w:proofErr w:type="spellEnd"/>
      <w:r>
        <w:t xml:space="preserve"> yanlış bir bilgi vermektedir?                                                                                                                                       A) Peygamberimiz, gençlerin inançlı yetişmesi için çalışmıştır.</w:t>
      </w:r>
    </w:p>
    <w:p w14:paraId="54B6BAE8" w14:textId="77777777" w:rsidR="002C2621" w:rsidRDefault="003255F1" w:rsidP="002C2621">
      <w:pPr>
        <w:pStyle w:val="SEENEKLER"/>
      </w:pPr>
      <w:r>
        <w:t xml:space="preserve">B) Peygamberimiz, gençlerin ahlâklı yetişmesi için çalışmıştır.                                                       </w:t>
      </w:r>
    </w:p>
    <w:p w14:paraId="3DEF432F" w14:textId="77777777" w:rsidR="002C2621" w:rsidRDefault="003255F1" w:rsidP="002C2621">
      <w:pPr>
        <w:pStyle w:val="SEENEKLER"/>
      </w:pPr>
      <w:r>
        <w:t xml:space="preserve">C) Peygamberimiz, gençlerin iffetli yetişmesi için çalışmıştır.                                                                     </w:t>
      </w:r>
    </w:p>
    <w:p w14:paraId="26D9858D" w14:textId="77777777" w:rsidR="002C2621" w:rsidRDefault="003255F1" w:rsidP="002C2621">
      <w:pPr>
        <w:pStyle w:val="SEENEKLER"/>
      </w:pPr>
      <w:r>
        <w:t xml:space="preserve">D) Peygamberimiz, gençlerin inatçı yetişmesi için çalışmıştır.                                                                     </w:t>
      </w:r>
    </w:p>
    <w:p w14:paraId="600FF574" w14:textId="1EF1370C" w:rsidR="003255F1" w:rsidRDefault="003255F1" w:rsidP="002C2621">
      <w:pPr>
        <w:pStyle w:val="SEENEKLER"/>
      </w:pPr>
      <w:r>
        <w:t xml:space="preserve">E) Peygamberimiz, gençlerin </w:t>
      </w:r>
      <w:proofErr w:type="spellStart"/>
      <w:r>
        <w:t>dindâr</w:t>
      </w:r>
      <w:proofErr w:type="spellEnd"/>
      <w:r>
        <w:t xml:space="preserve"> yetişmesi için çalışmıştır.</w:t>
      </w:r>
    </w:p>
    <w:p w14:paraId="5F485854" w14:textId="77777777" w:rsidR="003255F1" w:rsidRDefault="003255F1" w:rsidP="003255F1">
      <w:pPr>
        <w:pStyle w:val="SEENEKLER"/>
      </w:pPr>
    </w:p>
    <w:p w14:paraId="1E3AC1A0" w14:textId="4F22CFFF" w:rsidR="002C2621" w:rsidRDefault="003255F1" w:rsidP="002C2621">
      <w:pPr>
        <w:pStyle w:val="SORUMETN"/>
      </w:pPr>
      <w:r>
        <w:t xml:space="preserve">Hangisi temel değerlerden / erdemlerden biri değildir?                                                                A) </w:t>
      </w:r>
      <w:proofErr w:type="spellStart"/>
      <w:r>
        <w:t>İsrâf</w:t>
      </w:r>
      <w:proofErr w:type="spellEnd"/>
      <w:r>
        <w:t xml:space="preserve">       </w:t>
      </w:r>
      <w:r w:rsidR="002C2621">
        <w:tab/>
      </w:r>
      <w:r>
        <w:t xml:space="preserve">B) Hikmet     </w:t>
      </w:r>
    </w:p>
    <w:p w14:paraId="757182A7" w14:textId="32880F35" w:rsidR="003255F1" w:rsidRDefault="003255F1" w:rsidP="002C2621">
      <w:pPr>
        <w:pStyle w:val="SEENEKLER"/>
      </w:pPr>
      <w:r>
        <w:t xml:space="preserve">C) Adâlet     </w:t>
      </w:r>
      <w:r w:rsidR="002C2621">
        <w:tab/>
      </w:r>
      <w:r>
        <w:t xml:space="preserve">D) İffet          </w:t>
      </w:r>
      <w:r w:rsidR="002C2621">
        <w:tab/>
      </w:r>
      <w:r>
        <w:t xml:space="preserve">E) </w:t>
      </w:r>
      <w:proofErr w:type="spellStart"/>
      <w:r>
        <w:t>Şecâat</w:t>
      </w:r>
      <w:proofErr w:type="spellEnd"/>
    </w:p>
    <w:p w14:paraId="28BC3EFE" w14:textId="58C96ED6" w:rsidR="002C2621" w:rsidRDefault="002C2621" w:rsidP="002C2621">
      <w:pPr>
        <w:pStyle w:val="SEENEKLER"/>
      </w:pPr>
    </w:p>
    <w:p w14:paraId="42ADFC68" w14:textId="77777777" w:rsidR="002C2621" w:rsidRDefault="002C2621" w:rsidP="002C2621">
      <w:pPr>
        <w:pStyle w:val="SEENEKLER"/>
      </w:pPr>
    </w:p>
    <w:p w14:paraId="1EAE2F57" w14:textId="4D37E4A8" w:rsidR="003255F1" w:rsidRDefault="003255F1" w:rsidP="002C2621">
      <w:pPr>
        <w:pStyle w:val="SORUMETN"/>
      </w:pPr>
      <w:r>
        <w:t xml:space="preserve">İki aşırı ucun ortasında yer alan davranıştır. Örneğin </w:t>
      </w:r>
      <w:proofErr w:type="spellStart"/>
      <w:r>
        <w:t>şecâat</w:t>
      </w:r>
      <w:proofErr w:type="spellEnd"/>
      <w:r>
        <w:t xml:space="preserve">, saldırganlık ile korkaklık arasında orta yolu </w:t>
      </w:r>
      <w:proofErr w:type="spellStart"/>
      <w:r>
        <w:t>ifâde</w:t>
      </w:r>
      <w:proofErr w:type="spellEnd"/>
      <w:r>
        <w:t xml:space="preserve"> eder; cömertlik, savurganlık ile cimrilik arasında yer alır.”                Yukarıda sözü edilen davranış hangisidir?                                                                                                        A) Öğrenilmiş davranış                    B) Geçici davranış                    </w:t>
      </w:r>
    </w:p>
    <w:p w14:paraId="1B5ADB06" w14:textId="77777777" w:rsidR="003255F1" w:rsidRDefault="003255F1" w:rsidP="003255F1">
      <w:pPr>
        <w:pStyle w:val="SEENEKLER"/>
      </w:pPr>
      <w:r>
        <w:t xml:space="preserve">C) Erdemli davranış                         D) Tekrarlanan davranış                  </w:t>
      </w:r>
    </w:p>
    <w:p w14:paraId="0791346C" w14:textId="77777777" w:rsidR="003255F1" w:rsidRDefault="003255F1" w:rsidP="003255F1">
      <w:pPr>
        <w:pStyle w:val="SEENEKLER"/>
      </w:pPr>
      <w:r>
        <w:t xml:space="preserve">E) İçgüdüsel davranış                                                                             </w:t>
      </w:r>
    </w:p>
    <w:p w14:paraId="0256341B" w14:textId="77777777" w:rsidR="002C2621" w:rsidRDefault="003255F1" w:rsidP="002C2621">
      <w:pPr>
        <w:pStyle w:val="SORUMETN"/>
      </w:pPr>
      <w:r>
        <w:t xml:space="preserve">“Doğruluk, eşitlik, denklik, denge, gerçeğe uygun hükmetme, doğru yolu izleme, dürüstlük, tarafsızlık gibi anlamlara gelir. Sosyal yapıyı şekillendiren temel değerlerdendir. Karakter özelliği olarak dengeli olmak ve aşırılıktan uzaklaşıp her şeye hakkını vermek anlamlarını içerir. Yüce </w:t>
      </w:r>
      <w:proofErr w:type="spellStart"/>
      <w:r>
        <w:t>Allâh</w:t>
      </w:r>
      <w:proofErr w:type="spellEnd"/>
      <w:r>
        <w:t xml:space="preserve"> bu karaktere sâhip olan bireyleri sevdiğini bildirmektedir. Bu değeri gözetmek hem fertlerin hem de toplumların </w:t>
      </w:r>
      <w:proofErr w:type="spellStart"/>
      <w:r>
        <w:t>huzûru</w:t>
      </w:r>
      <w:proofErr w:type="spellEnd"/>
      <w:r>
        <w:t xml:space="preserve"> için </w:t>
      </w:r>
      <w:proofErr w:type="spellStart"/>
      <w:r>
        <w:t>zarûrîdir</w:t>
      </w:r>
      <w:proofErr w:type="spellEnd"/>
      <w:r>
        <w:t xml:space="preserve">.”                                                  </w:t>
      </w:r>
    </w:p>
    <w:p w14:paraId="314C8832" w14:textId="77777777" w:rsidR="002C2621" w:rsidRDefault="003255F1" w:rsidP="002C2621">
      <w:pPr>
        <w:pStyle w:val="AIKLAMA"/>
      </w:pPr>
      <w:r>
        <w:t xml:space="preserve">Hakkında bilgi verilen kavram aşağıdakilerden hangisidir?                                                                       </w:t>
      </w:r>
    </w:p>
    <w:p w14:paraId="70B9FEE7" w14:textId="77777777" w:rsidR="00DD5CD7" w:rsidRDefault="003255F1" w:rsidP="002C2621">
      <w:pPr>
        <w:pStyle w:val="SEENEKLER"/>
      </w:pPr>
      <w:r>
        <w:t xml:space="preserve">A) </w:t>
      </w:r>
      <w:proofErr w:type="spellStart"/>
      <w:r>
        <w:t>Asâlet</w:t>
      </w:r>
      <w:proofErr w:type="spellEnd"/>
      <w:r>
        <w:t xml:space="preserve">                    B) Adâlet                 C) </w:t>
      </w:r>
      <w:proofErr w:type="spellStart"/>
      <w:r>
        <w:t>Akâit</w:t>
      </w:r>
      <w:proofErr w:type="spellEnd"/>
      <w:r>
        <w:t xml:space="preserve">                 </w:t>
      </w:r>
    </w:p>
    <w:p w14:paraId="3058719E" w14:textId="2A74C840" w:rsidR="003255F1" w:rsidRDefault="003255F1" w:rsidP="002C2621">
      <w:pPr>
        <w:pStyle w:val="SEENEKLER"/>
      </w:pPr>
      <w:r>
        <w:t xml:space="preserve">D) Alâmet                 </w:t>
      </w:r>
      <w:r w:rsidR="002C2621">
        <w:tab/>
      </w:r>
      <w:r>
        <w:t xml:space="preserve">E) </w:t>
      </w:r>
      <w:proofErr w:type="spellStart"/>
      <w:r>
        <w:t>Azîmet</w:t>
      </w:r>
      <w:proofErr w:type="spellEnd"/>
    </w:p>
    <w:p w14:paraId="15620DCC" w14:textId="4C0B76B7" w:rsidR="003255F1" w:rsidRDefault="003255F1" w:rsidP="003255F1">
      <w:pPr>
        <w:pStyle w:val="SEENEKLER"/>
      </w:pPr>
      <w:r>
        <w:t xml:space="preserve">                                                                                                         </w:t>
      </w:r>
    </w:p>
    <w:p w14:paraId="46F38F0F" w14:textId="77777777" w:rsidR="003255F1" w:rsidRDefault="003255F1" w:rsidP="003255F1">
      <w:pPr>
        <w:pStyle w:val="SEENEKLER"/>
      </w:pPr>
    </w:p>
    <w:p w14:paraId="554C0E57" w14:textId="61CEF9E4" w:rsidR="00233B01" w:rsidRDefault="00233B01" w:rsidP="00233B01">
      <w:pPr>
        <w:pStyle w:val="SEENEKLER"/>
      </w:pPr>
    </w:p>
    <w:p w14:paraId="5C559B4F" w14:textId="5B340CB9" w:rsidR="00233B01" w:rsidRDefault="00233B01" w:rsidP="00233B01">
      <w:pPr>
        <w:pStyle w:val="SEENEKLER"/>
      </w:pPr>
    </w:p>
    <w:p w14:paraId="7451AD32" w14:textId="7C6E5185" w:rsidR="00233B01" w:rsidRDefault="00233B01" w:rsidP="00233B01">
      <w:pPr>
        <w:pStyle w:val="SEENEKLER"/>
      </w:pPr>
    </w:p>
    <w:p w14:paraId="4638AEA4" w14:textId="0790957C" w:rsidR="00233B01" w:rsidRDefault="00233B01" w:rsidP="00233B01">
      <w:pPr>
        <w:pStyle w:val="SEENEKLER"/>
      </w:pPr>
    </w:p>
    <w:p w14:paraId="50C36999" w14:textId="73B6EB38" w:rsidR="00233B01" w:rsidRDefault="00233B01" w:rsidP="00233B01">
      <w:pPr>
        <w:pStyle w:val="SEENEKLER"/>
      </w:pPr>
    </w:p>
    <w:p w14:paraId="4B6ABEFA" w14:textId="592D4B92" w:rsidR="00233B01" w:rsidRDefault="00233B01" w:rsidP="00233B01">
      <w:pPr>
        <w:pStyle w:val="SEENEKLER"/>
      </w:pPr>
    </w:p>
    <w:p w14:paraId="39B8F635" w14:textId="07CA24C0" w:rsidR="00233B01" w:rsidRDefault="00233B01" w:rsidP="00233B01">
      <w:pPr>
        <w:pStyle w:val="SEENEKLER"/>
      </w:pPr>
    </w:p>
    <w:p w14:paraId="70F096E4" w14:textId="58D98B0F" w:rsidR="00233B01" w:rsidRDefault="00233B01" w:rsidP="00233B01">
      <w:pPr>
        <w:pStyle w:val="SEENEKLER"/>
      </w:pPr>
    </w:p>
    <w:p w14:paraId="2CB89D63" w14:textId="417A97C3" w:rsidR="00233B01" w:rsidRDefault="00233B01" w:rsidP="00233B01">
      <w:pPr>
        <w:pStyle w:val="SEENEKLER"/>
      </w:pPr>
    </w:p>
    <w:p w14:paraId="171CE18B" w14:textId="4A0552D5" w:rsidR="00233B01" w:rsidRDefault="00233B01" w:rsidP="00233B01">
      <w:pPr>
        <w:pStyle w:val="SEENEKLER"/>
      </w:pPr>
    </w:p>
    <w:p w14:paraId="49479E34" w14:textId="5B8D0F26" w:rsidR="00233B01" w:rsidRDefault="00233B01" w:rsidP="00233B01">
      <w:pPr>
        <w:pStyle w:val="SEENEKLER"/>
      </w:pPr>
    </w:p>
    <w:p w14:paraId="4D8B11FA" w14:textId="6B3D703F" w:rsidR="00233B01" w:rsidRDefault="00233B01" w:rsidP="00233B01">
      <w:pPr>
        <w:pStyle w:val="SEENEKLER"/>
      </w:pPr>
    </w:p>
    <w:p w14:paraId="2F080538" w14:textId="61BCF136" w:rsidR="00233B01" w:rsidRDefault="00233B01" w:rsidP="00233B01">
      <w:pPr>
        <w:pStyle w:val="SEENEKLER"/>
      </w:pPr>
    </w:p>
    <w:p w14:paraId="287E837A" w14:textId="1886B783" w:rsidR="00233B01" w:rsidRDefault="00233B01" w:rsidP="00233B01">
      <w:pPr>
        <w:pStyle w:val="SEENEKLER"/>
      </w:pPr>
    </w:p>
    <w:p w14:paraId="033AEE6A" w14:textId="06D91979" w:rsidR="00233B01" w:rsidRDefault="00233B01" w:rsidP="00233B01">
      <w:pPr>
        <w:pStyle w:val="SEENEKLER"/>
      </w:pPr>
    </w:p>
    <w:p w14:paraId="51B2FCF1" w14:textId="5A9E8D0B" w:rsidR="00233B01" w:rsidRDefault="00233B01" w:rsidP="00233B01">
      <w:pPr>
        <w:pStyle w:val="SEENEKLER"/>
      </w:pPr>
    </w:p>
    <w:p w14:paraId="0F95D84F" w14:textId="0298051A" w:rsidR="00233B01" w:rsidRDefault="00233B01" w:rsidP="00233B01">
      <w:pPr>
        <w:pStyle w:val="SEENEKLER"/>
      </w:pPr>
    </w:p>
    <w:p w14:paraId="1D0864FA" w14:textId="66169CF1" w:rsidR="00233B01" w:rsidRDefault="00233B01" w:rsidP="00233B01">
      <w:pPr>
        <w:pStyle w:val="SEENEKLER"/>
      </w:pPr>
    </w:p>
    <w:p w14:paraId="0C8FBD65" w14:textId="01617821" w:rsidR="00233B01" w:rsidRDefault="00233B01" w:rsidP="00233B01">
      <w:pPr>
        <w:pStyle w:val="SEENEKLER"/>
      </w:pPr>
    </w:p>
    <w:p w14:paraId="134A3274" w14:textId="207E42EB" w:rsidR="00233B01" w:rsidRDefault="00233B01" w:rsidP="00233B01">
      <w:pPr>
        <w:pStyle w:val="SEENEKLER"/>
      </w:pPr>
    </w:p>
    <w:p w14:paraId="26D9E7E2" w14:textId="10A19545" w:rsidR="00233B01" w:rsidRDefault="00233B01" w:rsidP="00233B01">
      <w:pPr>
        <w:pStyle w:val="SEENEKLER"/>
      </w:pPr>
    </w:p>
    <w:p w14:paraId="21E830D4" w14:textId="63A5EC0C" w:rsidR="00233B01" w:rsidRDefault="00233B01" w:rsidP="00233B01">
      <w:pPr>
        <w:pStyle w:val="SEENEKLER"/>
      </w:pPr>
    </w:p>
    <w:p w14:paraId="6F5D854D" w14:textId="71CFC392" w:rsidR="00233B01" w:rsidRDefault="00233B01" w:rsidP="00233B01">
      <w:pPr>
        <w:pStyle w:val="SEENEKLER"/>
      </w:pPr>
    </w:p>
    <w:p w14:paraId="4A8EA7C2" w14:textId="5DC690B8" w:rsidR="00233B01" w:rsidRDefault="00233B01" w:rsidP="00233B01">
      <w:pPr>
        <w:pStyle w:val="SEENEKLER"/>
      </w:pPr>
    </w:p>
    <w:p w14:paraId="25AADB7B" w14:textId="26B2C218" w:rsidR="00233B01" w:rsidRDefault="00233B01" w:rsidP="00233B01">
      <w:pPr>
        <w:pStyle w:val="SEENEKLER"/>
      </w:pPr>
    </w:p>
    <w:p w14:paraId="32CCE657" w14:textId="79AD665A" w:rsidR="00233B01" w:rsidRDefault="00233B01" w:rsidP="00233B01">
      <w:pPr>
        <w:pStyle w:val="SEENEKLER"/>
      </w:pPr>
    </w:p>
    <w:p w14:paraId="0C3C873B" w14:textId="091C91B8" w:rsidR="00233B01" w:rsidRDefault="00233B01" w:rsidP="00233B01">
      <w:pPr>
        <w:pStyle w:val="SEENEKLER"/>
      </w:pPr>
    </w:p>
    <w:p w14:paraId="280EE48F" w14:textId="5E631BF0" w:rsidR="00233B01" w:rsidRDefault="00233B01" w:rsidP="00233B01">
      <w:pPr>
        <w:pStyle w:val="SEENEKLER"/>
      </w:pPr>
    </w:p>
    <w:p w14:paraId="1B33A5CC" w14:textId="276C5442" w:rsidR="00233B01" w:rsidRDefault="00233B01" w:rsidP="00233B01">
      <w:pPr>
        <w:pStyle w:val="SEENEKLER"/>
      </w:pPr>
    </w:p>
    <w:p w14:paraId="01E936F5" w14:textId="77777777" w:rsidR="00233B01" w:rsidRPr="00233B01" w:rsidRDefault="00233B01" w:rsidP="00233B01">
      <w:pPr>
        <w:pStyle w:val="SEENEKLER"/>
      </w:pPr>
    </w:p>
    <w:p w14:paraId="28093790" w14:textId="0F44AC0C" w:rsidR="00E709B5" w:rsidRDefault="00E709B5">
      <w:pPr>
        <w:rPr>
          <w:rFonts w:cstheme="minorHAnsi"/>
          <w:sz w:val="24"/>
          <w:szCs w:val="24"/>
        </w:rPr>
      </w:pPr>
      <w:r w:rsidRPr="00797BD9">
        <w:rPr>
          <w:rFonts w:cstheme="minorHAnsi"/>
          <w:sz w:val="24"/>
          <w:szCs w:val="24"/>
        </w:rPr>
        <w:br w:type="page"/>
      </w:r>
      <w:r w:rsidR="00DE4B11">
        <w:rPr>
          <w:rFonts w:cstheme="minorHAnsi"/>
          <w:noProof/>
          <w:sz w:val="24"/>
          <w:szCs w:val="24"/>
        </w:rPr>
        <w:lastRenderedPageBreak/>
        <mc:AlternateContent>
          <mc:Choice Requires="wpg">
            <w:drawing>
              <wp:anchor distT="0" distB="0" distL="114300" distR="114300" simplePos="0" relativeHeight="251769856" behindDoc="0" locked="0" layoutInCell="1" allowOverlap="1" wp14:anchorId="58890B7E" wp14:editId="2935B818">
                <wp:simplePos x="0" y="0"/>
                <wp:positionH relativeFrom="column">
                  <wp:posOffset>-540385</wp:posOffset>
                </wp:positionH>
                <wp:positionV relativeFrom="paragraph">
                  <wp:posOffset>-711200</wp:posOffset>
                </wp:positionV>
                <wp:extent cx="7559675" cy="10687685"/>
                <wp:effectExtent l="0" t="0" r="3175" b="0"/>
                <wp:wrapNone/>
                <wp:docPr id="17" name="Grup 17"/>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5767" y="1363028"/>
                            <a:ext cx="480695" cy="2238375"/>
                          </a:xfrm>
                          <a:prstGeom prst="rect">
                            <a:avLst/>
                          </a:prstGeom>
                          <a:solidFill>
                            <a:srgbClr val="FFFFFF"/>
                          </a:solidFill>
                          <a:ln w="9525">
                            <a:noFill/>
                            <a:miter lim="800000"/>
                            <a:headEnd/>
                            <a:tailEnd/>
                          </a:ln>
                        </wps:spPr>
                        <wps:txbx>
                          <w:txbxContent>
                            <w:p w14:paraId="4AEF4569" w14:textId="77777777" w:rsidR="00E44A5B" w:rsidRPr="001B0C3D" w:rsidRDefault="00E44A5B" w:rsidP="00E44A5B">
                              <w:pPr>
                                <w:pStyle w:val="stBilgi"/>
                                <w:jc w:val="center"/>
                                <w:rPr>
                                  <w:szCs w:val="20"/>
                                </w:rPr>
                              </w:pPr>
                              <w:r w:rsidRPr="001B0C3D">
                                <w:rPr>
                                  <w:szCs w:val="20"/>
                                </w:rPr>
                                <w:t>DİN KÜLTÜRÜ VE AHLAK BİLGİSİ</w:t>
                              </w:r>
                            </w:p>
                            <w:p w14:paraId="5846AC4D" w14:textId="58C067C5"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2A4CFA0A" w14:textId="77777777" w:rsidR="00E44A5B" w:rsidRPr="001B0C3D" w:rsidRDefault="00E44A5B" w:rsidP="00E44A5B">
                              <w:pPr>
                                <w:pStyle w:val="stBilgi"/>
                                <w:jc w:val="center"/>
                                <w:rPr>
                                  <w:szCs w:val="20"/>
                                </w:rPr>
                              </w:pPr>
                            </w:p>
                            <w:p w14:paraId="21E6016E" w14:textId="655D64C2" w:rsidR="00D650E9" w:rsidRPr="001B0C3D" w:rsidRDefault="00D650E9" w:rsidP="00D650E9">
                              <w:pPr>
                                <w:pStyle w:val="stBilgi"/>
                                <w:jc w:val="center"/>
                                <w:rPr>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587817" y="5096828"/>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7667" y="6820853"/>
                            <a:ext cx="480695" cy="2238375"/>
                          </a:xfrm>
                          <a:prstGeom prst="rect">
                            <a:avLst/>
                          </a:prstGeom>
                          <a:solidFill>
                            <a:srgbClr val="FFFFFF"/>
                          </a:solidFill>
                          <a:ln w="9525">
                            <a:noFill/>
                            <a:miter lim="800000"/>
                            <a:headEnd/>
                            <a:tailEnd/>
                          </a:ln>
                        </wps:spPr>
                        <wps:txbx>
                          <w:txbxContent>
                            <w:p w14:paraId="69EEB66A" w14:textId="77777777" w:rsidR="00E44A5B" w:rsidRPr="001B0C3D" w:rsidRDefault="00E44A5B" w:rsidP="00E44A5B">
                              <w:pPr>
                                <w:pStyle w:val="stBilgi"/>
                                <w:jc w:val="center"/>
                                <w:rPr>
                                  <w:szCs w:val="20"/>
                                </w:rPr>
                              </w:pPr>
                              <w:r w:rsidRPr="001B0C3D">
                                <w:rPr>
                                  <w:szCs w:val="20"/>
                                </w:rPr>
                                <w:t>DİN KÜLTÜRÜ VE AHLAK BİLGİSİ</w:t>
                              </w:r>
                            </w:p>
                            <w:p w14:paraId="05D8FD0B" w14:textId="56C27472"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70703E20" w14:textId="77777777" w:rsidR="00E44A5B" w:rsidRPr="001B0C3D" w:rsidRDefault="00E44A5B" w:rsidP="00E44A5B">
                              <w:pPr>
                                <w:pStyle w:val="stBilgi"/>
                                <w:jc w:val="center"/>
                                <w:rPr>
                                  <w:szCs w:val="20"/>
                                </w:rPr>
                              </w:pPr>
                            </w:p>
                            <w:p w14:paraId="1D0C3522" w14:textId="77777777" w:rsidR="00E44A5B" w:rsidRPr="001B0C3D" w:rsidRDefault="00E44A5B" w:rsidP="00E44A5B">
                              <w:pPr>
                                <w:pStyle w:val="stBilgi"/>
                                <w:jc w:val="center"/>
                                <w:rPr>
                                  <w:szCs w:val="20"/>
                                </w:rPr>
                              </w:pPr>
                            </w:p>
                            <w:p w14:paraId="78EDC95A" w14:textId="117C55A8" w:rsidR="00D650E9" w:rsidRPr="001B0C3D" w:rsidRDefault="00D650E9" w:rsidP="00D650E9">
                              <w:pPr>
                                <w:pStyle w:val="stBilgi"/>
                                <w:jc w:val="center"/>
                                <w:rPr>
                                  <w:szCs w:val="20"/>
                                </w:rPr>
                              </w:pPr>
                            </w:p>
                          </w:txbxContent>
                        </wps:txbx>
                        <wps:bodyPr rot="0" vert="vert270" wrap="square" lIns="91440" tIns="45720" rIns="91440" bIns="45720" anchor="t" anchorCtr="0">
                          <a:noAutofit/>
                        </wps:bodyPr>
                      </wps:wsp>
                    </wpg:wgp>
                  </a:graphicData>
                </a:graphic>
              </wp:anchor>
            </w:drawing>
          </mc:Choice>
          <mc:Fallback>
            <w:pict>
              <v:group w14:anchorId="58890B7E" id="Grup 17" o:spid="_x0000_s1026" style="position:absolute;margin-left:-42.55pt;margin-top:-56pt;width:595.25pt;height:841.55pt;z-index:25176985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v/grH4n8S+Ffg18Nbzwv&#10;4ivtNmuv2hvAdpcS2F28LS28ut26SwsUILI6kqynhgcEEV9SVHdWdpeosd7aRzKsiuqyxhgrA5DD&#10;PcHoe1S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f4h8VeGPCNrBe+KvENjpsN1eQ2lvLfXSQrLcSsEiiUsRl3YhV&#10;UcsTgZNaFfJv/BYL/kiPwu/7OS+Hv/p+tq+s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r/4Kh/DL4g/FT4R/DvR&#10;/hx4O1DWrrTfj14I1W/t9OtzI0Fja6zBLcXDAdI441Z2boAM19K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E/H&#10;f9oL4cfs5eHdG8UfE27uobTXvFul+G9Pa0tTMzX+oXKW1spA+6pkdQW6KOa7avk3/gsF/wAkR+F3&#10;/ZyXw9/9P1tX1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Ift4/s1eOv2ovh34N8I+ANW0mzufDvxc8LeKb6TWJ5&#10;Y43s9N1OK6njQxxyEytHGQikBS2AWUcj2+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m/bC/adb9lXwR4X8YDwj&#10;/bP/AAknxK8PeFPI+1eT5H9p38dp9oztbd5fmbtvG7GMjrXrNfJv/BYH/kiPwu/7OS+Hv/p+tq+s&#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n9pn9mjwh+1J4T8P+EPGmualYW/h3x1ovim0k0tow8l1pt4l3DE+9GH&#10;ls8YDAANtJwQea9G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n/AP4KL/Hj4lfs+/DDwL4l+F+sR2V5rnxq8IeH&#10;tRkltUlElhf6tDb3MYDggFo3YBhyOowa+gK+Tf8AgsF/yRH4Xf8AZyXw9/8AT9bV9Z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E/4QfDb4z6Tp+hfFDwlb6xZ6Tr1lrWnwXLOBBf2kyzW042kfNHIqsM8ZHINdJ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K/wDwVs1vWtC+C/wzuND1e6s5Jv2ivANvNJa3DRtJE+uW6vGSpGVZSQVP&#10;BHBr6or5N/4LA5PwR+F2B/zcl8Pf/T9bV9Z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WN42+IfgX4bWFnqvj/xb&#10;p+j22oapbabZT6jdLEs95cSCOCBSx5kkchVXqSQBW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v/BYL/kiPwu/7&#10;OS+Hv/p+tq+sq+d/+ClPwW+J/wAc/hX4B8PfCrwrJq95o/xw8G67qUMdxFF5On2WrwXF1PmRlBCR&#10;IzbQSxxhQTxX0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f/tF/tH+Bf2ZPC+heLPH9lqE9t4g8aaP4YsV02FX&#10;ZbzUbtLWBmDMuIxI43EZIGSAeleg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b/wWC/5Ij8Lv+zkvh7/AOn62r6y&#10;rxn9tz9mXxD+1P4B8I+D/DfiWz0uXw58VPDXiq4mvo3ZZoNM1GK7khXb0d1jKqTwCea9m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vF/wBuH9pnxN+yz8P/AAh4v8K+HbHUpvEfxW8M+FbiLUGcLFb6nqMVpLMuwg70&#10;WQsueMjkEV7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v8AwWC/5Ij8Lv8As5L4e/8Ap+tq+sq8/wD2jP2bvAf7&#10;T3hfQfCXxCv9Ut7Xw9410fxRYtpNxHG7Xmm3aXUCOXRwYjJGA6gBiuQGU816B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Ov/BSz4zfEv4I/CrwBr/wu8Uy6Teav8cvBmh6jNFCjmbT73V4ILmA71IAeJ2UkYIzwQea&#10;+i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v2jf+Cz3g/8AZ/8A2hvEX7Otr+zR4y8Val4baMXV1oLxyK6vGj7tgBYAbwOe9b4f&#10;DV8VJxpK7Sv8vmfQcO8K5/xZi54bKaDqzhHnkk4xtFNK7cnFbtLfqfatFfn7/wAP5LP/AKMN+Kn/&#10;AICD/wCIo/4fyWf/AEYb8VP/AAEH/wARXX/ZGYfyfiv8z67/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ef7UP/ACsH/AX/ALJrJ/6Dr1foZX55/tQ/8rB/wF/7JrJ/6Dr1foZXpZh/Dof9e1/6&#10;VI/UvEj/AJFvD3/YBT/9PVwooorzT8tCiiigAooooAKKKKACiiigAooooA+Wf+CtWga74i+DHwzt&#10;fD+i3d9JB+0T4CuZo7O2aVo4Y9ct2kkYKDhFUFmY8ADJwK+pqKK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L8R/+Sea9/2Bbr/0S1bV&#10;YvxH/wCSea9/2Bbr/wBEtVR+JHRhP96p/wCJfmfFn/BvD/yYVff9lC1D/wBJ7Svu2vhL/g3h/wCT&#10;Cr7/ALKFqH/pPaV9213Zt/yMqv8AiZ+geMH/ACc/Nv8Ar9MKKKK88/NwooooAKKKKACiiigAoooo&#10;AKKKKACiiigAooooAKKKKACiiigAooooAKKKKACvgP8AZP8A+U4fx9/7FW1/laV9+V8B/sn/APKc&#10;P4+/9ira/wArSvQwP8Ov/g/9uifpnh//AMifiD/sCf8A6foH35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vxH/AOSea9/2Bbr/ANEtW1WL8R/+Sea9&#10;/wBgW6/9EtVR+JHRhP8Aeqf+JfmfFn/BvD/yYVff9lC1D/0ntK+7a+Ev+DeH/kwq+/7KFqH/AKT2&#10;lfdtd2bf8jKr/iZ+geMH/Jz82/6/TCiiivPPzcKKKKACiiigAooooAKKKKACiiigAooooAKKKKAC&#10;iiigAooooAKKKKACiiigAr4D/ZP/AOU4fx9/7FW1/laV9+V8B/sn/wDKcP4+/wDYq2v8rSvQwP8A&#10;Dr/4P/bon6Z4f/8AIn4g/wCwJ/8Ap+gffl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PDv29f2kfHf7MXw5&#10;8F+Lfh/YabcXPiH4u+FfC98uqQPIi2epanDazugR1IkEchKkkgNglWHFe418m/8ABYL/AJIj8Lv+&#10;zkvh7/6fravrKgAooooAKKKKACiiigAooooAKKKKACiiigD5r/4LA/8AKNv4p/8AYJtf/S62rov+&#10;CaH/ACYD8Iv+xFsf/Rdc7/wWB/5Rt/FP/sE2v/pdbV0X/BND/kwH4Rf9iLY/+i69J/8AInX/AF8f&#10;/pKP0+f/ACZiH/Ywn/6jQPcqKKK80/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yb/wAFgv8AkiPwu/7OS+Hv/p+tq+sq+Zf+&#10;Cp3w/wDHHxG+EHw50vwF4S1DWLix+P3gfUr2DTbVpmgs7fWreWe4YKDtjjRSzMeFAJNfTVABRRRQ&#10;AUUUUAFFFFABRRRQAUUUUAFFFFAHzX/wWB/5Rt/FP/sE2v8A6XW1dF/wTQ/5MB+EX/Yi2P8A6Lrn&#10;f+CwP/KNv4p/9gm1/wDS62rov+CaH/JgPwi/7EWx/wDRdek/+ROv+vj/APSUfp8/+TMQ/wCxhP8A&#10;9RoHuVFFFeaf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vxH/wCSea9/2Bbr/wBEtW1W&#10;L8R/+Sea9/2Bbr/0S1VH4kdGE/3qn/iX5nxZ/wAG8P8AyYVff9lC1D/0ntK+7a+Ev+DeH/kwq+/7&#10;KFqH/pPaV9213Zt/yMqv+Jn6B4wf8nPzb/r9MKKKK88/NwooooAKKKKACiiigAooooAKKKKACiii&#10;gAooooAKKKKACiiigAooooAKKKKACvgP9k//AJTh/H3/ALFW1/laV9+V8B/sn/8AKcP4+/8AYq2v&#10;8rSvQwP8Ov8A4P8A26J+meH/APyJ+IP+wJ/+n6B9+UUUV55+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MX9uT/g218B/HT9oXVP2rf2P/2lNd+D&#10;PjLXLl7zVotKhdrR7x33yXELQSRS25dvmZVZlLcgLyD+nVFAH5C/Df8A4Nadc8efELSvGX/BQD/g&#10;oD4y+KljpF15kejI1wDcRgofJa4u553jjfbtcRhWK42spww/Wjwb4O8LfDzwjpfgLwPoNrpei6Lp&#10;8NjpOm2UQSG1tokCRxIo6KqqAB6CtK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X4j/APJPNe/7At1/6Jat&#10;qsX4j/8AJPNe/wCwLdf+iWqo/Ejown+9U/8AEvzPiz/g3h/5MKvv+yhah/6T2lfdtfCX/BvD/wAm&#10;FX3/AGULUP8A0ntK+7a7s2/5GVX/ABM/QPGD/k5+bf8AX6YUUUV55+bhRRRQAUUUUAFFFFABRRRQ&#10;AUUUUAFFFFABRRRQAUUUUAFFFFABRRRQAUUUUAFfAf7J/wDynD+Pv/Yq2v8AK0r78r4D/ZP/AOU4&#10;fx9/7FW1/laV6GB/h1/8H/t0T9M8P/8AkT8Qf9gT/wDT9A+/K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qPif/AIIj+K9A8NahrsX/AAUM+KUjWVjNOsbXkgDFELY/13fFfojWL8R/+Sea9/2Bbr/0S1OO&#10;bZhzL3/wj/kbYfxi8RKmIhGWMVm0v4NDv/17Pj3/AIIEeL/Fvjb9hy+1jxn4o1HV7xfH2oRrdapf&#10;SXEgQW9qQu5yTgEnjOOTX25Xwl/wbw/8mFX3/ZQtQ/8ASe0r7tqM10zKql3Zw+LlOnT8TM1hBJJV&#10;p2S0SCiiivPPzk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MD4ifC34efFrTLHRfiV4QsdatdN1qz1fT7e+i3rB&#10;fWsomt7hfR45FVlPYit+iigAooooAKKKKACiiigAooooAKKKKACiiigD5r/4LA/8o2/in/2CbX/0&#10;utq6L/gmh/yYD8Iv+xFsf/Rdc7/wWB/5Rt/FP/sE2v8A6XW1dF/wTQ/5MB+EX/Yi2P8A6Lr0n/yJ&#10;1/18f/pKP0+f/JmIf9jCf/qNA9yooorzT8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N/E34u/Df4N6Tp+ufE/wAW22j2mq67ZaNp890G2z393MsNtANoPzSSMqjt&#10;k8kV0lfJv/BYL/kiPwu/7OS+Hv8A6fravrKgAooooAKKKKACiiigAooooAKKKKACiiigD5r/AOCw&#10;P/KNv4p/9gm1/wDS62rov+CaH/JgPwi/7EWx/wDRdc7/AMFgf+UbfxT/AOwTa/8ApdbV0X/BND/k&#10;wH4Rf9iLY/8AouvSf/InX/Xx/wDpKP0+f/JmIf8AYwn/AOo0D3KiiivNPz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GB8RPhb8O/i1pljovxK8IWWtWuma1aavp9v&#10;fRb1gvrWUTW9wvo8ciqynsQK36RnRBl2C845NLQAUUUUAFFFFABRRRQAUUUUAFFFFABRRRQB81/8&#10;Fgf+UbfxT/7BNr/6XW1dF/wTQ/5MB+EX/Yi2P/ouud/4LA/8o2/in/2CbX/0utq6L/gmh/yYD8Iv&#10;+xFsf/Rdek/+ROv+vj/9JR+nz/5MxD/sYT/9RoHuVFFFeaf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yb/wAFgv8AkiPwu/7OS+Hv/p+tq+sq8z/ak/Zm8O/tTeEPDvhDxL4jvdMi&#10;8OePtD8VW81jGjNLPpl7HdxwtuH3HaMKxHODxzXplABRRRQAUUUUAFFFFABRRRQAUUUUAFFFFAHz&#10;X/wWB/5Rt/FP/sE2v/pdbV0X/BND/kwH4Rf9iLY/+i653/gsD/yjb+Kf/YJtf/S62rov+CaH/JgP&#10;wi/7EWx/9F16T/5E6/6+P/0lH6fP/kzEP+xhP/1Gge5UUUV5p+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Vi/Ef8A5J5r3/YFuv8A0S1fC/8Aw5q/aj/6SxfFT/wLvv8A5Oplx/wRj/acu4Htbr/gq58U&#10;ZI5FKSRyXN6yupGCCDfcgiiOFwKd/rC/8Bl/kaUeE/D+lWjP/WOno0/92xPR/wCA2P8Ag3h/5MKv&#10;v+yhah/6T2lfdteGf8E+P2Lbb9g74Ez/AAStPH8niRZvEFxqn9oSaeLYgyxxJs2B36eVnOec9K9z&#10;rHMK1PEY6pUg7pttHh+I+cZfn/HWYZjgZ89GrVlKErNXT2dmk180mFFFFcZ8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b/wWC/5Ij8Lv+zkv&#10;h7/6fravrKuX+K/wY+Gvxw0bTfD/AMUfDEeq2ej+IbDXNOhkldPJv7OdZ7aYbCCSkiqwByDjkEcV&#10;1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7+2p+05q/7KvgPwn4w0bwpbavJ4k+KHhvwpNDdXDRCCLU9QitHnBUHLRiTcF6EjBIr2KvEv27&#10;fhH4b+Mnw78G6H4nvb63h0r4teF9at2sJEVmuLTUop41bejAoWUBgACR0IPNe2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_x0000_s1028" type="#_x0000_t202" style="position:absolute;left:4257;top:13630;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AEF4569" w14:textId="77777777" w:rsidR="00E44A5B" w:rsidRPr="001B0C3D" w:rsidRDefault="00E44A5B" w:rsidP="00E44A5B">
                        <w:pPr>
                          <w:pStyle w:val="stBilgi"/>
                          <w:jc w:val="center"/>
                          <w:rPr>
                            <w:szCs w:val="20"/>
                          </w:rPr>
                        </w:pPr>
                        <w:r w:rsidRPr="001B0C3D">
                          <w:rPr>
                            <w:szCs w:val="20"/>
                          </w:rPr>
                          <w:t>DİN KÜLTÜRÜ VE AHLAK BİLGİSİ</w:t>
                        </w:r>
                      </w:p>
                      <w:p w14:paraId="5846AC4D" w14:textId="58C067C5"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2A4CFA0A" w14:textId="77777777" w:rsidR="00E44A5B" w:rsidRPr="001B0C3D" w:rsidRDefault="00E44A5B" w:rsidP="00E44A5B">
                        <w:pPr>
                          <w:pStyle w:val="stBilgi"/>
                          <w:jc w:val="center"/>
                          <w:rPr>
                            <w:szCs w:val="20"/>
                          </w:rPr>
                        </w:pPr>
                      </w:p>
                      <w:p w14:paraId="21E6016E" w14:textId="655D64C2" w:rsidR="00D650E9" w:rsidRPr="001B0C3D" w:rsidRDefault="00D650E9" w:rsidP="00D650E9">
                        <w:pPr>
                          <w:pStyle w:val="stBilgi"/>
                          <w:jc w:val="center"/>
                          <w:rPr>
                            <w:szCs w:val="20"/>
                          </w:rPr>
                        </w:pPr>
                      </w:p>
                    </w:txbxContent>
                  </v:textbox>
                </v:shape>
                <v:shape id="_x0000_s1029" type="#_x0000_t202" href="https://www.dindersi.com/icerik/din-kulturu-ve-ahlak-bilgisi-c93" style="position:absolute;left:15878;top:50968;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v:textbox>
                </v:shape>
                <v:shape id="_x0000_s1030" type="#_x0000_t202" style="position:absolute;left:3876;top:68208;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69EEB66A" w14:textId="77777777" w:rsidR="00E44A5B" w:rsidRPr="001B0C3D" w:rsidRDefault="00E44A5B" w:rsidP="00E44A5B">
                        <w:pPr>
                          <w:pStyle w:val="stBilgi"/>
                          <w:jc w:val="center"/>
                          <w:rPr>
                            <w:szCs w:val="20"/>
                          </w:rPr>
                        </w:pPr>
                        <w:r w:rsidRPr="001B0C3D">
                          <w:rPr>
                            <w:szCs w:val="20"/>
                          </w:rPr>
                          <w:t>DİN KÜLTÜRÜ VE AHLAK BİLGİSİ</w:t>
                        </w:r>
                      </w:p>
                      <w:p w14:paraId="05D8FD0B" w14:textId="56C27472"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70703E20" w14:textId="77777777" w:rsidR="00E44A5B" w:rsidRPr="001B0C3D" w:rsidRDefault="00E44A5B" w:rsidP="00E44A5B">
                        <w:pPr>
                          <w:pStyle w:val="stBilgi"/>
                          <w:jc w:val="center"/>
                          <w:rPr>
                            <w:szCs w:val="20"/>
                          </w:rPr>
                        </w:pPr>
                      </w:p>
                      <w:p w14:paraId="1D0C3522" w14:textId="77777777" w:rsidR="00E44A5B" w:rsidRPr="001B0C3D" w:rsidRDefault="00E44A5B" w:rsidP="00E44A5B">
                        <w:pPr>
                          <w:pStyle w:val="stBilgi"/>
                          <w:jc w:val="center"/>
                          <w:rPr>
                            <w:szCs w:val="20"/>
                          </w:rPr>
                        </w:pPr>
                      </w:p>
                      <w:p w14:paraId="78EDC95A" w14:textId="117C55A8" w:rsidR="00D650E9" w:rsidRPr="001B0C3D" w:rsidRDefault="00D650E9" w:rsidP="00D650E9">
                        <w:pPr>
                          <w:pStyle w:val="stBilgi"/>
                          <w:jc w:val="center"/>
                          <w:rPr>
                            <w:szCs w:val="20"/>
                          </w:rPr>
                        </w:pPr>
                      </w:p>
                    </w:txbxContent>
                  </v:textbox>
                </v:shape>
              </v:group>
            </w:pict>
          </mc:Fallback>
        </mc:AlternateContent>
      </w:r>
      <w:r w:rsidR="00050EE9">
        <w:rPr>
          <w:rFonts w:cstheme="minorHAnsi"/>
          <w:sz w:val="24"/>
          <w:szCs w:val="24"/>
        </w:rPr>
        <w:t xml:space="preserve"> </w:t>
      </w:r>
    </w:p>
    <w:p w14:paraId="5444E271" w14:textId="398ED3A5" w:rsidR="00E709B5" w:rsidRDefault="00E709B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0944" behindDoc="0" locked="0" layoutInCell="1" allowOverlap="1" wp14:anchorId="24D77A41" wp14:editId="0BEB5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6A365B81" w:rsidR="00096985" w:rsidRDefault="00096985">
      <w:pPr>
        <w:rPr>
          <w:rFonts w:cstheme="minorHAnsi"/>
          <w:sz w:val="24"/>
          <w:szCs w:val="24"/>
        </w:rPr>
      </w:pPr>
    </w:p>
    <w:p w14:paraId="37547AF1" w14:textId="269C178D" w:rsidR="00096985" w:rsidRDefault="00096985">
      <w:pPr>
        <w:rPr>
          <w:rFonts w:cstheme="minorHAnsi"/>
          <w:sz w:val="24"/>
          <w:szCs w:val="24"/>
        </w:rPr>
      </w:pPr>
    </w:p>
    <w:p w14:paraId="149F4265" w14:textId="3E04BDE3"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5E69CCF8" w:rsidR="00096985" w:rsidRDefault="00096985">
      <w:pPr>
        <w:rPr>
          <w:rFonts w:cstheme="minorHAnsi"/>
          <w:sz w:val="24"/>
          <w:szCs w:val="24"/>
        </w:rPr>
      </w:pPr>
    </w:p>
    <w:p w14:paraId="0013ACC4" w14:textId="45CC19B7" w:rsidR="00096985" w:rsidRDefault="00096985">
      <w:pPr>
        <w:rPr>
          <w:rFonts w:cstheme="minorHAnsi"/>
          <w:sz w:val="24"/>
          <w:szCs w:val="24"/>
        </w:rPr>
      </w:pPr>
    </w:p>
    <w:p w14:paraId="1E7E7DEF" w14:textId="5B49D28C" w:rsidR="00096985" w:rsidRDefault="00096985">
      <w:pPr>
        <w:rPr>
          <w:rFonts w:cstheme="minorHAnsi"/>
          <w:sz w:val="24"/>
          <w:szCs w:val="24"/>
        </w:rPr>
      </w:pPr>
    </w:p>
    <w:p w14:paraId="4887EE76" w14:textId="64904DAA"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F583A4E" w:rsidR="00C150A7" w:rsidRDefault="0056626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58592" behindDoc="0" locked="0" layoutInCell="1" allowOverlap="1" wp14:anchorId="46C177AF" wp14:editId="4966ED12">
                <wp:simplePos x="0" y="0"/>
                <wp:positionH relativeFrom="column">
                  <wp:posOffset>-578485</wp:posOffset>
                </wp:positionH>
                <wp:positionV relativeFrom="paragraph">
                  <wp:posOffset>-692150</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35A21D3F" w14:textId="77FFDE48" w:rsidR="00501EC5" w:rsidRPr="00501EC5" w:rsidRDefault="00D52CE4">
                              <w:pPr>
                                <w:rPr>
                                  <w:b/>
                                  <w:bCs/>
                                  <w:color w:val="FFFFFF" w:themeColor="background1"/>
                                  <w:sz w:val="30"/>
                                  <w:szCs w:val="30"/>
                                </w:rPr>
                              </w:pPr>
                              <w:r>
                                <w:rPr>
                                  <w:b/>
                                  <w:bCs/>
                                  <w:color w:val="FFFFFF" w:themeColor="background1"/>
                                  <w:sz w:val="30"/>
                                  <w:szCs w:val="30"/>
                                </w:rPr>
                                <w:t>9</w:t>
                              </w:r>
                              <w:r w:rsidR="00501EC5"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46C177AF" id="Grup 11" o:spid="_x0000_s1032" style="position:absolute;margin-left:-45.55pt;margin-top:-54.5pt;width:598.1pt;height:840.15pt;z-index:25175859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129"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7FFDE48" w:rsidR="00501EC5" w:rsidRPr="00501EC5" w:rsidRDefault="00D52CE4">
                        <w:pPr>
                          <w:rPr>
                            <w:b/>
                            <w:bCs/>
                            <w:color w:val="FFFFFF" w:themeColor="background1"/>
                            <w:sz w:val="30"/>
                            <w:szCs w:val="30"/>
                          </w:rPr>
                        </w:pPr>
                        <w:r>
                          <w:rPr>
                            <w:b/>
                            <w:bCs/>
                            <w:color w:val="FFFFFF" w:themeColor="background1"/>
                            <w:sz w:val="30"/>
                            <w:szCs w:val="30"/>
                          </w:rPr>
                          <w:t>9</w:t>
                        </w:r>
                        <w:r w:rsidR="00501EC5"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631BF716" w14:textId="4027FB26"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68BE113" w:rsidR="00ED5112" w:rsidRDefault="00ED5112">
      <w:pPr>
        <w:rPr>
          <w:rFonts w:cstheme="minorHAnsi"/>
          <w:sz w:val="24"/>
          <w:szCs w:val="24"/>
        </w:rPr>
      </w:pPr>
    </w:p>
    <w:p w14:paraId="510BD7CB" w14:textId="6AFBCA94" w:rsidR="00ED5112" w:rsidRDefault="00ED5112">
      <w:pPr>
        <w:rPr>
          <w:rFonts w:cstheme="minorHAnsi"/>
          <w:sz w:val="24"/>
          <w:szCs w:val="24"/>
        </w:rPr>
      </w:pPr>
      <w:r>
        <w:rPr>
          <w:rFonts w:cstheme="minorHAnsi"/>
          <w:sz w:val="24"/>
          <w:szCs w:val="24"/>
        </w:rPr>
        <w:br w:type="page"/>
      </w:r>
    </w:p>
    <w:p w14:paraId="75FF8233" w14:textId="002EEFBD" w:rsidR="00C150A7" w:rsidRDefault="00B941F7">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23AFD9F6" wp14:editId="40C1FBAC">
            <wp:simplePos x="0" y="0"/>
            <wp:positionH relativeFrom="page">
              <wp:align>right</wp:align>
            </wp:positionH>
            <wp:positionV relativeFrom="paragraph">
              <wp:posOffset>-845820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021DA2">
      <w:headerReference w:type="default" r:id="rId25"/>
      <w:footerReference w:type="default" r:id="rId26"/>
      <w:footerReference w:type="first" r:id="rId27"/>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2D2FF" w14:textId="77777777" w:rsidR="008A2F09" w:rsidRDefault="008A2F09" w:rsidP="00ED544D">
      <w:pPr>
        <w:spacing w:after="0" w:line="240" w:lineRule="auto"/>
      </w:pPr>
      <w:r>
        <w:separator/>
      </w:r>
    </w:p>
  </w:endnote>
  <w:endnote w:type="continuationSeparator" w:id="0">
    <w:p w14:paraId="1335B83A" w14:textId="77777777" w:rsidR="008A2F09" w:rsidRDefault="008A2F09"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552933"/>
    <w:bookmarkStart w:id="12" w:name="_Hlk125552934"/>
    <w:bookmarkStart w:id="13" w:name="_Hlk125557046"/>
    <w:bookmarkStart w:id="14" w:name="_Hlk125557047"/>
    <w:bookmarkStart w:id="15" w:name="_Hlk125557374"/>
    <w:bookmarkStart w:id="16" w:name="_Hlk125557375"/>
    <w:bookmarkStart w:id="17" w:name="_Hlk125557701"/>
    <w:bookmarkStart w:id="18" w:name="_Hlk125557702"/>
    <w:bookmarkStart w:id="19" w:name="_Hlk125558474"/>
    <w:bookmarkStart w:id="20" w:name="_Hlk125558475"/>
    <w:bookmarkStart w:id="21" w:name="_Hlk125558843"/>
    <w:bookmarkStart w:id="22" w:name="_Hlk125558844"/>
    <w:bookmarkStart w:id="23" w:name="_Hlk125558947"/>
    <w:bookmarkStart w:id="24" w:name="_Hlk125558948"/>
    <w:bookmarkStart w:id="25" w:name="_Hlk125559487"/>
    <w:bookmarkStart w:id="26" w:name="_Hlk125559488"/>
    <w:bookmarkStart w:id="27" w:name="_Hlk125559580"/>
    <w:bookmarkStart w:id="28" w:name="_Hlk125559581"/>
    <w:bookmarkStart w:id="29" w:name="_Hlk125559810"/>
    <w:bookmarkStart w:id="30" w:name="_Hlk125559811"/>
    <w:bookmarkStart w:id="31" w:name="_Hlk125560049"/>
    <w:bookmarkStart w:id="32" w:name="_Hlk125560050"/>
    <w:bookmarkStart w:id="33" w:name="_Hlk125560316"/>
    <w:bookmarkStart w:id="34" w:name="_Hlk125560317"/>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18D6" w14:textId="77777777" w:rsidR="00920F0D" w:rsidRDefault="00920F0D" w:rsidP="00920F0D">
    <w:pPr>
      <w:pStyle w:val="AltBilgi"/>
    </w:pPr>
    <w:r>
      <w:rPr>
        <w:noProof/>
        <w:lang w:eastAsia="tr-TR"/>
      </w:rPr>
      <mc:AlternateContent>
        <mc:Choice Requires="wps">
          <w:drawing>
            <wp:anchor distT="0" distB="0" distL="114300" distR="114300" simplePos="0" relativeHeight="251665408" behindDoc="0" locked="0" layoutInCell="1" allowOverlap="1" wp14:anchorId="2803BF75" wp14:editId="32D4ACB1">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7670ABF" w14:textId="77777777" w:rsidR="00920F0D" w:rsidRPr="001016DC" w:rsidRDefault="00920F0D" w:rsidP="00920F0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3BF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46"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67670ABF" w14:textId="77777777" w:rsidR="00920F0D" w:rsidRPr="001016DC" w:rsidRDefault="00920F0D" w:rsidP="00920F0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23F1DD31" wp14:editId="10BF60F1">
          <wp:simplePos x="0" y="0"/>
          <wp:positionH relativeFrom="column">
            <wp:posOffset>4486057</wp:posOffset>
          </wp:positionH>
          <wp:positionV relativeFrom="paragraph">
            <wp:posOffset>203797</wp:posOffset>
          </wp:positionV>
          <wp:extent cx="1151420" cy="223730"/>
          <wp:effectExtent l="0" t="0" r="0" b="5080"/>
          <wp:wrapNone/>
          <wp:docPr id="22" name="Resim 2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18F6C39D" wp14:editId="4DBB0B24">
          <wp:simplePos x="0" y="0"/>
          <wp:positionH relativeFrom="column">
            <wp:posOffset>3046986</wp:posOffset>
          </wp:positionH>
          <wp:positionV relativeFrom="paragraph">
            <wp:posOffset>184434</wp:posOffset>
          </wp:positionV>
          <wp:extent cx="991870" cy="251460"/>
          <wp:effectExtent l="0" t="0" r="0" b="0"/>
          <wp:wrapNone/>
          <wp:docPr id="23" name="Resim 2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7DA27" w14:textId="77777777" w:rsidR="008A2F09" w:rsidRDefault="008A2F09" w:rsidP="00ED544D">
      <w:pPr>
        <w:spacing w:after="0" w:line="240" w:lineRule="auto"/>
      </w:pPr>
      <w:r>
        <w:separator/>
      </w:r>
    </w:p>
  </w:footnote>
  <w:footnote w:type="continuationSeparator" w:id="0">
    <w:p w14:paraId="24B16349" w14:textId="77777777" w:rsidR="008A2F09" w:rsidRDefault="008A2F09"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32C4C866" w:rsidR="00C150A7" w:rsidRDefault="00D52CE4" w:rsidP="00C150A7">
    <w:pPr>
      <w:pStyle w:val="stBilgi"/>
      <w:jc w:val="center"/>
    </w:pPr>
    <w:r>
      <w:t>9</w:t>
    </w:r>
    <w:r w:rsidR="00C150A7">
      <w:t xml:space="preserve">. Sınıf </w:t>
    </w:r>
    <w:r w:rsidR="0002361D">
      <w:t>1</w:t>
    </w:r>
    <w:r w:rsidR="00C150A7">
      <w:t>.Dönem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970"/>
    <w:multiLevelType w:val="hybridMultilevel"/>
    <w:tmpl w:val="1004C978"/>
    <w:lvl w:ilvl="0" w:tplc="F01E718E">
      <w:start w:val="1"/>
      <w:numFmt w:val="decimal"/>
      <w:pStyle w:val="SORUNOLUBOLD"/>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6D3CFD"/>
    <w:multiLevelType w:val="hybridMultilevel"/>
    <w:tmpl w:val="C3D69D16"/>
    <w:lvl w:ilvl="0" w:tplc="DA3CE092">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578178D"/>
    <w:multiLevelType w:val="hybridMultilevel"/>
    <w:tmpl w:val="8102BC5C"/>
    <w:lvl w:ilvl="0" w:tplc="9EE0A452">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7"/>
  </w:num>
  <w:num w:numId="2" w16cid:durableId="1368987385">
    <w:abstractNumId w:val="8"/>
  </w:num>
  <w:num w:numId="3" w16cid:durableId="710424297">
    <w:abstractNumId w:val="9"/>
  </w:num>
  <w:num w:numId="4" w16cid:durableId="1304041857">
    <w:abstractNumId w:val="5"/>
  </w:num>
  <w:num w:numId="5" w16cid:durableId="237449479">
    <w:abstractNumId w:val="7"/>
    <w:lvlOverride w:ilvl="0">
      <w:startOverride w:val="1"/>
    </w:lvlOverride>
  </w:num>
  <w:num w:numId="6" w16cid:durableId="1322536676">
    <w:abstractNumId w:val="7"/>
    <w:lvlOverride w:ilvl="0">
      <w:startOverride w:val="1"/>
    </w:lvlOverride>
  </w:num>
  <w:num w:numId="7" w16cid:durableId="1232154738">
    <w:abstractNumId w:val="7"/>
    <w:lvlOverride w:ilvl="0">
      <w:startOverride w:val="1"/>
    </w:lvlOverride>
  </w:num>
  <w:num w:numId="8" w16cid:durableId="1368800974">
    <w:abstractNumId w:val="7"/>
    <w:lvlOverride w:ilvl="0">
      <w:startOverride w:val="1"/>
    </w:lvlOverride>
  </w:num>
  <w:num w:numId="9" w16cid:durableId="711686611">
    <w:abstractNumId w:val="9"/>
    <w:lvlOverride w:ilvl="0">
      <w:startOverride w:val="1"/>
    </w:lvlOverride>
  </w:num>
  <w:num w:numId="10" w16cid:durableId="1508254507">
    <w:abstractNumId w:val="7"/>
    <w:lvlOverride w:ilvl="0">
      <w:startOverride w:val="1"/>
    </w:lvlOverride>
  </w:num>
  <w:num w:numId="11" w16cid:durableId="832722263">
    <w:abstractNumId w:val="7"/>
    <w:lvlOverride w:ilvl="0">
      <w:startOverride w:val="1"/>
    </w:lvlOverride>
  </w:num>
  <w:num w:numId="12" w16cid:durableId="504396740">
    <w:abstractNumId w:val="7"/>
    <w:lvlOverride w:ilvl="0">
      <w:startOverride w:val="1"/>
    </w:lvlOverride>
  </w:num>
  <w:num w:numId="13" w16cid:durableId="784036679">
    <w:abstractNumId w:val="9"/>
    <w:lvlOverride w:ilvl="0">
      <w:startOverride w:val="1"/>
    </w:lvlOverride>
  </w:num>
  <w:num w:numId="14" w16cid:durableId="443424555">
    <w:abstractNumId w:val="7"/>
    <w:lvlOverride w:ilvl="0">
      <w:startOverride w:val="1"/>
    </w:lvlOverride>
  </w:num>
  <w:num w:numId="15" w16cid:durableId="1253783061">
    <w:abstractNumId w:val="7"/>
    <w:lvlOverride w:ilvl="0">
      <w:startOverride w:val="1"/>
    </w:lvlOverride>
  </w:num>
  <w:num w:numId="16" w16cid:durableId="1814636124">
    <w:abstractNumId w:val="7"/>
    <w:lvlOverride w:ilvl="0">
      <w:startOverride w:val="1"/>
    </w:lvlOverride>
  </w:num>
  <w:num w:numId="17" w16cid:durableId="1602034143">
    <w:abstractNumId w:val="7"/>
    <w:lvlOverride w:ilvl="0">
      <w:startOverride w:val="1"/>
    </w:lvlOverride>
  </w:num>
  <w:num w:numId="18" w16cid:durableId="1612737209">
    <w:abstractNumId w:val="9"/>
    <w:lvlOverride w:ilvl="0">
      <w:startOverride w:val="1"/>
    </w:lvlOverride>
  </w:num>
  <w:num w:numId="19" w16cid:durableId="2143039897">
    <w:abstractNumId w:val="7"/>
    <w:lvlOverride w:ilvl="0">
      <w:startOverride w:val="1"/>
    </w:lvlOverride>
  </w:num>
  <w:num w:numId="20" w16cid:durableId="1893031724">
    <w:abstractNumId w:val="7"/>
    <w:lvlOverride w:ilvl="0">
      <w:startOverride w:val="1"/>
    </w:lvlOverride>
  </w:num>
  <w:num w:numId="21" w16cid:durableId="375392353">
    <w:abstractNumId w:val="7"/>
    <w:lvlOverride w:ilvl="0">
      <w:startOverride w:val="1"/>
    </w:lvlOverride>
  </w:num>
  <w:num w:numId="22" w16cid:durableId="1439131810">
    <w:abstractNumId w:val="7"/>
    <w:lvlOverride w:ilvl="0">
      <w:startOverride w:val="1"/>
    </w:lvlOverride>
  </w:num>
  <w:num w:numId="23" w16cid:durableId="1408961897">
    <w:abstractNumId w:val="7"/>
    <w:lvlOverride w:ilvl="0">
      <w:startOverride w:val="1"/>
    </w:lvlOverride>
  </w:num>
  <w:num w:numId="24" w16cid:durableId="1828547524">
    <w:abstractNumId w:val="7"/>
    <w:lvlOverride w:ilvl="0">
      <w:startOverride w:val="1"/>
    </w:lvlOverride>
  </w:num>
  <w:num w:numId="25" w16cid:durableId="295067528">
    <w:abstractNumId w:val="7"/>
    <w:lvlOverride w:ilvl="0">
      <w:startOverride w:val="1"/>
    </w:lvlOverride>
  </w:num>
  <w:num w:numId="26" w16cid:durableId="1706641339">
    <w:abstractNumId w:val="7"/>
    <w:lvlOverride w:ilvl="0">
      <w:startOverride w:val="1"/>
    </w:lvlOverride>
  </w:num>
  <w:num w:numId="27" w16cid:durableId="481236733">
    <w:abstractNumId w:val="7"/>
    <w:lvlOverride w:ilvl="0">
      <w:startOverride w:val="1"/>
    </w:lvlOverride>
  </w:num>
  <w:num w:numId="28" w16cid:durableId="511575363">
    <w:abstractNumId w:val="7"/>
    <w:lvlOverride w:ilvl="0">
      <w:startOverride w:val="1"/>
    </w:lvlOverride>
  </w:num>
  <w:num w:numId="29" w16cid:durableId="180241016">
    <w:abstractNumId w:val="7"/>
    <w:lvlOverride w:ilvl="0">
      <w:startOverride w:val="1"/>
    </w:lvlOverride>
  </w:num>
  <w:num w:numId="30" w16cid:durableId="1754739415">
    <w:abstractNumId w:val="7"/>
    <w:lvlOverride w:ilvl="0">
      <w:startOverride w:val="1"/>
    </w:lvlOverride>
  </w:num>
  <w:num w:numId="31" w16cid:durableId="1916667188">
    <w:abstractNumId w:val="7"/>
    <w:lvlOverride w:ilvl="0">
      <w:startOverride w:val="1"/>
    </w:lvlOverride>
  </w:num>
  <w:num w:numId="32" w16cid:durableId="352389463">
    <w:abstractNumId w:val="4"/>
  </w:num>
  <w:num w:numId="33" w16cid:durableId="1148210807">
    <w:abstractNumId w:val="2"/>
  </w:num>
  <w:num w:numId="34" w16cid:durableId="681201742">
    <w:abstractNumId w:val="10"/>
  </w:num>
  <w:num w:numId="35" w16cid:durableId="1388605711">
    <w:abstractNumId w:val="6"/>
  </w:num>
  <w:num w:numId="36" w16cid:durableId="713162752">
    <w:abstractNumId w:val="1"/>
  </w:num>
  <w:num w:numId="37" w16cid:durableId="2142184907">
    <w:abstractNumId w:val="7"/>
    <w:lvlOverride w:ilvl="0">
      <w:startOverride w:val="1"/>
    </w:lvlOverride>
  </w:num>
  <w:num w:numId="38" w16cid:durableId="1646013130">
    <w:abstractNumId w:val="7"/>
    <w:lvlOverride w:ilvl="0">
      <w:startOverride w:val="1"/>
    </w:lvlOverride>
  </w:num>
  <w:num w:numId="39" w16cid:durableId="632491168">
    <w:abstractNumId w:val="7"/>
    <w:lvlOverride w:ilvl="0">
      <w:startOverride w:val="1"/>
    </w:lvlOverride>
  </w:num>
  <w:num w:numId="40" w16cid:durableId="1331524728">
    <w:abstractNumId w:val="7"/>
    <w:lvlOverride w:ilvl="0">
      <w:startOverride w:val="1"/>
    </w:lvlOverride>
  </w:num>
  <w:num w:numId="41" w16cid:durableId="1393885685">
    <w:abstractNumId w:val="7"/>
    <w:lvlOverride w:ilvl="0">
      <w:startOverride w:val="1"/>
    </w:lvlOverride>
  </w:num>
  <w:num w:numId="42" w16cid:durableId="425150606">
    <w:abstractNumId w:val="3"/>
  </w:num>
  <w:num w:numId="43" w16cid:durableId="1986156943">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62"/>
    <w:rsid w:val="0000303E"/>
    <w:rsid w:val="000038EB"/>
    <w:rsid w:val="00021DA2"/>
    <w:rsid w:val="0002361D"/>
    <w:rsid w:val="00025BCF"/>
    <w:rsid w:val="00050EE9"/>
    <w:rsid w:val="00054486"/>
    <w:rsid w:val="000661E9"/>
    <w:rsid w:val="000718B7"/>
    <w:rsid w:val="00094E20"/>
    <w:rsid w:val="00096985"/>
    <w:rsid w:val="000A1EF0"/>
    <w:rsid w:val="000A2B32"/>
    <w:rsid w:val="000A6365"/>
    <w:rsid w:val="000B06BD"/>
    <w:rsid w:val="0013123E"/>
    <w:rsid w:val="00151DA8"/>
    <w:rsid w:val="00161802"/>
    <w:rsid w:val="001C3B80"/>
    <w:rsid w:val="001C7A9C"/>
    <w:rsid w:val="001D57BE"/>
    <w:rsid w:val="00232D1D"/>
    <w:rsid w:val="00233B01"/>
    <w:rsid w:val="00255E3B"/>
    <w:rsid w:val="00270EBA"/>
    <w:rsid w:val="0027154F"/>
    <w:rsid w:val="002B7944"/>
    <w:rsid w:val="002C1C38"/>
    <w:rsid w:val="002C2621"/>
    <w:rsid w:val="002D31AD"/>
    <w:rsid w:val="003255F1"/>
    <w:rsid w:val="0038090A"/>
    <w:rsid w:val="003957B1"/>
    <w:rsid w:val="003A1D96"/>
    <w:rsid w:val="003D0AE6"/>
    <w:rsid w:val="003D42D3"/>
    <w:rsid w:val="003D541A"/>
    <w:rsid w:val="00401657"/>
    <w:rsid w:val="00407234"/>
    <w:rsid w:val="00426B9F"/>
    <w:rsid w:val="004578EE"/>
    <w:rsid w:val="00461443"/>
    <w:rsid w:val="00462A7E"/>
    <w:rsid w:val="004819FD"/>
    <w:rsid w:val="00491BA4"/>
    <w:rsid w:val="00495D75"/>
    <w:rsid w:val="00497E71"/>
    <w:rsid w:val="004F74B5"/>
    <w:rsid w:val="00501EC5"/>
    <w:rsid w:val="0050673B"/>
    <w:rsid w:val="00531864"/>
    <w:rsid w:val="00537EA3"/>
    <w:rsid w:val="00540191"/>
    <w:rsid w:val="005411B0"/>
    <w:rsid w:val="00544D6A"/>
    <w:rsid w:val="0056626C"/>
    <w:rsid w:val="00582E8A"/>
    <w:rsid w:val="005909BA"/>
    <w:rsid w:val="0059517C"/>
    <w:rsid w:val="00595251"/>
    <w:rsid w:val="005A7BC2"/>
    <w:rsid w:val="005B465A"/>
    <w:rsid w:val="005B4A11"/>
    <w:rsid w:val="005B716B"/>
    <w:rsid w:val="005D58BB"/>
    <w:rsid w:val="005E0E37"/>
    <w:rsid w:val="005F2632"/>
    <w:rsid w:val="005F3507"/>
    <w:rsid w:val="00607B95"/>
    <w:rsid w:val="00636BC5"/>
    <w:rsid w:val="006427D8"/>
    <w:rsid w:val="00645386"/>
    <w:rsid w:val="006871B2"/>
    <w:rsid w:val="00691BFA"/>
    <w:rsid w:val="006A1847"/>
    <w:rsid w:val="006B0CA3"/>
    <w:rsid w:val="006B2433"/>
    <w:rsid w:val="006C7645"/>
    <w:rsid w:val="006D7476"/>
    <w:rsid w:val="00707FFC"/>
    <w:rsid w:val="00714F08"/>
    <w:rsid w:val="007241FF"/>
    <w:rsid w:val="007841BD"/>
    <w:rsid w:val="00797BD9"/>
    <w:rsid w:val="007A0FAF"/>
    <w:rsid w:val="007B2670"/>
    <w:rsid w:val="007E7DF9"/>
    <w:rsid w:val="007F45DE"/>
    <w:rsid w:val="00801789"/>
    <w:rsid w:val="00827435"/>
    <w:rsid w:val="00845367"/>
    <w:rsid w:val="00866749"/>
    <w:rsid w:val="00866F3E"/>
    <w:rsid w:val="008677E5"/>
    <w:rsid w:val="00867EB3"/>
    <w:rsid w:val="008A2F09"/>
    <w:rsid w:val="008C29B9"/>
    <w:rsid w:val="008C5BBE"/>
    <w:rsid w:val="008C7D65"/>
    <w:rsid w:val="008D43D4"/>
    <w:rsid w:val="00920F0D"/>
    <w:rsid w:val="0092235A"/>
    <w:rsid w:val="009234AD"/>
    <w:rsid w:val="009336E0"/>
    <w:rsid w:val="009441AD"/>
    <w:rsid w:val="00956A34"/>
    <w:rsid w:val="0098052E"/>
    <w:rsid w:val="00982AF2"/>
    <w:rsid w:val="009C4CB0"/>
    <w:rsid w:val="009E31C7"/>
    <w:rsid w:val="009F7F2E"/>
    <w:rsid w:val="00A0559F"/>
    <w:rsid w:val="00A754CD"/>
    <w:rsid w:val="00A80AE1"/>
    <w:rsid w:val="00A83480"/>
    <w:rsid w:val="00A92366"/>
    <w:rsid w:val="00AC0769"/>
    <w:rsid w:val="00AD3F1A"/>
    <w:rsid w:val="00B21322"/>
    <w:rsid w:val="00B26E36"/>
    <w:rsid w:val="00B67338"/>
    <w:rsid w:val="00B941F7"/>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DD5CD7"/>
    <w:rsid w:val="00DE4B11"/>
    <w:rsid w:val="00E44A5B"/>
    <w:rsid w:val="00E709B5"/>
    <w:rsid w:val="00E71579"/>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8ABA894B-8AC1-4A3F-B6C3-5C8AE307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73B"/>
    <w:rPr>
      <w:rFonts w:ascii="Calibri" w:hAnsi="Calibri"/>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7241FF"/>
    <w:pPr>
      <w:numPr>
        <w:numId w:val="4"/>
      </w:numPr>
      <w:spacing w:after="120" w:line="240" w:lineRule="auto"/>
      <w:ind w:left="0" w:firstLine="0"/>
      <w:jc w:val="both"/>
    </w:pPr>
    <w:rPr>
      <w:rFonts w:eastAsia="Calibri" w:cs="Arial"/>
      <w:bCs/>
      <w:color w:val="000000"/>
      <w:szCs w:val="16"/>
    </w:rPr>
  </w:style>
  <w:style w:type="paragraph" w:customStyle="1" w:styleId="SEENEKLER">
    <w:name w:val="SEÇENEKLER"/>
    <w:basedOn w:val="Normal"/>
    <w:autoRedefine/>
    <w:qFormat/>
    <w:rsid w:val="00920F0D"/>
    <w:pPr>
      <w:spacing w:before="120" w:after="120" w:line="240" w:lineRule="auto"/>
      <w:jc w:val="both"/>
    </w:pPr>
    <w:rPr>
      <w:rFonts w:eastAsia="Calibri" w:cs="Arial"/>
      <w:szCs w:val="16"/>
    </w:rPr>
  </w:style>
  <w:style w:type="paragraph" w:customStyle="1" w:styleId="AIKLAMA">
    <w:name w:val="AÇIKLAMA"/>
    <w:basedOn w:val="Normal"/>
    <w:next w:val="SORUMETN"/>
    <w:qFormat/>
    <w:rsid w:val="00582E8A"/>
    <w:pPr>
      <w:spacing w:before="120" w:after="120" w:line="240" w:lineRule="auto"/>
      <w:jc w:val="both"/>
    </w:pPr>
    <w:rPr>
      <w:rFonts w:eastAsia="Calibri" w:cs="Arial"/>
      <w:b/>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7241FF"/>
    <w:rPr>
      <w:rFonts w:ascii="Calibri" w:eastAsia="Calibri" w:hAnsi="Calibri" w:cs="Arial"/>
      <w:bCs/>
      <w:color w:val="000000"/>
      <w:sz w:val="20"/>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eastAsia="Calibri" w:cstheme="minorHAnsi"/>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eastAsia="Calibri" w:cstheme="minorHAnsi"/>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920F0D"/>
    <w:pPr>
      <w:numPr>
        <w:numId w:val="43"/>
      </w:numPr>
      <w:spacing w:after="0"/>
    </w:pPr>
    <w:rPr>
      <w:b/>
    </w:rPr>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29"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0</TotalTime>
  <Pages>5</Pages>
  <Words>1149</Words>
  <Characters>6551</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MN_Dizgi-2</dc:creator>
  <cp:keywords/>
  <dc:description/>
  <cp:lastModifiedBy>MASTER_DIZGI</cp:lastModifiedBy>
  <cp:revision>3</cp:revision>
  <cp:lastPrinted>2022-12-07T14:03:00Z</cp:lastPrinted>
  <dcterms:created xsi:type="dcterms:W3CDTF">2023-02-17T10:36:00Z</dcterms:created>
  <dcterms:modified xsi:type="dcterms:W3CDTF">2023-02-17T10:36:00Z</dcterms:modified>
</cp:coreProperties>
</file>