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5CFF3" w14:textId="77777777" w:rsidR="00513ABF" w:rsidRPr="00513ABF" w:rsidRDefault="00513ABF" w:rsidP="00513ABF">
      <w:pPr>
        <w:pStyle w:val="SEENEKLER"/>
        <w:numPr>
          <w:ilvl w:val="0"/>
          <w:numId w:val="0"/>
        </w:numPr>
        <w:ind w:left="530" w:hanging="360"/>
        <w:rPr>
          <w:b/>
          <w:bCs/>
        </w:rPr>
      </w:pPr>
      <w:bookmarkStart w:id="0" w:name="_Hlk124954262"/>
      <w:r w:rsidRPr="00513ABF">
        <w:rPr>
          <w:b/>
          <w:bCs/>
        </w:rPr>
        <w:t>1)Aşağıda verilen metnin Türkçe karşılığını yazınız.</w:t>
      </w:r>
    </w:p>
    <w:p w14:paraId="77095C4B" w14:textId="14F4D71C" w:rsidR="002D31AD" w:rsidRDefault="00513ABF" w:rsidP="00513ABF">
      <w:pPr>
        <w:pStyle w:val="SEENEKLER"/>
        <w:numPr>
          <w:ilvl w:val="0"/>
          <w:numId w:val="0"/>
        </w:numPr>
        <w:ind w:left="530" w:hanging="360"/>
      </w:pP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5CA95B97" wp14:editId="0D074225">
            <wp:simplePos x="0" y="0"/>
            <wp:positionH relativeFrom="column">
              <wp:posOffset>-16510</wp:posOffset>
            </wp:positionH>
            <wp:positionV relativeFrom="paragraph">
              <wp:posOffset>76835</wp:posOffset>
            </wp:positionV>
            <wp:extent cx="3014980" cy="523875"/>
            <wp:effectExtent l="0" t="0" r="0" b="952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8B788D" w14:textId="32B64153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BF11FB8" w:rsidR="00C150A7" w:rsidRDefault="00513A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-------------------------------------------------------------------------------------------------------------------------------</w:t>
      </w:r>
    </w:p>
    <w:p w14:paraId="6C5AD25F" w14:textId="77777777" w:rsidR="00513ABF" w:rsidRDefault="00513ABF">
      <w:pPr>
        <w:rPr>
          <w:rFonts w:cstheme="minorHAnsi"/>
          <w:sz w:val="24"/>
          <w:szCs w:val="24"/>
        </w:rPr>
      </w:pPr>
    </w:p>
    <w:p w14:paraId="065CEA61" w14:textId="356C5421" w:rsidR="00C150A7" w:rsidRPr="00513ABF" w:rsidRDefault="00513ABF">
      <w:pPr>
        <w:rPr>
          <w:rFonts w:cstheme="minorHAnsi"/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 wp14:anchorId="54EE6BA7" wp14:editId="2A4DF0E5">
            <wp:simplePos x="0" y="0"/>
            <wp:positionH relativeFrom="column">
              <wp:posOffset>-130810</wp:posOffset>
            </wp:positionH>
            <wp:positionV relativeFrom="paragraph">
              <wp:posOffset>405129</wp:posOffset>
            </wp:positionV>
            <wp:extent cx="3286125" cy="1247775"/>
            <wp:effectExtent l="0" t="0" r="9525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ABF">
        <w:rPr>
          <w:rFonts w:cstheme="minorHAnsi"/>
          <w:b/>
          <w:sz w:val="20"/>
          <w:szCs w:val="20"/>
        </w:rPr>
        <w:t>2)Aşağıda verilen tablodaki tekil-çoğul olan kelimeleri eşleştiriniz.</w:t>
      </w:r>
    </w:p>
    <w:p w14:paraId="2AD0797E" w14:textId="7A374559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5E98953B" w14:textId="3B1A3502" w:rsidR="00513ABF" w:rsidRDefault="00513ABF">
      <w:pPr>
        <w:rPr>
          <w:rFonts w:cstheme="minorHAnsi"/>
          <w:b/>
          <w:sz w:val="20"/>
          <w:szCs w:val="20"/>
        </w:rPr>
      </w:pPr>
    </w:p>
    <w:p w14:paraId="777051D5" w14:textId="77777777" w:rsidR="00513ABF" w:rsidRDefault="00513ABF">
      <w:pPr>
        <w:rPr>
          <w:rFonts w:cstheme="minorHAnsi"/>
          <w:b/>
          <w:sz w:val="20"/>
          <w:szCs w:val="20"/>
        </w:rPr>
      </w:pPr>
    </w:p>
    <w:p w14:paraId="29658054" w14:textId="586E3060" w:rsidR="00C150A7" w:rsidRPr="00513ABF" w:rsidRDefault="00513ABF">
      <w:pPr>
        <w:rPr>
          <w:rFonts w:cstheme="minorHAnsi"/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05E7542B" wp14:editId="7F3EE05A">
            <wp:simplePos x="0" y="0"/>
            <wp:positionH relativeFrom="column">
              <wp:posOffset>-130810</wp:posOffset>
            </wp:positionH>
            <wp:positionV relativeFrom="paragraph">
              <wp:posOffset>398145</wp:posOffset>
            </wp:positionV>
            <wp:extent cx="3286125" cy="1181100"/>
            <wp:effectExtent l="0" t="0" r="9525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ABF">
        <w:rPr>
          <w:rFonts w:cstheme="minorHAnsi"/>
          <w:b/>
          <w:sz w:val="20"/>
          <w:szCs w:val="20"/>
        </w:rPr>
        <w:t>3) Aşağıda Arapçası verilen kelimelerin Türkçe karşılıklarını yazınız.</w:t>
      </w:r>
    </w:p>
    <w:p w14:paraId="27D0DFC3" w14:textId="35B0BDCD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2B005CDB" w:rsidR="00C150A7" w:rsidRDefault="00C150A7">
      <w:pPr>
        <w:rPr>
          <w:rFonts w:cstheme="minorHAnsi"/>
          <w:sz w:val="24"/>
          <w:szCs w:val="24"/>
        </w:rPr>
      </w:pPr>
    </w:p>
    <w:p w14:paraId="2D303A12" w14:textId="2E308760" w:rsidR="00513ABF" w:rsidRDefault="00513ABF">
      <w:pPr>
        <w:rPr>
          <w:rFonts w:cstheme="minorHAnsi"/>
          <w:sz w:val="24"/>
          <w:szCs w:val="24"/>
        </w:rPr>
      </w:pPr>
    </w:p>
    <w:p w14:paraId="0509CB88" w14:textId="79CA467E" w:rsidR="00096985" w:rsidRPr="00513ABF" w:rsidRDefault="00513ABF">
      <w:pPr>
        <w:rPr>
          <w:rFonts w:cstheme="minorHAnsi"/>
          <w:b/>
          <w:sz w:val="20"/>
          <w:szCs w:val="20"/>
        </w:rPr>
      </w:pPr>
      <w:r w:rsidRPr="00513ABF">
        <w:rPr>
          <w:rFonts w:cstheme="minorHAnsi"/>
          <w:b/>
          <w:sz w:val="20"/>
          <w:szCs w:val="20"/>
        </w:rPr>
        <w:t>4) Aşağıda verilen zamirleri Türkçe karşılıkları ile eşleştiriniz.</w:t>
      </w:r>
    </w:p>
    <w:p w14:paraId="014D72B6" w14:textId="1727046D" w:rsidR="00096985" w:rsidRDefault="00513AB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 wp14:anchorId="15133527" wp14:editId="24B414ED">
            <wp:simplePos x="0" y="0"/>
            <wp:positionH relativeFrom="column">
              <wp:posOffset>-207010</wp:posOffset>
            </wp:positionH>
            <wp:positionV relativeFrom="paragraph">
              <wp:posOffset>1904</wp:posOffset>
            </wp:positionV>
            <wp:extent cx="3362325" cy="885825"/>
            <wp:effectExtent l="0" t="0" r="9525" b="952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259EC2B4" w:rsidR="00151DA8" w:rsidRPr="00513ABF" w:rsidRDefault="00211920">
      <w:pPr>
        <w:rPr>
          <w:rFonts w:cstheme="minorHAnsi"/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 wp14:anchorId="07660E65" wp14:editId="2C550982">
            <wp:simplePos x="0" y="0"/>
            <wp:positionH relativeFrom="column">
              <wp:posOffset>-138430</wp:posOffset>
            </wp:positionH>
            <wp:positionV relativeFrom="paragraph">
              <wp:posOffset>374649</wp:posOffset>
            </wp:positionV>
            <wp:extent cx="3581400" cy="1304925"/>
            <wp:effectExtent l="0" t="0" r="0" b="952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BF" w:rsidRPr="00513ABF">
        <w:rPr>
          <w:rFonts w:cstheme="minorHAnsi"/>
          <w:b/>
          <w:sz w:val="20"/>
          <w:szCs w:val="20"/>
        </w:rPr>
        <w:t>5)Aşağıda verilen boşluklara uygun işaret zamirlerini yazınız.</w:t>
      </w:r>
    </w:p>
    <w:p w14:paraId="3BF85EF0" w14:textId="4347694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68993501" w:rsidR="00151DA8" w:rsidRPr="00211920" w:rsidRDefault="00211920">
      <w:pPr>
        <w:rPr>
          <w:rFonts w:cstheme="minorHAnsi"/>
          <w:b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78048" behindDoc="0" locked="0" layoutInCell="1" allowOverlap="1" wp14:anchorId="33175FF8" wp14:editId="6B6DADC4">
            <wp:simplePos x="0" y="0"/>
            <wp:positionH relativeFrom="column">
              <wp:posOffset>1766570</wp:posOffset>
            </wp:positionH>
            <wp:positionV relativeFrom="paragraph">
              <wp:posOffset>415290</wp:posOffset>
            </wp:positionV>
            <wp:extent cx="1628775" cy="1724025"/>
            <wp:effectExtent l="0" t="0" r="9525" b="952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920">
        <w:rPr>
          <w:rFonts w:cstheme="minorHAnsi"/>
          <w:b/>
          <w:sz w:val="20"/>
          <w:szCs w:val="20"/>
        </w:rPr>
        <w:t>6)Aşağıda verilen çalar saatlerin Arapça ifadelerine göre akrep ve yelkovanını çiziniz.</w:t>
      </w:r>
    </w:p>
    <w:p w14:paraId="4D5D63EA" w14:textId="17D8F382" w:rsidR="00151DA8" w:rsidRDefault="00211920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80096" behindDoc="0" locked="0" layoutInCell="1" allowOverlap="1" wp14:anchorId="4B3AD029" wp14:editId="5BAAA9F0">
            <wp:simplePos x="0" y="0"/>
            <wp:positionH relativeFrom="column">
              <wp:posOffset>1595120</wp:posOffset>
            </wp:positionH>
            <wp:positionV relativeFrom="paragraph">
              <wp:posOffset>1665605</wp:posOffset>
            </wp:positionV>
            <wp:extent cx="1895475" cy="1685925"/>
            <wp:effectExtent l="0" t="0" r="9525" b="952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9072" behindDoc="0" locked="0" layoutInCell="1" allowOverlap="1" wp14:anchorId="62898E50" wp14:editId="6334E183">
            <wp:simplePos x="0" y="0"/>
            <wp:positionH relativeFrom="column">
              <wp:posOffset>-205105</wp:posOffset>
            </wp:positionH>
            <wp:positionV relativeFrom="paragraph">
              <wp:posOffset>1656080</wp:posOffset>
            </wp:positionV>
            <wp:extent cx="1581150" cy="169545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 wp14:anchorId="0B9A530B" wp14:editId="068D4817">
            <wp:extent cx="1590675" cy="171450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6B8F" w14:textId="37CB1298" w:rsidR="00151DA8" w:rsidRDefault="00151DA8">
      <w:pPr>
        <w:rPr>
          <w:rFonts w:cstheme="minorHAnsi"/>
          <w:sz w:val="24"/>
          <w:szCs w:val="24"/>
        </w:rPr>
      </w:pPr>
    </w:p>
    <w:p w14:paraId="4111E720" w14:textId="3207F0BB" w:rsidR="00151DA8" w:rsidRDefault="00151DA8">
      <w:pPr>
        <w:rPr>
          <w:rFonts w:cstheme="minorHAnsi"/>
          <w:sz w:val="24"/>
          <w:szCs w:val="24"/>
        </w:rPr>
      </w:pPr>
    </w:p>
    <w:p w14:paraId="34F58A0B" w14:textId="0160CC66" w:rsidR="00151DA8" w:rsidRDefault="00151DA8">
      <w:pPr>
        <w:rPr>
          <w:rFonts w:cstheme="minorHAnsi"/>
          <w:sz w:val="24"/>
          <w:szCs w:val="24"/>
        </w:rPr>
      </w:pPr>
    </w:p>
    <w:p w14:paraId="674FA7EA" w14:textId="01501A63" w:rsidR="00151DA8" w:rsidRDefault="00151DA8">
      <w:pPr>
        <w:rPr>
          <w:rFonts w:cstheme="minorHAnsi"/>
          <w:sz w:val="24"/>
          <w:szCs w:val="24"/>
        </w:rPr>
      </w:pPr>
    </w:p>
    <w:p w14:paraId="1E686906" w14:textId="4D897F84" w:rsidR="00151DA8" w:rsidRDefault="00151DA8">
      <w:pPr>
        <w:rPr>
          <w:rFonts w:cstheme="minorHAnsi"/>
          <w:sz w:val="24"/>
          <w:szCs w:val="24"/>
        </w:rPr>
      </w:pPr>
    </w:p>
    <w:p w14:paraId="2EEDB9DB" w14:textId="77777777" w:rsidR="00211920" w:rsidRDefault="00211920">
      <w:pPr>
        <w:rPr>
          <w:rFonts w:cstheme="minorHAnsi"/>
          <w:sz w:val="24"/>
          <w:szCs w:val="24"/>
        </w:rPr>
      </w:pPr>
    </w:p>
    <w:p w14:paraId="4012874A" w14:textId="4F6F3473" w:rsidR="00151DA8" w:rsidRPr="00211920" w:rsidRDefault="00211920">
      <w:pPr>
        <w:rPr>
          <w:rFonts w:cstheme="minorHAnsi"/>
          <w:b/>
          <w:sz w:val="20"/>
          <w:szCs w:val="20"/>
        </w:rPr>
      </w:pPr>
      <w:r w:rsidRPr="00211920">
        <w:rPr>
          <w:rFonts w:cstheme="minorHAnsi"/>
          <w:b/>
          <w:sz w:val="20"/>
          <w:szCs w:val="20"/>
        </w:rPr>
        <w:t>7) Aşağıdakilerden hangisinde zıt anlamlı kelimeler bir arada verilmiştir?</w:t>
      </w:r>
    </w:p>
    <w:p w14:paraId="367AF0D4" w14:textId="386487C2" w:rsidR="00151DA8" w:rsidRDefault="00211920">
      <w:pPr>
        <w:rPr>
          <w:rFonts w:cstheme="minorHAnsi"/>
          <w:sz w:val="24"/>
          <w:szCs w:val="24"/>
        </w:rPr>
      </w:pPr>
      <w:r w:rsidRPr="00211920">
        <w:rPr>
          <w:noProof/>
          <w:sz w:val="24"/>
          <w:szCs w:val="20"/>
          <w:lang w:eastAsia="tr-TR"/>
        </w:rPr>
        <w:drawing>
          <wp:anchor distT="0" distB="0" distL="114300" distR="114300" simplePos="0" relativeHeight="251782144" behindDoc="0" locked="0" layoutInCell="1" allowOverlap="1" wp14:anchorId="477DDDDC" wp14:editId="2F980185">
            <wp:simplePos x="0" y="0"/>
            <wp:positionH relativeFrom="column">
              <wp:posOffset>1376045</wp:posOffset>
            </wp:positionH>
            <wp:positionV relativeFrom="paragraph">
              <wp:posOffset>5715</wp:posOffset>
            </wp:positionV>
            <wp:extent cx="762000" cy="285750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920">
        <w:rPr>
          <w:rFonts w:cstheme="minorHAnsi"/>
          <w:sz w:val="24"/>
          <w:szCs w:val="24"/>
        </w:rPr>
        <w:t>A)</w:t>
      </w:r>
      <w:r w:rsidRPr="00211920">
        <w:rPr>
          <w:noProof/>
          <w:sz w:val="18"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1120" behindDoc="0" locked="0" layoutInCell="1" allowOverlap="1" wp14:anchorId="0F16DDC9" wp14:editId="1F793C48">
            <wp:simplePos x="0" y="0"/>
            <wp:positionH relativeFrom="column">
              <wp:posOffset>166370</wp:posOffset>
            </wp:positionH>
            <wp:positionV relativeFrom="paragraph">
              <wp:posOffset>3175</wp:posOffset>
            </wp:positionV>
            <wp:extent cx="904875" cy="314325"/>
            <wp:effectExtent l="0" t="0" r="9525" b="9525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</w:t>
      </w:r>
      <w:r>
        <w:rPr>
          <w:noProof/>
          <w:sz w:val="18"/>
          <w:lang w:eastAsia="tr-TR"/>
        </w:rPr>
        <w:t xml:space="preserve">                                   </w:t>
      </w:r>
      <w:r w:rsidRPr="00211920">
        <w:rPr>
          <w:rFonts w:cstheme="minorHAnsi"/>
          <w:sz w:val="24"/>
          <w:szCs w:val="20"/>
        </w:rPr>
        <w:t>B)</w:t>
      </w:r>
    </w:p>
    <w:p w14:paraId="5C8126B9" w14:textId="3AABA706" w:rsidR="00151DA8" w:rsidRDefault="002119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</w:t>
      </w:r>
      <w:r w:rsidRPr="0021192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3168" behindDoc="0" locked="0" layoutInCell="1" allowOverlap="1" wp14:anchorId="5155C1CA" wp14:editId="7C693B9C">
            <wp:simplePos x="0" y="0"/>
            <wp:positionH relativeFrom="column">
              <wp:posOffset>156845</wp:posOffset>
            </wp:positionH>
            <wp:positionV relativeFrom="paragraph">
              <wp:posOffset>2540</wp:posOffset>
            </wp:positionV>
            <wp:extent cx="762000" cy="314325"/>
            <wp:effectExtent l="0" t="0" r="0" b="9525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                             D)</w:t>
      </w:r>
      <w:r w:rsidRPr="0021192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4192" behindDoc="0" locked="0" layoutInCell="1" allowOverlap="1" wp14:anchorId="6633738F" wp14:editId="7D7D7FF7">
            <wp:simplePos x="0" y="0"/>
            <wp:positionH relativeFrom="column">
              <wp:posOffset>1356995</wp:posOffset>
            </wp:positionH>
            <wp:positionV relativeFrom="paragraph">
              <wp:posOffset>-4445</wp:posOffset>
            </wp:positionV>
            <wp:extent cx="885825" cy="390525"/>
            <wp:effectExtent l="0" t="0" r="9525" b="952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83333" w14:textId="1FA1F0CC" w:rsidR="00151DA8" w:rsidRDefault="002119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E)</w:t>
      </w:r>
      <w:r w:rsidRPr="0021192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5216" behindDoc="0" locked="0" layoutInCell="1" allowOverlap="1" wp14:anchorId="229F89E5" wp14:editId="1ED6A529">
            <wp:simplePos x="0" y="0"/>
            <wp:positionH relativeFrom="column">
              <wp:posOffset>156845</wp:posOffset>
            </wp:positionH>
            <wp:positionV relativeFrom="paragraph">
              <wp:posOffset>-2540</wp:posOffset>
            </wp:positionV>
            <wp:extent cx="704850" cy="400050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252F4E02" w:rsidR="00151DA8" w:rsidRPr="00211920" w:rsidRDefault="00211920">
      <w:pPr>
        <w:rPr>
          <w:rFonts w:cstheme="minorHAnsi"/>
          <w:b/>
          <w:sz w:val="20"/>
          <w:szCs w:val="20"/>
        </w:rPr>
      </w:pPr>
      <w:r w:rsidRPr="00211920">
        <w:rPr>
          <w:rFonts w:cstheme="minorHAnsi"/>
          <w:b/>
          <w:sz w:val="20"/>
          <w:szCs w:val="20"/>
        </w:rPr>
        <w:t>9) Müennes kelimeler hangi seçenekte bir arada verilmiştir?</w:t>
      </w:r>
    </w:p>
    <w:p w14:paraId="52D6599E" w14:textId="39A81220" w:rsidR="00151DA8" w:rsidRDefault="002119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</w:t>
      </w:r>
      <w:r w:rsidRPr="0021192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6240" behindDoc="0" locked="0" layoutInCell="1" allowOverlap="1" wp14:anchorId="67D1017A" wp14:editId="13AD1C95">
            <wp:simplePos x="0" y="0"/>
            <wp:positionH relativeFrom="column">
              <wp:posOffset>164465</wp:posOffset>
            </wp:positionH>
            <wp:positionV relativeFrom="paragraph">
              <wp:posOffset>-3810</wp:posOffset>
            </wp:positionV>
            <wp:extent cx="723900" cy="36195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                       B)</w:t>
      </w:r>
      <w:r w:rsidRPr="0021192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7264" behindDoc="0" locked="0" layoutInCell="1" allowOverlap="1" wp14:anchorId="7FCC2A5E" wp14:editId="659024F0">
            <wp:simplePos x="0" y="0"/>
            <wp:positionH relativeFrom="column">
              <wp:posOffset>1164590</wp:posOffset>
            </wp:positionH>
            <wp:positionV relativeFrom="paragraph">
              <wp:posOffset>-3810</wp:posOffset>
            </wp:positionV>
            <wp:extent cx="1038225" cy="285750"/>
            <wp:effectExtent l="0" t="0" r="9525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B6BAA" w14:textId="285CD680" w:rsidR="00151DA8" w:rsidRDefault="002119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C)</w:t>
      </w:r>
      <w:r w:rsidRPr="0021192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8288" behindDoc="0" locked="0" layoutInCell="1" allowOverlap="1" wp14:anchorId="52CEC100" wp14:editId="32A468B7">
            <wp:simplePos x="0" y="0"/>
            <wp:positionH relativeFrom="column">
              <wp:posOffset>154940</wp:posOffset>
            </wp:positionH>
            <wp:positionV relativeFrom="paragraph">
              <wp:posOffset>-1905</wp:posOffset>
            </wp:positionV>
            <wp:extent cx="762000" cy="32385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                       D)</w:t>
      </w:r>
      <w:r w:rsidRPr="0021192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anchor distT="0" distB="0" distL="114300" distR="114300" simplePos="0" relativeHeight="251789312" behindDoc="0" locked="0" layoutInCell="1" allowOverlap="1" wp14:anchorId="0C9DA73F" wp14:editId="47931A98">
            <wp:simplePos x="0" y="0"/>
            <wp:positionH relativeFrom="column">
              <wp:posOffset>1174115</wp:posOffset>
            </wp:positionH>
            <wp:positionV relativeFrom="paragraph">
              <wp:posOffset>-1905</wp:posOffset>
            </wp:positionV>
            <wp:extent cx="914400" cy="32385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86162" w14:textId="65B87927" w:rsidR="00151DA8" w:rsidRDefault="002119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E)</w:t>
      </w:r>
      <w:r w:rsidR="00DC0F6D" w:rsidRPr="00DC0F6D">
        <w:rPr>
          <w:noProof/>
          <w:lang w:eastAsia="tr-TR"/>
        </w:rPr>
        <w:t xml:space="preserve"> </w:t>
      </w:r>
      <w:r w:rsidR="00DC0F6D">
        <w:rPr>
          <w:noProof/>
          <w:lang w:eastAsia="tr-TR"/>
        </w:rPr>
        <w:drawing>
          <wp:anchor distT="0" distB="0" distL="114300" distR="114300" simplePos="0" relativeHeight="251790336" behindDoc="0" locked="0" layoutInCell="1" allowOverlap="1" wp14:anchorId="710CC892" wp14:editId="0A202E6D">
            <wp:simplePos x="0" y="0"/>
            <wp:positionH relativeFrom="column">
              <wp:posOffset>154940</wp:posOffset>
            </wp:positionH>
            <wp:positionV relativeFrom="paragraph">
              <wp:posOffset>0</wp:posOffset>
            </wp:positionV>
            <wp:extent cx="590550" cy="30480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0FA1C06D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B5FCB3F" w14:textId="35050BD3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DA372A0" w14:textId="227116DB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78681E9" w14:textId="2E32A3E2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7C5DF94" w14:textId="2D1F1FBC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E114983" w14:textId="183DF4BE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BE2E1CF" w14:textId="69FD924C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FE24E1E" w14:textId="67DBACF0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865D6F" w14:textId="77777777" w:rsidR="00DC0F6D" w:rsidRDefault="00DC0F6D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27264" w14:paraId="148EC434" w14:textId="77777777" w:rsidTr="00727264">
        <w:tc>
          <w:tcPr>
            <w:tcW w:w="4738" w:type="dxa"/>
          </w:tcPr>
          <w:p w14:paraId="6B14B5C9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27264" w14:paraId="4237DB64" w14:textId="77777777" w:rsidTr="00727264">
        <w:tc>
          <w:tcPr>
            <w:tcW w:w="4738" w:type="dxa"/>
          </w:tcPr>
          <w:p w14:paraId="4409ACD2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27264" w14:paraId="3521F86F" w14:textId="77777777" w:rsidTr="00727264">
        <w:tc>
          <w:tcPr>
            <w:tcW w:w="4738" w:type="dxa"/>
          </w:tcPr>
          <w:p w14:paraId="73E862C4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6E0B7891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E7E7DEF" w14:textId="640E5A6A" w:rsidR="00096985" w:rsidRDefault="00E709B5" w:rsidP="00445F6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445F6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5D89963C">
                <wp:simplePos x="0" y="0"/>
                <wp:positionH relativeFrom="column">
                  <wp:posOffset>-540385</wp:posOffset>
                </wp:positionH>
                <wp:positionV relativeFrom="paragraph">
                  <wp:posOffset>-727776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2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09CB43E3" w:rsidR="00E01C8C" w:rsidRPr="001B0C3D" w:rsidRDefault="00DC0F6D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80CEAEF" w14:textId="15EC33E0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DC0F6D">
                                <w:rPr>
                                  <w:sz w:val="20"/>
                                  <w:szCs w:val="20"/>
                                </w:rPr>
                                <w:t>Test Sınavı-2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574DEAEE" w:rsidR="00E01C8C" w:rsidRPr="001B0C3D" w:rsidRDefault="00DC0F6D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61F42205" w14:textId="437EC5A7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DC0F6D">
                                <w:rPr>
                                  <w:sz w:val="20"/>
                                  <w:szCs w:val="20"/>
                                </w:rPr>
                                <w:t>Test Sınavı-2</w:t>
                              </w:r>
                              <w:bookmarkStart w:id="1" w:name="_GoBack"/>
                              <w:bookmarkEnd w:id="1"/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55pt;margin-top:-57.3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2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09CB43E3" w:rsidR="00E01C8C" w:rsidRPr="001B0C3D" w:rsidRDefault="00DC0F6D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80CEAEF" w14:textId="15EC33E0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DC0F6D">
                          <w:rPr>
                            <w:sz w:val="20"/>
                            <w:szCs w:val="20"/>
                          </w:rPr>
                          <w:t>Test Sınavı-2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574DEAEE" w:rsidR="00E01C8C" w:rsidRPr="001B0C3D" w:rsidRDefault="00DC0F6D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61F42205" w14:textId="437EC5A7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DC0F6D">
                          <w:rPr>
                            <w:sz w:val="20"/>
                            <w:szCs w:val="20"/>
                          </w:rPr>
                          <w:t>Test Sınavı-2</w:t>
                        </w:r>
                        <w:bookmarkStart w:id="2" w:name="_GoBack"/>
                        <w:bookmarkEnd w:id="2"/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5F65">
        <w:rPr>
          <w:rFonts w:cstheme="minorHAnsi"/>
          <w:noProof/>
          <w:sz w:val="24"/>
          <w:szCs w:val="24"/>
        </w:rPr>
        <w:t>-</w:t>
      </w: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3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73B8C613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31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32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33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34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35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36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37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38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39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40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4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PKF80L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42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3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44"/>
      <w:footerReference w:type="default" r:id="rId45"/>
      <w:headerReference w:type="first" r:id="rId46"/>
      <w:footerReference w:type="first" r:id="rId47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39475" w14:textId="77777777" w:rsidR="00E676C5" w:rsidRDefault="00E676C5" w:rsidP="00ED544D">
      <w:pPr>
        <w:spacing w:after="0" w:line="240" w:lineRule="auto"/>
      </w:pPr>
      <w:r>
        <w:separator/>
      </w:r>
    </w:p>
  </w:endnote>
  <w:endnote w:type="continuationSeparator" w:id="0">
    <w:p w14:paraId="2895A51C" w14:textId="77777777" w:rsidR="00E676C5" w:rsidRDefault="00E676C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A7720" w14:textId="63180B6C" w:rsidR="00DC0F6D" w:rsidRDefault="00DC0F6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2C7B21DA" wp14:editId="0F972606">
          <wp:simplePos x="0" y="0"/>
          <wp:positionH relativeFrom="column">
            <wp:posOffset>4133850</wp:posOffset>
          </wp:positionH>
          <wp:positionV relativeFrom="paragraph">
            <wp:posOffset>142240</wp:posOffset>
          </wp:positionV>
          <wp:extent cx="1151420" cy="223730"/>
          <wp:effectExtent l="0" t="0" r="0" b="5080"/>
          <wp:wrapNone/>
          <wp:docPr id="44" name="Resim 4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5C9F7A5" wp14:editId="0EE8945C">
          <wp:simplePos x="0" y="0"/>
          <wp:positionH relativeFrom="column">
            <wp:posOffset>2475230</wp:posOffset>
          </wp:positionH>
          <wp:positionV relativeFrom="paragraph">
            <wp:posOffset>123825</wp:posOffset>
          </wp:positionV>
          <wp:extent cx="991870" cy="251460"/>
          <wp:effectExtent l="0" t="0" r="0" b="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0F6D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0B5CF2" wp14:editId="254DCF27">
              <wp:simplePos x="0" y="0"/>
              <wp:positionH relativeFrom="column">
                <wp:posOffset>-333375</wp:posOffset>
              </wp:positionH>
              <wp:positionV relativeFrom="paragraph">
                <wp:posOffset>66675</wp:posOffset>
              </wp:positionV>
              <wp:extent cx="2552700" cy="393700"/>
              <wp:effectExtent l="0" t="19050" r="38100" b="44450"/>
              <wp:wrapNone/>
              <wp:docPr id="42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287DC6A0" w14:textId="77777777" w:rsidR="00DC0F6D" w:rsidRPr="001016DC" w:rsidRDefault="00DC0F6D" w:rsidP="00DC0F6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B5CF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-26.25pt;margin-top:5.2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6elAIAAE0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" adj="19934" fillcolor="#fac090" strokecolor="#e46c0a" strokeweight=".25pt">
              <v:textbox>
                <w:txbxContent>
                  <w:p w14:paraId="287DC6A0" w14:textId="77777777" w:rsidR="00DC0F6D" w:rsidRPr="001016DC" w:rsidRDefault="00DC0F6D" w:rsidP="00DC0F6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E5BA5" w14:textId="77777777" w:rsidR="00E676C5" w:rsidRDefault="00E676C5" w:rsidP="00ED544D">
      <w:pPr>
        <w:spacing w:after="0" w:line="240" w:lineRule="auto"/>
      </w:pPr>
      <w:r>
        <w:separator/>
      </w:r>
    </w:p>
  </w:footnote>
  <w:footnote w:type="continuationSeparator" w:id="0">
    <w:p w14:paraId="17C2DD59" w14:textId="77777777" w:rsidR="00E676C5" w:rsidRDefault="00E676C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127A5B3E" w:rsidR="00C150A7" w:rsidRDefault="00DC0F6D" w:rsidP="00C150A7">
    <w:pPr>
      <w:pStyle w:val="stBilgi"/>
      <w:jc w:val="center"/>
    </w:pPr>
    <w:bookmarkStart w:id="4" w:name="_Hlk121295565"/>
    <w:r>
      <w:t>ARAPÇA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1CFE8C6A" w:rsidR="00727264" w:rsidRDefault="00513ABF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1F177D58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11920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13ABF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C0F6D"/>
    <w:rsid w:val="00E01C8C"/>
    <w:rsid w:val="00E676C5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dindersi.com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t.me/dindersicom" TargetMode="External"/><Relationship Id="rId42" Type="http://schemas.openxmlformats.org/officeDocument/2006/relationships/image" Target="media/image23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chat.whatsapp.com/Flg4Iy7vRGqIRQYk23TONo" TargetMode="External"/><Relationship Id="rId37" Type="http://schemas.openxmlformats.org/officeDocument/2006/relationships/hyperlink" Target="https://www.facebook.com/ddyayinlari/" TargetMode="External"/><Relationship Id="rId40" Type="http://schemas.openxmlformats.org/officeDocument/2006/relationships/hyperlink" Target="http://www.ddyayinlari.com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dindersi.com/icerik/din-kulturu-ve-ahlak-bilgisi-c93" TargetMode="External"/><Relationship Id="rId36" Type="http://schemas.openxmlformats.org/officeDocument/2006/relationships/hyperlink" Target="https://www.instagram.com/ddy_yayinlari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chat.whatsapp.com/IR0KARlUCd4ItMDPQkjplO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t.me/DinDersiTurkiyeZumresi" TargetMode="External"/><Relationship Id="rId43" Type="http://schemas.openxmlformats.org/officeDocument/2006/relationships/image" Target="media/image24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chat.whatsapp.com/1l65VLvh4c2GwvOLzCJUUo" TargetMode="External"/><Relationship Id="rId38" Type="http://schemas.openxmlformats.org/officeDocument/2006/relationships/hyperlink" Target="https://www.youtube.com/@dindersi-com" TargetMode="External"/><Relationship Id="rId46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hyperlink" Target="https://www.dindersi.com/icerik/din-kulturu-ve-ahlak-bilgisi-c1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ABE2C-6B83-4373-89D2-B2307C7D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2023-04-05T08:32:00Z</dcterms:created>
  <dcterms:modified xsi:type="dcterms:W3CDTF">2023-04-05T08:32:00Z</dcterms:modified>
</cp:coreProperties>
</file>