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49EFFB2C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 w:rsidR="00AC0769"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743BC4D6" w:rsidR="00151DA8" w:rsidRDefault="00AC0769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02361D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02361D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31F4DCD9" w14:textId="77777777" w:rsidR="00021DA2" w:rsidRDefault="00021DA2" w:rsidP="00021DA2">
      <w:pPr>
        <w:pStyle w:val="SORUNOLUBOLD"/>
        <w:numPr>
          <w:ilvl w:val="0"/>
          <w:numId w:val="0"/>
        </w:numPr>
      </w:pPr>
    </w:p>
    <w:p w14:paraId="307AF0B7" w14:textId="77777777" w:rsidR="00691BFA" w:rsidRPr="00691BFA" w:rsidRDefault="00691BFA" w:rsidP="00582E8A">
      <w:pPr>
        <w:pStyle w:val="SORUMETN"/>
      </w:pPr>
      <w:r w:rsidRPr="00691BFA">
        <w:t xml:space="preserve">Akıl sahibi insanları kendi iradeleri ile iyiliğe, ahirette de mutluluğa götürmeyi amaçlayan ilahi kurallar </w:t>
      </w:r>
      <w:proofErr w:type="spellStart"/>
      <w:r w:rsidRPr="00691BFA">
        <w:t>bütü¬nüdür</w:t>
      </w:r>
      <w:proofErr w:type="spellEnd"/>
      <w:r w:rsidRPr="00691BFA">
        <w:t xml:space="preserve">. Tanımı verilen kavram aşağıdakilerden hangisidir? </w:t>
      </w:r>
    </w:p>
    <w:p w14:paraId="25462325" w14:textId="59EBD628" w:rsidR="002D31AD" w:rsidRDefault="00691BFA" w:rsidP="00920F0D">
      <w:pPr>
        <w:pStyle w:val="SEENEKLER"/>
      </w:pPr>
      <w:r w:rsidRPr="00691BFA">
        <w:t>A-Din    B-Ahlak    C-Fıtrat    D-Felsefe    E-Örf ve Âdet</w:t>
      </w:r>
    </w:p>
    <w:p w14:paraId="0CE039D2" w14:textId="77777777" w:rsidR="00920F0D" w:rsidRPr="00920F0D" w:rsidRDefault="00920F0D" w:rsidP="00582E8A">
      <w:pPr>
        <w:pStyle w:val="SORUMETN"/>
      </w:pPr>
      <w:r w:rsidRPr="00920F0D">
        <w:t xml:space="preserve">Hangisi İSLAM dininde bilgiye ulaşma yollarından biri değildir? </w:t>
      </w:r>
    </w:p>
    <w:p w14:paraId="128E9845" w14:textId="1FE44C41" w:rsidR="00920F0D" w:rsidRDefault="00920F0D" w:rsidP="00920F0D">
      <w:pPr>
        <w:pStyle w:val="SEENEKLER"/>
      </w:pPr>
      <w:r>
        <w:t xml:space="preserve">A- Selim Akıl </w:t>
      </w:r>
      <w:r>
        <w:tab/>
      </w:r>
      <w:r>
        <w:tab/>
      </w:r>
      <w:r>
        <w:t xml:space="preserve">B- Doğru haber </w:t>
      </w:r>
    </w:p>
    <w:p w14:paraId="47839492" w14:textId="05C10929" w:rsidR="00920F0D" w:rsidRDefault="00920F0D" w:rsidP="00920F0D">
      <w:pPr>
        <w:pStyle w:val="SEENEKLER"/>
      </w:pPr>
      <w:r>
        <w:t xml:space="preserve">C-Salim Duyu organları </w:t>
      </w:r>
      <w:r>
        <w:tab/>
      </w:r>
      <w:r>
        <w:t xml:space="preserve">D-Rüya </w:t>
      </w:r>
      <w:r>
        <w:tab/>
      </w:r>
      <w:r>
        <w:tab/>
      </w:r>
      <w:r>
        <w:t>E-Vahiy</w:t>
      </w:r>
    </w:p>
    <w:p w14:paraId="65EDEEEC" w14:textId="77777777" w:rsidR="00920F0D" w:rsidRPr="00920F0D" w:rsidRDefault="00920F0D" w:rsidP="00582E8A">
      <w:pPr>
        <w:pStyle w:val="SORUMETN"/>
      </w:pPr>
      <w:r w:rsidRPr="00920F0D">
        <w:t xml:space="preserve">Aşağıdakilerden hangisi Selim Aklın ön şartları arasında değildir? </w:t>
      </w:r>
    </w:p>
    <w:p w14:paraId="6B7B36D7" w14:textId="2C602D06" w:rsidR="00920F0D" w:rsidRDefault="00920F0D" w:rsidP="00920F0D">
      <w:pPr>
        <w:pStyle w:val="SEENEKLER"/>
      </w:pPr>
      <w:r>
        <w:t xml:space="preserve">A)Kavrama </w:t>
      </w:r>
      <w:r>
        <w:tab/>
      </w:r>
      <w:r>
        <w:tab/>
      </w:r>
      <w:r>
        <w:t xml:space="preserve">B) Araştırma </w:t>
      </w:r>
    </w:p>
    <w:p w14:paraId="59892B9B" w14:textId="7A7BDC40" w:rsidR="00920F0D" w:rsidRDefault="00920F0D" w:rsidP="00920F0D">
      <w:pPr>
        <w:pStyle w:val="SEENEKLER"/>
      </w:pPr>
      <w:r>
        <w:t xml:space="preserve">C) Düşünme </w:t>
      </w:r>
      <w:r>
        <w:tab/>
      </w:r>
      <w:r>
        <w:tab/>
      </w:r>
      <w:r>
        <w:t xml:space="preserve">D) Anlama </w:t>
      </w:r>
      <w:r>
        <w:tab/>
      </w:r>
      <w:r>
        <w:t>E) Deney</w:t>
      </w:r>
    </w:p>
    <w:p w14:paraId="01983269" w14:textId="77777777" w:rsidR="00920F0D" w:rsidRDefault="00920F0D" w:rsidP="00582E8A">
      <w:pPr>
        <w:pStyle w:val="SORUMETN"/>
      </w:pPr>
      <w:r>
        <w:t xml:space="preserve">İnsan, sorumluluğunun farkında olmalı ve hesap </w:t>
      </w:r>
      <w:proofErr w:type="spellStart"/>
      <w:r>
        <w:t>vere¬ceği</w:t>
      </w:r>
      <w:proofErr w:type="spellEnd"/>
      <w:r>
        <w:t xml:space="preserve"> bilinciyle hareket etmelidir. Çünkü o yaptıklarının hesabını mutlaka verecektir. Bu durumu en iyi açıklayan ayet aşağıdakilerden hangisidir? </w:t>
      </w:r>
    </w:p>
    <w:p w14:paraId="46D2A35C" w14:textId="77777777" w:rsidR="00920F0D" w:rsidRDefault="00920F0D" w:rsidP="00920F0D">
      <w:pPr>
        <w:pStyle w:val="SEENEKLER"/>
        <w:contextualSpacing/>
      </w:pPr>
      <w:r>
        <w:t>A-“Kim zerre miktarı hayır işlemişse onu görür. Kim de zerre miktarı şer işlemişse onu görür.” (</w:t>
      </w:r>
      <w:proofErr w:type="spellStart"/>
      <w:r>
        <w:t>Zilzal</w:t>
      </w:r>
      <w:proofErr w:type="spellEnd"/>
      <w:r>
        <w:t xml:space="preserve"> suresi, 7 ve 8. ayetler) </w:t>
      </w:r>
    </w:p>
    <w:p w14:paraId="19D1E9A0" w14:textId="77777777" w:rsidR="00920F0D" w:rsidRDefault="00920F0D" w:rsidP="00920F0D">
      <w:pPr>
        <w:pStyle w:val="SEENEKLER"/>
        <w:contextualSpacing/>
      </w:pPr>
      <w:r>
        <w:t xml:space="preserve">B-“İşte Allah’a teslim olanlar, artık onlar “ gerçeği ve doğruyu” araştırıp bulanlardır.” (Cin suresi, 14. ayet) </w:t>
      </w:r>
    </w:p>
    <w:p w14:paraId="24FC5EF7" w14:textId="77777777" w:rsidR="00920F0D" w:rsidRDefault="00920F0D" w:rsidP="00920F0D">
      <w:pPr>
        <w:pStyle w:val="SEENEKLER"/>
        <w:contextualSpacing/>
      </w:pPr>
      <w:r>
        <w:t>C-“</w:t>
      </w:r>
      <w:proofErr w:type="spellStart"/>
      <w:r>
        <w:t>And</w:t>
      </w:r>
      <w:proofErr w:type="spellEnd"/>
      <w:r>
        <w:t xml:space="preserve"> olsun biz Kur’an’ı düşünüp öğüt alsınlar diye kolaylaştırdık…” (Kamer suresi, 22. ayet) </w:t>
      </w:r>
    </w:p>
    <w:p w14:paraId="00D3FA48" w14:textId="77777777" w:rsidR="00920F0D" w:rsidRDefault="00920F0D" w:rsidP="00920F0D">
      <w:pPr>
        <w:pStyle w:val="SEENEKLER"/>
        <w:contextualSpacing/>
      </w:pPr>
      <w:r>
        <w:t xml:space="preserve">D-“İnsan hayrı istediği kadar şerri de ister. İnsan pek acelecidir.” (İsra suresi, 11. ayet) </w:t>
      </w:r>
    </w:p>
    <w:p w14:paraId="77095C4B" w14:textId="7F788FA4" w:rsidR="002D31AD" w:rsidRDefault="00920F0D" w:rsidP="00920F0D">
      <w:pPr>
        <w:pStyle w:val="SEENEKLER"/>
        <w:contextualSpacing/>
      </w:pPr>
      <w:r>
        <w:t>E- “O halde yaratan (Allah) yaratmayan (putlar) gibi olur mu? Hala düşünmüyor musunuz?” (</w:t>
      </w:r>
      <w:proofErr w:type="spellStart"/>
      <w:r>
        <w:t>Nahl</w:t>
      </w:r>
      <w:proofErr w:type="spellEnd"/>
      <w:r>
        <w:t xml:space="preserve"> suresi, 17. ayet)</w:t>
      </w:r>
    </w:p>
    <w:p w14:paraId="63BC8630" w14:textId="77777777" w:rsidR="00920F0D" w:rsidRDefault="00920F0D" w:rsidP="00582E8A">
      <w:pPr>
        <w:pStyle w:val="SORUMETN"/>
      </w:pPr>
      <w:r>
        <w:t>I-Kadim Bilgi</w:t>
      </w:r>
    </w:p>
    <w:p w14:paraId="5274D287" w14:textId="77777777" w:rsidR="00920F0D" w:rsidRDefault="00920F0D" w:rsidP="00920F0D">
      <w:pPr>
        <w:pStyle w:val="SEENEKLER"/>
      </w:pPr>
      <w:proofErr w:type="spellStart"/>
      <w:r>
        <w:t>II.Hadis</w:t>
      </w:r>
      <w:proofErr w:type="spellEnd"/>
      <w:r>
        <w:t xml:space="preserve"> Bilgi</w:t>
      </w:r>
    </w:p>
    <w:p w14:paraId="66BD5EE1" w14:textId="77777777" w:rsidR="00920F0D" w:rsidRDefault="00920F0D" w:rsidP="00920F0D">
      <w:pPr>
        <w:pStyle w:val="SEENEKLER"/>
      </w:pPr>
      <w:proofErr w:type="spellStart"/>
      <w:r>
        <w:t>III.Teknik</w:t>
      </w:r>
      <w:proofErr w:type="spellEnd"/>
      <w:r>
        <w:t xml:space="preserve"> bilgi</w:t>
      </w:r>
    </w:p>
    <w:p w14:paraId="09EDD5C7" w14:textId="77777777" w:rsidR="00920F0D" w:rsidRDefault="00920F0D" w:rsidP="00920F0D">
      <w:pPr>
        <w:pStyle w:val="SEENEKLER"/>
      </w:pPr>
      <w:proofErr w:type="spellStart"/>
      <w:r>
        <w:t>IV.Sanat</w:t>
      </w:r>
      <w:proofErr w:type="spellEnd"/>
      <w:r>
        <w:t xml:space="preserve"> bilgisi</w:t>
      </w:r>
    </w:p>
    <w:p w14:paraId="042EE653" w14:textId="77777777" w:rsidR="00920F0D" w:rsidRDefault="00920F0D" w:rsidP="00920F0D">
      <w:pPr>
        <w:pStyle w:val="AIKLAMA"/>
      </w:pPr>
      <w:r>
        <w:t>Yukarıda verilenlerin hangileri İslam düşüncesinde bilginin genel tanımını içine alan kavramlardır?</w:t>
      </w:r>
    </w:p>
    <w:p w14:paraId="4F2B9431" w14:textId="07839BD8" w:rsidR="00920F0D" w:rsidRDefault="00920F0D" w:rsidP="00920F0D">
      <w:pPr>
        <w:pStyle w:val="SEENEKLER"/>
      </w:pPr>
      <w:r>
        <w:t>A) I-II    B) II-III    C) I-IV      D) II-IV    E) I-III-IV</w:t>
      </w:r>
    </w:p>
    <w:p w14:paraId="414034C8" w14:textId="77777777" w:rsidR="00920F0D" w:rsidRDefault="00920F0D" w:rsidP="00582E8A">
      <w:pPr>
        <w:pStyle w:val="SORUMETN"/>
      </w:pPr>
      <w:r>
        <w:t xml:space="preserve">Aşağıdakilerden hangisi </w:t>
      </w:r>
      <w:proofErr w:type="spellStart"/>
      <w:r>
        <w:t>mütevatir</w:t>
      </w:r>
      <w:proofErr w:type="spellEnd"/>
      <w:r>
        <w:t xml:space="preserve"> haber kavramını en iyi tanımlar?</w:t>
      </w:r>
    </w:p>
    <w:p w14:paraId="5735BA17" w14:textId="77777777" w:rsidR="00920F0D" w:rsidRDefault="00920F0D" w:rsidP="00920F0D">
      <w:pPr>
        <w:pStyle w:val="SEENEKLER"/>
      </w:pPr>
      <w:r>
        <w:t xml:space="preserve"> A-Yalan üzerine birleşmeleri mümkün olmayan bir topluluğun getirdiği haberdir     </w:t>
      </w:r>
    </w:p>
    <w:p w14:paraId="4330F19A" w14:textId="77777777" w:rsidR="00920F0D" w:rsidRDefault="00920F0D" w:rsidP="00920F0D">
      <w:pPr>
        <w:pStyle w:val="SEENEKLER"/>
      </w:pPr>
      <w:r>
        <w:t>B-Yalan söylemeleri konusunda bilgi sahibi olduğumuz kişilerin getirdiği haberdir.</w:t>
      </w:r>
    </w:p>
    <w:p w14:paraId="47B17457" w14:textId="77777777" w:rsidR="00920F0D" w:rsidRDefault="00920F0D" w:rsidP="00920F0D">
      <w:pPr>
        <w:pStyle w:val="SEENEKLER"/>
      </w:pPr>
      <w:r>
        <w:t xml:space="preserve"> C-Yalan söylemek üzerine toplanmış bir topluluktan aldığımız haberdir.</w:t>
      </w:r>
    </w:p>
    <w:p w14:paraId="7DC90DCF" w14:textId="77777777" w:rsidR="00920F0D" w:rsidRDefault="00920F0D" w:rsidP="00920F0D">
      <w:pPr>
        <w:pStyle w:val="SEENEKLER"/>
      </w:pPr>
      <w:r>
        <w:t>D-Yalan söylemeleri konusunda delillere sahip olduğumuz bir topluluğun getirdiği haberdir.</w:t>
      </w:r>
    </w:p>
    <w:p w14:paraId="5EFE63DD" w14:textId="0ACEE545" w:rsidR="00920F0D" w:rsidRDefault="00920F0D" w:rsidP="00920F0D">
      <w:pPr>
        <w:pStyle w:val="SEENEKLER"/>
      </w:pPr>
      <w:r>
        <w:t xml:space="preserve"> E-Yalan söylemeleri üzerine kesin bilgi sahibi olmadığımız kişilerin getirdiği haberdir.    </w:t>
      </w:r>
    </w:p>
    <w:p w14:paraId="3F839FB5" w14:textId="77777777" w:rsidR="00920F0D" w:rsidRDefault="00920F0D" w:rsidP="00582E8A">
      <w:pPr>
        <w:pStyle w:val="SORUMETN"/>
      </w:pPr>
      <w:r>
        <w:t xml:space="preserve">‘’Her küfür şirk değildir, ancak her şirk küfürdür’’ </w:t>
      </w:r>
    </w:p>
    <w:p w14:paraId="3792CAD5" w14:textId="77777777" w:rsidR="00920F0D" w:rsidRDefault="00920F0D" w:rsidP="00920F0D">
      <w:pPr>
        <w:pStyle w:val="AIKLAMA"/>
      </w:pPr>
      <w:r>
        <w:t xml:space="preserve">Yukarıda verilen önermeyi aşağıdakilerden hangisi en iyi açıklar? </w:t>
      </w:r>
    </w:p>
    <w:p w14:paraId="157C0C52" w14:textId="77777777" w:rsidR="00920F0D" w:rsidRDefault="00920F0D" w:rsidP="00920F0D">
      <w:pPr>
        <w:pStyle w:val="SEENEKLER"/>
      </w:pPr>
      <w:r>
        <w:t>A)Küfür kavramı daha özel bir kavramdır</w:t>
      </w:r>
    </w:p>
    <w:p w14:paraId="52F16F71" w14:textId="77777777" w:rsidR="00920F0D" w:rsidRDefault="00920F0D" w:rsidP="00920F0D">
      <w:pPr>
        <w:pStyle w:val="SEENEKLER"/>
      </w:pPr>
      <w:r>
        <w:t>B)Şirk kavramı daha genel bir kavramdır</w:t>
      </w:r>
    </w:p>
    <w:p w14:paraId="134D3119" w14:textId="77777777" w:rsidR="00920F0D" w:rsidRDefault="00920F0D" w:rsidP="00920F0D">
      <w:pPr>
        <w:pStyle w:val="SEENEKLER"/>
      </w:pPr>
      <w:r>
        <w:t xml:space="preserve">C)Küfür kavramıyla aslında şirk kastedilmektedir. </w:t>
      </w:r>
    </w:p>
    <w:p w14:paraId="46C19070" w14:textId="77777777" w:rsidR="00920F0D" w:rsidRDefault="00920F0D" w:rsidP="00920F0D">
      <w:pPr>
        <w:pStyle w:val="SEENEKLER"/>
      </w:pPr>
      <w:r>
        <w:t xml:space="preserve">D)Küfür daha genel şirk daha özel bir anlam içerir.         </w:t>
      </w:r>
    </w:p>
    <w:p w14:paraId="0F00F887" w14:textId="59001067" w:rsidR="00920F0D" w:rsidRDefault="00920F0D" w:rsidP="00920F0D">
      <w:pPr>
        <w:pStyle w:val="SEENEKLER"/>
      </w:pPr>
      <w:r>
        <w:t>E) Küfür kavramı şirk kavramıyla aynı anlamı içerir.</w:t>
      </w:r>
    </w:p>
    <w:p w14:paraId="6AE50FB0" w14:textId="77777777" w:rsidR="00920F0D" w:rsidRDefault="00920F0D" w:rsidP="00582E8A">
      <w:pPr>
        <w:pStyle w:val="SORUMETN"/>
      </w:pPr>
      <w:r>
        <w:t>I-İman-Tasdik İlişkisi</w:t>
      </w:r>
    </w:p>
    <w:p w14:paraId="7097B4B7" w14:textId="77777777" w:rsidR="00920F0D" w:rsidRDefault="00920F0D" w:rsidP="00920F0D">
      <w:pPr>
        <w:pStyle w:val="SEENEKLER"/>
      </w:pPr>
      <w:proofErr w:type="spellStart"/>
      <w:r>
        <w:t>II.İman</w:t>
      </w:r>
      <w:proofErr w:type="spellEnd"/>
      <w:r>
        <w:t>-İkrar İlişkisi</w:t>
      </w:r>
    </w:p>
    <w:p w14:paraId="06FCD256" w14:textId="77777777" w:rsidR="00920F0D" w:rsidRDefault="00920F0D" w:rsidP="00920F0D">
      <w:pPr>
        <w:pStyle w:val="SEENEKLER"/>
      </w:pPr>
      <w:proofErr w:type="spellStart"/>
      <w:r>
        <w:t>III.İman</w:t>
      </w:r>
      <w:proofErr w:type="spellEnd"/>
      <w:r>
        <w:t>-Bilgi İlişkisi</w:t>
      </w:r>
    </w:p>
    <w:p w14:paraId="2C1DD87A" w14:textId="77777777" w:rsidR="00920F0D" w:rsidRDefault="00920F0D" w:rsidP="00920F0D">
      <w:pPr>
        <w:pStyle w:val="SEENEKLER"/>
      </w:pPr>
      <w:proofErr w:type="spellStart"/>
      <w:r>
        <w:t>IV.İman_Amel</w:t>
      </w:r>
      <w:proofErr w:type="spellEnd"/>
      <w:r>
        <w:t xml:space="preserve"> İlişkisi</w:t>
      </w:r>
    </w:p>
    <w:p w14:paraId="100692BF" w14:textId="77777777" w:rsidR="00920F0D" w:rsidRDefault="00920F0D" w:rsidP="00920F0D">
      <w:pPr>
        <w:pStyle w:val="AIKLAMA"/>
      </w:pPr>
      <w:r>
        <w:t>Yukarıda verilenlerin hangileri İmanın mahiyetiyle ilgili ana başlıklardandır?</w:t>
      </w:r>
    </w:p>
    <w:p w14:paraId="72822385" w14:textId="772FE8E3" w:rsidR="00920F0D" w:rsidRDefault="00920F0D" w:rsidP="00920F0D">
      <w:pPr>
        <w:pStyle w:val="SEENEKLER"/>
      </w:pPr>
      <w:r>
        <w:t>A) I-II   B) II-III C) I-IV   D) II-IV   E) I- II -III-IV</w:t>
      </w:r>
    </w:p>
    <w:p w14:paraId="04064255" w14:textId="63BECCB3" w:rsidR="00920F0D" w:rsidRDefault="00920F0D" w:rsidP="00582E8A">
      <w:pPr>
        <w:pStyle w:val="SORUMETN"/>
      </w:pPr>
      <w:r w:rsidRPr="00920F0D">
        <w:t>I-Kur’an- Kerim</w:t>
      </w:r>
    </w:p>
    <w:p w14:paraId="29BFD29C" w14:textId="65DA9AB0" w:rsidR="00920F0D" w:rsidRDefault="00920F0D" w:rsidP="00920F0D">
      <w:pPr>
        <w:pStyle w:val="SEENEKLER"/>
      </w:pPr>
      <w:proofErr w:type="spellStart"/>
      <w:r w:rsidRPr="00920F0D">
        <w:t>II.Vahiy</w:t>
      </w:r>
      <w:proofErr w:type="spellEnd"/>
    </w:p>
    <w:p w14:paraId="0E6D40AF" w14:textId="6E29F863" w:rsidR="00920F0D" w:rsidRDefault="00920F0D" w:rsidP="00920F0D">
      <w:pPr>
        <w:pStyle w:val="SEENEKLER"/>
      </w:pPr>
      <w:proofErr w:type="spellStart"/>
      <w:r w:rsidRPr="00920F0D">
        <w:t>III.Sünnet</w:t>
      </w:r>
      <w:proofErr w:type="spellEnd"/>
    </w:p>
    <w:p w14:paraId="61E64E73" w14:textId="77777777" w:rsidR="00920F0D" w:rsidRDefault="00920F0D" w:rsidP="00920F0D">
      <w:pPr>
        <w:pStyle w:val="SEENEKLER"/>
      </w:pPr>
      <w:proofErr w:type="spellStart"/>
      <w:r>
        <w:t>IV.Haber</w:t>
      </w:r>
      <w:proofErr w:type="spellEnd"/>
    </w:p>
    <w:p w14:paraId="5B5C8970" w14:textId="77777777" w:rsidR="00920F0D" w:rsidRDefault="00920F0D" w:rsidP="00920F0D">
      <w:pPr>
        <w:pStyle w:val="AIKLAMA"/>
      </w:pPr>
      <w:r>
        <w:t xml:space="preserve">Yukarıda verilenlerin hangileri </w:t>
      </w:r>
      <w:proofErr w:type="spellStart"/>
      <w:r>
        <w:t>mütevatir</w:t>
      </w:r>
      <w:proofErr w:type="spellEnd"/>
      <w:r>
        <w:t xml:space="preserve"> haber kapsamındadır?</w:t>
      </w:r>
    </w:p>
    <w:p w14:paraId="5B2AE554" w14:textId="3EE62379" w:rsidR="00920F0D" w:rsidRDefault="00920F0D" w:rsidP="00582E8A">
      <w:pPr>
        <w:pStyle w:val="SEENEKLER"/>
      </w:pPr>
      <w:r>
        <w:t xml:space="preserve"> A) I-II   B) II-</w:t>
      </w:r>
      <w:proofErr w:type="gramStart"/>
      <w:r>
        <w:t>III  C</w:t>
      </w:r>
      <w:proofErr w:type="gramEnd"/>
      <w:r>
        <w:t>) I-IV   D) II-IV- I  E- I-II -III</w:t>
      </w:r>
    </w:p>
    <w:p w14:paraId="5BAED48C" w14:textId="77777777" w:rsidR="00582E8A" w:rsidRDefault="00582E8A" w:rsidP="00582E8A">
      <w:pPr>
        <w:pStyle w:val="SORUMETN"/>
      </w:pPr>
      <w:r>
        <w:t>‘’Onlara(müşriklere):’</w:t>
      </w:r>
      <w:proofErr w:type="spellStart"/>
      <w:r>
        <w:t>Allahın</w:t>
      </w:r>
      <w:proofErr w:type="spellEnd"/>
      <w:r>
        <w:t xml:space="preserve"> indirdiklerine uyun denildiği zaman onlar ‘hayır’ biz atalarımızı üzerinde bulduğumuz yola uyarız’ </w:t>
      </w:r>
      <w:proofErr w:type="spellStart"/>
      <w:r>
        <w:t>dediler.Ya</w:t>
      </w:r>
      <w:proofErr w:type="spellEnd"/>
      <w:r>
        <w:t xml:space="preserve"> ataları bir şey anlamamış ve doğruyu bulamamış idiyseler!(bakara suresi 170.ayet)</w:t>
      </w:r>
    </w:p>
    <w:p w14:paraId="5D1CDFD1" w14:textId="77777777" w:rsidR="00582E8A" w:rsidRDefault="00582E8A" w:rsidP="00582E8A">
      <w:pPr>
        <w:pStyle w:val="AIKLAMA"/>
      </w:pPr>
      <w:r>
        <w:t>Yukarıdaki ayetten aşağıdaki yargılardan hangisine ulaşılabilir?</w:t>
      </w:r>
    </w:p>
    <w:p w14:paraId="37C3306A" w14:textId="77777777" w:rsidR="00582E8A" w:rsidRDefault="00582E8A" w:rsidP="00582E8A">
      <w:pPr>
        <w:pStyle w:val="SEENEKLER"/>
      </w:pPr>
      <w:r>
        <w:t>A-İnsanın bilgi edinmesinde kültür önemlidir.</w:t>
      </w:r>
    </w:p>
    <w:p w14:paraId="56252407" w14:textId="77777777" w:rsidR="00582E8A" w:rsidRDefault="00582E8A" w:rsidP="00582E8A">
      <w:pPr>
        <w:pStyle w:val="SEENEKLER"/>
      </w:pPr>
      <w:r>
        <w:t>B-Atalar saygı duymak dinin gereğidir.</w:t>
      </w:r>
    </w:p>
    <w:p w14:paraId="69E4125B" w14:textId="77777777" w:rsidR="00582E8A" w:rsidRDefault="00582E8A" w:rsidP="00582E8A">
      <w:pPr>
        <w:pStyle w:val="SEENEKLER"/>
      </w:pPr>
      <w:r>
        <w:t>C-Her devirde Allah’a (c.c)inanan toplumlar vardır.</w:t>
      </w:r>
    </w:p>
    <w:p w14:paraId="6DA129E3" w14:textId="77777777" w:rsidR="00582E8A" w:rsidRDefault="00582E8A" w:rsidP="00582E8A">
      <w:pPr>
        <w:pStyle w:val="SEENEKLER"/>
      </w:pPr>
      <w:r>
        <w:t>D-Kişinin doğru bilginin peşinden gitmesi gerekir</w:t>
      </w:r>
    </w:p>
    <w:p w14:paraId="1DEBAF47" w14:textId="1967F07A" w:rsidR="00582E8A" w:rsidRDefault="00582E8A" w:rsidP="00582E8A">
      <w:pPr>
        <w:pStyle w:val="SEENEKLER"/>
      </w:pPr>
      <w:r>
        <w:t>E-Allah (c.c) her devirde vahiy göndermiştir.</w:t>
      </w:r>
    </w:p>
    <w:p w14:paraId="43813CA8" w14:textId="0068F504" w:rsidR="00582E8A" w:rsidRDefault="00582E8A" w:rsidP="00582E8A">
      <w:pPr>
        <w:pStyle w:val="AIKLAMA"/>
      </w:pPr>
      <w:r w:rsidRPr="00582E8A">
        <w:t>Aşağıdaki cümlelerden doğru olanları (D), yanlış olanları (Y) olarak kodlayınız.</w:t>
      </w:r>
    </w:p>
    <w:p w14:paraId="28650593" w14:textId="2AEA06FC" w:rsidR="00582E8A" w:rsidRDefault="00582E8A" w:rsidP="00582E8A">
      <w:pPr>
        <w:pStyle w:val="SORUMETN"/>
      </w:pPr>
      <w:r>
        <w:t>Bir toplumda dini inancın zayıflaması, ahlaki ve hukuki suçların artmasına, kargaşaya yol açar. Din olmayınca ahlakın da yaptırım gücü olmaz.</w:t>
      </w:r>
    </w:p>
    <w:p w14:paraId="46939E4F" w14:textId="153DFC9F" w:rsidR="00582E8A" w:rsidRDefault="00582E8A" w:rsidP="00582E8A">
      <w:pPr>
        <w:pStyle w:val="SORUMETN"/>
        <w:numPr>
          <w:ilvl w:val="0"/>
          <w:numId w:val="0"/>
        </w:numPr>
      </w:pPr>
      <w:r>
        <w:t>(</w:t>
      </w:r>
      <w:r>
        <w:tab/>
        <w:t>)</w:t>
      </w:r>
    </w:p>
    <w:p w14:paraId="282D2899" w14:textId="5C630B8F" w:rsidR="00582E8A" w:rsidRDefault="00582E8A" w:rsidP="00582E8A">
      <w:pPr>
        <w:pStyle w:val="SORUMETN"/>
      </w:pPr>
      <w:r>
        <w:t>İslam kelime olarak boyun eğmek itaat etmek, barış teslimiyet anlamlarına gelir.</w:t>
      </w:r>
    </w:p>
    <w:p w14:paraId="6B64A10B" w14:textId="0CDD665F" w:rsidR="00582E8A" w:rsidRDefault="00582E8A" w:rsidP="00582E8A">
      <w:r>
        <w:t>(</w:t>
      </w:r>
      <w:r>
        <w:tab/>
        <w:t>)</w:t>
      </w:r>
    </w:p>
    <w:p w14:paraId="24AD0662" w14:textId="77777777" w:rsidR="008C7D65" w:rsidRDefault="008C7D65" w:rsidP="00582E8A"/>
    <w:p w14:paraId="7E1ED0DF" w14:textId="7C622276" w:rsidR="00582E8A" w:rsidRDefault="00582E8A" w:rsidP="00582E8A">
      <w:pPr>
        <w:pStyle w:val="SORUMETN"/>
      </w:pPr>
      <w:proofErr w:type="spellStart"/>
      <w:r>
        <w:lastRenderedPageBreak/>
        <w:t>İslamın</w:t>
      </w:r>
      <w:proofErr w:type="spellEnd"/>
      <w:r>
        <w:t xml:space="preserve"> temel esaslarından bir veya birkaçını veya tamamını </w:t>
      </w:r>
      <w:proofErr w:type="gramStart"/>
      <w:r>
        <w:t>inkar</w:t>
      </w:r>
      <w:proofErr w:type="gramEnd"/>
      <w:r>
        <w:t xml:space="preserve"> eden kişiye müşrik denir.</w:t>
      </w:r>
    </w:p>
    <w:p w14:paraId="7AA3E852" w14:textId="77777777" w:rsidR="00582E8A" w:rsidRDefault="00582E8A" w:rsidP="00582E8A">
      <w:r>
        <w:t>(</w:t>
      </w:r>
      <w:r>
        <w:tab/>
        <w:t>)</w:t>
      </w:r>
    </w:p>
    <w:p w14:paraId="54DFFB5D" w14:textId="7BD31B6E" w:rsidR="00582E8A" w:rsidRDefault="00582E8A" w:rsidP="00582E8A">
      <w:pPr>
        <w:pStyle w:val="SORUMETN"/>
      </w:pPr>
      <w:proofErr w:type="spellStart"/>
      <w:r>
        <w:t>İslamda</w:t>
      </w:r>
      <w:proofErr w:type="spellEnd"/>
      <w:r>
        <w:t xml:space="preserve"> imanın özünü Tevhid inanışı oluşturur.</w:t>
      </w:r>
    </w:p>
    <w:p w14:paraId="6CD0435E" w14:textId="6662E32D" w:rsidR="00582E8A" w:rsidRPr="00582E8A" w:rsidRDefault="00582E8A" w:rsidP="00582E8A">
      <w:pPr>
        <w:pStyle w:val="SEENEKLER"/>
      </w:pPr>
      <w:r w:rsidRPr="00582E8A">
        <w:t>(</w:t>
      </w:r>
      <w:r w:rsidRPr="00582E8A">
        <w:tab/>
        <w:t>)</w:t>
      </w:r>
    </w:p>
    <w:p w14:paraId="350E8AB5" w14:textId="45279260" w:rsidR="00582E8A" w:rsidRDefault="00582E8A" w:rsidP="00582E8A">
      <w:pPr>
        <w:pStyle w:val="SORUMETN"/>
      </w:pPr>
      <w:r>
        <w:t>İsra suresinin 36 ve Mülk suresinin 23. Ayetleri insandan bilgi edinme yollarını iyi kullanmasını ister.</w:t>
      </w:r>
    </w:p>
    <w:p w14:paraId="1A275241" w14:textId="0C7FF882" w:rsidR="00582E8A" w:rsidRPr="00582E8A" w:rsidRDefault="00582E8A" w:rsidP="00582E8A">
      <w:pPr>
        <w:pStyle w:val="SEENEKLER"/>
      </w:pPr>
      <w:r w:rsidRPr="00582E8A">
        <w:t>(</w:t>
      </w:r>
      <w:r w:rsidRPr="00582E8A">
        <w:tab/>
        <w:t>)</w:t>
      </w:r>
    </w:p>
    <w:p w14:paraId="42C5DE10" w14:textId="246D553E" w:rsidR="00582E8A" w:rsidRDefault="00582E8A" w:rsidP="00582E8A">
      <w:pPr>
        <w:pStyle w:val="SORUMETN"/>
      </w:pPr>
      <w:proofErr w:type="spellStart"/>
      <w:r>
        <w:t>Rüya,keşif,ilham</w:t>
      </w:r>
      <w:proofErr w:type="spellEnd"/>
      <w:r>
        <w:t xml:space="preserve">, </w:t>
      </w:r>
      <w:proofErr w:type="spellStart"/>
      <w:r>
        <w:t>islamda</w:t>
      </w:r>
      <w:proofErr w:type="spellEnd"/>
      <w:r>
        <w:t xml:space="preserve"> bilgi edinme yollarındandır.</w:t>
      </w:r>
    </w:p>
    <w:p w14:paraId="727C32FD" w14:textId="77777777" w:rsidR="00582E8A" w:rsidRDefault="00582E8A" w:rsidP="00582E8A">
      <w:r>
        <w:t>(</w:t>
      </w:r>
      <w:r>
        <w:tab/>
        <w:t>)</w:t>
      </w:r>
    </w:p>
    <w:p w14:paraId="116BDFFA" w14:textId="77777777" w:rsidR="00582E8A" w:rsidRPr="00582E8A" w:rsidRDefault="00582E8A" w:rsidP="00582E8A">
      <w:pPr>
        <w:pStyle w:val="SEENEKLER"/>
      </w:pPr>
    </w:p>
    <w:p w14:paraId="564854FA" w14:textId="4A1493DA" w:rsidR="00582E8A" w:rsidRDefault="00582E8A" w:rsidP="00582E8A">
      <w:pPr>
        <w:pStyle w:val="SORUMETN"/>
      </w:pPr>
      <w:r>
        <w:t>İslam dini insanın aklını kullanmasını ister.</w:t>
      </w:r>
    </w:p>
    <w:p w14:paraId="463A2D77" w14:textId="77777777" w:rsidR="00582E8A" w:rsidRDefault="00582E8A" w:rsidP="00582E8A">
      <w:r>
        <w:t>(</w:t>
      </w:r>
      <w:r>
        <w:tab/>
        <w:t>)</w:t>
      </w:r>
    </w:p>
    <w:p w14:paraId="48E0FD9D" w14:textId="5941BA3D" w:rsidR="00582E8A" w:rsidRDefault="00582E8A" w:rsidP="00582E8A">
      <w:pPr>
        <w:pStyle w:val="SORUMETN"/>
      </w:pPr>
      <w:r>
        <w:t>İslam dininde taklidi imana daha çok önem verilir.</w:t>
      </w:r>
    </w:p>
    <w:p w14:paraId="4992AE92" w14:textId="22463558" w:rsidR="00582E8A" w:rsidRPr="00582E8A" w:rsidRDefault="00582E8A" w:rsidP="00582E8A">
      <w:pPr>
        <w:pStyle w:val="SEENEKLER"/>
      </w:pPr>
      <w:r w:rsidRPr="00582E8A">
        <w:t>(</w:t>
      </w:r>
      <w:r w:rsidRPr="00582E8A">
        <w:tab/>
        <w:t>)</w:t>
      </w:r>
    </w:p>
    <w:p w14:paraId="7379AF07" w14:textId="7A793CDE" w:rsidR="00582E8A" w:rsidRDefault="00582E8A" w:rsidP="00582E8A">
      <w:pPr>
        <w:pStyle w:val="SORUMETN"/>
      </w:pPr>
      <w:r>
        <w:t xml:space="preserve">İmanın zıddı şirktir. </w:t>
      </w:r>
    </w:p>
    <w:p w14:paraId="182110EE" w14:textId="1EEA3B6A" w:rsidR="00582E8A" w:rsidRPr="00582E8A" w:rsidRDefault="00582E8A" w:rsidP="00582E8A">
      <w:pPr>
        <w:pStyle w:val="SEENEKLER"/>
      </w:pPr>
      <w:r w:rsidRPr="00582E8A">
        <w:t>(</w:t>
      </w:r>
      <w:r w:rsidRPr="00582E8A">
        <w:tab/>
        <w:t>)</w:t>
      </w:r>
    </w:p>
    <w:p w14:paraId="558C4F5A" w14:textId="2C7CB76A" w:rsidR="00582E8A" w:rsidRPr="00582E8A" w:rsidRDefault="00582E8A" w:rsidP="00582E8A">
      <w:pPr>
        <w:pStyle w:val="SORUMETN"/>
      </w:pPr>
      <w:r>
        <w:t>İmanın, kişinin davranışlarına etkisi yoktur.</w:t>
      </w:r>
    </w:p>
    <w:p w14:paraId="33FCD214" w14:textId="02E4A468" w:rsidR="00920F0D" w:rsidRDefault="00582E8A" w:rsidP="00920F0D">
      <w:pPr>
        <w:pStyle w:val="SEENEKLER"/>
      </w:pPr>
      <w:r w:rsidRPr="00582E8A">
        <w:t>(</w:t>
      </w:r>
      <w:r w:rsidRPr="00582E8A">
        <w:tab/>
        <w:t>)</w:t>
      </w:r>
    </w:p>
    <w:p w14:paraId="348B788D" w14:textId="2C2A9454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103D9A58" w14:textId="77777777" w:rsidR="00582E8A" w:rsidRDefault="00582E8A" w:rsidP="00582E8A">
      <w:pPr>
        <w:pStyle w:val="AIKLAMA"/>
      </w:pPr>
      <w:r w:rsidRPr="00582E8A">
        <w:t>Aşağıdaki cümlelerde boş bırakılan yerleri uygun kelimelerle doldurunuz</w:t>
      </w:r>
    </w:p>
    <w:p w14:paraId="7889383F" w14:textId="5191D2BD" w:rsidR="00582E8A" w:rsidRDefault="00582E8A" w:rsidP="00582E8A">
      <w:r w:rsidRPr="00582E8A">
        <w:t>.</w:t>
      </w:r>
      <w:r w:rsidRPr="00582E8A">
        <w:t xml:space="preserve"> </w:t>
      </w:r>
      <w:r w:rsidRPr="00582E8A">
        <w:t xml:space="preserve">(İman,  tahkiki iman, küfür, akıl, </w:t>
      </w:r>
      <w:proofErr w:type="spellStart"/>
      <w:r w:rsidRPr="00582E8A">
        <w:t>salih</w:t>
      </w:r>
      <w:proofErr w:type="spellEnd"/>
      <w:r w:rsidRPr="00582E8A">
        <w:t xml:space="preserve"> </w:t>
      </w:r>
      <w:proofErr w:type="spellStart"/>
      <w:r w:rsidRPr="00582E8A">
        <w:t>amel,haber</w:t>
      </w:r>
      <w:proofErr w:type="spellEnd"/>
      <w:r w:rsidRPr="00582E8A">
        <w:t xml:space="preserve">-i sadık, şirk, bilgi, teknik bilgi, tevhid, </w:t>
      </w:r>
      <w:proofErr w:type="spellStart"/>
      <w:r w:rsidRPr="00582E8A">
        <w:t>ikrar,felsefi</w:t>
      </w:r>
      <w:proofErr w:type="spellEnd"/>
      <w:r w:rsidRPr="00582E8A">
        <w:t xml:space="preserve"> bilgi)</w:t>
      </w:r>
    </w:p>
    <w:p w14:paraId="624E83D6" w14:textId="2FA16420" w:rsidR="00582E8A" w:rsidRDefault="00582E8A" w:rsidP="00582E8A">
      <w:pPr>
        <w:pStyle w:val="SORUMETN"/>
      </w:pPr>
      <w:r w:rsidRPr="00582E8A">
        <w:t>………</w:t>
      </w:r>
      <w:proofErr w:type="gramStart"/>
      <w:r w:rsidRPr="00582E8A">
        <w:t>…….</w:t>
      </w:r>
      <w:proofErr w:type="gramEnd"/>
      <w:r w:rsidRPr="00582E8A">
        <w:t>.</w:t>
      </w:r>
      <w:proofErr w:type="spellStart"/>
      <w:r w:rsidRPr="00582E8A">
        <w:t>Allahü</w:t>
      </w:r>
      <w:proofErr w:type="spellEnd"/>
      <w:r w:rsidRPr="00582E8A">
        <w:t xml:space="preserve"> Teâlâ tarafından bildirilen, Muhammed </w:t>
      </w:r>
      <w:proofErr w:type="spellStart"/>
      <w:r w:rsidRPr="00582E8A">
        <w:t>aleyhisselamın</w:t>
      </w:r>
      <w:proofErr w:type="spellEnd"/>
      <w:r w:rsidRPr="00582E8A">
        <w:t xml:space="preserve"> </w:t>
      </w:r>
      <w:proofErr w:type="spellStart"/>
      <w:r w:rsidRPr="00582E8A">
        <w:t>Allahü</w:t>
      </w:r>
      <w:proofErr w:type="spellEnd"/>
      <w:r w:rsidRPr="00582E8A">
        <w:t xml:space="preserve"> </w:t>
      </w:r>
      <w:proofErr w:type="spellStart"/>
      <w:r w:rsidRPr="00582E8A">
        <w:t>teâlâ</w:t>
      </w:r>
      <w:proofErr w:type="spellEnd"/>
      <w:r w:rsidRPr="00582E8A">
        <w:t xml:space="preserve"> tarafından getirdiği emir ve yasakların hepsine inanmak ve inandığını dil ile söylemek demektir.</w:t>
      </w:r>
    </w:p>
    <w:p w14:paraId="5D8ADEB7" w14:textId="338EEA13" w:rsidR="00582E8A" w:rsidRDefault="00582E8A" w:rsidP="00582E8A">
      <w:pPr>
        <w:pStyle w:val="SEENEKLER"/>
      </w:pPr>
    </w:p>
    <w:p w14:paraId="0CB69B58" w14:textId="62B8ABAD" w:rsidR="00582E8A" w:rsidRDefault="00582E8A" w:rsidP="00582E8A">
      <w:pPr>
        <w:pStyle w:val="SORUMETN"/>
      </w:pPr>
      <w:r w:rsidRPr="00582E8A">
        <w:t xml:space="preserve">İnsanın tehlikeye düşmesine engel olan onun her türlü eylemine yön </w:t>
      </w:r>
      <w:proofErr w:type="spellStart"/>
      <w:r w:rsidRPr="00582E8A">
        <w:t>veren,ilahi</w:t>
      </w:r>
      <w:proofErr w:type="spellEnd"/>
      <w:r w:rsidRPr="00582E8A">
        <w:t xml:space="preserve"> emirler karşısında yükümlülük altına girmesini sağlayan, ona </w:t>
      </w:r>
      <w:proofErr w:type="spellStart"/>
      <w:proofErr w:type="gramStart"/>
      <w:r w:rsidRPr="00582E8A">
        <w:t>düşünme,,</w:t>
      </w:r>
      <w:proofErr w:type="gramEnd"/>
      <w:r w:rsidRPr="00582E8A">
        <w:t>anlama</w:t>
      </w:r>
      <w:proofErr w:type="spellEnd"/>
      <w:r w:rsidRPr="00582E8A">
        <w:t xml:space="preserve"> ve kavrama gücü veren öze………………denir.</w:t>
      </w:r>
    </w:p>
    <w:p w14:paraId="619EF39F" w14:textId="11578C1E" w:rsidR="00582E8A" w:rsidRDefault="00582E8A" w:rsidP="00582E8A">
      <w:pPr>
        <w:pStyle w:val="SORUMETN"/>
      </w:pPr>
      <w:r w:rsidRPr="00582E8A">
        <w:t>Delillere araştırmaya ve incelemeye dayalı imana ………………………</w:t>
      </w:r>
      <w:proofErr w:type="gramStart"/>
      <w:r w:rsidRPr="00582E8A">
        <w:t>…….</w:t>
      </w:r>
      <w:proofErr w:type="gramEnd"/>
      <w:r w:rsidRPr="00582E8A">
        <w:t>.denir.</w:t>
      </w:r>
    </w:p>
    <w:p w14:paraId="66A71B09" w14:textId="716AE02C" w:rsidR="00582E8A" w:rsidRPr="00582E8A" w:rsidRDefault="00582E8A" w:rsidP="00582E8A">
      <w:pPr>
        <w:pStyle w:val="SORUMETN"/>
      </w:pPr>
      <w:proofErr w:type="spellStart"/>
      <w:proofErr w:type="gramStart"/>
      <w:r w:rsidRPr="00582E8A">
        <w:t>ALLAH'a</w:t>
      </w:r>
      <w:proofErr w:type="spellEnd"/>
      <w:r w:rsidRPr="00582E8A">
        <w:t xml:space="preserve">  ortak</w:t>
      </w:r>
      <w:proofErr w:type="gramEnd"/>
      <w:r w:rsidRPr="00582E8A">
        <w:t xml:space="preserve"> koşmaya.........................................denir.</w:t>
      </w:r>
    </w:p>
    <w:p w14:paraId="163C2965" w14:textId="6FEB902B" w:rsidR="00582E8A" w:rsidRDefault="00582E8A" w:rsidP="00582E8A">
      <w:pPr>
        <w:pStyle w:val="SORUMETN"/>
      </w:pPr>
      <w:r>
        <w:t xml:space="preserve">Tek tanrıcılığın İslam düşüncesindeki </w:t>
      </w:r>
      <w:proofErr w:type="spellStart"/>
      <w:r>
        <w:t>karşılığı,Allah’ı</w:t>
      </w:r>
      <w:proofErr w:type="spellEnd"/>
      <w:r>
        <w:t xml:space="preserve"> “birlemek” anlamına gelen ............................................... </w:t>
      </w:r>
      <w:proofErr w:type="spellStart"/>
      <w:proofErr w:type="gramStart"/>
      <w:r>
        <w:t>dir</w:t>
      </w:r>
      <w:proofErr w:type="spellEnd"/>
      <w:proofErr w:type="gramEnd"/>
      <w:r>
        <w:t>.</w:t>
      </w:r>
    </w:p>
    <w:p w14:paraId="1D0CD180" w14:textId="77777777" w:rsidR="00582E8A" w:rsidRDefault="00582E8A" w:rsidP="00582E8A">
      <w:pPr>
        <w:pStyle w:val="BOLDMETN"/>
      </w:pPr>
    </w:p>
    <w:p w14:paraId="0FCDCBC2" w14:textId="1CDA961A" w:rsidR="00582E8A" w:rsidRDefault="00582E8A" w:rsidP="00582E8A">
      <w:pPr>
        <w:pStyle w:val="SORUMETN"/>
      </w:pPr>
      <w:proofErr w:type="spellStart"/>
      <w:r>
        <w:t>Güzel,yararlı,iş</w:t>
      </w:r>
      <w:proofErr w:type="spellEnd"/>
      <w:r>
        <w:t xml:space="preserve"> ve davranışa……………………………………denir </w:t>
      </w:r>
    </w:p>
    <w:p w14:paraId="08BD1547" w14:textId="77777777" w:rsidR="008C7D65" w:rsidRPr="008C7D65" w:rsidRDefault="008C7D65" w:rsidP="008C7D65">
      <w:pPr>
        <w:pStyle w:val="SEENEKLER"/>
      </w:pPr>
    </w:p>
    <w:p w14:paraId="650E840D" w14:textId="77777777" w:rsidR="00582E8A" w:rsidRDefault="00582E8A" w:rsidP="00582E8A">
      <w:pPr>
        <w:pStyle w:val="BOLDMETN"/>
      </w:pPr>
    </w:p>
    <w:p w14:paraId="78ECD7DC" w14:textId="7828C8C7" w:rsidR="00582E8A" w:rsidRDefault="00582E8A" w:rsidP="00582E8A">
      <w:pPr>
        <w:pStyle w:val="SORUMETN"/>
      </w:pPr>
      <w:r>
        <w:t xml:space="preserve">Sözlükte gerçeği </w:t>
      </w:r>
      <w:proofErr w:type="spellStart"/>
      <w:r>
        <w:t>örtmek,gizlemek</w:t>
      </w:r>
      <w:proofErr w:type="spellEnd"/>
      <w:r>
        <w:t xml:space="preserve"> manasına gelen ifadeye ……………...denir.</w:t>
      </w:r>
    </w:p>
    <w:p w14:paraId="04DCB203" w14:textId="6E67D370" w:rsidR="00582E8A" w:rsidRDefault="00582E8A" w:rsidP="00582E8A">
      <w:pPr>
        <w:pStyle w:val="SORUMETN"/>
      </w:pPr>
      <w:proofErr w:type="spellStart"/>
      <w:r>
        <w:t>Suje</w:t>
      </w:r>
      <w:proofErr w:type="spellEnd"/>
      <w:r>
        <w:t>(bilen) ile obje(bilinen)arasındaki ilişkiden…………</w:t>
      </w:r>
      <w:proofErr w:type="gramStart"/>
      <w:r>
        <w:t>…….</w:t>
      </w:r>
      <w:proofErr w:type="gramEnd"/>
      <w:r>
        <w:t>ortaya çıkar.</w:t>
      </w:r>
    </w:p>
    <w:p w14:paraId="3F1C6884" w14:textId="0E9CCDA4" w:rsidR="00C150A7" w:rsidRDefault="00582E8A" w:rsidP="00582E8A">
      <w:pPr>
        <w:pStyle w:val="SORUMETN"/>
      </w:pPr>
      <w:r>
        <w:t>Doğadaki nesneleri bir amaca hizmet edecek şekilde araç haline getiren bilgi……………………………………</w:t>
      </w:r>
      <w:proofErr w:type="spellStart"/>
      <w:r>
        <w:t>dir</w:t>
      </w:r>
      <w:proofErr w:type="spellEnd"/>
    </w:p>
    <w:p w14:paraId="3089D08A" w14:textId="1B503E8A" w:rsidR="00582E8A" w:rsidRDefault="00582E8A" w:rsidP="00582E8A">
      <w:pPr>
        <w:pStyle w:val="SORUMETN"/>
      </w:pPr>
      <w:r w:rsidRPr="00582E8A">
        <w:t>İslam’da doğru haber……………………</w:t>
      </w:r>
      <w:proofErr w:type="gramStart"/>
      <w:r w:rsidRPr="00582E8A">
        <w:t>…….</w:t>
      </w:r>
      <w:proofErr w:type="gramEnd"/>
      <w:r w:rsidRPr="00582E8A">
        <w:t>olarak ifade edilir.</w:t>
      </w:r>
    </w:p>
    <w:p w14:paraId="707BE7D5" w14:textId="3AEE8448" w:rsidR="00582E8A" w:rsidRDefault="00582E8A" w:rsidP="00582E8A">
      <w:pPr>
        <w:pStyle w:val="SORUMETN"/>
      </w:pPr>
      <w:r w:rsidRPr="00582E8A">
        <w:t xml:space="preserve">Taklidi iman </w:t>
      </w:r>
      <w:proofErr w:type="spellStart"/>
      <w:r w:rsidRPr="00582E8A">
        <w:t>nedir?Kısaca</w:t>
      </w:r>
      <w:proofErr w:type="spellEnd"/>
      <w:r w:rsidRPr="00582E8A">
        <w:t xml:space="preserve"> bilgi veriniz.</w:t>
      </w:r>
    </w:p>
    <w:p w14:paraId="6B559273" w14:textId="4CE02CE1" w:rsidR="00582E8A" w:rsidRDefault="00582E8A" w:rsidP="00582E8A">
      <w:pPr>
        <w:pStyle w:val="SEENEKLER"/>
      </w:pPr>
    </w:p>
    <w:p w14:paraId="4F268B2E" w14:textId="37FB9901" w:rsidR="00582E8A" w:rsidRDefault="00582E8A" w:rsidP="00582E8A">
      <w:pPr>
        <w:pStyle w:val="SEENEKLER"/>
      </w:pPr>
    </w:p>
    <w:p w14:paraId="4A2984B8" w14:textId="59D4D902" w:rsidR="00582E8A" w:rsidRDefault="00582E8A" w:rsidP="00582E8A">
      <w:pPr>
        <w:pStyle w:val="SEENEKLER"/>
      </w:pPr>
    </w:p>
    <w:p w14:paraId="5595F4F9" w14:textId="77777777" w:rsidR="00582E8A" w:rsidRPr="00582E8A" w:rsidRDefault="00582E8A" w:rsidP="00582E8A">
      <w:pPr>
        <w:pStyle w:val="SEENEKLER"/>
      </w:pPr>
    </w:p>
    <w:bookmarkEnd w:id="1"/>
    <w:p w14:paraId="6B6EC903" w14:textId="6EFEAAE2" w:rsidR="00C150A7" w:rsidRDefault="00582E8A" w:rsidP="00582E8A">
      <w:pPr>
        <w:pStyle w:val="SORUMETN"/>
      </w:pPr>
      <w:r w:rsidRPr="00582E8A">
        <w:t>İman-tasdik ilişkisini açıklayınız…</w:t>
      </w: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1CC91A2A" w:rsidR="00C150A7" w:rsidRDefault="00C150A7">
      <w:pPr>
        <w:rPr>
          <w:rFonts w:cstheme="minorHAnsi"/>
          <w:sz w:val="24"/>
          <w:szCs w:val="24"/>
        </w:rPr>
      </w:pPr>
    </w:p>
    <w:p w14:paraId="69FD760D" w14:textId="3BA6C4CA" w:rsidR="008C7D65" w:rsidRDefault="008C7D65">
      <w:pPr>
        <w:rPr>
          <w:rFonts w:cstheme="minorHAnsi"/>
          <w:sz w:val="24"/>
          <w:szCs w:val="24"/>
        </w:rPr>
      </w:pPr>
    </w:p>
    <w:p w14:paraId="07D83AB9" w14:textId="0D518DAC" w:rsidR="008C7D65" w:rsidRDefault="008C7D65">
      <w:pPr>
        <w:rPr>
          <w:rFonts w:cstheme="minorHAnsi"/>
          <w:sz w:val="24"/>
          <w:szCs w:val="24"/>
        </w:rPr>
      </w:pPr>
    </w:p>
    <w:p w14:paraId="0CB4B762" w14:textId="0BEBF16A" w:rsidR="008C7D65" w:rsidRDefault="008C7D65">
      <w:pPr>
        <w:rPr>
          <w:rFonts w:cstheme="minorHAnsi"/>
          <w:sz w:val="24"/>
          <w:szCs w:val="24"/>
        </w:rPr>
      </w:pPr>
    </w:p>
    <w:p w14:paraId="75991592" w14:textId="77777777" w:rsidR="008C7D65" w:rsidRDefault="008C7D65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8C7D65" w14:paraId="11FFE996" w14:textId="77777777" w:rsidTr="00575C6B">
        <w:tc>
          <w:tcPr>
            <w:tcW w:w="4738" w:type="dxa"/>
          </w:tcPr>
          <w:p w14:paraId="59078ED8" w14:textId="77777777" w:rsidR="008C7D65" w:rsidRDefault="008C7D65" w:rsidP="00575C6B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8C7D65" w14:paraId="170D6C1B" w14:textId="77777777" w:rsidTr="00575C6B">
        <w:tc>
          <w:tcPr>
            <w:tcW w:w="4738" w:type="dxa"/>
          </w:tcPr>
          <w:p w14:paraId="21B0CF4C" w14:textId="77777777" w:rsidR="008C7D65" w:rsidRDefault="008C7D65" w:rsidP="00575C6B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8C7D65" w14:paraId="043FC083" w14:textId="77777777" w:rsidTr="00575C6B">
        <w:tc>
          <w:tcPr>
            <w:tcW w:w="4738" w:type="dxa"/>
          </w:tcPr>
          <w:p w14:paraId="78F904F2" w14:textId="77777777" w:rsidR="008C7D65" w:rsidRDefault="008C7D65" w:rsidP="00575C6B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28093790" w14:textId="0F44AC0C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E4B11"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8890B7E" wp14:editId="2935B818">
                <wp:simplePos x="0" y="0"/>
                <wp:positionH relativeFrom="column">
                  <wp:posOffset>-540385</wp:posOffset>
                </wp:positionH>
                <wp:positionV relativeFrom="paragraph">
                  <wp:posOffset>-711200</wp:posOffset>
                </wp:positionV>
                <wp:extent cx="7559675" cy="10687685"/>
                <wp:effectExtent l="0" t="0" r="3175" b="0"/>
                <wp:wrapNone/>
                <wp:docPr id="17" name="Gr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767" y="13630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EF4569" w14:textId="77777777" w:rsidR="00E44A5B" w:rsidRPr="001B0C3D" w:rsidRDefault="00E44A5B" w:rsidP="00E44A5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5846AC4D" w14:textId="58C067C5" w:rsidR="00E44A5B" w:rsidRPr="001B0C3D" w:rsidRDefault="00E44A5B" w:rsidP="00E44A5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407234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A4CFA0A" w14:textId="77777777" w:rsidR="00E44A5B" w:rsidRPr="001B0C3D" w:rsidRDefault="00E44A5B" w:rsidP="00E44A5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655D64C2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87817" y="5096828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667" y="6820853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EEB66A" w14:textId="77777777" w:rsidR="00E44A5B" w:rsidRPr="001B0C3D" w:rsidRDefault="00E44A5B" w:rsidP="00E44A5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05D8FD0B" w14:textId="56C27472" w:rsidR="00E44A5B" w:rsidRPr="001B0C3D" w:rsidRDefault="00E44A5B" w:rsidP="00E44A5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407234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70703E20" w14:textId="77777777" w:rsidR="00E44A5B" w:rsidRPr="001B0C3D" w:rsidRDefault="00E44A5B" w:rsidP="00E44A5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1D0C3522" w14:textId="77777777" w:rsidR="00E44A5B" w:rsidRPr="001B0C3D" w:rsidRDefault="00E44A5B" w:rsidP="00E44A5B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117C55A8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890B7E" id="Grup 17" o:spid="_x0000_s1026" style="position:absolute;margin-left:-42.55pt;margin-top:-56pt;width:595.25pt;height:841.55pt;z-index:251769856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4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lv/grH4n8S+Ffg18Nbzwv&#10;4ivtNmuv2hvAdpcS2F28LS28ut26SwsUILI6kqynhgcEEV9SVHdWdpeosd7aRzKsiuqyxhgrA5DD&#10;PcHoe1S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f4h8VeGPCNrBe+KvENjpsN1eQ2lvLfXSQrLcSsEiiUsRl3YhV&#10;UcsTgZNaFfJv/BYL/kiPwu/7OS+Hv/p+tq+s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5r/4Kh/DL4g/FT4R/DvR&#10;/hx4O1DWrrTfj14I1W/t9OtzI0Fja6zBLcXDAdI441Z2boAM19K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E/H&#10;f9oL4cfs5eHdG8UfE27uobTXvFul+G9Pa0tTMzX+oXKW1spA+6pkdQW6KOa7avk3/gsF/wAkR+F3&#10;/ZyXw9/9P1tX1l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Ift4/s1eOv2ovh34N8I+ANW0mzufDvxc8LeKb6TWJ5&#10;Y43s9N1OK6njQxxyEytHGQikBS2AWUcj2+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m/bC/adb9lXwR4X8YDwj&#10;/bP/AAknxK8PeFPI+1eT5H9p38dp9oztbd5fmbtvG7GMjrXrNfJv/BYH/kiPwu/7OS+Hv/p+tq+s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zn9pn9mjwh+1J4T8P+EPGmualYW/h3x1ovim0k0tow8l1pt4l3DE+9GH&#10;ls8YDAANtJwQea9G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n/AP4KL/Hj4lfs+/DDwL4l+F+sR2V5rnxq8IeH&#10;tRkltUlElhf6tDb3MYDggFo3YBhyOowa+gK+Tf8AgsF/yRH4Xf8AZyXw9/8AT9bV9Z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N/E/4QfDb4z6Tp+hfFDwlb6xZ6Tr1lrWnwXLOBBf2kyzW042kfNHIqsM8ZHINdJ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K/wDwVs1vWtC+C/wzuND1e6s5Jv2ivANvNJa3DRtJE+uW6vGSpGVZSQVP&#10;BHBr6or5N/4LA5PwR+F2B/zcl8Pf/T9bV9Z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WN42+IfgX4bWFnqvj/xb&#10;p+j22oapbabZT6jdLEs95cSCOCBSx5kkchVXqSQBWz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Jv/BYL/kiPwu/7&#10;OS+Hv/p+tq+sq+d/+ClPwW+J/wAc/hX4B8PfCrwrJq95o/xw8G67qUMdxFF5On2WrwXF1PmRlBCR&#10;IzbQSxxhQTxX0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ef/tF/tH+Bf2ZPC+heLPH9lqE9t4g8aaP4YsV02FX&#10;ZbzUbtLWBmDMuIxI43EZIGSAeleg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yb/wWC/5Ij8Lv+zkvh7/AOn62r6y&#10;rxn9tz9mXxD+1P4B8I+D/DfiWz0uXw58VPDXiq4mvo3ZZoNM1GK7khXb0d1jKqTwCea9m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vF/wBuH9pnxN+yz8P/AAh4v8K+HbHUpvEfxW8M+FbiLUGcLFb6nqMVpLMuwg70&#10;WQsueMjkEV7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Jv8AwWC/5Ij8Lv8As5L4e/8Ap+tq+sq8/wD2jP2bvAf7&#10;T3hfQfCXxCv9Ut7Xw9410fxRYtpNxHG7Xmm3aXUCOXRwYjJGA6gBiuQGU816B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Ov/BSz4zfEv4I/CrwBr/wu8Uy6Teav8cvBmh6jNFCjmbT73V4ILmA71IAeJ2UkYIzwQea&#10;+i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L8R/+Sea9/2Bbr/0S1bV&#10;YvxH/wCSea9/2Bbr/wBEtVR+JHRhP96p/wCJfmfFn/BvD/yYVff9lC1D/wBJ7Svu2vhL/g3h/wCT&#10;Cr7/ALKFqH/pPaV9213Zt/yMqv8AiZ+geMH/ACc/Nv8Ar9MKKKK88/NwooooAKKKKACiiigAoooo&#10;AKKKKACiiigAooooAKKKKACiiigAooooAKKKKACvgP8AZP8A+U4fx9/7FW1/laV9+V8B/sn/APKc&#10;P4+/9ira/wArSvQwP8Ov/g/9uifpnh//AMifiD/sCf8A6foH35RRRXnn5m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YvxH/AOSea9/2Bbr/ANEtW1WL8R/+Sea9&#10;/wBgW6/9EtVR+JHRhP8Aeqf+JfmfFn/BvD/yYVff9lC1D/0ntK+7a+Ev+DeH/kwq+/7KFqH/AKT2&#10;lfdtd2bf8jKr/iZ+geMH/Jz82/6/TCiiivPPzcKKKKACiiigAooooAKKKKACiiigAooooAKKKKAC&#10;iiigAooooAKKKKACiiigAr4D/ZP/AOU4fx9/7FW1/laV9+V8B/sn/wDKcP4+/wDYq2v8rSvQwP8A&#10;Dr/4P/bon6Z4f/8AIn4g/wCwJ/8Ap+gfflFFFeefm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YvxH/wCSea9/2Bbr/wBEtW1W&#10;L8R/+Sea9/2Bbr/0S1VH4kdGE/3qn/iX5nxZ/wAG8P8AyYVff9lC1D/0ntK+7a+Ev+DeH/kwq+/7&#10;KFqH/pPaV9213Zt/yMqv+Jn6B4wf8nPzb/r9MKKKK88/NwooooAKKKKACiiigAooooAKKKKACiii&#10;gAooooAKKKKACiiigAooooAKKKKACvgP9k//AJTh/H3/ALFW1/laV9+V8B/sn/8AKcP4+/8AYq2v&#10;8rSvQwP8Ov8A4P8A26J+meH/APyJ+IP+wJ/+n6B9+UUUV55+Z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X4j/APJPNe/7At1/6Jat&#10;qsX4j/8AJPNe/wCwLdf+iWqo/Ejown+9U/8AEvzPiz/g3h/5MKvv+yhah/6T2lfdtfCX/BvD/wAm&#10;FX3/AGULUP8A0ntK+7a7s2/5GVX/ABM/QPGD/k5+bf8AX6YUUUV55+bhRRRQAUUUUAFFFFABRRRQ&#10;AUUUUAFFFFABRRRQAUUUUAFFFFABRRRQAUUUUAFfAf7J/wDynD+Pv/Yq2v8AK0r78r4D/ZP/AOU4&#10;fx9/7FW1/laV6GB/h1/8H/t0T9M8P/8AkT8Qf9gT/wDT9A+/KKKK88/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+WX+w9a/6A91/&#10;4Dt/hR/Yetf9Ae6/8B2/wr+pr+ytM/6Btv8A9+V/wo/srTP+gbb/APflf8KP9bP+nP8A5N/9qH/E&#10;3cv+hN/5cf8A3E/ll/sPWv8AoD3X/gO3+FH9h61/0B7r/wAB2/wr+pr+ytM/6Btv/wB+V/wo/srT&#10;P+gbb/8Aflf8KP8AWz/pz/5N/wDah/xN3L/oTf8Alx/9xP5Zf7D1r/oD3X/gO3+FH9h61/0B7r/w&#10;Hb/Cv6mv7K0z/oG2/wD35X/Cj+ytM/6Btv8A9+V/wo/1s/6c/wDk3/2of8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yb/wWC/5Ij8Lv+zkv&#10;h7/6fravrKuX+K/wY+Gvxw0bTfD/AMUfDEeq2ej+IbDXNOhkldPJv7OdZ7aYbCCSkiqwByDjkEcV&#10;1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47+2p+05q/7KvgPwn4w0bwpbavJ4k+KHhvwpNDdXDRCCLU9QitHnBUHLRiTcF6EjBIr2KvEv27&#10;fhH4b+Mnw78G6H4nvb63h0r4teF9at2sJEVmuLTUop41bejAoWUBgACR0IPNe2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257;top:13630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4AEF4569" w14:textId="77777777" w:rsidR="00E44A5B" w:rsidRPr="001B0C3D" w:rsidRDefault="00E44A5B" w:rsidP="00E44A5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5846AC4D" w14:textId="58C067C5" w:rsidR="00E44A5B" w:rsidRPr="001B0C3D" w:rsidRDefault="00E44A5B" w:rsidP="00E44A5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407234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A4CFA0A" w14:textId="77777777" w:rsidR="00E44A5B" w:rsidRPr="001B0C3D" w:rsidRDefault="00E44A5B" w:rsidP="00E44A5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655D64C2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href="https://www.dindersi.com/icerik/din-kulturu-ve-ahlak-bilgisi-c93" style="position:absolute;left:15878;top:50968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876;top:68208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69EEB66A" w14:textId="77777777" w:rsidR="00E44A5B" w:rsidRPr="001B0C3D" w:rsidRDefault="00E44A5B" w:rsidP="00E44A5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05D8FD0B" w14:textId="56C27472" w:rsidR="00E44A5B" w:rsidRPr="001B0C3D" w:rsidRDefault="00E44A5B" w:rsidP="00E44A5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407234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70703E20" w14:textId="77777777" w:rsidR="00E44A5B" w:rsidRPr="001B0C3D" w:rsidRDefault="00E44A5B" w:rsidP="00E44A5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1D0C3522" w14:textId="77777777" w:rsidR="00E44A5B" w:rsidRPr="001B0C3D" w:rsidRDefault="00E44A5B" w:rsidP="00E44A5B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117C55A8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398ED3A5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4D77A41" wp14:editId="0BEB5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309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+GEQIAAP0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cxNrJVg3hEvhyMesT/g4cW3C9KetRiRf3PI3OSEv3RIOfreVFE8SajWF4v0HCXnvrS&#10;wwxHqIo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NfwL4YR&#10;AgAA/QMAAA4AAAAAAAAAAAAAAAAALgIAAGRycy9lMm9Eb2MueG1sUEsBAi0AFAAGAAgAAAAhAHkT&#10;EBrcAAAABgEAAA8AAAAAAAAAAAAAAAAAawQAAGRycy9kb3ducmV2LnhtbFBLBQYAAAAABAAEAPMA&#10;AAB0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6A365B81" w:rsidR="00096985" w:rsidRDefault="00096985">
      <w:pPr>
        <w:rPr>
          <w:rFonts w:cstheme="minorHAnsi"/>
          <w:sz w:val="24"/>
          <w:szCs w:val="24"/>
        </w:rPr>
      </w:pPr>
    </w:p>
    <w:p w14:paraId="37547AF1" w14:textId="269C178D" w:rsidR="00096985" w:rsidRDefault="00096985">
      <w:pPr>
        <w:rPr>
          <w:rFonts w:cstheme="minorHAnsi"/>
          <w:sz w:val="24"/>
          <w:szCs w:val="24"/>
        </w:rPr>
      </w:pPr>
    </w:p>
    <w:p w14:paraId="149F4265" w14:textId="3E04BDE3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5E69CCF8" w:rsidR="00096985" w:rsidRDefault="00096985">
      <w:pPr>
        <w:rPr>
          <w:rFonts w:cstheme="minorHAnsi"/>
          <w:sz w:val="24"/>
          <w:szCs w:val="24"/>
        </w:rPr>
      </w:pPr>
    </w:p>
    <w:p w14:paraId="0013ACC4" w14:textId="45CC19B7" w:rsidR="00096985" w:rsidRDefault="00096985">
      <w:pPr>
        <w:rPr>
          <w:rFonts w:cstheme="minorHAnsi"/>
          <w:sz w:val="24"/>
          <w:szCs w:val="24"/>
        </w:rPr>
      </w:pPr>
    </w:p>
    <w:p w14:paraId="1E7E7DEF" w14:textId="5B49D28C" w:rsidR="00096985" w:rsidRDefault="00096985">
      <w:pPr>
        <w:rPr>
          <w:rFonts w:cstheme="minorHAnsi"/>
          <w:sz w:val="24"/>
          <w:szCs w:val="24"/>
        </w:rPr>
      </w:pPr>
    </w:p>
    <w:p w14:paraId="4887EE76" w14:textId="64904DAA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0F583A4E" w:rsidR="00C150A7" w:rsidRDefault="0056626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6C177AF" wp14:editId="4966ED12">
                <wp:simplePos x="0" y="0"/>
                <wp:positionH relativeFrom="column">
                  <wp:posOffset>-578485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7FFDE48" w:rsidR="00501EC5" w:rsidRPr="00501EC5" w:rsidRDefault="00D52CE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9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C177AF" id="Grup 11" o:spid="_x0000_s1032" style="position:absolute;margin-left:-45.55pt;margin-top:-54.5pt;width:598.1pt;height:840.15pt;z-index:25175859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Siiiuo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S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zSCJPMdwqryzN2oAdRXwl+2Z/wXZ+An7PXiG5+HnwY8Pt4/16zZo7&#10;66t7sQ6baSA4KebhmmYEchBtH9/IIr5bv/8Ag4z/AGop7lpNO+DXgy3i/hjk+0yEfjvH8q+fxXE+&#10;S4Wo6cql2t7Jv8dj9o4f+j/4pcRYCOMoYL2dOSvH2k4wbT2fK3zJPpdK61Wh+yNFfjT/AMRFn7V3&#10;/RJ/BP8A35uf/jtH/ERZ+1d/0SfwT/35uf8A47XP/rhkf8z/APAWe5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sY5NIBkYDU6igBvl85zS7cdKWigBCuTzSgAd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gHrTSn&#10;oadRQAmwd6Cg7UtFADcFOaPM9qcQD1pNq+lACg5G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M2KAFopAWY7VXcfapUsdQfpYzfhEaNAI6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GJA4FN3MTgLz6UAOoqxDpGq&#10;zjMdhJ9WXH86l/4R7WP+fM/99D/Gjmi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GeooooAOnQUgXA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3" o:title=""/>
                </v:shape>
                <v:oval id="Oval 5" o:spid="_x0000_s1034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129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77FFDE48" w:rsidR="00501EC5" w:rsidRPr="00501EC5" w:rsidRDefault="00D52CE4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9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4027FB26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68BE113" w:rsidR="00ED5112" w:rsidRDefault="00ED5112">
      <w:pPr>
        <w:rPr>
          <w:rFonts w:cstheme="minorHAnsi"/>
          <w:sz w:val="24"/>
          <w:szCs w:val="24"/>
        </w:rPr>
      </w:pPr>
    </w:p>
    <w:p w14:paraId="510BD7CB" w14:textId="6AFBCA94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02EEFBD" w:rsidR="00C150A7" w:rsidRDefault="00B941F7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23AFD9F6" wp14:editId="40C1FBAC">
            <wp:simplePos x="0" y="0"/>
            <wp:positionH relativeFrom="page">
              <wp:align>right</wp:align>
            </wp:positionH>
            <wp:positionV relativeFrom="paragraph">
              <wp:posOffset>-845820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021DA2">
      <w:headerReference w:type="default" r:id="rId25"/>
      <w:footerReference w:type="default" r:id="rId26"/>
      <w:footerReference w:type="first" r:id="rId27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A8B4E" w14:textId="77A7734C" w:rsidR="00ED544D" w:rsidRDefault="00096985">
    <w:pPr>
      <w:pStyle w:val="AltBilgi"/>
    </w:pPr>
    <w:bookmarkStart w:id="3" w:name="_Hlk124933023"/>
    <w:bookmarkStart w:id="4" w:name="_Hlk124933024"/>
    <w:bookmarkStart w:id="5" w:name="_Hlk124933025"/>
    <w:bookmarkStart w:id="6" w:name="_Hlk124933026"/>
    <w:bookmarkStart w:id="7" w:name="_Hlk124933769"/>
    <w:bookmarkStart w:id="8" w:name="_Hlk124933770"/>
    <w:bookmarkStart w:id="9" w:name="_Hlk124933789"/>
    <w:bookmarkStart w:id="10" w:name="_Hlk124933790"/>
    <w:bookmarkStart w:id="11" w:name="_Hlk125552933"/>
    <w:bookmarkStart w:id="12" w:name="_Hlk125552934"/>
    <w:bookmarkStart w:id="13" w:name="_Hlk125557046"/>
    <w:bookmarkStart w:id="14" w:name="_Hlk125557047"/>
    <w:bookmarkStart w:id="15" w:name="_Hlk125557374"/>
    <w:bookmarkStart w:id="16" w:name="_Hlk125557375"/>
    <w:bookmarkStart w:id="17" w:name="_Hlk125557701"/>
    <w:bookmarkStart w:id="18" w:name="_Hlk125557702"/>
    <w:bookmarkStart w:id="19" w:name="_Hlk125558474"/>
    <w:bookmarkStart w:id="20" w:name="_Hlk125558475"/>
    <w:bookmarkStart w:id="21" w:name="_Hlk125558843"/>
    <w:bookmarkStart w:id="22" w:name="_Hlk125558844"/>
    <w:bookmarkStart w:id="23" w:name="_Hlk125558947"/>
    <w:bookmarkStart w:id="24" w:name="_Hlk125558948"/>
    <w:bookmarkStart w:id="25" w:name="_Hlk125559487"/>
    <w:bookmarkStart w:id="26" w:name="_Hlk125559488"/>
    <w:bookmarkStart w:id="27" w:name="_Hlk125559580"/>
    <w:bookmarkStart w:id="28" w:name="_Hlk125559581"/>
    <w:bookmarkStart w:id="29" w:name="_Hlk125559810"/>
    <w:bookmarkStart w:id="30" w:name="_Hlk125559811"/>
    <w:bookmarkStart w:id="31" w:name="_Hlk125560049"/>
    <w:bookmarkStart w:id="32" w:name="_Hlk125560050"/>
    <w:bookmarkStart w:id="33" w:name="_Hlk125560316"/>
    <w:bookmarkStart w:id="34" w:name="_Hlk125560317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618D6" w14:textId="77777777" w:rsidR="00920F0D" w:rsidRDefault="00920F0D" w:rsidP="00920F0D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03BF75" wp14:editId="32D4ACB1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3" name="Ok: Sağ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7670ABF" w14:textId="77777777" w:rsidR="00920F0D" w:rsidRPr="001016DC" w:rsidRDefault="00920F0D" w:rsidP="00920F0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03BF7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3" o:spid="_x0000_s1046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    <v:textbox>
                <w:txbxContent>
                  <w:p w14:paraId="67670ABF" w14:textId="77777777" w:rsidR="00920F0D" w:rsidRPr="001016DC" w:rsidRDefault="00920F0D" w:rsidP="00920F0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23F1DD31" wp14:editId="10BF60F1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2" name="Resim 2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18F6C39D" wp14:editId="4DBB0B24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" name="Resim 2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2160" w14:textId="77777777" w:rsidR="00C150A7" w:rsidRDefault="00C150A7" w:rsidP="00C150A7">
    <w:pPr>
      <w:pStyle w:val="stBilgi"/>
      <w:jc w:val="center"/>
    </w:pPr>
    <w:bookmarkStart w:id="2" w:name="_Hlk121295565"/>
    <w:r>
      <w:t>DİN KÜLTÜRÜ VE AHLAK BİLGİSİ</w:t>
    </w:r>
  </w:p>
  <w:p w14:paraId="267D6F43" w14:textId="32C4C866" w:rsidR="00C150A7" w:rsidRDefault="00D52CE4" w:rsidP="00C150A7">
    <w:pPr>
      <w:pStyle w:val="stBilgi"/>
      <w:jc w:val="center"/>
    </w:pPr>
    <w:r>
      <w:t>9</w:t>
    </w:r>
    <w:r w:rsidR="00C150A7">
      <w:t xml:space="preserve">. Sınıf </w:t>
    </w:r>
    <w:r w:rsidR="0002361D">
      <w:t>1</w:t>
    </w:r>
    <w:r w:rsidR="00C150A7">
      <w:t>.Dönem 1. Yazılı / Sınav Soruları</w:t>
    </w:r>
  </w:p>
  <w:bookmarkEnd w:id="2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54970"/>
    <w:multiLevelType w:val="hybridMultilevel"/>
    <w:tmpl w:val="1004C978"/>
    <w:lvl w:ilvl="0" w:tplc="F01E718E">
      <w:start w:val="1"/>
      <w:numFmt w:val="decimal"/>
      <w:pStyle w:val="SORUNOLUBOLD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D3CFD"/>
    <w:multiLevelType w:val="hybridMultilevel"/>
    <w:tmpl w:val="6F5ED5EE"/>
    <w:lvl w:ilvl="0" w:tplc="9F203918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8102BC5C"/>
    <w:lvl w:ilvl="0" w:tplc="9EE0A452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2815648">
    <w:abstractNumId w:val="7"/>
  </w:num>
  <w:num w:numId="2" w16cid:durableId="1368987385">
    <w:abstractNumId w:val="8"/>
  </w:num>
  <w:num w:numId="3" w16cid:durableId="710424297">
    <w:abstractNumId w:val="9"/>
  </w:num>
  <w:num w:numId="4" w16cid:durableId="1304041857">
    <w:abstractNumId w:val="5"/>
  </w:num>
  <w:num w:numId="5" w16cid:durableId="237449479">
    <w:abstractNumId w:val="7"/>
    <w:lvlOverride w:ilvl="0">
      <w:startOverride w:val="1"/>
    </w:lvlOverride>
  </w:num>
  <w:num w:numId="6" w16cid:durableId="1322536676">
    <w:abstractNumId w:val="7"/>
    <w:lvlOverride w:ilvl="0">
      <w:startOverride w:val="1"/>
    </w:lvlOverride>
  </w:num>
  <w:num w:numId="7" w16cid:durableId="1232154738">
    <w:abstractNumId w:val="7"/>
    <w:lvlOverride w:ilvl="0">
      <w:startOverride w:val="1"/>
    </w:lvlOverride>
  </w:num>
  <w:num w:numId="8" w16cid:durableId="1368800974">
    <w:abstractNumId w:val="7"/>
    <w:lvlOverride w:ilvl="0">
      <w:startOverride w:val="1"/>
    </w:lvlOverride>
  </w:num>
  <w:num w:numId="9" w16cid:durableId="711686611">
    <w:abstractNumId w:val="9"/>
    <w:lvlOverride w:ilvl="0">
      <w:startOverride w:val="1"/>
    </w:lvlOverride>
  </w:num>
  <w:num w:numId="10" w16cid:durableId="1508254507">
    <w:abstractNumId w:val="7"/>
    <w:lvlOverride w:ilvl="0">
      <w:startOverride w:val="1"/>
    </w:lvlOverride>
  </w:num>
  <w:num w:numId="11" w16cid:durableId="832722263">
    <w:abstractNumId w:val="7"/>
    <w:lvlOverride w:ilvl="0">
      <w:startOverride w:val="1"/>
    </w:lvlOverride>
  </w:num>
  <w:num w:numId="12" w16cid:durableId="504396740">
    <w:abstractNumId w:val="7"/>
    <w:lvlOverride w:ilvl="0">
      <w:startOverride w:val="1"/>
    </w:lvlOverride>
  </w:num>
  <w:num w:numId="13" w16cid:durableId="784036679">
    <w:abstractNumId w:val="9"/>
    <w:lvlOverride w:ilvl="0">
      <w:startOverride w:val="1"/>
    </w:lvlOverride>
  </w:num>
  <w:num w:numId="14" w16cid:durableId="443424555">
    <w:abstractNumId w:val="7"/>
    <w:lvlOverride w:ilvl="0">
      <w:startOverride w:val="1"/>
    </w:lvlOverride>
  </w:num>
  <w:num w:numId="15" w16cid:durableId="1253783061">
    <w:abstractNumId w:val="7"/>
    <w:lvlOverride w:ilvl="0">
      <w:startOverride w:val="1"/>
    </w:lvlOverride>
  </w:num>
  <w:num w:numId="16" w16cid:durableId="1814636124">
    <w:abstractNumId w:val="7"/>
    <w:lvlOverride w:ilvl="0">
      <w:startOverride w:val="1"/>
    </w:lvlOverride>
  </w:num>
  <w:num w:numId="17" w16cid:durableId="1602034143">
    <w:abstractNumId w:val="7"/>
    <w:lvlOverride w:ilvl="0">
      <w:startOverride w:val="1"/>
    </w:lvlOverride>
  </w:num>
  <w:num w:numId="18" w16cid:durableId="1612737209">
    <w:abstractNumId w:val="9"/>
    <w:lvlOverride w:ilvl="0">
      <w:startOverride w:val="1"/>
    </w:lvlOverride>
  </w:num>
  <w:num w:numId="19" w16cid:durableId="2143039897">
    <w:abstractNumId w:val="7"/>
    <w:lvlOverride w:ilvl="0">
      <w:startOverride w:val="1"/>
    </w:lvlOverride>
  </w:num>
  <w:num w:numId="20" w16cid:durableId="1893031724">
    <w:abstractNumId w:val="7"/>
    <w:lvlOverride w:ilvl="0">
      <w:startOverride w:val="1"/>
    </w:lvlOverride>
  </w:num>
  <w:num w:numId="21" w16cid:durableId="375392353">
    <w:abstractNumId w:val="7"/>
    <w:lvlOverride w:ilvl="0">
      <w:startOverride w:val="1"/>
    </w:lvlOverride>
  </w:num>
  <w:num w:numId="22" w16cid:durableId="1439131810">
    <w:abstractNumId w:val="7"/>
    <w:lvlOverride w:ilvl="0">
      <w:startOverride w:val="1"/>
    </w:lvlOverride>
  </w:num>
  <w:num w:numId="23" w16cid:durableId="1408961897">
    <w:abstractNumId w:val="7"/>
    <w:lvlOverride w:ilvl="0">
      <w:startOverride w:val="1"/>
    </w:lvlOverride>
  </w:num>
  <w:num w:numId="24" w16cid:durableId="1828547524">
    <w:abstractNumId w:val="7"/>
    <w:lvlOverride w:ilvl="0">
      <w:startOverride w:val="1"/>
    </w:lvlOverride>
  </w:num>
  <w:num w:numId="25" w16cid:durableId="295067528">
    <w:abstractNumId w:val="7"/>
    <w:lvlOverride w:ilvl="0">
      <w:startOverride w:val="1"/>
    </w:lvlOverride>
  </w:num>
  <w:num w:numId="26" w16cid:durableId="1706641339">
    <w:abstractNumId w:val="7"/>
    <w:lvlOverride w:ilvl="0">
      <w:startOverride w:val="1"/>
    </w:lvlOverride>
  </w:num>
  <w:num w:numId="27" w16cid:durableId="481236733">
    <w:abstractNumId w:val="7"/>
    <w:lvlOverride w:ilvl="0">
      <w:startOverride w:val="1"/>
    </w:lvlOverride>
  </w:num>
  <w:num w:numId="28" w16cid:durableId="511575363">
    <w:abstractNumId w:val="7"/>
    <w:lvlOverride w:ilvl="0">
      <w:startOverride w:val="1"/>
    </w:lvlOverride>
  </w:num>
  <w:num w:numId="29" w16cid:durableId="180241016">
    <w:abstractNumId w:val="7"/>
    <w:lvlOverride w:ilvl="0">
      <w:startOverride w:val="1"/>
    </w:lvlOverride>
  </w:num>
  <w:num w:numId="30" w16cid:durableId="1754739415">
    <w:abstractNumId w:val="7"/>
    <w:lvlOverride w:ilvl="0">
      <w:startOverride w:val="1"/>
    </w:lvlOverride>
  </w:num>
  <w:num w:numId="31" w16cid:durableId="1916667188">
    <w:abstractNumId w:val="7"/>
    <w:lvlOverride w:ilvl="0">
      <w:startOverride w:val="1"/>
    </w:lvlOverride>
  </w:num>
  <w:num w:numId="32" w16cid:durableId="352389463">
    <w:abstractNumId w:val="4"/>
  </w:num>
  <w:num w:numId="33" w16cid:durableId="1148210807">
    <w:abstractNumId w:val="2"/>
  </w:num>
  <w:num w:numId="34" w16cid:durableId="681201742">
    <w:abstractNumId w:val="10"/>
  </w:num>
  <w:num w:numId="35" w16cid:durableId="1388605711">
    <w:abstractNumId w:val="6"/>
  </w:num>
  <w:num w:numId="36" w16cid:durableId="713162752">
    <w:abstractNumId w:val="1"/>
  </w:num>
  <w:num w:numId="37" w16cid:durableId="2142184907">
    <w:abstractNumId w:val="7"/>
    <w:lvlOverride w:ilvl="0">
      <w:startOverride w:val="1"/>
    </w:lvlOverride>
  </w:num>
  <w:num w:numId="38" w16cid:durableId="1646013130">
    <w:abstractNumId w:val="7"/>
    <w:lvlOverride w:ilvl="0">
      <w:startOverride w:val="1"/>
    </w:lvlOverride>
  </w:num>
  <w:num w:numId="39" w16cid:durableId="632491168">
    <w:abstractNumId w:val="7"/>
    <w:lvlOverride w:ilvl="0">
      <w:startOverride w:val="1"/>
    </w:lvlOverride>
  </w:num>
  <w:num w:numId="40" w16cid:durableId="1331524728">
    <w:abstractNumId w:val="7"/>
    <w:lvlOverride w:ilvl="0">
      <w:startOverride w:val="1"/>
    </w:lvlOverride>
  </w:num>
  <w:num w:numId="41" w16cid:durableId="1393885685">
    <w:abstractNumId w:val="7"/>
    <w:lvlOverride w:ilvl="0">
      <w:startOverride w:val="1"/>
    </w:lvlOverride>
  </w:num>
  <w:num w:numId="42" w16cid:durableId="425150606">
    <w:abstractNumId w:val="3"/>
  </w:num>
  <w:num w:numId="43" w16cid:durableId="1986156943">
    <w:abstractNumId w:val="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21DA2"/>
    <w:rsid w:val="0002361D"/>
    <w:rsid w:val="00025BCF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07234"/>
    <w:rsid w:val="00426B9F"/>
    <w:rsid w:val="004578EE"/>
    <w:rsid w:val="00461443"/>
    <w:rsid w:val="00462A7E"/>
    <w:rsid w:val="004819FD"/>
    <w:rsid w:val="00491BA4"/>
    <w:rsid w:val="00495D75"/>
    <w:rsid w:val="00497E71"/>
    <w:rsid w:val="004F74B5"/>
    <w:rsid w:val="00501EC5"/>
    <w:rsid w:val="00531864"/>
    <w:rsid w:val="00537EA3"/>
    <w:rsid w:val="00540191"/>
    <w:rsid w:val="005411B0"/>
    <w:rsid w:val="00544D6A"/>
    <w:rsid w:val="0056626C"/>
    <w:rsid w:val="00582E8A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27D8"/>
    <w:rsid w:val="00645386"/>
    <w:rsid w:val="006871B2"/>
    <w:rsid w:val="00691BFA"/>
    <w:rsid w:val="006A1847"/>
    <w:rsid w:val="006B0CA3"/>
    <w:rsid w:val="006B2433"/>
    <w:rsid w:val="006C7645"/>
    <w:rsid w:val="006D7476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C7D65"/>
    <w:rsid w:val="008D43D4"/>
    <w:rsid w:val="00920F0D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B21322"/>
    <w:rsid w:val="00B26E36"/>
    <w:rsid w:val="00B67338"/>
    <w:rsid w:val="00B941F7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DE4B11"/>
    <w:rsid w:val="00E44A5B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582E8A"/>
    <w:pPr>
      <w:numPr>
        <w:numId w:val="4"/>
      </w:numPr>
      <w:spacing w:after="120" w:line="240" w:lineRule="auto"/>
      <w:ind w:left="0" w:firstLine="0"/>
      <w:jc w:val="both"/>
    </w:pPr>
    <w:rPr>
      <w:rFonts w:ascii="Calibri" w:eastAsia="Calibri" w:hAnsi="Calibri" w:cs="Arial"/>
      <w:bCs/>
      <w:color w:val="000000"/>
      <w:sz w:val="20"/>
      <w:szCs w:val="16"/>
    </w:rPr>
  </w:style>
  <w:style w:type="paragraph" w:customStyle="1" w:styleId="SEENEKLER">
    <w:name w:val="SEÇENEKLER"/>
    <w:basedOn w:val="Normal"/>
    <w:autoRedefine/>
    <w:qFormat/>
    <w:rsid w:val="00920F0D"/>
    <w:pPr>
      <w:spacing w:before="120" w:after="12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582E8A"/>
    <w:pPr>
      <w:spacing w:before="120" w:after="120" w:line="240" w:lineRule="auto"/>
      <w:jc w:val="both"/>
    </w:pPr>
    <w:rPr>
      <w:rFonts w:ascii="Calibri" w:eastAsia="Calibri" w:hAnsi="Calibri" w:cs="Arial"/>
      <w:b/>
      <w:sz w:val="20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582E8A"/>
    <w:rPr>
      <w:rFonts w:ascii="Calibri" w:eastAsia="Calibri" w:hAnsi="Calibri" w:cs="Arial"/>
      <w:bCs/>
      <w:color w:val="000000"/>
      <w:sz w:val="20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920F0D"/>
    <w:pPr>
      <w:numPr>
        <w:numId w:val="43"/>
      </w:numPr>
      <w:spacing w:after="0"/>
    </w:pPr>
    <w:rPr>
      <w:b/>
    </w:rPr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129" TargetMode="Externa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A440B-D976-4060-845B-1B6BBD0A9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363</TotalTime>
  <Pages>5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MASTER_DIZGI</cp:lastModifiedBy>
  <cp:revision>24</cp:revision>
  <cp:lastPrinted>2022-12-07T14:03:00Z</cp:lastPrinted>
  <dcterms:created xsi:type="dcterms:W3CDTF">2023-01-18T10:28:00Z</dcterms:created>
  <dcterms:modified xsi:type="dcterms:W3CDTF">2023-02-16T11:36:00Z</dcterms:modified>
</cp:coreProperties>
</file>