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D544D" w14:paraId="6E4E17F6" w14:textId="77777777" w:rsidTr="0009698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BB7D8A" w14:textId="77777777" w:rsidR="00ED544D" w:rsidRPr="00FD75DF" w:rsidRDefault="00ED544D" w:rsidP="0009698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4CBD33B" w14:textId="77777777" w:rsidR="00ED544D" w:rsidRDefault="00ED544D" w:rsidP="0009698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732579" w14:textId="5238A7A2" w:rsidR="00ED544D" w:rsidRDefault="00ED544D" w:rsidP="0009698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C150A7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715EC9" w14:textId="77777777" w:rsidR="00ED544D" w:rsidRDefault="00ED544D" w:rsidP="00096985">
            <w:pPr>
              <w:pStyle w:val="IKLAR"/>
              <w:spacing w:before="0" w:after="0"/>
              <w:ind w:left="0" w:firstLine="0"/>
            </w:pPr>
          </w:p>
        </w:tc>
      </w:tr>
      <w:tr w:rsidR="00ED544D" w14:paraId="31B8ABB1" w14:textId="77777777" w:rsidTr="0009698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FA3B7E" w14:textId="77777777" w:rsidR="00ED544D" w:rsidRPr="00FD75DF" w:rsidRDefault="00ED544D" w:rsidP="0009698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C925D1" w14:textId="77777777" w:rsidR="00ED544D" w:rsidRDefault="00ED544D" w:rsidP="0009698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BCA2FD" w14:textId="77777777" w:rsidR="00ED544D" w:rsidRDefault="00ED544D" w:rsidP="0009698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0C57225" w14:textId="77777777" w:rsidR="00ED544D" w:rsidRDefault="00ED544D" w:rsidP="0009698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D544D" w14:paraId="2D221D2A" w14:textId="77777777" w:rsidTr="0009698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9F6C43" w14:textId="77777777" w:rsidR="00ED544D" w:rsidRPr="00FD75DF" w:rsidRDefault="00ED544D" w:rsidP="0009698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0905D7" w14:textId="77777777" w:rsidR="00ED544D" w:rsidRDefault="00ED544D" w:rsidP="0009698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31F3D7" w14:textId="77777777" w:rsidR="00ED544D" w:rsidRDefault="00ED544D" w:rsidP="0009698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646276" w14:textId="77777777" w:rsidR="00ED544D" w:rsidRDefault="00ED544D" w:rsidP="0009698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D544D" w14:paraId="55E9AB7E" w14:textId="77777777" w:rsidTr="0009698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C59500" w14:textId="77777777" w:rsidR="00ED544D" w:rsidRPr="00FD75DF" w:rsidRDefault="00ED544D" w:rsidP="0009698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F1D215" w14:textId="77777777" w:rsidR="00ED544D" w:rsidRDefault="00ED544D" w:rsidP="0009698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6152222" w14:textId="6CE3243B" w:rsidR="00ED544D" w:rsidRDefault="00ED544D" w:rsidP="0009698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150A7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60079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CB3629" w14:textId="77777777" w:rsidR="00ED544D" w:rsidRDefault="00ED544D" w:rsidP="00096985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5C6AF7A9" w14:textId="55940972" w:rsidR="00533CF2" w:rsidRPr="00612858" w:rsidRDefault="00533CF2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Peygamberimizin bazı özellikleri Kur’an-ı Kerim’de anlatılır. Bunlardan biri de O’nun acıma ve merhametidir.</w:t>
      </w:r>
    </w:p>
    <w:p w14:paraId="0EABE9E3" w14:textId="77777777" w:rsidR="00533CF2" w:rsidRPr="00612858" w:rsidRDefault="00533CF2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Aşağıdaki ayetlerden hangisi Peygamberimizin bu özelliğine örnektir?</w:t>
      </w:r>
    </w:p>
    <w:p w14:paraId="7438549F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A) “Muhammed, içinizden herhangi bir adamın babası değildir. O, Allah’ın elçisi ve peygamberlerin sonuncusudur. Allah, her şeyi bilendir.” (Ahzab/ 40)</w:t>
      </w:r>
    </w:p>
    <w:p w14:paraId="30134994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B) “Yâ, Sîn. Kuran-ı Hakim’e and olsun ki, sen doğru yol üzere gönderilmiş peygamberlerdensin. (Yasin/1-4)</w:t>
      </w:r>
    </w:p>
    <w:p w14:paraId="6EFA894E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C) “Ey inananlar! And olsun ki, içinizden size, sıkıntıya uğramanız kendisine ağır gelen, size düşkün, inananlara şefkatli ve merhametli bir peygamber gelmiştir.” (Tevbe/128)</w:t>
      </w:r>
    </w:p>
    <w:p w14:paraId="05D5DAA8" w14:textId="0990313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D) “Biz seni bütün insanlara ancak müjdeci ve uyarıcı olarak göndermişizdir; fakat insanların çoğu bilmez.” (Sebe/28)</w:t>
      </w:r>
    </w:p>
    <w:p w14:paraId="48AB19A3" w14:textId="77777777" w:rsidR="00533CF2" w:rsidRPr="00612858" w:rsidRDefault="00533CF2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43D6B6D6" w14:textId="00B9BDEB" w:rsidR="00533CF2" w:rsidRPr="00612858" w:rsidRDefault="00533CF2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Peygamber Efendimiz bir gün bir arkadaşıyla sohbet ederken yaşlı bir kadın geldi ve Peygamberimize; “Ey Allah’ın elçisi, sana anlatacak bazı sorunlarım var, yanıma gelir misin?” dedi. Peygamberimiz; “Medine’nin neresine dersen geleyim, derdini söyle dinleyip sana yardımcı olayım.” diyerek karşılık verdi.</w:t>
      </w:r>
    </w:p>
    <w:p w14:paraId="1F310B02" w14:textId="77777777" w:rsidR="00533CF2" w:rsidRPr="00612858" w:rsidRDefault="00533CF2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Paragrafta anlatılanlara göre aşağıdaki yargılardan hangisi doğru değildir?</w:t>
      </w:r>
    </w:p>
    <w:p w14:paraId="37800858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A) Peygamberimiz kendisiyle özel görüşmek isteyenleri reddetmezdi.</w:t>
      </w:r>
    </w:p>
    <w:p w14:paraId="45CCEFC9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B) Peygamberimiz insanları sabırla dinler ve sorunlarına çözüm bulmaya çalışırdı.</w:t>
      </w:r>
    </w:p>
    <w:p w14:paraId="6217C75C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C) Peygamberimiz sadece sorunu olan insanlarla görüşürdü.</w:t>
      </w:r>
    </w:p>
    <w:p w14:paraId="59BFCF28" w14:textId="7F445500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D) Peygamberimiz insanlara değer verir ve onların isteklerini geri çevirmezdi.</w:t>
      </w:r>
    </w:p>
    <w:p w14:paraId="3C5CA177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</w:p>
    <w:p w14:paraId="68C53439" w14:textId="77777777" w:rsidR="00533CF2" w:rsidRPr="00612858" w:rsidRDefault="00533CF2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Allah, Kureyş suresinde özellikle Kureyşlilere verdiği nimetleri hatırlatarak onlardan Kabe’nin Rabbi olan kendisine ibadet etmelerini istemiştir. Bu nimetlere karşılık kulluk görevlerini yerine getirmeleri gerektiğini söylemiştir.</w:t>
      </w:r>
    </w:p>
    <w:p w14:paraId="7071658A" w14:textId="77777777" w:rsidR="00533CF2" w:rsidRPr="00612858" w:rsidRDefault="00533CF2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Bu nimetler arasında aşağıdakilerden hangisi yer almamaktadır?</w:t>
      </w:r>
    </w:p>
    <w:p w14:paraId="3B818986" w14:textId="77777777" w:rsidR="008A17E6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A) Korkudan kurtarmak</w:t>
      </w:r>
      <w:r w:rsidR="008A17E6" w:rsidRPr="00612858">
        <w:rPr>
          <w:noProof/>
          <w:sz w:val="18"/>
          <w:szCs w:val="18"/>
          <w:lang w:eastAsia="tr-TR"/>
        </w:rPr>
        <w:t xml:space="preserve">  </w:t>
      </w:r>
    </w:p>
    <w:p w14:paraId="523BF28E" w14:textId="7385BD8E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B) Açken doymalarını sağlamak</w:t>
      </w:r>
    </w:p>
    <w:p w14:paraId="6CC5F5A8" w14:textId="77777777" w:rsidR="008A17E6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C) Yaz ve kış</w:t>
      </w:r>
      <w:r w:rsidR="008A17E6" w:rsidRPr="00612858">
        <w:rPr>
          <w:noProof/>
          <w:sz w:val="18"/>
          <w:szCs w:val="18"/>
          <w:lang w:eastAsia="tr-TR"/>
        </w:rPr>
        <w:t xml:space="preserve"> yolculuklarda kolaylık tanımak   </w:t>
      </w:r>
    </w:p>
    <w:p w14:paraId="3FD0647A" w14:textId="016E1EA7" w:rsidR="008A17E6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D) Düşman tehlikesini önceden haber vermek</w:t>
      </w:r>
    </w:p>
    <w:p w14:paraId="51F4E853" w14:textId="77777777" w:rsidR="008A17E6" w:rsidRPr="00612858" w:rsidRDefault="008A17E6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058C88E7" w14:textId="7BBD2F36" w:rsidR="00533CF2" w:rsidRPr="00612858" w:rsidRDefault="00533CF2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 xml:space="preserve"> (…) Peygamberimiz kuşların yuvalarının bozulmasından hoşlanmazdı.</w:t>
      </w:r>
    </w:p>
    <w:p w14:paraId="7B6CAFBA" w14:textId="77777777" w:rsidR="00533CF2" w:rsidRPr="00612858" w:rsidRDefault="00533CF2" w:rsidP="00612858">
      <w:pPr>
        <w:pStyle w:val="SORUNOLUAIK"/>
        <w:numPr>
          <w:ilvl w:val="0"/>
          <w:numId w:val="0"/>
        </w:numPr>
        <w:spacing w:after="0"/>
        <w:ind w:left="284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(…) Peygamberimiz hayvanlara fazla yük yüklenmesine ses çıkarmazdı.</w:t>
      </w:r>
    </w:p>
    <w:p w14:paraId="139E5A0D" w14:textId="77777777" w:rsidR="00533CF2" w:rsidRPr="00612858" w:rsidRDefault="00533CF2" w:rsidP="00612858">
      <w:pPr>
        <w:pStyle w:val="SORUNOLUAIK"/>
        <w:numPr>
          <w:ilvl w:val="0"/>
          <w:numId w:val="0"/>
        </w:numPr>
        <w:spacing w:after="0"/>
        <w:ind w:left="284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(…) Peygamberimiz ağaçların gereksiz yere kesilmesini istemez ve ağaç dikmeye önem verirdi.</w:t>
      </w:r>
    </w:p>
    <w:p w14:paraId="3CF1525B" w14:textId="77777777" w:rsidR="00533CF2" w:rsidRPr="00612858" w:rsidRDefault="00533CF2" w:rsidP="00612858">
      <w:pPr>
        <w:pStyle w:val="SORUNOLUAIK"/>
        <w:numPr>
          <w:ilvl w:val="0"/>
          <w:numId w:val="0"/>
        </w:numPr>
        <w:spacing w:after="0"/>
        <w:ind w:left="284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(…) Peygamberimiz hayvanlara iyi davranır ve onlara hiçbir zaman eziyet etmezdi.</w:t>
      </w:r>
    </w:p>
    <w:p w14:paraId="10F1384A" w14:textId="77777777" w:rsidR="00533CF2" w:rsidRPr="00612858" w:rsidRDefault="00533CF2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Verilenlere ait doğru yanlış sıralaması aşağıdakilerden hangisidir?</w:t>
      </w:r>
    </w:p>
    <w:p w14:paraId="11093073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 xml:space="preserve">A) D Y D D </w:t>
      </w:r>
      <w:r w:rsidRPr="00612858">
        <w:rPr>
          <w:noProof/>
          <w:sz w:val="18"/>
          <w:szCs w:val="18"/>
          <w:lang w:eastAsia="tr-TR"/>
        </w:rPr>
        <w:tab/>
      </w:r>
      <w:r w:rsidRPr="00612858">
        <w:rPr>
          <w:noProof/>
          <w:sz w:val="18"/>
          <w:szCs w:val="18"/>
          <w:lang w:eastAsia="tr-TR"/>
        </w:rPr>
        <w:tab/>
        <w:t>B) D Y D Y</w:t>
      </w:r>
    </w:p>
    <w:p w14:paraId="6778FC60" w14:textId="48814BB1" w:rsidR="00533CF2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 xml:space="preserve">C) D D Y Y </w:t>
      </w:r>
      <w:r w:rsidRPr="00612858">
        <w:rPr>
          <w:noProof/>
          <w:sz w:val="18"/>
          <w:szCs w:val="18"/>
          <w:lang w:eastAsia="tr-TR"/>
        </w:rPr>
        <w:tab/>
      </w:r>
      <w:r w:rsidRPr="00612858">
        <w:rPr>
          <w:noProof/>
          <w:sz w:val="18"/>
          <w:szCs w:val="18"/>
          <w:lang w:eastAsia="tr-TR"/>
        </w:rPr>
        <w:tab/>
        <w:t>D) D Y Y D</w:t>
      </w:r>
    </w:p>
    <w:p w14:paraId="44CA54C9" w14:textId="77777777" w:rsidR="00612858" w:rsidRDefault="00612858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</w:p>
    <w:p w14:paraId="21236A47" w14:textId="77777777" w:rsidR="00612858" w:rsidRPr="00612858" w:rsidRDefault="00612858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</w:p>
    <w:p w14:paraId="23419208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</w:p>
    <w:p w14:paraId="4140757C" w14:textId="77777777" w:rsidR="00533CF2" w:rsidRPr="00612858" w:rsidRDefault="00533CF2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Hz. Aişe annemiz şöyle demiştir: “Ben Peygamberimizin kendine yapılan bir haksızlığın öcünü aldığını hiç görmedim…”</w:t>
      </w:r>
    </w:p>
    <w:p w14:paraId="60E7FB75" w14:textId="77777777" w:rsidR="00533CF2" w:rsidRPr="00612858" w:rsidRDefault="00533CF2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Bu örnek Peygamberimizin aşağıdaki hangi özelliğine işaret etmektedir?</w:t>
      </w:r>
    </w:p>
    <w:p w14:paraId="1802E48E" w14:textId="24681A00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A) Hoşgörülü ve affediciydi.</w:t>
      </w:r>
      <w:r w:rsidR="008A17E6" w:rsidRPr="00612858">
        <w:rPr>
          <w:noProof/>
          <w:sz w:val="18"/>
          <w:szCs w:val="18"/>
          <w:lang w:eastAsia="tr-TR"/>
        </w:rPr>
        <w:t xml:space="preserve">   </w:t>
      </w:r>
      <w:r w:rsidRPr="00612858">
        <w:rPr>
          <w:noProof/>
          <w:sz w:val="18"/>
          <w:szCs w:val="18"/>
          <w:lang w:eastAsia="tr-TR"/>
        </w:rPr>
        <w:t>B) Cesaretliydi.</w:t>
      </w:r>
    </w:p>
    <w:p w14:paraId="2776ED6E" w14:textId="2B1C69E3" w:rsidR="00533CF2" w:rsidRPr="00612858" w:rsidRDefault="008A17E6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 xml:space="preserve">C) Sabırlıydı.    </w:t>
      </w:r>
      <w:r w:rsidR="00533CF2" w:rsidRPr="00612858">
        <w:rPr>
          <w:noProof/>
          <w:sz w:val="18"/>
          <w:szCs w:val="18"/>
          <w:lang w:eastAsia="tr-TR"/>
        </w:rPr>
        <w:t>D) Bilgiye önem verirdi.</w:t>
      </w:r>
    </w:p>
    <w:p w14:paraId="6D038340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</w:p>
    <w:p w14:paraId="659DA421" w14:textId="77777777" w:rsidR="00533CF2" w:rsidRPr="00612858" w:rsidRDefault="00533CF2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Aşağıdakilerden hangisi Peygamberimizin güvenilir bir kimsede olması gereken şartlar diye saydığı özelliklerden değildir?</w:t>
      </w:r>
    </w:p>
    <w:p w14:paraId="20CF1DF1" w14:textId="16F57AE5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A) Yalan söylememek</w:t>
      </w:r>
      <w:r w:rsidR="008A17E6" w:rsidRPr="00612858">
        <w:rPr>
          <w:noProof/>
          <w:sz w:val="18"/>
          <w:szCs w:val="18"/>
          <w:lang w:eastAsia="tr-TR"/>
        </w:rPr>
        <w:t xml:space="preserve">    </w:t>
      </w:r>
      <w:r w:rsidRPr="00612858">
        <w:rPr>
          <w:noProof/>
          <w:sz w:val="18"/>
          <w:szCs w:val="18"/>
          <w:lang w:eastAsia="tr-TR"/>
        </w:rPr>
        <w:t>B) Emaneti korumak</w:t>
      </w:r>
    </w:p>
    <w:p w14:paraId="66CCFE52" w14:textId="3E652700" w:rsidR="00533CF2" w:rsidRPr="00612858" w:rsidRDefault="008A17E6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 xml:space="preserve">C) Korkularının üzerine gitmek  </w:t>
      </w:r>
      <w:r w:rsidR="00533CF2" w:rsidRPr="00612858">
        <w:rPr>
          <w:noProof/>
          <w:sz w:val="18"/>
          <w:szCs w:val="18"/>
          <w:lang w:eastAsia="tr-TR"/>
        </w:rPr>
        <w:t>D) Verdiği sözde durmak</w:t>
      </w:r>
    </w:p>
    <w:p w14:paraId="02BA6DAC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</w:p>
    <w:p w14:paraId="4DA1E60C" w14:textId="77777777" w:rsidR="00533CF2" w:rsidRPr="00612858" w:rsidRDefault="00533CF2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“Kıyamet kopuyor olsa bile elinizdeki fidanı dikiniz.” (Buhari)</w:t>
      </w:r>
    </w:p>
    <w:p w14:paraId="570338FE" w14:textId="77777777" w:rsidR="00533CF2" w:rsidRPr="00612858" w:rsidRDefault="00533CF2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Bu hadisi ödevinde kullanan bir öğrencinin hazırlamaya çalıştığı ödevin konusu aşağıdakilerden hangisi olmalıdır?</w:t>
      </w:r>
    </w:p>
    <w:p w14:paraId="31AE51EC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A) Kıyametin kopuş aşamaları</w:t>
      </w:r>
    </w:p>
    <w:p w14:paraId="0789A8EC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B) Medine’nin ağaçlandırılması</w:t>
      </w:r>
    </w:p>
    <w:p w14:paraId="47222593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C) Kıyamete hazırlık</w:t>
      </w:r>
    </w:p>
    <w:p w14:paraId="3ACF1B0C" w14:textId="040848F4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D) Peygamberimizin doğa sevgisi</w:t>
      </w:r>
    </w:p>
    <w:p w14:paraId="34840A06" w14:textId="77777777" w:rsidR="00533CF2" w:rsidRPr="00612858" w:rsidRDefault="00533CF2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7E48351F" w14:textId="77777777" w:rsidR="00533CF2" w:rsidRPr="00612858" w:rsidRDefault="00533CF2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Mekke fethedilmişti. Peygamberimiz Mekkelilere sordu: “Şimdi size nasıl davranacağımı düşünüyorsunuz?” Onlar da Peygamberimizin Hz. Yusuf’un kardeşlerine davrandığı gibi davranacağını beklediklerini söylediler. Peygamberimiz de o gün Mekkelilere Hz. Yusuf’un kardeşlerine söylediği “Bugün size kınanma, ceza verme yoktur.” sözünü söyledi.</w:t>
      </w:r>
    </w:p>
    <w:p w14:paraId="332AF022" w14:textId="77777777" w:rsidR="00533CF2" w:rsidRPr="00612858" w:rsidRDefault="00533CF2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Örnek olayda Peygamberimiz aşağıdaki hangi özelliği ile ön plana çıkmıştır?</w:t>
      </w:r>
    </w:p>
    <w:p w14:paraId="05EDB735" w14:textId="541281AE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A) Merhametli ve affediciydi.</w:t>
      </w:r>
      <w:r w:rsidR="008A17E6" w:rsidRPr="00612858">
        <w:rPr>
          <w:noProof/>
          <w:sz w:val="18"/>
          <w:szCs w:val="18"/>
          <w:lang w:eastAsia="tr-TR"/>
        </w:rPr>
        <w:t xml:space="preserve"> </w:t>
      </w:r>
      <w:r w:rsidRPr="00612858">
        <w:rPr>
          <w:noProof/>
          <w:sz w:val="18"/>
          <w:szCs w:val="18"/>
          <w:lang w:eastAsia="tr-TR"/>
        </w:rPr>
        <w:t>B) Sabırlı ve cesaretliydi.</w:t>
      </w:r>
    </w:p>
    <w:p w14:paraId="450E138F" w14:textId="7025AE24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C) Bilgiye önem verir</w:t>
      </w:r>
      <w:r w:rsidR="008A17E6" w:rsidRPr="00612858">
        <w:rPr>
          <w:noProof/>
          <w:sz w:val="18"/>
          <w:szCs w:val="18"/>
          <w:lang w:eastAsia="tr-TR"/>
        </w:rPr>
        <w:t xml:space="preserve">di. </w:t>
      </w:r>
      <w:r w:rsidRPr="00612858">
        <w:rPr>
          <w:noProof/>
          <w:sz w:val="18"/>
          <w:szCs w:val="18"/>
          <w:lang w:eastAsia="tr-TR"/>
        </w:rPr>
        <w:t>D) Güvenilir bir insandı.</w:t>
      </w:r>
    </w:p>
    <w:p w14:paraId="5D363812" w14:textId="77777777" w:rsidR="008A17E6" w:rsidRPr="00612858" w:rsidRDefault="008A17E6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28543DCC" w14:textId="7C2EEC15" w:rsidR="00533CF2" w:rsidRPr="00612858" w:rsidRDefault="00533CF2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Hz. Enes, Peygamberimizin evinde yetişen bir çocuktu. On yıldan fazla Peygamberimize hizmet ettiğini ancak Peygamberimizin ona hiç kızmadığını, kötü söz söylemediğini ifade etmiştir.</w:t>
      </w:r>
    </w:p>
    <w:p w14:paraId="42D38C2F" w14:textId="77777777" w:rsidR="00533CF2" w:rsidRPr="00612858" w:rsidRDefault="00533CF2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Bu durum Peygamberimizle ilgili aşağıdaki yargılardan hangisini desteklemektedir?</w:t>
      </w:r>
    </w:p>
    <w:p w14:paraId="7D0A8175" w14:textId="1972D2BB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A) Hoşgörülü ve merhametliydi.</w:t>
      </w:r>
      <w:r w:rsidR="008A17E6" w:rsidRPr="00612858">
        <w:rPr>
          <w:noProof/>
          <w:sz w:val="18"/>
          <w:szCs w:val="18"/>
          <w:lang w:eastAsia="tr-TR"/>
        </w:rPr>
        <w:t xml:space="preserve"> </w:t>
      </w:r>
      <w:r w:rsidRPr="00612858">
        <w:rPr>
          <w:noProof/>
          <w:sz w:val="18"/>
          <w:szCs w:val="18"/>
          <w:lang w:eastAsia="tr-TR"/>
        </w:rPr>
        <w:t>B) Bilgiye değer verirdi.</w:t>
      </w:r>
    </w:p>
    <w:p w14:paraId="33FC7817" w14:textId="0C3652C5" w:rsidR="008A17E6" w:rsidRPr="00612858" w:rsidRDefault="008A17E6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 xml:space="preserve">C) Sabırlı ve cesaretliydi.   </w:t>
      </w:r>
      <w:r w:rsidR="00533CF2" w:rsidRPr="00612858">
        <w:rPr>
          <w:noProof/>
          <w:sz w:val="18"/>
          <w:szCs w:val="18"/>
          <w:lang w:eastAsia="tr-TR"/>
        </w:rPr>
        <w:t>D) Güvenilir bir kimseydi.</w:t>
      </w:r>
    </w:p>
    <w:p w14:paraId="293D9FB8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</w:p>
    <w:p w14:paraId="19437163" w14:textId="2E56890F" w:rsidR="00533CF2" w:rsidRPr="00612858" w:rsidRDefault="00533CF2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Yine onlardan peygamberi inciten ve “O (her söyleneni dinleyen) bir kulaktır” diyen kimseler de vardır. De ki: “O, sizin için bir hayır kulağıdır ki Allah’a inanır, mü’minlere inanır (güvenir). İçinizden inanan kimseler için bir rahmettir. Allah’ın Resûlünü incitenler için ise elem dolu bir azap vardır.” (Tevbe/61)</w:t>
      </w:r>
    </w:p>
    <w:p w14:paraId="4B61B277" w14:textId="77777777" w:rsidR="00533CF2" w:rsidRPr="00612858" w:rsidRDefault="00533CF2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Ayette altı çizili bölüm Peygamberimizin aşağıdaki hangi özelliğe sahip olduğunu ispatlamaktadır?</w:t>
      </w:r>
    </w:p>
    <w:p w14:paraId="7E084E5A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 xml:space="preserve">A) Cesaretliydi. </w:t>
      </w:r>
      <w:r w:rsidRPr="00612858">
        <w:rPr>
          <w:noProof/>
          <w:sz w:val="18"/>
          <w:szCs w:val="18"/>
          <w:lang w:eastAsia="tr-TR"/>
        </w:rPr>
        <w:tab/>
      </w:r>
      <w:r w:rsidRPr="00612858">
        <w:rPr>
          <w:noProof/>
          <w:sz w:val="18"/>
          <w:szCs w:val="18"/>
          <w:lang w:eastAsia="tr-TR"/>
        </w:rPr>
        <w:tab/>
        <w:t>B) Affediciydi.</w:t>
      </w:r>
    </w:p>
    <w:p w14:paraId="0E425E10" w14:textId="1FB2CBB5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 xml:space="preserve">C) Sabırlıydı. </w:t>
      </w:r>
      <w:r w:rsidRPr="00612858">
        <w:rPr>
          <w:noProof/>
          <w:sz w:val="18"/>
          <w:szCs w:val="18"/>
          <w:lang w:eastAsia="tr-TR"/>
        </w:rPr>
        <w:tab/>
      </w:r>
      <w:r w:rsidRPr="00612858">
        <w:rPr>
          <w:noProof/>
          <w:sz w:val="18"/>
          <w:szCs w:val="18"/>
          <w:lang w:eastAsia="tr-TR"/>
        </w:rPr>
        <w:tab/>
        <w:t>D) Bilgiye önem verirdi.</w:t>
      </w:r>
    </w:p>
    <w:p w14:paraId="48D4DB4A" w14:textId="77777777" w:rsidR="00533CF2" w:rsidRDefault="00533CF2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64FB4B88" w14:textId="77777777" w:rsidR="00612858" w:rsidRDefault="00612858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178D899C" w14:textId="77777777" w:rsidR="00612858" w:rsidRDefault="00612858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2BE4DA0C" w14:textId="77777777" w:rsidR="00612858" w:rsidRDefault="00612858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058DD6EE" w14:textId="77777777" w:rsidR="00612858" w:rsidRDefault="00612858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2D7B1066" w14:textId="77777777" w:rsidR="00612858" w:rsidRDefault="00612858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6530EBC6" w14:textId="77777777" w:rsidR="00612858" w:rsidRPr="00612858" w:rsidRDefault="00612858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002FB078" w14:textId="4B705B8C" w:rsidR="00533CF2" w:rsidRPr="00612858" w:rsidRDefault="00533CF2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lastRenderedPageBreak/>
        <w:t>İslam tarihinde Ensar olarak anılan Medine halkı; Mekke’de zulüm altında olan ilk Müslümanları şehirlerine davet etmiş, onlarla evlerini, topraklarını paylaşmış, kentlerinin bu davet nedeniyle düşmanların taarruzlarına maruz kalmasını dahi göze almışlardır. Peygamberimiz bir gün Ensar’a hitap ederek: “Bunlar sizin kardeşlerinizdir” buyurdu. Muhacir ve</w:t>
      </w:r>
    </w:p>
    <w:p w14:paraId="47453CEC" w14:textId="463EF929" w:rsidR="008A17E6" w:rsidRPr="00612858" w:rsidRDefault="00533CF2" w:rsidP="00612858">
      <w:pPr>
        <w:pStyle w:val="SORUNOLUAIK"/>
        <w:numPr>
          <w:ilvl w:val="0"/>
          <w:numId w:val="0"/>
        </w:numPr>
        <w:spacing w:after="0"/>
        <w:ind w:left="284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Ensâr’dan birer kişiyi çağırarak onlara: “İkiniz kardeş oldunuz” buyurarak, onları artık hiçbir ayrıcalığı olmayan, gerçek kardeşler ilan etti. Ensar’dan olan Müslümanlar, kardeş oldukları Muhacir Müslümanları yanlarına alarak evlerine götürdü, eşyalarını ve servetlerini göstererek: “Yarısı senin, yarısı da benim” dediler.</w:t>
      </w:r>
    </w:p>
    <w:p w14:paraId="2D178CA5" w14:textId="77777777" w:rsidR="00533CF2" w:rsidRPr="00612858" w:rsidRDefault="00533CF2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Verilen bu paragraf doğrultusunda,</w:t>
      </w:r>
    </w:p>
    <w:p w14:paraId="7B7B6AFB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I. Peygamberimiz Müslümanları paylaşma ve yardımlaşmaya teşvik etmiştir.</w:t>
      </w:r>
    </w:p>
    <w:p w14:paraId="48C4259B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II. İslam dini bütün Müslümanları kardeş ilan etmiştir.</w:t>
      </w:r>
    </w:p>
    <w:p w14:paraId="27E3800E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III. Hz. Muhammed(s.a.v.) Ensar’a mal paylaşımını zorunlu kılmıştır.</w:t>
      </w:r>
    </w:p>
    <w:p w14:paraId="5DB45D45" w14:textId="77777777" w:rsidR="00533CF2" w:rsidRPr="00612858" w:rsidRDefault="00533CF2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yargılarından hangilerine ulaşılabilir?</w:t>
      </w:r>
    </w:p>
    <w:p w14:paraId="6B6B0524" w14:textId="77777777" w:rsidR="00533CF2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 xml:space="preserve">A) Yalnız I </w:t>
      </w:r>
      <w:r w:rsidRPr="00612858">
        <w:rPr>
          <w:noProof/>
          <w:sz w:val="18"/>
          <w:szCs w:val="18"/>
          <w:lang w:eastAsia="tr-TR"/>
        </w:rPr>
        <w:tab/>
        <w:t>B) I ve II</w:t>
      </w:r>
    </w:p>
    <w:p w14:paraId="05337526" w14:textId="43521ECF" w:rsidR="00612858" w:rsidRPr="00612858" w:rsidRDefault="00533CF2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 xml:space="preserve">C) I ve III </w:t>
      </w:r>
      <w:r w:rsidRPr="00612858">
        <w:rPr>
          <w:noProof/>
          <w:sz w:val="18"/>
          <w:szCs w:val="18"/>
          <w:lang w:eastAsia="tr-TR"/>
        </w:rPr>
        <w:tab/>
        <w:t>D) II ve III</w:t>
      </w:r>
    </w:p>
    <w:p w14:paraId="6B8993F8" w14:textId="77777777" w:rsidR="00612858" w:rsidRPr="00612858" w:rsidRDefault="00612858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16E74938" w14:textId="40885320" w:rsidR="008A17E6" w:rsidRPr="00612858" w:rsidRDefault="008A17E6" w:rsidP="00612858">
      <w:pPr>
        <w:pStyle w:val="SORUNOLUAIK"/>
        <w:spacing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“And olsun size kendinizden öyle bir peygamber gelmiştir ki sizin sıkıntıya uğramanız ona çok ağır gelir. O, size çok düşkün, mü’minlere karşı çok şefkatlidir, merhametlidir.” (Tevbe/128)</w:t>
      </w:r>
    </w:p>
    <w:p w14:paraId="41F0AEBA" w14:textId="77777777" w:rsidR="008A17E6" w:rsidRPr="00612858" w:rsidRDefault="008A17E6" w:rsidP="00612858">
      <w:pPr>
        <w:pStyle w:val="BOLD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Peygamberimizin bu ayette değinilen merhameti ile ilgili aşağıdaki yargılardan hangisi doğru değildir?</w:t>
      </w:r>
    </w:p>
    <w:p w14:paraId="496BF70D" w14:textId="77777777" w:rsidR="008A17E6" w:rsidRPr="00612858" w:rsidRDefault="008A17E6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A) Hz. Muhammed(s.a.v.), yüreği sevgi ve şefkat dolu bir insandı.</w:t>
      </w:r>
    </w:p>
    <w:p w14:paraId="4DF193A0" w14:textId="77777777" w:rsidR="008A17E6" w:rsidRPr="00612858" w:rsidRDefault="008A17E6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B) Hz. Muhammed(s.a.v.), çevresindeki insanlara sevgi ve merhametle davranırdı.</w:t>
      </w:r>
    </w:p>
    <w:p w14:paraId="47B93C2A" w14:textId="5E286893" w:rsidR="008A17E6" w:rsidRPr="00612858" w:rsidRDefault="008A17E6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C) Hz. Muhammed(s.a.v.), yoksul, yetim ve öksüzleri gözetirdi.</w:t>
      </w:r>
    </w:p>
    <w:p w14:paraId="6E105FAD" w14:textId="20D1F927" w:rsidR="00612858" w:rsidRDefault="008A17E6" w:rsidP="00612858">
      <w:pPr>
        <w:pStyle w:val="AIK"/>
        <w:spacing w:before="0" w:after="0"/>
        <w:rPr>
          <w:noProof/>
          <w:sz w:val="18"/>
          <w:szCs w:val="18"/>
          <w:lang w:eastAsia="tr-TR"/>
        </w:rPr>
      </w:pPr>
      <w:r w:rsidRPr="00612858">
        <w:rPr>
          <w:noProof/>
          <w:sz w:val="18"/>
          <w:szCs w:val="18"/>
          <w:lang w:eastAsia="tr-TR"/>
        </w:rPr>
        <w:t>D) Hz. Muhammed’in(s.a.v.) şefkatinden nasip almak için müslüman olma şartı vardır.</w:t>
      </w:r>
    </w:p>
    <w:p w14:paraId="32500810" w14:textId="77777777" w:rsidR="00612858" w:rsidRPr="00612858" w:rsidRDefault="00612858" w:rsidP="00612858">
      <w:pPr>
        <w:pStyle w:val="AIK"/>
        <w:spacing w:before="0" w:after="0"/>
        <w:ind w:left="0" w:firstLine="0"/>
        <w:rPr>
          <w:noProof/>
          <w:sz w:val="18"/>
          <w:szCs w:val="18"/>
          <w:lang w:eastAsia="tr-TR"/>
        </w:rPr>
      </w:pPr>
    </w:p>
    <w:p w14:paraId="7E39F5D6" w14:textId="77777777" w:rsidR="008A17E6" w:rsidRPr="00612858" w:rsidRDefault="008A17E6" w:rsidP="00612858">
      <w:pPr>
        <w:pStyle w:val="SORUNOLUAIK"/>
        <w:spacing w:after="0"/>
        <w:rPr>
          <w:sz w:val="18"/>
          <w:szCs w:val="18"/>
        </w:rPr>
      </w:pPr>
      <w:r w:rsidRPr="00612858">
        <w:rPr>
          <w:sz w:val="18"/>
          <w:szCs w:val="18"/>
        </w:rPr>
        <w:t>Peygamberimiz, Mekkeli müşrikler davasından vazgeçmesi için amcası Ebu Talip’i aracı olarak gönderdiklerinde onlara şu cevabı vermiştir: “Güneş’i sağ elime, Ay’ı sol elime koysalar yine korkmam ve yolumdan dönmem. Gerekirse bu uğurda can veririm.”</w:t>
      </w:r>
    </w:p>
    <w:p w14:paraId="109913EC" w14:textId="77777777" w:rsidR="008A17E6" w:rsidRPr="00612858" w:rsidRDefault="008A17E6" w:rsidP="00612858">
      <w:pPr>
        <w:pStyle w:val="BOLD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>Peygamberimizin bu davranışı hangi konuda bize örnek oluşturmaz?</w:t>
      </w:r>
    </w:p>
    <w:p w14:paraId="5B9DFDE7" w14:textId="77777777" w:rsidR="008A17E6" w:rsidRPr="00612858" w:rsidRDefault="008A17E6" w:rsidP="00612858">
      <w:pPr>
        <w:pStyle w:val="AIK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 xml:space="preserve">A) Cesaret </w:t>
      </w:r>
      <w:r w:rsidRPr="00612858">
        <w:rPr>
          <w:sz w:val="18"/>
          <w:szCs w:val="18"/>
        </w:rPr>
        <w:tab/>
        <w:t>B) Kararlılık</w:t>
      </w:r>
    </w:p>
    <w:p w14:paraId="23E046FF" w14:textId="453D2F42" w:rsidR="00612858" w:rsidRDefault="008A17E6" w:rsidP="00612858">
      <w:pPr>
        <w:pStyle w:val="AIK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 xml:space="preserve">C) Sabır </w:t>
      </w:r>
      <w:r w:rsidRPr="00612858">
        <w:rPr>
          <w:sz w:val="18"/>
          <w:szCs w:val="18"/>
        </w:rPr>
        <w:tab/>
        <w:t>D) Merhamet</w:t>
      </w:r>
    </w:p>
    <w:p w14:paraId="574ACCFE" w14:textId="77777777" w:rsidR="00612858" w:rsidRPr="00612858" w:rsidRDefault="00612858" w:rsidP="00612858">
      <w:pPr>
        <w:pStyle w:val="AIK"/>
        <w:spacing w:before="0" w:after="0"/>
        <w:rPr>
          <w:sz w:val="18"/>
          <w:szCs w:val="18"/>
        </w:rPr>
      </w:pPr>
    </w:p>
    <w:p w14:paraId="1BD3F3CC" w14:textId="77777777" w:rsidR="008A17E6" w:rsidRPr="00612858" w:rsidRDefault="008A17E6" w:rsidP="00612858">
      <w:pPr>
        <w:pStyle w:val="SORUNOLUAIK"/>
        <w:spacing w:after="0"/>
        <w:rPr>
          <w:sz w:val="18"/>
          <w:szCs w:val="18"/>
        </w:rPr>
      </w:pPr>
      <w:r w:rsidRPr="00612858">
        <w:rPr>
          <w:sz w:val="18"/>
          <w:szCs w:val="18"/>
        </w:rPr>
        <w:t>Yer ve gökler adaletle ayakta durmaktadır.” (Ebu Davud)</w:t>
      </w:r>
    </w:p>
    <w:p w14:paraId="2D3C8F36" w14:textId="77777777" w:rsidR="008A17E6" w:rsidRPr="00612858" w:rsidRDefault="008A17E6" w:rsidP="00612858">
      <w:pPr>
        <w:pStyle w:val="BOLD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>Bu hadise göre aşağıdakilerden hangisi söylenemez?</w:t>
      </w:r>
    </w:p>
    <w:p w14:paraId="074EC3A4" w14:textId="77777777" w:rsidR="008A17E6" w:rsidRPr="00612858" w:rsidRDefault="008A17E6" w:rsidP="00612858">
      <w:pPr>
        <w:pStyle w:val="AIK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>A) Adaletin olmadığı yerde kargaşa çıkar.</w:t>
      </w:r>
    </w:p>
    <w:p w14:paraId="73B426D1" w14:textId="77777777" w:rsidR="008A17E6" w:rsidRPr="00612858" w:rsidRDefault="008A17E6" w:rsidP="00612858">
      <w:pPr>
        <w:pStyle w:val="AIK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>B) Adalet toplumları ayakta tutar.</w:t>
      </w:r>
    </w:p>
    <w:p w14:paraId="614221A0" w14:textId="77777777" w:rsidR="008A17E6" w:rsidRPr="00612858" w:rsidRDefault="008A17E6" w:rsidP="00612858">
      <w:pPr>
        <w:pStyle w:val="AIK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>C) Güçlü olan daima haklıdır.</w:t>
      </w:r>
    </w:p>
    <w:p w14:paraId="604DBCF6" w14:textId="4B4FCEA9" w:rsidR="008A17E6" w:rsidRDefault="00612858" w:rsidP="00612858">
      <w:pPr>
        <w:pStyle w:val="AIK"/>
        <w:spacing w:before="0" w:after="0"/>
        <w:ind w:left="0" w:firstLine="0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8A17E6" w:rsidRPr="00612858">
        <w:rPr>
          <w:sz w:val="18"/>
          <w:szCs w:val="18"/>
        </w:rPr>
        <w:t>D) Adaletin olmadığı toplumlar çökmeye mahkumdur.</w:t>
      </w:r>
    </w:p>
    <w:p w14:paraId="6440C55C" w14:textId="77777777" w:rsidR="00612858" w:rsidRDefault="00612858" w:rsidP="00612858">
      <w:pPr>
        <w:pStyle w:val="AIK"/>
        <w:spacing w:before="0" w:after="0"/>
        <w:ind w:left="0" w:firstLine="0"/>
        <w:rPr>
          <w:sz w:val="18"/>
          <w:szCs w:val="18"/>
        </w:rPr>
      </w:pPr>
    </w:p>
    <w:p w14:paraId="25A54CFA" w14:textId="77777777" w:rsidR="00612858" w:rsidRDefault="00612858" w:rsidP="00612858">
      <w:pPr>
        <w:pStyle w:val="AIK"/>
        <w:spacing w:before="0" w:after="0"/>
        <w:ind w:left="0" w:firstLine="0"/>
        <w:rPr>
          <w:sz w:val="18"/>
          <w:szCs w:val="18"/>
        </w:rPr>
      </w:pPr>
    </w:p>
    <w:p w14:paraId="5186C685" w14:textId="77777777" w:rsidR="00612858" w:rsidRDefault="00612858" w:rsidP="00612858">
      <w:pPr>
        <w:pStyle w:val="AIK"/>
        <w:spacing w:before="0" w:after="0"/>
        <w:ind w:left="0" w:firstLine="0"/>
        <w:rPr>
          <w:sz w:val="18"/>
          <w:szCs w:val="18"/>
        </w:rPr>
      </w:pPr>
    </w:p>
    <w:p w14:paraId="3A7AC2E5" w14:textId="77777777" w:rsidR="00612858" w:rsidRDefault="00612858" w:rsidP="00612858">
      <w:pPr>
        <w:pStyle w:val="AIK"/>
        <w:spacing w:before="0" w:after="0"/>
        <w:ind w:left="0" w:firstLine="0"/>
        <w:rPr>
          <w:sz w:val="18"/>
          <w:szCs w:val="18"/>
        </w:rPr>
      </w:pPr>
    </w:p>
    <w:p w14:paraId="12939839" w14:textId="77777777" w:rsidR="00612858" w:rsidRDefault="00612858" w:rsidP="00612858">
      <w:pPr>
        <w:pStyle w:val="AIK"/>
        <w:spacing w:before="0" w:after="0"/>
        <w:ind w:left="0" w:firstLine="0"/>
        <w:rPr>
          <w:sz w:val="18"/>
          <w:szCs w:val="18"/>
        </w:rPr>
      </w:pPr>
    </w:p>
    <w:p w14:paraId="43436BB1" w14:textId="77777777" w:rsidR="00612858" w:rsidRDefault="00612858" w:rsidP="00612858">
      <w:pPr>
        <w:pStyle w:val="AIK"/>
        <w:spacing w:before="0" w:after="0"/>
        <w:ind w:left="0" w:firstLine="0"/>
        <w:rPr>
          <w:sz w:val="18"/>
          <w:szCs w:val="18"/>
        </w:rPr>
      </w:pPr>
    </w:p>
    <w:p w14:paraId="0C874CDB" w14:textId="77777777" w:rsidR="00612858" w:rsidRPr="00612858" w:rsidRDefault="00612858" w:rsidP="00612858">
      <w:pPr>
        <w:pStyle w:val="AIK"/>
        <w:spacing w:before="0" w:after="0"/>
        <w:ind w:left="0" w:firstLine="0"/>
        <w:rPr>
          <w:sz w:val="18"/>
          <w:szCs w:val="18"/>
        </w:rPr>
      </w:pPr>
    </w:p>
    <w:p w14:paraId="235AF1D5" w14:textId="77777777" w:rsidR="008A17E6" w:rsidRPr="00612858" w:rsidRDefault="008A17E6" w:rsidP="00612858">
      <w:pPr>
        <w:pStyle w:val="SORUNOLUAIK"/>
        <w:spacing w:after="0"/>
        <w:rPr>
          <w:sz w:val="18"/>
          <w:szCs w:val="18"/>
        </w:rPr>
      </w:pPr>
      <w:r w:rsidRPr="00612858">
        <w:rPr>
          <w:sz w:val="18"/>
          <w:szCs w:val="18"/>
        </w:rPr>
        <w:t>Hz. Muhammed(s.a.v.) yanına gelen ve konuşması esnasında korkudan titreyen bir adama: “Korkma, sakin ol. Çünkü ben bir kral değilim. Şüphesiz ben, tuzlanıp güneşte kurutulmuş et yiyen bir kadının oğluyum.” demiştir.</w:t>
      </w:r>
    </w:p>
    <w:p w14:paraId="29BD26CB" w14:textId="77777777" w:rsidR="00612858" w:rsidRDefault="008A17E6" w:rsidP="00612858">
      <w:pPr>
        <w:pStyle w:val="BOLD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>Peygamberimizin bu sözü kişilerarası iletişimde aşağıdakilerden hangisinin önemine örnek verilebilir?</w:t>
      </w:r>
    </w:p>
    <w:p w14:paraId="215ECDA0" w14:textId="58A04B9D" w:rsidR="008A17E6" w:rsidRPr="00612858" w:rsidRDefault="008A17E6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A) Doğal ve içten davranmak</w:t>
      </w:r>
      <w:r w:rsidR="00612858">
        <w:rPr>
          <w:sz w:val="18"/>
          <w:szCs w:val="18"/>
        </w:rPr>
        <w:t xml:space="preserve">        </w:t>
      </w:r>
      <w:r w:rsidRPr="00612858">
        <w:rPr>
          <w:sz w:val="18"/>
          <w:szCs w:val="18"/>
        </w:rPr>
        <w:t>B) Tarafsızlık</w:t>
      </w:r>
    </w:p>
    <w:p w14:paraId="1D015231" w14:textId="41DECF07" w:rsidR="008A17E6" w:rsidRPr="00612858" w:rsidRDefault="00612858" w:rsidP="00612858">
      <w:pPr>
        <w:pStyle w:val="AIK"/>
        <w:rPr>
          <w:sz w:val="18"/>
          <w:szCs w:val="18"/>
        </w:rPr>
      </w:pPr>
      <w:r>
        <w:rPr>
          <w:sz w:val="18"/>
          <w:szCs w:val="18"/>
        </w:rPr>
        <w:t xml:space="preserve">C) Saygı duymak              </w:t>
      </w:r>
      <w:r w:rsidR="008A17E6" w:rsidRPr="00612858">
        <w:rPr>
          <w:sz w:val="18"/>
          <w:szCs w:val="18"/>
        </w:rPr>
        <w:t>D) Kendine güven</w:t>
      </w:r>
    </w:p>
    <w:p w14:paraId="14260937" w14:textId="77777777" w:rsidR="00612858" w:rsidRDefault="00612858" w:rsidP="00612858">
      <w:pPr>
        <w:pStyle w:val="AIK"/>
        <w:spacing w:before="0" w:after="0"/>
        <w:rPr>
          <w:sz w:val="18"/>
          <w:szCs w:val="18"/>
        </w:rPr>
      </w:pPr>
    </w:p>
    <w:p w14:paraId="52343CA4" w14:textId="14045698" w:rsidR="00612858" w:rsidRPr="00612858" w:rsidRDefault="00612858" w:rsidP="00612858">
      <w:pPr>
        <w:pStyle w:val="SORUNOLUAIK"/>
        <w:spacing w:after="0"/>
        <w:rPr>
          <w:sz w:val="18"/>
          <w:szCs w:val="18"/>
        </w:rPr>
      </w:pPr>
      <w:r w:rsidRPr="00612858">
        <w:rPr>
          <w:sz w:val="18"/>
          <w:szCs w:val="18"/>
        </w:rPr>
        <w:t>Li’î lâfi Kurayş’in Îlâfihim rihleteşşitâi vessayf  …………………… Ellezî et’amehüm min cû’in ve âmenehüm min havf.</w:t>
      </w:r>
    </w:p>
    <w:p w14:paraId="39074422" w14:textId="77777777" w:rsidR="00612858" w:rsidRPr="00612858" w:rsidRDefault="00612858" w:rsidP="00612858">
      <w:pPr>
        <w:pStyle w:val="BOLD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>Kureyş suresinde noktalı yere aşağıdakilerden hangisi gelmelidir?</w:t>
      </w:r>
    </w:p>
    <w:p w14:paraId="66CD9D0C" w14:textId="77777777" w:rsidR="00612858" w:rsidRPr="00612858" w:rsidRDefault="00612858" w:rsidP="00612858">
      <w:pPr>
        <w:pStyle w:val="AIK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>A) Fece’alehüm ke’asfin me’kûl</w:t>
      </w:r>
    </w:p>
    <w:p w14:paraId="790EC73F" w14:textId="77777777" w:rsidR="00612858" w:rsidRPr="00612858" w:rsidRDefault="00612858" w:rsidP="00612858">
      <w:pPr>
        <w:pStyle w:val="AIK"/>
        <w:spacing w:before="0" w:after="0"/>
        <w:ind w:left="0" w:firstLine="0"/>
        <w:rPr>
          <w:sz w:val="18"/>
          <w:szCs w:val="18"/>
        </w:rPr>
      </w:pPr>
      <w:r w:rsidRPr="00612858">
        <w:rPr>
          <w:sz w:val="18"/>
          <w:szCs w:val="18"/>
        </w:rPr>
        <w:t>B) Felya’büdû rabbe hâzelbeyt</w:t>
      </w:r>
    </w:p>
    <w:p w14:paraId="46FEBFAF" w14:textId="77777777" w:rsidR="00612858" w:rsidRPr="00612858" w:rsidRDefault="00612858" w:rsidP="00612858">
      <w:pPr>
        <w:pStyle w:val="AIK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>C) Fesalli lirabbike venhar</w:t>
      </w:r>
    </w:p>
    <w:p w14:paraId="7A49A4D3" w14:textId="360C89E5" w:rsidR="00245540" w:rsidRDefault="00612858" w:rsidP="00612858">
      <w:pPr>
        <w:pStyle w:val="AIK"/>
        <w:spacing w:before="0" w:after="0"/>
        <w:rPr>
          <w:sz w:val="18"/>
          <w:szCs w:val="18"/>
        </w:rPr>
      </w:pPr>
      <w:r w:rsidRPr="00612858">
        <w:rPr>
          <w:sz w:val="18"/>
          <w:szCs w:val="18"/>
        </w:rPr>
        <w:t>D) Feveylün lilmüsallîn</w:t>
      </w:r>
    </w:p>
    <w:p w14:paraId="2221EBAD" w14:textId="77777777" w:rsidR="00612858" w:rsidRPr="00612858" w:rsidRDefault="00612858" w:rsidP="00612858">
      <w:pPr>
        <w:pStyle w:val="AIK"/>
        <w:spacing w:before="0" w:after="0"/>
        <w:ind w:left="0" w:firstLine="0"/>
        <w:rPr>
          <w:sz w:val="18"/>
          <w:szCs w:val="18"/>
        </w:rPr>
      </w:pPr>
    </w:p>
    <w:p w14:paraId="697C429A" w14:textId="77777777" w:rsidR="00612858" w:rsidRPr="00612858" w:rsidRDefault="00612858" w:rsidP="00612858">
      <w:pPr>
        <w:pStyle w:val="SORUNOLUAIK"/>
        <w:rPr>
          <w:sz w:val="18"/>
          <w:szCs w:val="18"/>
        </w:rPr>
      </w:pPr>
      <w:r w:rsidRPr="00612858">
        <w:rPr>
          <w:sz w:val="18"/>
          <w:szCs w:val="18"/>
        </w:rPr>
        <w:t>Hiç olmazsa onun için bu evin Rabbine kulluk etsinler!” (Kureyş /3)</w:t>
      </w:r>
    </w:p>
    <w:p w14:paraId="5F13F9EA" w14:textId="77777777" w:rsidR="00612858" w:rsidRPr="00612858" w:rsidRDefault="00612858" w:rsidP="00612858">
      <w:pPr>
        <w:pStyle w:val="BOLD"/>
        <w:rPr>
          <w:sz w:val="18"/>
          <w:szCs w:val="18"/>
        </w:rPr>
      </w:pPr>
      <w:r w:rsidRPr="00612858">
        <w:rPr>
          <w:sz w:val="18"/>
          <w:szCs w:val="18"/>
        </w:rPr>
        <w:t>Altı çizili bölümde Kureyşlilerin aşağıdaki hangi açıdan rahat olduklarına işaret edilmektedir?</w:t>
      </w:r>
    </w:p>
    <w:p w14:paraId="491C083B" w14:textId="0AE59934" w:rsidR="00612858" w:rsidRPr="00612858" w:rsidRDefault="00612858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A) Mescid-i Nebi</w:t>
      </w:r>
      <w:r>
        <w:rPr>
          <w:sz w:val="18"/>
          <w:szCs w:val="18"/>
        </w:rPr>
        <w:t xml:space="preserve">       </w:t>
      </w:r>
      <w:r w:rsidRPr="00612858">
        <w:rPr>
          <w:sz w:val="18"/>
          <w:szCs w:val="18"/>
        </w:rPr>
        <w:t>B) Kuba Mescidi</w:t>
      </w:r>
    </w:p>
    <w:p w14:paraId="0A5B2085" w14:textId="33D10AF1" w:rsidR="00612858" w:rsidRPr="00612858" w:rsidRDefault="00612858" w:rsidP="00612858">
      <w:pPr>
        <w:pStyle w:val="AIK"/>
        <w:rPr>
          <w:sz w:val="18"/>
          <w:szCs w:val="18"/>
        </w:rPr>
      </w:pPr>
      <w:r>
        <w:rPr>
          <w:sz w:val="18"/>
          <w:szCs w:val="18"/>
        </w:rPr>
        <w:t xml:space="preserve">C) Kabe                  </w:t>
      </w:r>
      <w:r w:rsidRPr="00612858">
        <w:rPr>
          <w:sz w:val="18"/>
          <w:szCs w:val="18"/>
        </w:rPr>
        <w:t>D) Mescid-i Aksa</w:t>
      </w:r>
    </w:p>
    <w:p w14:paraId="79BE9F65" w14:textId="00AF17E0" w:rsidR="00612858" w:rsidRPr="00612858" w:rsidRDefault="00612858" w:rsidP="00612858">
      <w:pPr>
        <w:pStyle w:val="SORUNOLUAIK"/>
        <w:rPr>
          <w:sz w:val="18"/>
          <w:szCs w:val="18"/>
        </w:rPr>
      </w:pPr>
      <w:r w:rsidRPr="00612858">
        <w:rPr>
          <w:sz w:val="18"/>
          <w:szCs w:val="18"/>
        </w:rPr>
        <w:t>Bir gün Hz. Muhammed(s.a.v.) arkadaşlarıyla otururken önlerinden bir cenaze geçer. Peygamberimiz hemen ayağa kalkar. Yanındakiler, cenazenin Müslüman olmadığını söyleyince Hz. Peygamber, “Bu da bir insan değil mi?” buyurur.</w:t>
      </w:r>
    </w:p>
    <w:p w14:paraId="20F5D8EF" w14:textId="77777777" w:rsidR="00612858" w:rsidRPr="00612858" w:rsidRDefault="00612858" w:rsidP="00612858">
      <w:pPr>
        <w:pStyle w:val="BOLD"/>
        <w:rPr>
          <w:sz w:val="18"/>
          <w:szCs w:val="18"/>
        </w:rPr>
      </w:pPr>
      <w:r w:rsidRPr="00612858">
        <w:rPr>
          <w:sz w:val="18"/>
          <w:szCs w:val="18"/>
        </w:rPr>
        <w:t>Örnek olayda öncelikle vurgulanan ilke aşağıdakilerden hangisidir?</w:t>
      </w:r>
    </w:p>
    <w:p w14:paraId="12900A64" w14:textId="77777777" w:rsidR="00612858" w:rsidRPr="00612858" w:rsidRDefault="00612858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A) Cenazeler karşısında ayağa kalkılması gerektiği</w:t>
      </w:r>
    </w:p>
    <w:p w14:paraId="3AEB4F55" w14:textId="77777777" w:rsidR="00612858" w:rsidRPr="00612858" w:rsidRDefault="00612858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B) Ölümün herkesin başına geleceği</w:t>
      </w:r>
    </w:p>
    <w:p w14:paraId="704F41C6" w14:textId="77777777" w:rsidR="00612858" w:rsidRPr="00612858" w:rsidRDefault="00612858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C) Ölenin arkasından konuşmanın hoş olmadığı</w:t>
      </w:r>
    </w:p>
    <w:p w14:paraId="716AD9DB" w14:textId="328C905B" w:rsidR="00612858" w:rsidRPr="00612858" w:rsidRDefault="00612858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D) Her insanın saygıya değer olduğu</w:t>
      </w:r>
    </w:p>
    <w:p w14:paraId="27CE05FA" w14:textId="399E9E68" w:rsidR="00612858" w:rsidRPr="00612858" w:rsidRDefault="00612858" w:rsidP="00612858">
      <w:pPr>
        <w:pStyle w:val="Stil1"/>
        <w:rPr>
          <w:sz w:val="18"/>
          <w:szCs w:val="18"/>
        </w:rPr>
      </w:pPr>
      <w:r w:rsidRPr="00612858">
        <w:rPr>
          <w:sz w:val="18"/>
          <w:szCs w:val="18"/>
        </w:rPr>
        <w:t>Aşağıdakilerden hangisi Peygamberimiz Hz. Muhammed (s.a.v.) hakkında doğru bir bilgi değildir?</w:t>
      </w:r>
    </w:p>
    <w:p w14:paraId="25C8068A" w14:textId="77777777" w:rsidR="00612858" w:rsidRPr="00612858" w:rsidRDefault="00612858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A) Peygamber Efendimiz, kendisini davet edenleri kırmaz, davetlerine icabet ederdi.</w:t>
      </w:r>
    </w:p>
    <w:p w14:paraId="05AF90E3" w14:textId="77777777" w:rsidR="00612858" w:rsidRPr="00612858" w:rsidRDefault="00612858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B) Peygamber Efendimiz, Müslüman olmayan komşularıyla ilişki kurmazdı.</w:t>
      </w:r>
    </w:p>
    <w:p w14:paraId="3B560325" w14:textId="77777777" w:rsidR="00612858" w:rsidRPr="00612858" w:rsidRDefault="00612858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C) Peygamberimiz, çocuklarla ilgilenir ve onlarla şakalaşırdı.</w:t>
      </w:r>
    </w:p>
    <w:p w14:paraId="62CC1BB5" w14:textId="558AB48C" w:rsidR="00612858" w:rsidRPr="00612858" w:rsidRDefault="00612858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D) Peygamberimiz, herkesle konuşur ve selamlaşırdı.</w:t>
      </w:r>
    </w:p>
    <w:p w14:paraId="0812767F" w14:textId="77777777" w:rsidR="00612858" w:rsidRPr="00612858" w:rsidRDefault="00612858" w:rsidP="00612858">
      <w:pPr>
        <w:pStyle w:val="Stil1"/>
        <w:rPr>
          <w:sz w:val="18"/>
          <w:szCs w:val="18"/>
        </w:rPr>
      </w:pPr>
      <w:r w:rsidRPr="00612858">
        <w:rPr>
          <w:sz w:val="18"/>
          <w:szCs w:val="18"/>
        </w:rPr>
        <w:t>İslam Tarihinde üç yıl süren ambargo sonunda Peygamberimiz aşağıdaki hangi iki akrabasının vefatına sabretmek zorunda kalmıştır?</w:t>
      </w:r>
    </w:p>
    <w:p w14:paraId="2CE1AF85" w14:textId="38B97285" w:rsidR="00612858" w:rsidRPr="00612858" w:rsidRDefault="00612858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A) Hz. Ali – Hz. Ebu Bekir</w:t>
      </w:r>
      <w:r>
        <w:rPr>
          <w:sz w:val="18"/>
          <w:szCs w:val="18"/>
        </w:rPr>
        <w:t xml:space="preserve">          </w:t>
      </w:r>
      <w:r w:rsidRPr="00612858">
        <w:rPr>
          <w:sz w:val="18"/>
          <w:szCs w:val="18"/>
        </w:rPr>
        <w:t>B) Hz. Hatice – Ebu Talip</w:t>
      </w:r>
    </w:p>
    <w:p w14:paraId="0C09B5C3" w14:textId="0E5DA4D8" w:rsidR="00245540" w:rsidRPr="00612858" w:rsidRDefault="00612858" w:rsidP="00612858">
      <w:pPr>
        <w:pStyle w:val="AIK"/>
        <w:rPr>
          <w:sz w:val="18"/>
          <w:szCs w:val="18"/>
        </w:rPr>
      </w:pPr>
      <w:r w:rsidRPr="00612858">
        <w:rPr>
          <w:sz w:val="18"/>
          <w:szCs w:val="18"/>
        </w:rPr>
        <w:t>C) Hz. Hatice – Hz.</w:t>
      </w:r>
      <w:r>
        <w:rPr>
          <w:sz w:val="18"/>
          <w:szCs w:val="18"/>
        </w:rPr>
        <w:t xml:space="preserve"> Fatıma     </w:t>
      </w:r>
      <w:r w:rsidRPr="00612858">
        <w:rPr>
          <w:sz w:val="18"/>
          <w:szCs w:val="18"/>
        </w:rPr>
        <w:t>D) Ebu Talip – Hz. Ebu Bekir</w:t>
      </w:r>
    </w:p>
    <w:p w14:paraId="6B8EB721" w14:textId="7FB6E40C" w:rsidR="00245540" w:rsidRDefault="00245540">
      <w:pPr>
        <w:rPr>
          <w:rFonts w:cstheme="minorHAnsi"/>
          <w:sz w:val="24"/>
          <w:szCs w:val="24"/>
        </w:rPr>
      </w:pPr>
    </w:p>
    <w:p w14:paraId="2657A655" w14:textId="59B28069" w:rsidR="00E11CE6" w:rsidRDefault="00E11CE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66784" behindDoc="0" locked="0" layoutInCell="1" allowOverlap="1" wp14:anchorId="6F4D5358" wp14:editId="2C19523A">
            <wp:simplePos x="0" y="0"/>
            <wp:positionH relativeFrom="page">
              <wp:posOffset>-1556385</wp:posOffset>
            </wp:positionH>
            <wp:positionV relativeFrom="paragraph">
              <wp:posOffset>212090</wp:posOffset>
            </wp:positionV>
            <wp:extent cx="10691495" cy="7559675"/>
            <wp:effectExtent l="381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A21EDDC" wp14:editId="7D0E63D8">
                <wp:simplePos x="0" y="0"/>
                <wp:positionH relativeFrom="column">
                  <wp:posOffset>922020</wp:posOffset>
                </wp:positionH>
                <wp:positionV relativeFrom="paragraph">
                  <wp:posOffset>3830955</wp:posOffset>
                </wp:positionV>
                <wp:extent cx="4988560" cy="269875"/>
                <wp:effectExtent l="0" t="0" r="0" b="0"/>
                <wp:wrapNone/>
                <wp:docPr id="16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A7C4D" w14:textId="77777777" w:rsidR="00E11CE6" w:rsidRPr="000661E9" w:rsidRDefault="00E11CE6" w:rsidP="00E11CE6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1EDD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93" style="position:absolute;margin-left:72.6pt;margin-top:301.65pt;width:392.8pt;height:21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" o:button="t" filled="f" stroked="f">
                <v:fill o:detectmouseclick="t"/>
                <v:textbox>
                  <w:txbxContent>
                    <w:p w14:paraId="74CA7C4D" w14:textId="77777777" w:rsidR="00E11CE6" w:rsidRPr="000661E9" w:rsidRDefault="00E11CE6" w:rsidP="00E11CE6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79718DF" wp14:editId="38B118BA">
                <wp:simplePos x="0" y="0"/>
                <wp:positionH relativeFrom="column">
                  <wp:posOffset>-156845</wp:posOffset>
                </wp:positionH>
                <wp:positionV relativeFrom="paragraph">
                  <wp:posOffset>-33655</wp:posOffset>
                </wp:positionV>
                <wp:extent cx="480695" cy="2238375"/>
                <wp:effectExtent l="0" t="0" r="0" b="952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FC48B" w14:textId="77777777" w:rsidR="00E11CE6" w:rsidRPr="001B0C3D" w:rsidRDefault="00E11CE6" w:rsidP="00E11CE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9F3DFDC" w14:textId="1074DAF9" w:rsidR="00E11CE6" w:rsidRPr="001B0C3D" w:rsidRDefault="00E11CE6" w:rsidP="00E11CE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7BDFF32E" w14:textId="77777777" w:rsidR="00E11CE6" w:rsidRPr="001B0C3D" w:rsidRDefault="00E11CE6" w:rsidP="00E11CE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811A01" w14:textId="77777777" w:rsidR="00E11CE6" w:rsidRPr="001B0C3D" w:rsidRDefault="00E11CE6" w:rsidP="00E11CE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CF8097" w14:textId="77777777" w:rsidR="00E11CE6" w:rsidRPr="001B0C3D" w:rsidRDefault="00E11CE6" w:rsidP="00E11CE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18DF" id="_x0000_s1027" type="#_x0000_t202" style="position:absolute;margin-left:-12.35pt;margin-top:-2.65pt;width:37.85pt;height:176.2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" stroked="f">
                <v:textbox style="layout-flow:vertical;mso-layout-flow-alt:bottom-to-top">
                  <w:txbxContent>
                    <w:p w14:paraId="4A0FC48B" w14:textId="77777777" w:rsidR="00E11CE6" w:rsidRPr="001B0C3D" w:rsidRDefault="00E11CE6" w:rsidP="00E11CE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9F3DFDC" w14:textId="1074DAF9" w:rsidR="00E11CE6" w:rsidRPr="001B0C3D" w:rsidRDefault="00E11CE6" w:rsidP="00E11CE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  <w:p w14:paraId="7BDFF32E" w14:textId="77777777" w:rsidR="00E11CE6" w:rsidRPr="001B0C3D" w:rsidRDefault="00E11CE6" w:rsidP="00E11CE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9811A01" w14:textId="77777777" w:rsidR="00E11CE6" w:rsidRPr="001B0C3D" w:rsidRDefault="00E11CE6" w:rsidP="00E11CE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8CF8097" w14:textId="77777777" w:rsidR="00E11CE6" w:rsidRPr="001B0C3D" w:rsidRDefault="00E11CE6" w:rsidP="00E11CE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279B3DD" wp14:editId="23316309">
                <wp:simplePos x="0" y="0"/>
                <wp:positionH relativeFrom="column">
                  <wp:posOffset>-166370</wp:posOffset>
                </wp:positionH>
                <wp:positionV relativeFrom="paragraph">
                  <wp:posOffset>5365750</wp:posOffset>
                </wp:positionV>
                <wp:extent cx="480695" cy="2238375"/>
                <wp:effectExtent l="0" t="0" r="0" b="9525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106B6" w14:textId="77777777" w:rsidR="00E11CE6" w:rsidRPr="001B0C3D" w:rsidRDefault="00E11CE6" w:rsidP="00E11CE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D8B3D8C" w14:textId="42506309" w:rsidR="00E11CE6" w:rsidRPr="001B0C3D" w:rsidRDefault="00E11CE6" w:rsidP="00E11CE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41C4FE00" w14:textId="77777777" w:rsidR="00E11CE6" w:rsidRPr="001B0C3D" w:rsidRDefault="00E11CE6" w:rsidP="00E11CE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510D2F" w14:textId="77777777" w:rsidR="00E11CE6" w:rsidRPr="001B0C3D" w:rsidRDefault="00E11CE6" w:rsidP="00E11CE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738CFA" w14:textId="77777777" w:rsidR="00E11CE6" w:rsidRPr="001B0C3D" w:rsidRDefault="00E11CE6" w:rsidP="00E11CE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9B3DD" id="_x0000_s1028" type="#_x0000_t202" style="position:absolute;margin-left:-13.1pt;margin-top:422.5pt;width:37.85pt;height:176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" stroked="f">
                <v:textbox style="layout-flow:vertical;mso-layout-flow-alt:bottom-to-top">
                  <w:txbxContent>
                    <w:p w14:paraId="15A106B6" w14:textId="77777777" w:rsidR="00E11CE6" w:rsidRPr="001B0C3D" w:rsidRDefault="00E11CE6" w:rsidP="00E11CE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D8B3D8C" w14:textId="42506309" w:rsidR="00E11CE6" w:rsidRPr="001B0C3D" w:rsidRDefault="00E11CE6" w:rsidP="00E11CE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  <w:p w14:paraId="41C4FE00" w14:textId="77777777" w:rsidR="00E11CE6" w:rsidRPr="001B0C3D" w:rsidRDefault="00E11CE6" w:rsidP="00E11CE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D510D2F" w14:textId="77777777" w:rsidR="00E11CE6" w:rsidRPr="001B0C3D" w:rsidRDefault="00E11CE6" w:rsidP="00E11CE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9738CFA" w14:textId="77777777" w:rsidR="00E11CE6" w:rsidRPr="001B0C3D" w:rsidRDefault="00E11CE6" w:rsidP="00E11CE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077A1D" w14:textId="77777777" w:rsidR="00E11CE6" w:rsidRDefault="00E11C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FF7FE07" w14:textId="6BCD9D24" w:rsidR="00E11CE6" w:rsidRDefault="00E11CE6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DEAE15" wp14:editId="4BEBBEC2">
                <wp:simplePos x="0" y="0"/>
                <wp:positionH relativeFrom="column">
                  <wp:posOffset>1109980</wp:posOffset>
                </wp:positionH>
                <wp:positionV relativeFrom="paragraph">
                  <wp:posOffset>-485666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83451" w14:textId="77777777" w:rsidR="00F025A4" w:rsidRPr="00501EC5" w:rsidRDefault="00F025A4" w:rsidP="00F025A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EAE15" id="_x0000_s1029" type="#_x0000_t202" href="https://www.dindersi.com/icerik/din-kulturu-ve-ahlak-bilgisi-c93" style="position:absolute;margin-left:87.4pt;margin-top:-38.25pt;width:346.25pt;height:26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" o:button="t" filled="f" stroked="f">
                <v:fill o:detectmouseclick="t"/>
                <v:textbox>
                  <w:txbxContent>
                    <w:p w14:paraId="50783451" w14:textId="77777777" w:rsidR="00F025A4" w:rsidRPr="00501EC5" w:rsidRDefault="00F025A4" w:rsidP="00F025A4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523072" behindDoc="0" locked="0" layoutInCell="1" allowOverlap="1" wp14:anchorId="62CC8375" wp14:editId="36620685">
            <wp:simplePos x="0" y="0"/>
            <wp:positionH relativeFrom="page">
              <wp:posOffset>-35243</wp:posOffset>
            </wp:positionH>
            <wp:positionV relativeFrom="paragraph">
              <wp:posOffset>-1314801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BE47D" w14:textId="693D32AA" w:rsidR="00F025A4" w:rsidRDefault="00F025A4" w:rsidP="00F025A4">
      <w:pPr>
        <w:rPr>
          <w:rFonts w:cstheme="minorHAnsi"/>
          <w:sz w:val="24"/>
          <w:szCs w:val="24"/>
        </w:rPr>
      </w:pPr>
      <w:bookmarkStart w:id="1" w:name="_Hlk125034590"/>
    </w:p>
    <w:p w14:paraId="61F959D0" w14:textId="77777777" w:rsidR="00F025A4" w:rsidRDefault="00F025A4" w:rsidP="00F025A4">
      <w:pPr>
        <w:rPr>
          <w:rFonts w:cstheme="minorHAnsi"/>
          <w:sz w:val="24"/>
          <w:szCs w:val="24"/>
        </w:rPr>
      </w:pPr>
    </w:p>
    <w:p w14:paraId="35F76890" w14:textId="463CCDE0" w:rsidR="00F025A4" w:rsidRDefault="00E11CE6" w:rsidP="00F025A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1D0F15F" wp14:editId="3B6C49D2">
                <wp:simplePos x="0" y="0"/>
                <wp:positionH relativeFrom="column">
                  <wp:posOffset>4163695</wp:posOffset>
                </wp:positionH>
                <wp:positionV relativeFrom="paragraph">
                  <wp:posOffset>180340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1E2E4F" id="Oval 7" o:spid="_x0000_s1026" href="https://chat.whatsapp.com/1l65VLvh4c2GwvOLzCJUUo" style="position:absolute;margin-left:327.85pt;margin-top:14.2pt;width:73.85pt;height:73.8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UHmsq4AAAAAoBAAAPAAAAZHJzL2Rv&#10;d25yZXYueG1sTI/BTsMwDIbvSLxDZCRuLN2gXVuaThMCISaYtDHuWWOaiCapmnQrb485wc2WP/3+&#10;/mo12Y6dcAjGOwHzWQIMXeOVca2Aw/vTTQ4sROmU7LxDAd8YYFVfXlSyVP7sdnjax5ZRiAulFKBj&#10;7EvOQ6PRyjDzPTq6ffrBykjr0HI1yDOF244vkiTjVhpHH7Ts8UFj87UfrYA2N5tRv34U6eGxKEy2&#10;xpe3560Q11fT+h5YxCn+wfCrT+pQk9PRj04F1gnI0nRJqIBFfgeMgDy5peFI5DKbA68r/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UHmsq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14842CE" wp14:editId="733460A3">
                <wp:simplePos x="0" y="0"/>
                <wp:positionH relativeFrom="column">
                  <wp:posOffset>2724785</wp:posOffset>
                </wp:positionH>
                <wp:positionV relativeFrom="paragraph">
                  <wp:posOffset>179705</wp:posOffset>
                </wp:positionV>
                <wp:extent cx="937895" cy="937895"/>
                <wp:effectExtent l="0" t="0" r="0" b="0"/>
                <wp:wrapNone/>
                <wp:docPr id="2" name="Oval 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23E55B" id="Oval 2" o:spid="_x0000_s1026" href="https://chat.whatsapp.com/Flg4Iy7vRGqIRQYk23TONo" style="position:absolute;margin-left:214.55pt;margin-top:14.15pt;width:73.85pt;height:73.8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gXt2s4AAAAAoBAAAPAAAAZHJzL2Rv&#10;d25yZXYueG1sTI/BTsMwEETvSPyDtUjcqNNA0yTEqSoEQlRQqaXc3XiJLWI7ip02/D3LCY6rfZp5&#10;U60m27ETDsF4J2A+S4Cha7wyrhVweH+6yYGFKJ2SnXco4BsDrOrLi0qWyp/dDk/72DIKcaGUAnSM&#10;fcl5aDRaGWa+R0e/Tz9YGekcWq4GeaZw2/E0STJupXHUoGWPDxqbr/1oBbS52Yz69aNYHB6LwmRr&#10;fHl73gpxfTWt74FFnOIfDL/6pA41OR396FRgnYC7tJgTKiDNb4ERsFhmtOVI5DJLgNcV/z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gXt2s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D2313E2" wp14:editId="71AE5BE2">
                <wp:simplePos x="0" y="0"/>
                <wp:positionH relativeFrom="column">
                  <wp:posOffset>1292334</wp:posOffset>
                </wp:positionH>
                <wp:positionV relativeFrom="paragraph">
                  <wp:posOffset>186690</wp:posOffset>
                </wp:positionV>
                <wp:extent cx="937895" cy="937895"/>
                <wp:effectExtent l="0" t="0" r="0" b="0"/>
                <wp:wrapNone/>
                <wp:docPr id="1" name="Oval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432022" id="Oval 1" o:spid="_x0000_s1026" href="https://chat.whatsapp.com/IR0KARlUCd4ItMDPQkjplO" style="position:absolute;margin-left:101.75pt;margin-top:14.7pt;width:73.85pt;height:73.85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X7nEO4QAAAAoBAAAPAAAAZHJzL2Rv&#10;d25yZXYueG1sTI/LTsMwEEX3SPyDNUjsqJOUtE2IU1UIhECA1Ad7Nx5ii9iOYqcNf8+wgt2M5ujO&#10;udV6sh074RCMdwLSWQIMXeOVca2Aw/7xZgUsROmU7LxDAd8YYF1fXlSyVP7stnjaxZZRiAulFKBj&#10;7EvOQ6PRyjDzPTq6ffrBykjr0HI1yDOF245nSbLgVhpHH7Ts8V5j87UbrYB2ZV5G/fpR5IeHojCL&#10;DT6/Pb0LcX01be6ARZziHwy/+qQONTkd/ehUYJ2ALJnnhNJQ3AIjYJ6nGbAjkctlCryu+P8K9Q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l+5xDu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</w:p>
    <w:p w14:paraId="6F733AA5" w14:textId="47A219EF" w:rsidR="00F025A4" w:rsidRDefault="00F025A4" w:rsidP="00F025A4">
      <w:pPr>
        <w:rPr>
          <w:rFonts w:cstheme="minorHAnsi"/>
          <w:sz w:val="24"/>
          <w:szCs w:val="24"/>
        </w:rPr>
      </w:pPr>
    </w:p>
    <w:p w14:paraId="329DC015" w14:textId="7C764DFA" w:rsidR="00F025A4" w:rsidRDefault="00E11CE6" w:rsidP="00F025A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0CC230" wp14:editId="02B2BE12">
                <wp:simplePos x="0" y="0"/>
                <wp:positionH relativeFrom="column">
                  <wp:posOffset>1355090</wp:posOffset>
                </wp:positionH>
                <wp:positionV relativeFrom="paragraph">
                  <wp:posOffset>4520565</wp:posOffset>
                </wp:positionV>
                <wp:extent cx="596265" cy="572135"/>
                <wp:effectExtent l="0" t="0" r="0" b="0"/>
                <wp:wrapNone/>
                <wp:docPr id="3" name="Oval 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E5A0F" id="Oval 3" o:spid="_x0000_s1026" href="https://www.instagram.com/ddy_yayinlari/" style="position:absolute;margin-left:106.7pt;margin-top:355.95pt;width:46.95pt;height:4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I/QP54QAAAAsBAAAPAAAAZHJz&#10;L2Rvd25yZXYueG1sTI/BTsMwEETvSPyDtUjcqJ0E2iTEqSoEQlSARCl3N14Si3gdxU4b/h5zguNq&#10;nmbeVuvZ9uyIozeOJCQLAQypcdpQK2H//nCVA/NBkVa9I5TwjR7W9flZpUrtTvSGx11oWSwhXyoJ&#10;XQhDyblvOrTKL9yAFLNPN1oV4jm2XI/qFMttz1MhltwqQ3GhUwPeddh87SYroc3NduqeP4qb/X1R&#10;mOUGn14eX6W8vJg3t8ACzuEPhl/9qA51dDq4ibRnvYQ0ya4jKmGVJAWwSGRilQE7SMhFKo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iP0D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6804A8" wp14:editId="2F058B03">
                <wp:simplePos x="0" y="0"/>
                <wp:positionH relativeFrom="margin">
                  <wp:posOffset>2989580</wp:posOffset>
                </wp:positionH>
                <wp:positionV relativeFrom="paragraph">
                  <wp:posOffset>4500245</wp:posOffset>
                </wp:positionV>
                <wp:extent cx="596265" cy="572135"/>
                <wp:effectExtent l="0" t="0" r="0" b="0"/>
                <wp:wrapNone/>
                <wp:docPr id="11" name="Oval 1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66F9B" id="Oval 11" o:spid="_x0000_s1026" href="https://www.facebook.com/ddyayinlari/" style="position:absolute;margin-left:235.4pt;margin-top:354.35pt;width:46.95pt;height:45.0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uiyge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8AB0D4" wp14:editId="592D0429">
                <wp:simplePos x="0" y="0"/>
                <wp:positionH relativeFrom="margin">
                  <wp:posOffset>4417060</wp:posOffset>
                </wp:positionH>
                <wp:positionV relativeFrom="paragraph">
                  <wp:posOffset>4500880</wp:posOffset>
                </wp:positionV>
                <wp:extent cx="596265" cy="572135"/>
                <wp:effectExtent l="0" t="0" r="0" b="0"/>
                <wp:wrapNone/>
                <wp:docPr id="19" name="Oval 1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6518CD" id="Oval 19" o:spid="_x0000_s1026" href="https://www.youtube.com/@dindersi-com" style="position:absolute;margin-left:347.8pt;margin-top:354.4pt;width:46.95pt;height:45.0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mM2bu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2E9A30" wp14:editId="7B53CEAF">
                <wp:simplePos x="0" y="0"/>
                <wp:positionH relativeFrom="column">
                  <wp:posOffset>962025</wp:posOffset>
                </wp:positionH>
                <wp:positionV relativeFrom="paragraph">
                  <wp:posOffset>6090285</wp:posOffset>
                </wp:positionV>
                <wp:extent cx="1931670" cy="516255"/>
                <wp:effectExtent l="0" t="0" r="0" b="0"/>
                <wp:wrapNone/>
                <wp:docPr id="20" name="Dikdörtgen 20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23C53" id="Dikdörtgen 20" o:spid="_x0000_s1026" href="http://www.dindersi.com/" style="position:absolute;margin-left:75.75pt;margin-top:479.55pt;width:152.1pt;height:40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A11D1D" wp14:editId="68F1DB4F">
                <wp:simplePos x="0" y="0"/>
                <wp:positionH relativeFrom="column">
                  <wp:posOffset>3133090</wp:posOffset>
                </wp:positionH>
                <wp:positionV relativeFrom="paragraph">
                  <wp:posOffset>6091148</wp:posOffset>
                </wp:positionV>
                <wp:extent cx="2488565" cy="516255"/>
                <wp:effectExtent l="0" t="0" r="0" b="0"/>
                <wp:wrapNone/>
                <wp:docPr id="21" name="Dikdörtgen 21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D0B89" id="Dikdörtgen 21" o:spid="_x0000_s1026" href="http://www.ddyayinlari.com/" style="position:absolute;margin-left:246.7pt;margin-top:479.6pt;width:195.95pt;height:40.6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Jp7ZcrhAAAADAEAAA8AAABkcnMv&#10;ZG93bnJldi54bWxMj8FOwzAQRO9I/IO1SNyoTZtUSYhTIQQS4oLaIs5uvMRRYzuy3Sb9e5YTPa7m&#10;aeZtvZntwM4YYu+dhMeFAIau9bp3nYSv/dtDASwm5bQavEMJF4ywaW5valVpP7ktnnepY1TiYqUk&#10;mJTGivPYGrQqLvyIjrIfH6xKdIaO66AmKrcDXwqx5lb1jhaMGvHFYHvcnayEj0tn9u8hHLMyf+3M&#10;dvpej59Wyvu7+fkJWMI5/cPwp0/q0JDTwZ+cjmyQkJWrjFAJZV4ugRFRFPkK2IFQkYkceFPz6ye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Cae2XK4QAAAAw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11B5E1F" wp14:editId="3D6CA352">
                <wp:simplePos x="0" y="0"/>
                <wp:positionH relativeFrom="column">
                  <wp:posOffset>3361055</wp:posOffset>
                </wp:positionH>
                <wp:positionV relativeFrom="paragraph">
                  <wp:posOffset>1991360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37ACF6" id="Oval 8" o:spid="_x0000_s1026" href="https://t.me/dindersicom" style="position:absolute;margin-left:264.65pt;margin-top:156.8pt;width:73.85pt;height:73.8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aL9L4gAAAAsBAAAPAAAAZHJzL2Rv&#10;d25yZXYueG1sTI/LTsMwEEX3SPyDNUjsqJOGpk2IU1UIhECA1Ad7Nx5ii3gcxU4b/h6zguVoju49&#10;t1pPtmMnHLxxJCCdJcCQGqcMtQIO+8ebFTAfJCnZOUIB3+hhXV9eVLJU7kxbPO1Cy2II+VIK0CH0&#10;Jee+0Wiln7keKf4+3WBliOfQcjXIcwy3HZ8nSc6tNBQbtOzxXmPztRutgHZlXkb9+lEsDg9FYfIN&#10;Pr89vQtxfTVt7oAFnMIfDL/6UR3q6HR0IynPOgGLeZFFVECWZjmwSOTLZVx3FHCbpxnwuuL/N9Q/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tov0v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FA85856" wp14:editId="0BC250D1">
                <wp:simplePos x="0" y="0"/>
                <wp:positionH relativeFrom="column">
                  <wp:posOffset>2320446</wp:posOffset>
                </wp:positionH>
                <wp:positionV relativeFrom="paragraph">
                  <wp:posOffset>1994858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D05B73" id="Oval 9" o:spid="_x0000_s1026" href="https://t.me/DinDersiTurkiyeZumresi" style="position:absolute;margin-left:182.7pt;margin-top:157.1pt;width:73.85pt;height:73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s0VfG4QAAAAsBAAAPAAAAZHJzL2Rv&#10;d25yZXYueG1sTI/BTsMwDIbvSLxDZCRuLM3WVmtpOk0IhEADiTHuWWuaiMapmnQrb084wc2WP/3+&#10;/moz256dcPTGkQSxSIAhNa411Ek4vD/crIH5oKhVvSOU8I0eNvXlRaXK1p3pDU/70LEYQr5UEnQI&#10;Q8m5bzRa5RduQIq3TzdaFeI6drwd1TmG254vkyTnVhmKH7Qa8E5j87WfrIRubZ4nvfsossN9UZh8&#10;i08vj69SXl/N21tgAefwB8OvflSHOjod3UStZ72EVZ6lEY2DSJfAIpGJlQB2lJDmogBeV/x/h/o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LNFXxu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 w:rsidR="00F025A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74BA0F" wp14:editId="16367D52">
                <wp:simplePos x="0" y="0"/>
                <wp:positionH relativeFrom="column">
                  <wp:posOffset>3133090</wp:posOffset>
                </wp:positionH>
                <wp:positionV relativeFrom="paragraph">
                  <wp:posOffset>6509385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7C5262" id="Dikdörtgen 18" o:spid="_x0000_s1026" href="http://www.ddyayinlari.com/" style="position:absolute;margin-left:246.7pt;margin-top:512.55pt;width:195.95pt;height:40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 w:rsidR="00F025A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AF1721" wp14:editId="437281EA">
                <wp:simplePos x="0" y="0"/>
                <wp:positionH relativeFrom="column">
                  <wp:posOffset>962025</wp:posOffset>
                </wp:positionH>
                <wp:positionV relativeFrom="paragraph">
                  <wp:posOffset>6509232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667CF" id="Dikdörtgen 15" o:spid="_x0000_s1026" href="http://www.dindersi.com/" style="position:absolute;margin-left:75.75pt;margin-top:512.55pt;width:152.15pt;height:40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 w:rsidR="00F025A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8362DCC" wp14:editId="1AEEC0A8">
                <wp:simplePos x="0" y="0"/>
                <wp:positionH relativeFrom="margin">
                  <wp:posOffset>4429125</wp:posOffset>
                </wp:positionH>
                <wp:positionV relativeFrom="paragraph">
                  <wp:posOffset>4916805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BC626" id="Oval 14" o:spid="_x0000_s1026" href="https://www.youtube.com/@dindersi-com" style="position:absolute;margin-left:348.75pt;margin-top:387.15pt;width:46.95pt;height:45.0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icmNA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 w:rsidR="00F025A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07611A1" wp14:editId="5461ADEB">
                <wp:simplePos x="0" y="0"/>
                <wp:positionH relativeFrom="margin">
                  <wp:posOffset>3001645</wp:posOffset>
                </wp:positionH>
                <wp:positionV relativeFrom="paragraph">
                  <wp:posOffset>4916170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9FF5F" id="Oval 13" o:spid="_x0000_s1026" href="https://www.facebook.com/ddyayinlari/" style="position:absolute;margin-left:236.35pt;margin-top:387.1pt;width:46.95pt;height:45.0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FmFMT7iAAAACwEAAA8AAAAAAAAA&#10;AAAAAAAAxQQAAGRycy9kb3ducmV2LnhtbFBLBQYAAAAABAAEAPMAAADUBQAAAAA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 w:rsidR="00F025A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D1AD9B5" wp14:editId="4259F5C0">
                <wp:simplePos x="0" y="0"/>
                <wp:positionH relativeFrom="column">
                  <wp:posOffset>1367155</wp:posOffset>
                </wp:positionH>
                <wp:positionV relativeFrom="paragraph">
                  <wp:posOffset>4936666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78B71" id="Oval 12" o:spid="_x0000_s1026" href="https://www.instagram.com/ddy_yayinlari/" style="position:absolute;margin-left:107.65pt;margin-top:388.7pt;width:46.95pt;height:45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zWfO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 w:rsidR="00F025A4">
        <w:rPr>
          <w:rFonts w:cstheme="minorHAnsi"/>
          <w:sz w:val="24"/>
          <w:szCs w:val="24"/>
        </w:rPr>
        <w:br w:type="page"/>
      </w:r>
    </w:p>
    <w:bookmarkEnd w:id="1"/>
    <w:p w14:paraId="25ED1268" w14:textId="7100B83B" w:rsidR="00C150A7" w:rsidRDefault="00F025A4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55520" behindDoc="0" locked="0" layoutInCell="1" allowOverlap="1" wp14:anchorId="43A8A17A" wp14:editId="767581C0">
            <wp:simplePos x="0" y="0"/>
            <wp:positionH relativeFrom="margin">
              <wp:posOffset>-561975</wp:posOffset>
            </wp:positionH>
            <wp:positionV relativeFrom="paragraph">
              <wp:posOffset>-1571625</wp:posOffset>
            </wp:positionV>
            <wp:extent cx="7711651" cy="10902599"/>
            <wp:effectExtent l="0" t="0" r="381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FF8233" w14:textId="4B202007" w:rsidR="00C150A7" w:rsidRDefault="00C150A7">
      <w:pPr>
        <w:rPr>
          <w:rFonts w:cstheme="minorHAnsi"/>
          <w:sz w:val="24"/>
          <w:szCs w:val="24"/>
        </w:rPr>
      </w:pP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7F161565" w:rsidR="00533CF2" w:rsidRDefault="00533CF2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38637C2" w14:textId="46FDCCDF" w:rsidR="002B7944" w:rsidRPr="008D43D4" w:rsidRDefault="002B7944" w:rsidP="00F025A4">
      <w:pPr>
        <w:rPr>
          <w:rFonts w:cstheme="minorHAnsi"/>
          <w:sz w:val="24"/>
          <w:szCs w:val="24"/>
        </w:rPr>
      </w:pPr>
    </w:p>
    <w:sectPr w:rsidR="002B7944" w:rsidRPr="008D43D4" w:rsidSect="006B7FFB">
      <w:headerReference w:type="default" r:id="rId22"/>
      <w:footerReference w:type="default" r:id="rId23"/>
      <w:type w:val="continuous"/>
      <w:pgSz w:w="11906" w:h="16838" w:code="9"/>
      <w:pgMar w:top="2127" w:right="849" w:bottom="567" w:left="851" w:header="709" w:footer="694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E0536" w14:textId="77777777" w:rsidR="00826D1A" w:rsidRDefault="00826D1A" w:rsidP="00ED544D">
      <w:pPr>
        <w:spacing w:after="0" w:line="240" w:lineRule="auto"/>
      </w:pPr>
      <w:r>
        <w:separator/>
      </w:r>
    </w:p>
  </w:endnote>
  <w:endnote w:type="continuationSeparator" w:id="0">
    <w:p w14:paraId="6DDF4203" w14:textId="77777777" w:rsidR="00826D1A" w:rsidRDefault="00826D1A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0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DC28F" w14:textId="77777777" w:rsidR="00826D1A" w:rsidRDefault="00826D1A" w:rsidP="00ED544D">
      <w:pPr>
        <w:spacing w:after="0" w:line="240" w:lineRule="auto"/>
      </w:pPr>
      <w:r>
        <w:separator/>
      </w:r>
    </w:p>
  </w:footnote>
  <w:footnote w:type="continuationSeparator" w:id="0">
    <w:p w14:paraId="6E35BDE2" w14:textId="77777777" w:rsidR="00826D1A" w:rsidRDefault="00826D1A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23F457D6" w:rsidR="00C150A7" w:rsidRDefault="00760079" w:rsidP="00C150A7">
    <w:pPr>
      <w:pStyle w:val="stBilgi"/>
      <w:jc w:val="center"/>
    </w:pPr>
    <w:r>
      <w:t>8. Sınıf 2.Dönem 1</w:t>
    </w:r>
    <w:r w:rsidR="00C150A7">
      <w:t>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6336809E"/>
    <w:lvl w:ilvl="0" w:tplc="92881290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-3173" w:hanging="360"/>
      </w:pPr>
    </w:lvl>
    <w:lvl w:ilvl="2" w:tplc="041F001B">
      <w:start w:val="1"/>
      <w:numFmt w:val="lowerRoman"/>
      <w:lvlText w:val="%3."/>
      <w:lvlJc w:val="right"/>
      <w:pPr>
        <w:ind w:left="-2453" w:hanging="180"/>
      </w:pPr>
    </w:lvl>
    <w:lvl w:ilvl="3" w:tplc="041F000F" w:tentative="1">
      <w:start w:val="1"/>
      <w:numFmt w:val="decimal"/>
      <w:lvlText w:val="%4."/>
      <w:lvlJc w:val="left"/>
      <w:pPr>
        <w:ind w:left="-1733" w:hanging="360"/>
      </w:pPr>
    </w:lvl>
    <w:lvl w:ilvl="4" w:tplc="041F0019" w:tentative="1">
      <w:start w:val="1"/>
      <w:numFmt w:val="lowerLetter"/>
      <w:lvlText w:val="%5."/>
      <w:lvlJc w:val="left"/>
      <w:pPr>
        <w:ind w:left="-1013" w:hanging="360"/>
      </w:pPr>
    </w:lvl>
    <w:lvl w:ilvl="5" w:tplc="041F001B" w:tentative="1">
      <w:start w:val="1"/>
      <w:numFmt w:val="lowerRoman"/>
      <w:lvlText w:val="%6."/>
      <w:lvlJc w:val="right"/>
      <w:pPr>
        <w:ind w:left="-293" w:hanging="180"/>
      </w:pPr>
    </w:lvl>
    <w:lvl w:ilvl="6" w:tplc="041F000F" w:tentative="1">
      <w:start w:val="1"/>
      <w:numFmt w:val="decimal"/>
      <w:lvlText w:val="%7."/>
      <w:lvlJc w:val="left"/>
      <w:pPr>
        <w:ind w:left="427" w:hanging="360"/>
      </w:pPr>
    </w:lvl>
    <w:lvl w:ilvl="7" w:tplc="041F0019" w:tentative="1">
      <w:start w:val="1"/>
      <w:numFmt w:val="lowerLetter"/>
      <w:lvlText w:val="%8."/>
      <w:lvlJc w:val="left"/>
      <w:pPr>
        <w:ind w:left="1147" w:hanging="360"/>
      </w:pPr>
    </w:lvl>
    <w:lvl w:ilvl="8" w:tplc="041F001B" w:tentative="1">
      <w:start w:val="1"/>
      <w:numFmt w:val="lowerRoman"/>
      <w:lvlText w:val="%9."/>
      <w:lvlJc w:val="right"/>
      <w:pPr>
        <w:ind w:left="1867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34DC690C"/>
    <w:lvl w:ilvl="0" w:tplc="4E8A7388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75522">
    <w:abstractNumId w:val="6"/>
  </w:num>
  <w:num w:numId="2" w16cid:durableId="1238057671">
    <w:abstractNumId w:val="7"/>
  </w:num>
  <w:num w:numId="3" w16cid:durableId="1333803195">
    <w:abstractNumId w:val="8"/>
  </w:num>
  <w:num w:numId="4" w16cid:durableId="421680797">
    <w:abstractNumId w:val="4"/>
  </w:num>
  <w:num w:numId="5" w16cid:durableId="1135490199">
    <w:abstractNumId w:val="6"/>
    <w:lvlOverride w:ilvl="0">
      <w:startOverride w:val="1"/>
    </w:lvlOverride>
  </w:num>
  <w:num w:numId="6" w16cid:durableId="285434535">
    <w:abstractNumId w:val="6"/>
    <w:lvlOverride w:ilvl="0">
      <w:startOverride w:val="1"/>
    </w:lvlOverride>
  </w:num>
  <w:num w:numId="7" w16cid:durableId="1557861114">
    <w:abstractNumId w:val="6"/>
    <w:lvlOverride w:ilvl="0">
      <w:startOverride w:val="1"/>
    </w:lvlOverride>
  </w:num>
  <w:num w:numId="8" w16cid:durableId="179320467">
    <w:abstractNumId w:val="6"/>
    <w:lvlOverride w:ilvl="0">
      <w:startOverride w:val="1"/>
    </w:lvlOverride>
  </w:num>
  <w:num w:numId="9" w16cid:durableId="453866314">
    <w:abstractNumId w:val="8"/>
    <w:lvlOverride w:ilvl="0">
      <w:startOverride w:val="1"/>
    </w:lvlOverride>
  </w:num>
  <w:num w:numId="10" w16cid:durableId="1446117641">
    <w:abstractNumId w:val="6"/>
    <w:lvlOverride w:ilvl="0">
      <w:startOverride w:val="1"/>
    </w:lvlOverride>
  </w:num>
  <w:num w:numId="11" w16cid:durableId="1655721848">
    <w:abstractNumId w:val="6"/>
    <w:lvlOverride w:ilvl="0">
      <w:startOverride w:val="1"/>
    </w:lvlOverride>
  </w:num>
  <w:num w:numId="12" w16cid:durableId="805506572">
    <w:abstractNumId w:val="6"/>
    <w:lvlOverride w:ilvl="0">
      <w:startOverride w:val="1"/>
    </w:lvlOverride>
  </w:num>
  <w:num w:numId="13" w16cid:durableId="1419979431">
    <w:abstractNumId w:val="8"/>
    <w:lvlOverride w:ilvl="0">
      <w:startOverride w:val="1"/>
    </w:lvlOverride>
  </w:num>
  <w:num w:numId="14" w16cid:durableId="1758015532">
    <w:abstractNumId w:val="6"/>
    <w:lvlOverride w:ilvl="0">
      <w:startOverride w:val="1"/>
    </w:lvlOverride>
  </w:num>
  <w:num w:numId="15" w16cid:durableId="1398237599">
    <w:abstractNumId w:val="6"/>
    <w:lvlOverride w:ilvl="0">
      <w:startOverride w:val="1"/>
    </w:lvlOverride>
  </w:num>
  <w:num w:numId="16" w16cid:durableId="1012952944">
    <w:abstractNumId w:val="6"/>
    <w:lvlOverride w:ilvl="0">
      <w:startOverride w:val="1"/>
    </w:lvlOverride>
  </w:num>
  <w:num w:numId="17" w16cid:durableId="1643458173">
    <w:abstractNumId w:val="6"/>
    <w:lvlOverride w:ilvl="0">
      <w:startOverride w:val="1"/>
    </w:lvlOverride>
  </w:num>
  <w:num w:numId="18" w16cid:durableId="1404789101">
    <w:abstractNumId w:val="8"/>
    <w:lvlOverride w:ilvl="0">
      <w:startOverride w:val="1"/>
    </w:lvlOverride>
  </w:num>
  <w:num w:numId="19" w16cid:durableId="712659060">
    <w:abstractNumId w:val="6"/>
    <w:lvlOverride w:ilvl="0">
      <w:startOverride w:val="1"/>
    </w:lvlOverride>
  </w:num>
  <w:num w:numId="20" w16cid:durableId="174806337">
    <w:abstractNumId w:val="6"/>
    <w:lvlOverride w:ilvl="0">
      <w:startOverride w:val="1"/>
    </w:lvlOverride>
  </w:num>
  <w:num w:numId="21" w16cid:durableId="1284267197">
    <w:abstractNumId w:val="6"/>
    <w:lvlOverride w:ilvl="0">
      <w:startOverride w:val="1"/>
    </w:lvlOverride>
  </w:num>
  <w:num w:numId="22" w16cid:durableId="13843313">
    <w:abstractNumId w:val="6"/>
    <w:lvlOverride w:ilvl="0">
      <w:startOverride w:val="1"/>
    </w:lvlOverride>
  </w:num>
  <w:num w:numId="23" w16cid:durableId="1441753576">
    <w:abstractNumId w:val="6"/>
    <w:lvlOverride w:ilvl="0">
      <w:startOverride w:val="1"/>
    </w:lvlOverride>
  </w:num>
  <w:num w:numId="24" w16cid:durableId="946423294">
    <w:abstractNumId w:val="6"/>
    <w:lvlOverride w:ilvl="0">
      <w:startOverride w:val="1"/>
    </w:lvlOverride>
  </w:num>
  <w:num w:numId="25" w16cid:durableId="1715303551">
    <w:abstractNumId w:val="6"/>
    <w:lvlOverride w:ilvl="0">
      <w:startOverride w:val="1"/>
    </w:lvlOverride>
  </w:num>
  <w:num w:numId="26" w16cid:durableId="961808034">
    <w:abstractNumId w:val="6"/>
    <w:lvlOverride w:ilvl="0">
      <w:startOverride w:val="1"/>
    </w:lvlOverride>
  </w:num>
  <w:num w:numId="27" w16cid:durableId="1128740731">
    <w:abstractNumId w:val="6"/>
    <w:lvlOverride w:ilvl="0">
      <w:startOverride w:val="1"/>
    </w:lvlOverride>
  </w:num>
  <w:num w:numId="28" w16cid:durableId="595485260">
    <w:abstractNumId w:val="6"/>
    <w:lvlOverride w:ilvl="0">
      <w:startOverride w:val="1"/>
    </w:lvlOverride>
  </w:num>
  <w:num w:numId="29" w16cid:durableId="565995242">
    <w:abstractNumId w:val="6"/>
    <w:lvlOverride w:ilvl="0">
      <w:startOverride w:val="1"/>
    </w:lvlOverride>
  </w:num>
  <w:num w:numId="30" w16cid:durableId="1727992961">
    <w:abstractNumId w:val="6"/>
    <w:lvlOverride w:ilvl="0">
      <w:startOverride w:val="1"/>
    </w:lvlOverride>
  </w:num>
  <w:num w:numId="31" w16cid:durableId="1416970824">
    <w:abstractNumId w:val="6"/>
    <w:lvlOverride w:ilvl="0">
      <w:startOverride w:val="1"/>
    </w:lvlOverride>
  </w:num>
  <w:num w:numId="32" w16cid:durableId="5790592">
    <w:abstractNumId w:val="3"/>
  </w:num>
  <w:num w:numId="33" w16cid:durableId="910388290">
    <w:abstractNumId w:val="1"/>
  </w:num>
  <w:num w:numId="34" w16cid:durableId="1149512843">
    <w:abstractNumId w:val="9"/>
  </w:num>
  <w:num w:numId="35" w16cid:durableId="1165825469">
    <w:abstractNumId w:val="5"/>
  </w:num>
  <w:num w:numId="36" w16cid:durableId="149906169">
    <w:abstractNumId w:val="0"/>
  </w:num>
  <w:num w:numId="37" w16cid:durableId="956832977">
    <w:abstractNumId w:val="6"/>
    <w:lvlOverride w:ilvl="0">
      <w:startOverride w:val="1"/>
    </w:lvlOverride>
  </w:num>
  <w:num w:numId="38" w16cid:durableId="1718313110">
    <w:abstractNumId w:val="6"/>
    <w:lvlOverride w:ilvl="0">
      <w:startOverride w:val="1"/>
    </w:lvlOverride>
  </w:num>
  <w:num w:numId="39" w16cid:durableId="1327246506">
    <w:abstractNumId w:val="6"/>
    <w:lvlOverride w:ilvl="0">
      <w:startOverride w:val="1"/>
    </w:lvlOverride>
  </w:num>
  <w:num w:numId="40" w16cid:durableId="1483277515">
    <w:abstractNumId w:val="6"/>
    <w:lvlOverride w:ilvl="0">
      <w:startOverride w:val="1"/>
    </w:lvlOverride>
  </w:num>
  <w:num w:numId="41" w16cid:durableId="603457438">
    <w:abstractNumId w:val="6"/>
    <w:lvlOverride w:ilvl="0">
      <w:startOverride w:val="1"/>
    </w:lvlOverride>
  </w:num>
  <w:num w:numId="42" w16cid:durableId="1357191434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54486"/>
    <w:rsid w:val="000718B7"/>
    <w:rsid w:val="00096985"/>
    <w:rsid w:val="000A1EF0"/>
    <w:rsid w:val="000A2B32"/>
    <w:rsid w:val="000A6365"/>
    <w:rsid w:val="000B06BD"/>
    <w:rsid w:val="001165C6"/>
    <w:rsid w:val="00161802"/>
    <w:rsid w:val="001C3B80"/>
    <w:rsid w:val="001D57BE"/>
    <w:rsid w:val="00232D1D"/>
    <w:rsid w:val="00245540"/>
    <w:rsid w:val="00255E3B"/>
    <w:rsid w:val="0027154F"/>
    <w:rsid w:val="002B7944"/>
    <w:rsid w:val="002C1C38"/>
    <w:rsid w:val="0038090A"/>
    <w:rsid w:val="003957B1"/>
    <w:rsid w:val="003D0AE6"/>
    <w:rsid w:val="003D42D3"/>
    <w:rsid w:val="00401657"/>
    <w:rsid w:val="00426B9F"/>
    <w:rsid w:val="004578EE"/>
    <w:rsid w:val="00461443"/>
    <w:rsid w:val="00462A7E"/>
    <w:rsid w:val="004819FD"/>
    <w:rsid w:val="00495D75"/>
    <w:rsid w:val="00497E71"/>
    <w:rsid w:val="004E1499"/>
    <w:rsid w:val="00533CF2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12858"/>
    <w:rsid w:val="00636BC5"/>
    <w:rsid w:val="00645386"/>
    <w:rsid w:val="006871B2"/>
    <w:rsid w:val="006A1847"/>
    <w:rsid w:val="006B0CA3"/>
    <w:rsid w:val="006B2433"/>
    <w:rsid w:val="006B7FFB"/>
    <w:rsid w:val="006C7645"/>
    <w:rsid w:val="00707FFC"/>
    <w:rsid w:val="00714F08"/>
    <w:rsid w:val="00760079"/>
    <w:rsid w:val="007841BD"/>
    <w:rsid w:val="007A0FAF"/>
    <w:rsid w:val="007B2670"/>
    <w:rsid w:val="007F45DE"/>
    <w:rsid w:val="00801789"/>
    <w:rsid w:val="00826D1A"/>
    <w:rsid w:val="00827435"/>
    <w:rsid w:val="00866749"/>
    <w:rsid w:val="00867EB3"/>
    <w:rsid w:val="008A17E6"/>
    <w:rsid w:val="008C29B9"/>
    <w:rsid w:val="008C5BBE"/>
    <w:rsid w:val="008D43D4"/>
    <w:rsid w:val="0092235A"/>
    <w:rsid w:val="009336E0"/>
    <w:rsid w:val="009441AD"/>
    <w:rsid w:val="00956A34"/>
    <w:rsid w:val="0098052E"/>
    <w:rsid w:val="00982AF2"/>
    <w:rsid w:val="009E31C7"/>
    <w:rsid w:val="009F7F2E"/>
    <w:rsid w:val="00A0559F"/>
    <w:rsid w:val="00A55019"/>
    <w:rsid w:val="00A754CD"/>
    <w:rsid w:val="00A80AE1"/>
    <w:rsid w:val="00A83480"/>
    <w:rsid w:val="00A92366"/>
    <w:rsid w:val="00AA5123"/>
    <w:rsid w:val="00AD3F1A"/>
    <w:rsid w:val="00B42121"/>
    <w:rsid w:val="00B67338"/>
    <w:rsid w:val="00BC0CF0"/>
    <w:rsid w:val="00C150A7"/>
    <w:rsid w:val="00C23134"/>
    <w:rsid w:val="00C27595"/>
    <w:rsid w:val="00C749D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70C52"/>
    <w:rsid w:val="00D93959"/>
    <w:rsid w:val="00DB5596"/>
    <w:rsid w:val="00DB6FB8"/>
    <w:rsid w:val="00E0669B"/>
    <w:rsid w:val="00E11CE6"/>
    <w:rsid w:val="00E21EB2"/>
    <w:rsid w:val="00E71579"/>
    <w:rsid w:val="00E7530C"/>
    <w:rsid w:val="00E912EB"/>
    <w:rsid w:val="00EA0600"/>
    <w:rsid w:val="00EB3584"/>
    <w:rsid w:val="00ED544D"/>
    <w:rsid w:val="00EE7729"/>
    <w:rsid w:val="00F025A4"/>
    <w:rsid w:val="00F34887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5330A0A"/>
  <w15:docId w15:val="{2458CFD5-129C-4EA0-89FA-74832DF1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4E1499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4E1499"/>
    <w:pPr>
      <w:numPr>
        <w:numId w:val="1"/>
      </w:numPr>
      <w:spacing w:after="0" w:line="240" w:lineRule="auto"/>
      <w:ind w:left="454" w:hanging="284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4E1499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styleId="AralkYok">
    <w:name w:val="No Spacing"/>
    <w:uiPriority w:val="1"/>
    <w:qFormat/>
    <w:rsid w:val="004E1499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customStyle="1" w:styleId="AIK">
    <w:name w:val="AÇIK"/>
    <w:basedOn w:val="IKLAR"/>
    <w:qFormat/>
    <w:rsid w:val="004E1499"/>
  </w:style>
  <w:style w:type="paragraph" w:customStyle="1" w:styleId="BOLD">
    <w:name w:val="BOLD"/>
    <w:basedOn w:val="AIK"/>
    <w:qFormat/>
    <w:rsid w:val="004E1499"/>
    <w:pPr>
      <w:ind w:left="284" w:firstLine="0"/>
    </w:pPr>
    <w:rPr>
      <w:b/>
    </w:rPr>
  </w:style>
  <w:style w:type="paragraph" w:customStyle="1" w:styleId="SEENEKLER0">
    <w:name w:val="SEÇENEKLER+"/>
    <w:basedOn w:val="SEENEKLER"/>
    <w:qFormat/>
    <w:rsid w:val="004E1499"/>
    <w:pPr>
      <w:numPr>
        <w:numId w:val="0"/>
      </w:numPr>
      <w:ind w:left="284"/>
    </w:pPr>
    <w:rPr>
      <w:rFonts w:ascii="Arial" w:hAnsi="Arial"/>
      <w:sz w:val="18"/>
    </w:rPr>
  </w:style>
  <w:style w:type="paragraph" w:customStyle="1" w:styleId="Stil1">
    <w:name w:val="Stil1++"/>
    <w:basedOn w:val="SORUNOLUAIK"/>
    <w:qFormat/>
    <w:rsid w:val="001165C6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t.me/DinDersiTurkiyeZumre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t.me/dindersi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4025E-3384-4ACB-A5B8-4FF1CB500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</Template>
  <TotalTime>5</TotalTime>
  <Pages>5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Köse</cp:lastModifiedBy>
  <cp:revision>5</cp:revision>
  <cp:lastPrinted>2022-12-07T14:03:00Z</cp:lastPrinted>
  <dcterms:created xsi:type="dcterms:W3CDTF">2023-01-18T10:13:00Z</dcterms:created>
  <dcterms:modified xsi:type="dcterms:W3CDTF">2023-01-19T12:36:00Z</dcterms:modified>
</cp:coreProperties>
</file>