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1BC0E9E4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D2D2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30E7602C" w14:textId="0D70E29B" w:rsidR="004A795B" w:rsidRDefault="004A795B" w:rsidP="004A795B">
      <w:pPr>
        <w:pStyle w:val="SORUMETN"/>
      </w:pPr>
      <w:r w:rsidRPr="57E956D6">
        <w:t>“</w:t>
      </w:r>
      <w:r>
        <w:t>Yazın başı pişenin,  kışın aşı pişer</w:t>
      </w:r>
      <w:r w:rsidRPr="57E956D6">
        <w:t xml:space="preserve">”  </w:t>
      </w:r>
      <w:r>
        <w:t>atasözünü “Emek ve Rızık”  açısından açıklayınız</w:t>
      </w:r>
      <w:r w:rsidRPr="57E956D6">
        <w:t>.</w:t>
      </w:r>
      <w:r w:rsidRPr="00BE7B09">
        <w:t xml:space="preserve"> </w:t>
      </w:r>
    </w:p>
    <w:p w14:paraId="3EB21AD1" w14:textId="51BB9AD8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5301EEC" w14:textId="421EFE07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A043885" w14:textId="4EF92852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78CC21B" w14:textId="7DFF6A5C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AA0427C" w14:textId="01235AA7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45976B5" w14:textId="372BE6E1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A4524F9" w14:textId="39A83920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05A46435" w14:textId="0EA50818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C343517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761429D" w14:textId="29E5B249" w:rsidR="004A795B" w:rsidRDefault="004A795B" w:rsidP="004A795B">
      <w:pPr>
        <w:pStyle w:val="SORUMETN"/>
      </w:pPr>
      <w:r>
        <w:t xml:space="preserve">İslam dinine göre  “kimlere </w:t>
      </w:r>
      <w:proofErr w:type="gramStart"/>
      <w:r>
        <w:t xml:space="preserve">zekat  </w:t>
      </w:r>
      <w:r w:rsidRPr="000C5F84">
        <w:rPr>
          <w:u w:val="single"/>
        </w:rPr>
        <w:t>verilmez</w:t>
      </w:r>
      <w:proofErr w:type="gramEnd"/>
      <w:r>
        <w:t>?”  4 (dört)  tane</w:t>
      </w:r>
      <w:r w:rsidRPr="57E956D6">
        <w:t xml:space="preserve"> </w:t>
      </w:r>
      <w:r>
        <w:t>y</w:t>
      </w:r>
      <w:r w:rsidRPr="57E956D6">
        <w:t>azınız.</w:t>
      </w:r>
      <w:r>
        <w:t xml:space="preserve">  </w:t>
      </w:r>
    </w:p>
    <w:p w14:paraId="6BF568F8" w14:textId="40C8D2C0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7349F5E0" w14:textId="776A8251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C1645A7" w14:textId="0D7AE49F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EA17025" w14:textId="525800C0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1521A044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5300E73" w14:textId="747550B2" w:rsidR="004A795B" w:rsidRDefault="004A795B" w:rsidP="004A795B">
      <w:pPr>
        <w:pStyle w:val="SORUMETN"/>
      </w:pPr>
      <w:proofErr w:type="gramStart"/>
      <w:r>
        <w:t>Dinin  ana</w:t>
      </w:r>
      <w:proofErr w:type="gramEnd"/>
      <w:r>
        <w:t xml:space="preserve"> konuları</w:t>
      </w:r>
      <w:r w:rsidRPr="57E956D6">
        <w:t xml:space="preserve">  nelerdir?  </w:t>
      </w:r>
      <w:r>
        <w:t xml:space="preserve">5 (beş)  tane </w:t>
      </w:r>
      <w:r w:rsidRPr="57E956D6">
        <w:t>yazınız.</w:t>
      </w:r>
    </w:p>
    <w:p w14:paraId="53A5A38A" w14:textId="147FCE1C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0612CE02" w14:textId="1A75E14B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750C76C" w14:textId="30FF5785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ECD68A0" w14:textId="39339DC3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0C38214D" w14:textId="60624A2F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5C4C44B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A661390" w14:textId="58AB3534" w:rsidR="004A795B" w:rsidRDefault="004A795B" w:rsidP="004A795B">
      <w:pPr>
        <w:pStyle w:val="SORUMETN"/>
      </w:pPr>
      <w:r w:rsidRPr="009D159A">
        <w:t xml:space="preserve"> </w:t>
      </w:r>
      <w:r w:rsidRPr="009D159A">
        <w:t>“</w:t>
      </w:r>
      <w:proofErr w:type="spellStart"/>
      <w:r w:rsidRPr="009D159A">
        <w:t>Zarurat</w:t>
      </w:r>
      <w:proofErr w:type="spellEnd"/>
      <w:r w:rsidRPr="009D159A">
        <w:t>-ı Hamse” olarak belirlenen ve İslam dininin emir ve ya</w:t>
      </w:r>
      <w:r>
        <w:t xml:space="preserve">saklarıyla korunmasını istediği </w:t>
      </w:r>
      <w:r w:rsidRPr="009D159A">
        <w:t xml:space="preserve">temel esasları yazınız. </w:t>
      </w:r>
    </w:p>
    <w:p w14:paraId="3B25026E" w14:textId="15DAF714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0C4567D3" w14:textId="5DACCDE9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9644FB1" w14:textId="2852104B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F47E2A9" w14:textId="33CF704C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813D3AD" w14:textId="6BAC52EF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CF698C7" w14:textId="2B4FF12C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4E3E786" w14:textId="2635BE8C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76DBC38B" w14:textId="67E99EA9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08789A48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1DE9B56" w14:textId="1FC9D829" w:rsidR="004A795B" w:rsidRPr="009D159A" w:rsidRDefault="004A795B" w:rsidP="004A795B">
      <w:pPr>
        <w:pStyle w:val="sorubilgisistili"/>
      </w:pPr>
      <w:r w:rsidRPr="009D159A">
        <w:t>Kur’an-</w:t>
      </w:r>
      <w:proofErr w:type="gramStart"/>
      <w:r w:rsidRPr="009D159A">
        <w:t>ı  Kerim’de</w:t>
      </w:r>
      <w:proofErr w:type="gramEnd"/>
      <w:r w:rsidRPr="009D159A">
        <w:t xml:space="preserve">  111 ayetten  oluşan ve  “</w:t>
      </w:r>
      <w:r w:rsidRPr="009D159A">
        <w:rPr>
          <w:b/>
        </w:rPr>
        <w:t>kıssaların  en  güzeli</w:t>
      </w:r>
      <w:r>
        <w:t xml:space="preserve">” olarak bilinen 12. Surenin </w:t>
      </w:r>
      <w:r w:rsidRPr="009D159A">
        <w:t xml:space="preserve">adı “ Yusuf Suresi “ </w:t>
      </w:r>
      <w:proofErr w:type="spellStart"/>
      <w:r w:rsidRPr="009D159A">
        <w:t>dir</w:t>
      </w:r>
      <w:proofErr w:type="spellEnd"/>
      <w:r w:rsidRPr="009D159A">
        <w:t xml:space="preserve">.                                  </w:t>
      </w:r>
    </w:p>
    <w:p w14:paraId="33FA167F" w14:textId="15C36A51" w:rsidR="004A795B" w:rsidRDefault="004A795B" w:rsidP="004A795B">
      <w:pPr>
        <w:pStyle w:val="SORUMETN"/>
      </w:pPr>
      <w:proofErr w:type="gramStart"/>
      <w:r>
        <w:t>Yusuf  peygamberin</w:t>
      </w:r>
      <w:proofErr w:type="gramEnd"/>
      <w:r>
        <w:t xml:space="preserve"> kıssasından  ne gibi  dersler  çıkartılabilir</w:t>
      </w:r>
      <w:r w:rsidRPr="57E956D6">
        <w:t>?</w:t>
      </w:r>
      <w:r>
        <w:t xml:space="preserve"> Üç tane yazınız</w:t>
      </w:r>
    </w:p>
    <w:p w14:paraId="04D254B6" w14:textId="14086ED6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290BB5F" w14:textId="2570E4C2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7704B79F" w14:textId="0B05441A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4125E4D" w14:textId="2FB8AD67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5AE124CE" w14:textId="0A4DCB41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57B3CFA" w14:textId="43DF1DC9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4B085F2" w14:textId="13D2E010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1BEA84D4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0CFA092B" w14:textId="0EF689A4" w:rsidR="004A795B" w:rsidRDefault="004A795B" w:rsidP="004A795B">
      <w:pPr>
        <w:pStyle w:val="SORUMETN"/>
      </w:pPr>
      <w:proofErr w:type="gramStart"/>
      <w:r>
        <w:t>İslam  dininin</w:t>
      </w:r>
      <w:proofErr w:type="gramEnd"/>
      <w:r>
        <w:t xml:space="preserve"> “Akıl  sağlığına”  zarar verdiği için yasakladığı ve  haram saydığı zararlı alışkanlıklardan 2 (iki) tane </w:t>
      </w:r>
      <w:r w:rsidRPr="303FDBFA">
        <w:t xml:space="preserve"> yazınız?  </w:t>
      </w:r>
      <w:r>
        <w:t xml:space="preserve">  </w:t>
      </w:r>
    </w:p>
    <w:p w14:paraId="230B1D24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830D11B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8C98F22" w14:textId="1FB1C98C" w:rsidR="004A795B" w:rsidRPr="00B21E2E" w:rsidRDefault="004A795B" w:rsidP="004A795B">
      <w:pPr>
        <w:pStyle w:val="sorubilgisistili"/>
        <w:rPr>
          <w:b/>
        </w:rPr>
      </w:pPr>
      <w:proofErr w:type="spellStart"/>
      <w:r w:rsidRPr="006521F5">
        <w:t>Asr</w:t>
      </w:r>
      <w:proofErr w:type="spellEnd"/>
      <w:r w:rsidRPr="006521F5">
        <w:t xml:space="preserve"> Suresi, Kur’an-ı Kerim’de yer alan en kısa surelerdendir. Bu surede bir Müslümanda bulunması gereken bazı </w:t>
      </w:r>
      <w:proofErr w:type="gramStart"/>
      <w:r w:rsidRPr="006521F5">
        <w:t>özelliklere  vurgu</w:t>
      </w:r>
      <w:proofErr w:type="gramEnd"/>
      <w:r w:rsidRPr="006521F5">
        <w:t xml:space="preserve"> yapılmıştır</w:t>
      </w:r>
    </w:p>
    <w:p w14:paraId="7784E497" w14:textId="7C69A945" w:rsidR="004A795B" w:rsidRDefault="004A795B" w:rsidP="004A795B">
      <w:pPr>
        <w:pStyle w:val="SORUMETN"/>
      </w:pPr>
      <w:r w:rsidRPr="006521F5">
        <w:t xml:space="preserve">Bu özellikler nelerdir? </w:t>
      </w:r>
      <w:r>
        <w:t>Maddeler halinde</w:t>
      </w:r>
      <w:r w:rsidRPr="006521F5">
        <w:t xml:space="preserve"> yaz</w:t>
      </w:r>
      <w:r>
        <w:t xml:space="preserve">ınız. </w:t>
      </w:r>
    </w:p>
    <w:p w14:paraId="7C8FA8EF" w14:textId="2E50D62E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E357834" w14:textId="14514666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0D0672ED" w14:textId="4B73A698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ECAED69" w14:textId="3A02A6F8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12CC390F" w14:textId="3FB5BA6F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9BE00D4" w14:textId="493289F3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2E30D50" w14:textId="4B828E54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A9B054E" w14:textId="5827648A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7A48EEDA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4CBD5E5F" w14:textId="0F70481D" w:rsidR="004A795B" w:rsidRDefault="004A795B" w:rsidP="004A795B">
      <w:pPr>
        <w:pStyle w:val="SORUMETN"/>
        <w:rPr>
          <w:rFonts w:eastAsia="Times New Roman"/>
          <w:bCs/>
        </w:rPr>
      </w:pPr>
      <w:r w:rsidRPr="009D159A">
        <w:rPr>
          <w:rFonts w:eastAsia="Times New Roman"/>
          <w:bCs/>
        </w:rPr>
        <w:t>“</w:t>
      </w:r>
      <w:proofErr w:type="spellStart"/>
      <w:r w:rsidRPr="009D159A">
        <w:rPr>
          <w:rFonts w:eastAsia="Times New Roman"/>
          <w:bCs/>
        </w:rPr>
        <w:t>Usve</w:t>
      </w:r>
      <w:proofErr w:type="spellEnd"/>
      <w:r w:rsidRPr="009D159A">
        <w:rPr>
          <w:rFonts w:eastAsia="Times New Roman"/>
          <w:bCs/>
        </w:rPr>
        <w:t>-</w:t>
      </w:r>
      <w:proofErr w:type="gramStart"/>
      <w:r w:rsidRPr="009D159A">
        <w:rPr>
          <w:rFonts w:eastAsia="Times New Roman"/>
          <w:bCs/>
        </w:rPr>
        <w:t xml:space="preserve">i  </w:t>
      </w:r>
      <w:proofErr w:type="spellStart"/>
      <w:r w:rsidRPr="009D159A">
        <w:rPr>
          <w:rFonts w:eastAsia="Times New Roman"/>
          <w:bCs/>
        </w:rPr>
        <w:t>Hasene</w:t>
      </w:r>
      <w:proofErr w:type="spellEnd"/>
      <w:proofErr w:type="gramEnd"/>
      <w:r>
        <w:rPr>
          <w:rFonts w:eastAsia="Times New Roman"/>
          <w:bCs/>
        </w:rPr>
        <w:t>”  kavramı  Kur’an-ı Kerimde  kimin iç</w:t>
      </w:r>
      <w:r w:rsidRPr="004A795B">
        <w:rPr>
          <w:rFonts w:eastAsia="Times New Roman"/>
          <w:bCs/>
        </w:rPr>
        <w:t xml:space="preserve">in kullanılmıştır ve  ne anlama gelmektedir? Yazınız.   </w:t>
      </w:r>
    </w:p>
    <w:p w14:paraId="618B2E3D" w14:textId="3379D2B9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6395C0A5" w14:textId="030C780D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106632BD" w14:textId="3BB52FFD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30FED7A6" w14:textId="3BA3D3DF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1703E051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A303B88" w14:textId="1179715B" w:rsidR="004A795B" w:rsidRDefault="004A795B" w:rsidP="004A795B">
      <w:pPr>
        <w:pStyle w:val="sorubilgisistili"/>
      </w:pPr>
      <w:r w:rsidRPr="00877F31">
        <w:t>Hz. Muhammed’in (</w:t>
      </w:r>
      <w:proofErr w:type="spellStart"/>
      <w:r w:rsidRPr="00877F31">
        <w:t>s.a.v</w:t>
      </w:r>
      <w:proofErr w:type="spellEnd"/>
      <w:r w:rsidRPr="00877F31">
        <w:t xml:space="preserve">.) insanlara karşı kin ve düşmanlık beslememesi, onlara </w:t>
      </w:r>
      <w:r>
        <w:t>yumuşak</w:t>
      </w:r>
      <w:r>
        <w:t xml:space="preserve"> </w:t>
      </w:r>
      <w:r w:rsidRPr="00877F31">
        <w:t>davran</w:t>
      </w:r>
      <w:r>
        <w:t xml:space="preserve">ması, </w:t>
      </w:r>
      <w:proofErr w:type="spellStart"/>
      <w:r w:rsidRPr="00877F31">
        <w:t>İslamiyetin</w:t>
      </w:r>
      <w:proofErr w:type="spellEnd"/>
      <w:r w:rsidRPr="00877F31">
        <w:t xml:space="preserve"> yayılmasında önemli rol oynamıştır.</w:t>
      </w:r>
    </w:p>
    <w:p w14:paraId="1768A886" w14:textId="0AC12FC9" w:rsidR="004A795B" w:rsidRDefault="004A795B" w:rsidP="004A795B">
      <w:pPr>
        <w:pStyle w:val="SORUMETN"/>
      </w:pPr>
      <w:r w:rsidRPr="00D1172C">
        <w:t xml:space="preserve">Herhangi bir canlıya karşı gösterilen sevgi, şefkat ve acıma duygusuna”  </w:t>
      </w:r>
      <w:proofErr w:type="gramStart"/>
      <w:r w:rsidRPr="00D1172C">
        <w:t>ne  denir</w:t>
      </w:r>
      <w:proofErr w:type="gramEnd"/>
      <w:r w:rsidRPr="00D1172C">
        <w:t xml:space="preserve">? Yazınız </w:t>
      </w:r>
      <w:r>
        <w:t xml:space="preserve">    </w:t>
      </w:r>
    </w:p>
    <w:p w14:paraId="3052F9E1" w14:textId="7A48E7A1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59EB02D9" w14:textId="27D9264F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509F789E" w14:textId="10E33006" w:rsid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76B61BDC" w14:textId="77777777" w:rsidR="004A795B" w:rsidRPr="004A795B" w:rsidRDefault="004A795B" w:rsidP="004A795B">
      <w:pPr>
        <w:pStyle w:val="SEENEKLER"/>
        <w:numPr>
          <w:ilvl w:val="0"/>
          <w:numId w:val="0"/>
        </w:numPr>
        <w:ind w:left="530" w:hanging="360"/>
      </w:pPr>
    </w:p>
    <w:p w14:paraId="2515E789" w14:textId="7AFE6B8C" w:rsidR="004A795B" w:rsidRDefault="004A795B" w:rsidP="004A795B">
      <w:pPr>
        <w:pStyle w:val="sorubilgisistili"/>
      </w:pPr>
      <w:r w:rsidRPr="00871863">
        <w:rPr>
          <w:b/>
          <w:bCs/>
        </w:rPr>
        <w:t>“</w:t>
      </w:r>
      <w:r w:rsidRPr="00871863">
        <w:t xml:space="preserve">...Eğer bilmiyorsanız </w:t>
      </w:r>
      <w:r w:rsidRPr="009D159A">
        <w:rPr>
          <w:u w:val="single"/>
        </w:rPr>
        <w:t>bilenlere sorunuz</w:t>
      </w:r>
      <w:r w:rsidRPr="00871863">
        <w:rPr>
          <w:b/>
          <w:bCs/>
        </w:rPr>
        <w:t>”</w:t>
      </w:r>
      <w:r w:rsidRPr="00871863">
        <w:t xml:space="preserve"> (</w:t>
      </w:r>
      <w:proofErr w:type="spellStart"/>
      <w:r w:rsidRPr="00871863">
        <w:t>Nahl</w:t>
      </w:r>
      <w:proofErr w:type="spellEnd"/>
      <w:r w:rsidRPr="00871863">
        <w:t xml:space="preserve"> suresi, 43. ayet.)  </w:t>
      </w:r>
    </w:p>
    <w:p w14:paraId="0A4B922C" w14:textId="6DC40822" w:rsidR="004A795B" w:rsidRDefault="004A795B" w:rsidP="004A795B">
      <w:pPr>
        <w:pStyle w:val="SORUMETN"/>
      </w:pPr>
      <w:r>
        <w:t xml:space="preserve">Yukarıdaki </w:t>
      </w:r>
      <w:proofErr w:type="gramStart"/>
      <w:r>
        <w:t>ayette  Yüce</w:t>
      </w:r>
      <w:proofErr w:type="gramEnd"/>
      <w:r>
        <w:t xml:space="preserve"> Allah’ın Müslümanlardan yapmalarını istediği  güzel davranış  nedir</w:t>
      </w:r>
      <w:r w:rsidRPr="57E956D6">
        <w:t>?</w:t>
      </w:r>
      <w:r>
        <w:t xml:space="preserve"> </w:t>
      </w:r>
      <w:proofErr w:type="gramStart"/>
      <w:r>
        <w:t>İsmini  yazıp</w:t>
      </w:r>
      <w:proofErr w:type="gramEnd"/>
      <w:r>
        <w:t xml:space="preserve"> bir  cümle ile  açıklayınız.  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4357C447" w:rsidR="00C150A7" w:rsidRDefault="00C150A7">
      <w:pPr>
        <w:rPr>
          <w:rFonts w:cstheme="minorHAnsi"/>
          <w:sz w:val="24"/>
          <w:szCs w:val="24"/>
        </w:rPr>
      </w:pPr>
    </w:p>
    <w:p w14:paraId="1911AD4A" w14:textId="77777777" w:rsidR="004A795B" w:rsidRDefault="004A795B">
      <w:pPr>
        <w:rPr>
          <w:rFonts w:cstheme="minorHAnsi"/>
          <w:sz w:val="24"/>
          <w:szCs w:val="24"/>
        </w:rPr>
      </w:pPr>
    </w:p>
    <w:p w14:paraId="54165289" w14:textId="5631AD06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2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A795B" w14:paraId="6E18D435" w14:textId="77777777" w:rsidTr="004A795B">
        <w:tc>
          <w:tcPr>
            <w:tcW w:w="4738" w:type="dxa"/>
          </w:tcPr>
          <w:p w14:paraId="19A8718C" w14:textId="77777777" w:rsidR="004A795B" w:rsidRDefault="004A795B" w:rsidP="004A795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2" w:name="_Hlk125732493"/>
            <w:bookmarkStart w:id="3" w:name="_GoBack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A795B" w14:paraId="00097540" w14:textId="77777777" w:rsidTr="004A795B">
        <w:tc>
          <w:tcPr>
            <w:tcW w:w="4738" w:type="dxa"/>
          </w:tcPr>
          <w:p w14:paraId="4991F8FA" w14:textId="77777777" w:rsidR="004A795B" w:rsidRDefault="004A795B" w:rsidP="004A795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A795B" w14:paraId="10C8FC34" w14:textId="77777777" w:rsidTr="004A795B">
        <w:tc>
          <w:tcPr>
            <w:tcW w:w="4738" w:type="dxa"/>
          </w:tcPr>
          <w:p w14:paraId="05E3D758" w14:textId="77777777" w:rsidR="004A795B" w:rsidRDefault="004A795B" w:rsidP="004A795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2"/>
      <w:bookmarkEnd w:id="3"/>
    </w:tbl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MTNxDfeAAAACQEAAA8AAAAAAAAAAAAAAAAAbAQAAGRycy9kb3ducmV2LnhtbFBLBQYAAAAABAAE&#10;APMAAAB3BQAAAAA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68234" w14:textId="77777777" w:rsidR="0004247B" w:rsidRDefault="0004247B" w:rsidP="00ED544D">
      <w:pPr>
        <w:spacing w:after="0" w:line="240" w:lineRule="auto"/>
      </w:pPr>
      <w:r>
        <w:separator/>
      </w:r>
    </w:p>
  </w:endnote>
  <w:endnote w:type="continuationSeparator" w:id="0">
    <w:p w14:paraId="6EEABBFB" w14:textId="77777777" w:rsidR="0004247B" w:rsidRDefault="0004247B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F7638" w14:textId="77777777" w:rsidR="00730A6E" w:rsidRDefault="00730A6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5731139"/>
  <w:bookmarkStart w:id="14" w:name="_Hlk125731140"/>
  <w:bookmarkStart w:id="15" w:name="_Hlk125731674"/>
  <w:bookmarkStart w:id="16" w:name="_Hlk125731675"/>
  <w:bookmarkStart w:id="17" w:name="_Hlk125732136"/>
  <w:bookmarkStart w:id="18" w:name="_Hlk125732137"/>
  <w:bookmarkStart w:id="19" w:name="_Hlk125732446"/>
  <w:bookmarkStart w:id="20" w:name="_Hlk125732447"/>
  <w:bookmarkStart w:id="21" w:name="_Hlk125732452"/>
  <w:bookmarkStart w:id="22" w:name="_Hlk125732453"/>
  <w:bookmarkStart w:id="23" w:name="_Hlk125732583"/>
  <w:bookmarkStart w:id="24" w:name="_Hlk125732584"/>
  <w:bookmarkStart w:id="25" w:name="_Hlk125732702"/>
  <w:bookmarkStart w:id="26" w:name="_Hlk12573270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342E1" w14:textId="77777777" w:rsidR="00730A6E" w:rsidRDefault="00730A6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E8A6C5" w14:textId="77777777" w:rsidR="0004247B" w:rsidRDefault="0004247B" w:rsidP="00ED544D">
      <w:pPr>
        <w:spacing w:after="0" w:line="240" w:lineRule="auto"/>
      </w:pPr>
      <w:r>
        <w:separator/>
      </w:r>
    </w:p>
  </w:footnote>
  <w:footnote w:type="continuationSeparator" w:id="0">
    <w:p w14:paraId="0B7AA6FF" w14:textId="77777777" w:rsidR="0004247B" w:rsidRDefault="0004247B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CF9DA" w14:textId="77777777" w:rsidR="00730A6E" w:rsidRDefault="00730A6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73010" w14:textId="77777777" w:rsidR="00730A6E" w:rsidRDefault="00730A6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47B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A795B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D2D26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4A79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573BC-BBCA-4A57-8283-DF0C5CCC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6</TotalTime>
  <Pages>4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2024-12-12T09:06:00Z</dcterms:created>
  <dcterms:modified xsi:type="dcterms:W3CDTF">2024-12-12T09:06:00Z</dcterms:modified>
</cp:coreProperties>
</file>