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1BC0E9E4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7D2D26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D2D26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C8CFEE3" w14:textId="77777777" w:rsidR="00C45A8D" w:rsidRDefault="00C45A8D" w:rsidP="00C45A8D">
      <w:pPr>
        <w:pStyle w:val="SORUMETN"/>
      </w:pPr>
      <w:r w:rsidRPr="00D03027">
        <w:t xml:space="preserve">Aşağıda yer alan kavramları </w:t>
      </w:r>
      <w:proofErr w:type="gramStart"/>
      <w:r w:rsidRPr="00D03027">
        <w:t>açıklayınız</w:t>
      </w:r>
      <w:r>
        <w:t xml:space="preserve"> </w:t>
      </w:r>
      <w:r w:rsidRPr="00AE5CB9">
        <w:t>.</w:t>
      </w:r>
      <w:proofErr w:type="gramEnd"/>
      <w:r w:rsidRPr="00AE5CB9">
        <w:rPr>
          <w:rFonts w:cs="Times New Roman"/>
        </w:rPr>
        <w:t xml:space="preserve"> (10 Puan)</w:t>
      </w:r>
    </w:p>
    <w:p w14:paraId="781B2F77" w14:textId="77777777" w:rsidR="00C45A8D" w:rsidRPr="00AE5CB9" w:rsidRDefault="00C45A8D" w:rsidP="00C45A8D">
      <w:pPr>
        <w:pStyle w:val="sorubilgisistili"/>
        <w:spacing w:line="600" w:lineRule="auto"/>
      </w:pPr>
      <w:r>
        <w:t>Din:</w:t>
      </w:r>
    </w:p>
    <w:p w14:paraId="45F8E2BD" w14:textId="77777777" w:rsidR="00C45A8D" w:rsidRPr="00AE5CB9" w:rsidRDefault="00C45A8D" w:rsidP="00C45A8D">
      <w:pPr>
        <w:pStyle w:val="sorubilgisistili"/>
        <w:spacing w:line="600" w:lineRule="auto"/>
      </w:pPr>
      <w:r>
        <w:t>Muamelat:</w:t>
      </w:r>
    </w:p>
    <w:p w14:paraId="781F45E6" w14:textId="77777777" w:rsidR="00C45A8D" w:rsidRDefault="00C45A8D" w:rsidP="00C45A8D">
      <w:pPr>
        <w:pStyle w:val="sorubilgisistili"/>
        <w:spacing w:line="600" w:lineRule="auto"/>
      </w:pPr>
      <w:proofErr w:type="spellStart"/>
      <w:r>
        <w:t>Asr</w:t>
      </w:r>
      <w:proofErr w:type="spellEnd"/>
      <w:r>
        <w:t>:</w:t>
      </w:r>
    </w:p>
    <w:p w14:paraId="62C96F34" w14:textId="77777777" w:rsidR="00C45A8D" w:rsidRPr="00AE5CB9" w:rsidRDefault="00C45A8D" w:rsidP="00C45A8D">
      <w:pPr>
        <w:pStyle w:val="sorubilgisistili"/>
        <w:spacing w:line="600" w:lineRule="auto"/>
      </w:pPr>
      <w:r>
        <w:t>İstişare:</w:t>
      </w:r>
    </w:p>
    <w:p w14:paraId="64BC1865" w14:textId="77777777" w:rsidR="00C45A8D" w:rsidRPr="00AE5CB9" w:rsidRDefault="00C45A8D" w:rsidP="00C45A8D">
      <w:pPr>
        <w:pStyle w:val="sorubilgisistili"/>
        <w:spacing w:line="600" w:lineRule="auto"/>
      </w:pPr>
      <w:r>
        <w:t>Rahmet:</w:t>
      </w:r>
    </w:p>
    <w:p w14:paraId="1F00DA39" w14:textId="5A95822E" w:rsidR="00C45A8D" w:rsidRDefault="00C45A8D" w:rsidP="00C45A8D">
      <w:pPr>
        <w:pStyle w:val="SORUMETN"/>
      </w:pPr>
      <w:r>
        <w:t>Allah’a ve meleklere inanmak insanın davranışlarına ne gibi katkılar sağlar? Açıklayınız.(10</w:t>
      </w:r>
      <w:r w:rsidRPr="00AE5CB9">
        <w:t xml:space="preserve"> Puan)</w:t>
      </w:r>
    </w:p>
    <w:p w14:paraId="34AFFE65" w14:textId="5EBF40CE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6A26100D" w14:textId="5142AE2B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06209399" w14:textId="2ACAFE3E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48886A10" w14:textId="785FAD79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098EFAB7" w14:textId="77777777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72C01154" w14:textId="4D65B69B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521B3226" w14:textId="77777777" w:rsidR="00C45A8D" w:rsidRP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7EC07606" w14:textId="4D34E66B" w:rsidR="00C45A8D" w:rsidRDefault="00C45A8D" w:rsidP="00C45A8D">
      <w:pPr>
        <w:pStyle w:val="SORUMETN"/>
      </w:pPr>
      <w:r>
        <w:t>Dinimiz İslam’</w:t>
      </w:r>
      <w:r w:rsidRPr="00AE5CB9">
        <w:t xml:space="preserve"> </w:t>
      </w:r>
      <w:proofErr w:type="spellStart"/>
      <w:r>
        <w:t>ın</w:t>
      </w:r>
      <w:proofErr w:type="spellEnd"/>
      <w:r>
        <w:t xml:space="preserve"> yapmamızı emrettiği ibadetlerin(</w:t>
      </w:r>
      <w:proofErr w:type="spellStart"/>
      <w:proofErr w:type="gramStart"/>
      <w:r>
        <w:t>namaz,oruç</w:t>
      </w:r>
      <w:proofErr w:type="gramEnd"/>
      <w:r>
        <w:t>,zekat</w:t>
      </w:r>
      <w:proofErr w:type="spellEnd"/>
      <w:r>
        <w:t xml:space="preserve"> vb.) ahlaki yönden gelişmemize ne gibi katkıları vardır? Örnek vererek birkaç cümleyle açıklayınız</w:t>
      </w:r>
      <w:r w:rsidRPr="00AE5CB9">
        <w:t>.(</w:t>
      </w:r>
      <w:r>
        <w:t>10</w:t>
      </w:r>
      <w:r w:rsidRPr="00AE5CB9">
        <w:t>puan)</w:t>
      </w:r>
    </w:p>
    <w:p w14:paraId="01786999" w14:textId="0377B414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22441E2A" w14:textId="2A45E764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56CAAF5F" w14:textId="38B6AF02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5364B9A4" w14:textId="5A32A138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635FB69C" w14:textId="6D62047F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645360B0" w14:textId="77777777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5579FC72" w14:textId="43D67F26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16D8B790" w14:textId="1306D23A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07BBB66B" w14:textId="77777777" w:rsidR="00C45A8D" w:rsidRP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387CC2A9" w14:textId="77777777" w:rsidR="00C45A8D" w:rsidRDefault="00C45A8D" w:rsidP="00C45A8D">
      <w:pPr>
        <w:pStyle w:val="sorubilgisistili"/>
      </w:pPr>
      <w:r w:rsidRPr="00AE5CB9">
        <w:rPr>
          <w:b/>
        </w:rPr>
        <w:t>-</w:t>
      </w:r>
      <w:r w:rsidRPr="004B16B9">
        <w:t>“</w:t>
      </w:r>
      <w:proofErr w:type="spellStart"/>
      <w:r w:rsidRPr="004B16B9">
        <w:t>Andolsun</w:t>
      </w:r>
      <w:proofErr w:type="spellEnd"/>
      <w:r w:rsidRPr="004B16B9">
        <w:t xml:space="preserve"> senden önceki Peygamberler </w:t>
      </w:r>
      <w:proofErr w:type="spellStart"/>
      <w:proofErr w:type="gramStart"/>
      <w:r w:rsidRPr="004B16B9">
        <w:t>yalanlanmıştı.Onlar</w:t>
      </w:r>
      <w:proofErr w:type="spellEnd"/>
      <w:proofErr w:type="gramEnd"/>
      <w:r w:rsidRPr="004B16B9">
        <w:t xml:space="preserve"> yalanlanmal</w:t>
      </w:r>
      <w:r>
        <w:t>a</w:t>
      </w:r>
      <w:r w:rsidRPr="004B16B9">
        <w:t xml:space="preserve">rına ve eziyet edilmelerine rağmen </w:t>
      </w:r>
      <w:proofErr w:type="spellStart"/>
      <w:r w:rsidRPr="004B16B9">
        <w:t>sabrettiler.Sonunda</w:t>
      </w:r>
      <w:proofErr w:type="spellEnd"/>
      <w:r w:rsidRPr="004B16B9">
        <w:t xml:space="preserve"> yardımımız onlara ulaştı.”</w:t>
      </w:r>
      <w:r w:rsidRPr="00D03027">
        <w:t xml:space="preserve">(Enam 34) </w:t>
      </w:r>
    </w:p>
    <w:p w14:paraId="25449840" w14:textId="77777777" w:rsidR="00C45A8D" w:rsidRDefault="00C45A8D" w:rsidP="00C45A8D">
      <w:pPr>
        <w:pStyle w:val="sorubilgisistili"/>
      </w:pPr>
      <w:r w:rsidRPr="004B16B9">
        <w:t xml:space="preserve"> “Bil ki zafer sabra </w:t>
      </w:r>
      <w:proofErr w:type="spellStart"/>
      <w:proofErr w:type="gramStart"/>
      <w:r w:rsidRPr="004B16B9">
        <w:t>bağlıdır.Sıkıntının</w:t>
      </w:r>
      <w:proofErr w:type="spellEnd"/>
      <w:proofErr w:type="gramEnd"/>
      <w:r w:rsidRPr="004B16B9">
        <w:t xml:space="preserve"> sonu </w:t>
      </w:r>
      <w:proofErr w:type="spellStart"/>
      <w:r w:rsidRPr="004B16B9">
        <w:t>ferahlıktır.Zorluğun</w:t>
      </w:r>
      <w:proofErr w:type="spellEnd"/>
      <w:r w:rsidRPr="004B16B9">
        <w:t xml:space="preserve"> sonu ise kolaylıktır.”</w:t>
      </w:r>
      <w:r>
        <w:rPr>
          <w:b/>
        </w:rPr>
        <w:t xml:space="preserve"> </w:t>
      </w:r>
      <w:r w:rsidRPr="00D03027">
        <w:t>(Müslim)</w:t>
      </w:r>
    </w:p>
    <w:p w14:paraId="53919455" w14:textId="4751D4F4" w:rsidR="00C45A8D" w:rsidRDefault="00C45A8D" w:rsidP="00C45A8D">
      <w:pPr>
        <w:pStyle w:val="SORUMETN"/>
      </w:pPr>
      <w:r>
        <w:t xml:space="preserve"> Bu ayet ve hadisten ne gibi sonuçlar </w:t>
      </w:r>
      <w:proofErr w:type="spellStart"/>
      <w:proofErr w:type="gramStart"/>
      <w:r>
        <w:t>çıkarılabilir?Birkaç</w:t>
      </w:r>
      <w:proofErr w:type="spellEnd"/>
      <w:proofErr w:type="gramEnd"/>
      <w:r>
        <w:t xml:space="preserve"> cümleyle açıklayınız.(10</w:t>
      </w:r>
      <w:r w:rsidRPr="00AE5CB9">
        <w:t xml:space="preserve"> Puan</w:t>
      </w:r>
    </w:p>
    <w:p w14:paraId="29636351" w14:textId="64E5E9A0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634078BD" w14:textId="3B64CDCA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2537A423" w14:textId="2F2CC9CA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64460606" w14:textId="77777777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471FEB3E" w14:textId="2E908CF4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7A7C47E6" w14:textId="77777777" w:rsidR="00C45A8D" w:rsidRP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12F46CDB" w14:textId="0CDF4BE7" w:rsidR="00C45A8D" w:rsidRDefault="00C45A8D" w:rsidP="00C45A8D">
      <w:pPr>
        <w:pStyle w:val="SORUMETN"/>
      </w:pPr>
      <w:proofErr w:type="spellStart"/>
      <w:r>
        <w:t>Üsve</w:t>
      </w:r>
      <w:proofErr w:type="spellEnd"/>
      <w:r>
        <w:t xml:space="preserve">-i </w:t>
      </w:r>
      <w:proofErr w:type="spellStart"/>
      <w:r>
        <w:t>Hasene</w:t>
      </w:r>
      <w:proofErr w:type="spellEnd"/>
      <w:r>
        <w:t xml:space="preserve"> kavramı Peygamberimizin hangi özelliğini ifade eder?</w:t>
      </w:r>
      <w:r w:rsidRPr="00AE5CB9">
        <w:t>(10 puan)</w:t>
      </w:r>
    </w:p>
    <w:p w14:paraId="6D6F8E71" w14:textId="6BB887B9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213BBC05" w14:textId="082F7810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201DB81C" w14:textId="77777777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664ED46E" w14:textId="79386CD4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04B3FE4D" w14:textId="77777777" w:rsidR="00C45A8D" w:rsidRP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4600B738" w14:textId="6DB13725" w:rsidR="00C45A8D" w:rsidRDefault="00C45A8D" w:rsidP="00C45A8D">
      <w:pPr>
        <w:pStyle w:val="SORUMETN"/>
      </w:pPr>
      <w:r>
        <w:t>Sıdk kavramı Peygamberlerin hangi özelliğini ifade etmektedir? Kısaca açıklayınız.</w:t>
      </w:r>
      <w:r w:rsidRPr="004B16B9">
        <w:t xml:space="preserve"> (10 Puan)</w:t>
      </w:r>
    </w:p>
    <w:p w14:paraId="429D8645" w14:textId="3034DA69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76ABC3B6" w14:textId="36800797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68B00A0A" w14:textId="447E07D6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31FF6D4B" w14:textId="2F1093D7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2A045E6C" w14:textId="04A71B5F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19D1BF97" w14:textId="77777777" w:rsidR="00C45A8D" w:rsidRP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1F9E9244" w14:textId="77777777" w:rsidR="00C45A8D" w:rsidRDefault="00C45A8D" w:rsidP="00C45A8D">
      <w:pPr>
        <w:pStyle w:val="sorubilgisistili"/>
      </w:pPr>
      <w:r>
        <w:t xml:space="preserve">Ne irfandır veren ahlaka </w:t>
      </w:r>
      <w:proofErr w:type="spellStart"/>
      <w:proofErr w:type="gramStart"/>
      <w:r>
        <w:t>yükseklik,ne</w:t>
      </w:r>
      <w:proofErr w:type="spellEnd"/>
      <w:proofErr w:type="gramEnd"/>
      <w:r>
        <w:t xml:space="preserve"> vicdandır.</w:t>
      </w:r>
    </w:p>
    <w:p w14:paraId="215DFE37" w14:textId="1EAFC08D" w:rsidR="00C45A8D" w:rsidRDefault="00C45A8D" w:rsidP="00C45A8D">
      <w:pPr>
        <w:pStyle w:val="sorubilgisistili"/>
      </w:pPr>
      <w:r>
        <w:t xml:space="preserve">Fazilet hissi insanlarda Allah korkusundandır.” </w:t>
      </w:r>
      <w:r w:rsidRPr="004B16B9">
        <w:t>(Mehmet Akif Ersoy-Safahat)</w:t>
      </w:r>
    </w:p>
    <w:p w14:paraId="2DEE50B5" w14:textId="1565202B" w:rsidR="00C45A8D" w:rsidRDefault="00C45A8D" w:rsidP="00C45A8D">
      <w:pPr>
        <w:pStyle w:val="SORUMETN"/>
      </w:pPr>
      <w:r w:rsidRPr="004B16B9">
        <w:t>Dizelerde verilmek istenen mesajı yazınız</w:t>
      </w:r>
      <w:r>
        <w:t>.</w:t>
      </w:r>
      <w:r w:rsidRPr="007928D6">
        <w:t xml:space="preserve"> (10 Puan)</w:t>
      </w:r>
    </w:p>
    <w:p w14:paraId="638FC133" w14:textId="51340914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544D3110" w14:textId="77777777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4A934030" w14:textId="0E12528C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6FF587EB" w14:textId="396C3204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06C78FCF" w14:textId="30E4AF33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5021F771" w14:textId="77777777" w:rsidR="00C45A8D" w:rsidRP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2A9B0998" w14:textId="77777777" w:rsidR="00C45A8D" w:rsidRDefault="00C45A8D" w:rsidP="00C45A8D">
      <w:pPr>
        <w:pStyle w:val="SORUMETN"/>
      </w:pPr>
      <w:r>
        <w:t xml:space="preserve">Dilek ağaçlarına çaput </w:t>
      </w:r>
      <w:proofErr w:type="spellStart"/>
      <w:proofErr w:type="gramStart"/>
      <w:r>
        <w:t>bağlamak,türbelerde</w:t>
      </w:r>
      <w:proofErr w:type="spellEnd"/>
      <w:proofErr w:type="gramEnd"/>
      <w:r>
        <w:t xml:space="preserve"> mum </w:t>
      </w:r>
      <w:proofErr w:type="spellStart"/>
      <w:r>
        <w:t>yakmak,ruh</w:t>
      </w:r>
      <w:proofErr w:type="spellEnd"/>
      <w:r>
        <w:t xml:space="preserve"> çağırmak gibi uygulamalar İslam dinince </w:t>
      </w:r>
      <w:proofErr w:type="spellStart"/>
      <w:r>
        <w:t>yasaklanmıştır.Bu</w:t>
      </w:r>
      <w:proofErr w:type="spellEnd"/>
      <w:r>
        <w:t xml:space="preserve"> yasaklamalar İslam dininin korunmasını istediği temel değerlerden hangisine yöneliktir?</w:t>
      </w:r>
    </w:p>
    <w:p w14:paraId="18CBDDE5" w14:textId="767E38C4" w:rsidR="00C45A8D" w:rsidRDefault="00C45A8D" w:rsidP="00C45A8D">
      <w:pPr>
        <w:pStyle w:val="SORUMETN"/>
        <w:numPr>
          <w:ilvl w:val="0"/>
          <w:numId w:val="0"/>
        </w:numPr>
        <w:ind w:left="113"/>
        <w:rPr>
          <w:rFonts w:cs="Times New Roman"/>
        </w:rPr>
      </w:pPr>
    </w:p>
    <w:p w14:paraId="6354A366" w14:textId="58CC3405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2CF498B5" w14:textId="77777777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39E7E4B9" w14:textId="77777777" w:rsidR="00C45A8D" w:rsidRP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600C4D37" w14:textId="103E6A7F" w:rsidR="00C45A8D" w:rsidRDefault="00C45A8D" w:rsidP="00C45A8D">
      <w:pPr>
        <w:pStyle w:val="SORUMETN"/>
      </w:pPr>
      <w:proofErr w:type="spellStart"/>
      <w:r>
        <w:t>Zarurat</w:t>
      </w:r>
      <w:proofErr w:type="spellEnd"/>
      <w:r>
        <w:t xml:space="preserve">-ı </w:t>
      </w:r>
      <w:proofErr w:type="spellStart"/>
      <w:r>
        <w:t>Diniyye</w:t>
      </w:r>
      <w:proofErr w:type="spellEnd"/>
      <w:r>
        <w:t xml:space="preserve"> veya </w:t>
      </w:r>
      <w:proofErr w:type="spellStart"/>
      <w:r>
        <w:t>Zarurat</w:t>
      </w:r>
      <w:proofErr w:type="spellEnd"/>
      <w:r>
        <w:t>-ı Hamse olarak bilinen ve İslam dininin korunmasını istediği temel esasları yazınız.</w:t>
      </w:r>
      <w:r w:rsidRPr="00AE5CB9">
        <w:t>(1</w:t>
      </w:r>
      <w:r>
        <w:t>0</w:t>
      </w:r>
      <w:r w:rsidRPr="00AE5CB9">
        <w:t xml:space="preserve"> Puan)</w:t>
      </w:r>
    </w:p>
    <w:p w14:paraId="45884315" w14:textId="17825845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7E810829" w14:textId="3722F678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535630E2" w14:textId="3E931904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2C339050" w14:textId="77777777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4DF2D1BE" w14:textId="77654DDF" w:rsid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04695AC7" w14:textId="77777777" w:rsidR="00C45A8D" w:rsidRPr="00C45A8D" w:rsidRDefault="00C45A8D" w:rsidP="00C45A8D">
      <w:pPr>
        <w:pStyle w:val="SEENEKLER"/>
        <w:numPr>
          <w:ilvl w:val="0"/>
          <w:numId w:val="0"/>
        </w:numPr>
        <w:ind w:left="530" w:hanging="360"/>
      </w:pPr>
    </w:p>
    <w:p w14:paraId="52FB2B91" w14:textId="77777777" w:rsidR="00C45A8D" w:rsidRDefault="00C45A8D" w:rsidP="00C45A8D">
      <w:pPr>
        <w:pStyle w:val="SORUMETN"/>
      </w:pPr>
      <w:proofErr w:type="spellStart"/>
      <w:r>
        <w:t>Asr</w:t>
      </w:r>
      <w:proofErr w:type="spellEnd"/>
      <w:r>
        <w:t xml:space="preserve"> suresinin okunuşu ve anlamını </w:t>
      </w:r>
      <w:proofErr w:type="gramStart"/>
      <w:r>
        <w:t xml:space="preserve">yazınız </w:t>
      </w:r>
      <w:r w:rsidRPr="00AE5CB9">
        <w:t>.</w:t>
      </w:r>
      <w:proofErr w:type="gramEnd"/>
      <w:r w:rsidRPr="00AE5CB9">
        <w:t xml:space="preserve"> (10 Puan)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54165289" w14:textId="603B982C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C45A8D" w14:paraId="0888F9BF" w14:textId="77777777" w:rsidTr="00C45A8D">
        <w:tc>
          <w:tcPr>
            <w:tcW w:w="4738" w:type="dxa"/>
          </w:tcPr>
          <w:p w14:paraId="4650102A" w14:textId="77777777" w:rsidR="00C45A8D" w:rsidRDefault="00C45A8D" w:rsidP="00C45A8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Hlk125732493"/>
            <w:bookmarkStart w:id="3" w:name="_GoBack"/>
            <w:bookmarkEnd w:id="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C45A8D" w14:paraId="360517BA" w14:textId="77777777" w:rsidTr="00C45A8D">
        <w:tc>
          <w:tcPr>
            <w:tcW w:w="4738" w:type="dxa"/>
          </w:tcPr>
          <w:p w14:paraId="09E1C9BD" w14:textId="77777777" w:rsidR="00C45A8D" w:rsidRDefault="00C45A8D" w:rsidP="00C45A8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C45A8D" w14:paraId="55559FFC" w14:textId="77777777" w:rsidTr="00C45A8D">
        <w:tc>
          <w:tcPr>
            <w:tcW w:w="4738" w:type="dxa"/>
          </w:tcPr>
          <w:p w14:paraId="7C6BF9A8" w14:textId="77777777" w:rsidR="00C45A8D" w:rsidRDefault="00C45A8D" w:rsidP="00C45A8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2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0EA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MTNxDfeAAAACQEAAA8AAAAAAAAAAAAAAAAAbAQAAGRycy9kb3ducmV2LnhtbFBLBQYAAAAABAAE&#10;APMAAAB3BQAAAAA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EC882" w14:textId="77777777" w:rsidR="00D313AC" w:rsidRDefault="00D313AC" w:rsidP="00ED544D">
      <w:pPr>
        <w:spacing w:after="0" w:line="240" w:lineRule="auto"/>
      </w:pPr>
      <w:r>
        <w:separator/>
      </w:r>
    </w:p>
  </w:endnote>
  <w:endnote w:type="continuationSeparator" w:id="0">
    <w:p w14:paraId="566E4E17" w14:textId="77777777" w:rsidR="00D313AC" w:rsidRDefault="00D313AC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bookmarkStart w:id="13" w:name="_Hlk125731139"/>
  <w:bookmarkStart w:id="14" w:name="_Hlk125731140"/>
  <w:bookmarkStart w:id="15" w:name="_Hlk125731674"/>
  <w:bookmarkStart w:id="16" w:name="_Hlk125731675"/>
  <w:bookmarkStart w:id="17" w:name="_Hlk125732136"/>
  <w:bookmarkStart w:id="18" w:name="_Hlk125732137"/>
  <w:bookmarkStart w:id="19" w:name="_Hlk125732446"/>
  <w:bookmarkStart w:id="20" w:name="_Hlk125732447"/>
  <w:bookmarkStart w:id="21" w:name="_Hlk125732452"/>
  <w:bookmarkStart w:id="22" w:name="_Hlk125732453"/>
  <w:bookmarkStart w:id="23" w:name="_Hlk125732583"/>
  <w:bookmarkStart w:id="24" w:name="_Hlk125732584"/>
  <w:bookmarkStart w:id="25" w:name="_Hlk125732702"/>
  <w:bookmarkStart w:id="26" w:name="_Hlk125732703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B8308" w14:textId="77777777" w:rsidR="00D313AC" w:rsidRDefault="00D313AC" w:rsidP="00ED544D">
      <w:pPr>
        <w:spacing w:after="0" w:line="240" w:lineRule="auto"/>
      </w:pPr>
      <w:r>
        <w:separator/>
      </w:r>
    </w:p>
  </w:footnote>
  <w:footnote w:type="continuationSeparator" w:id="0">
    <w:p w14:paraId="7D45BDE5" w14:textId="77777777" w:rsidR="00D313AC" w:rsidRDefault="00D313AC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D2D26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45A8D"/>
    <w:rsid w:val="00C87FD4"/>
    <w:rsid w:val="00CB65BF"/>
    <w:rsid w:val="00CB6C62"/>
    <w:rsid w:val="00CE7DEC"/>
    <w:rsid w:val="00CF4F54"/>
    <w:rsid w:val="00D21860"/>
    <w:rsid w:val="00D313AC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C2ABD-F317-4380-9BB0-410240A0C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2024-12-12T10:11:00Z</dcterms:created>
  <dcterms:modified xsi:type="dcterms:W3CDTF">2024-12-12T10:11:00Z</dcterms:modified>
</cp:coreProperties>
</file>