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1BC0E9E4" w:rsidR="00151DA8" w:rsidRDefault="00151DA8" w:rsidP="00730A6E">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7D2D26">
              <w:rPr>
                <w:rFonts w:asciiTheme="minorHAnsi" w:hAnsiTheme="minorHAnsi"/>
                <w:b/>
                <w:iCs/>
                <w:sz w:val="24"/>
                <w:szCs w:val="24"/>
              </w:rPr>
              <w:t>2</w:t>
            </w:r>
            <w:r w:rsidRPr="000E4DCF">
              <w:rPr>
                <w:rFonts w:asciiTheme="minorHAnsi" w:hAnsiTheme="minorHAnsi"/>
                <w:b/>
                <w:iCs/>
                <w:sz w:val="24"/>
                <w:szCs w:val="24"/>
              </w:rPr>
              <w:t xml:space="preserve">.Dönem </w:t>
            </w:r>
            <w:r w:rsidR="007D2D26">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521FB13" w14:textId="28A8F509" w:rsidR="00875F18" w:rsidRDefault="00875F18" w:rsidP="00875F18">
      <w:pPr>
        <w:pStyle w:val="SORUMETN"/>
      </w:pPr>
      <w:r w:rsidRPr="009F0A3B">
        <w:t xml:space="preserve">Kader ne demektir? Tanımlayınız. </w:t>
      </w:r>
      <w:r>
        <w:t>(6 Puan)</w:t>
      </w:r>
    </w:p>
    <w:p w14:paraId="74CD2652" w14:textId="7D43FFA3" w:rsidR="00875F18" w:rsidRDefault="00875F18" w:rsidP="00875F18">
      <w:pPr>
        <w:pStyle w:val="SEENEKLER"/>
        <w:numPr>
          <w:ilvl w:val="0"/>
          <w:numId w:val="0"/>
        </w:numPr>
        <w:ind w:left="530" w:hanging="360"/>
      </w:pPr>
    </w:p>
    <w:p w14:paraId="34B30721" w14:textId="6E54132E" w:rsidR="00875F18" w:rsidRDefault="00875F18" w:rsidP="00875F18">
      <w:pPr>
        <w:pStyle w:val="SEENEKLER"/>
        <w:numPr>
          <w:ilvl w:val="0"/>
          <w:numId w:val="0"/>
        </w:numPr>
        <w:ind w:left="530" w:hanging="360"/>
      </w:pPr>
    </w:p>
    <w:p w14:paraId="2A70C925" w14:textId="77777777" w:rsidR="00875F18" w:rsidRDefault="00875F18" w:rsidP="00875F18">
      <w:pPr>
        <w:pStyle w:val="SEENEKLER"/>
        <w:numPr>
          <w:ilvl w:val="0"/>
          <w:numId w:val="0"/>
        </w:numPr>
        <w:ind w:left="530" w:hanging="360"/>
      </w:pPr>
    </w:p>
    <w:p w14:paraId="56480550" w14:textId="2400B671" w:rsidR="00875F18" w:rsidRDefault="00875F18" w:rsidP="00875F18">
      <w:pPr>
        <w:pStyle w:val="SEENEKLER"/>
        <w:numPr>
          <w:ilvl w:val="0"/>
          <w:numId w:val="0"/>
        </w:numPr>
        <w:ind w:left="530" w:hanging="360"/>
      </w:pPr>
    </w:p>
    <w:p w14:paraId="4A63C180" w14:textId="4ED14F05" w:rsidR="00875F18" w:rsidRDefault="00875F18" w:rsidP="00875F18">
      <w:pPr>
        <w:pStyle w:val="SEENEKLER"/>
        <w:numPr>
          <w:ilvl w:val="0"/>
          <w:numId w:val="0"/>
        </w:numPr>
        <w:ind w:left="530" w:hanging="360"/>
      </w:pPr>
    </w:p>
    <w:p w14:paraId="4ED15F63" w14:textId="51453A5F" w:rsidR="00875F18" w:rsidRDefault="00875F18" w:rsidP="00875F18">
      <w:pPr>
        <w:pStyle w:val="SEENEKLER"/>
        <w:numPr>
          <w:ilvl w:val="0"/>
          <w:numId w:val="0"/>
        </w:numPr>
        <w:ind w:left="530" w:hanging="360"/>
      </w:pPr>
    </w:p>
    <w:p w14:paraId="67DD2D72" w14:textId="77777777" w:rsidR="00875F18" w:rsidRPr="00875F18" w:rsidRDefault="00875F18" w:rsidP="00875F18">
      <w:pPr>
        <w:pStyle w:val="SEENEKLER"/>
        <w:numPr>
          <w:ilvl w:val="0"/>
          <w:numId w:val="0"/>
        </w:numPr>
        <w:ind w:left="530" w:hanging="360"/>
      </w:pPr>
    </w:p>
    <w:p w14:paraId="6BFFDD8B" w14:textId="77777777" w:rsidR="00875F18" w:rsidRDefault="00875F18" w:rsidP="00875F18">
      <w:pPr>
        <w:pStyle w:val="sorubilgisistili"/>
        <w:rPr>
          <w:shd w:val="clear" w:color="auto" w:fill="FFFFFF"/>
        </w:rPr>
      </w:pPr>
      <w:r w:rsidRPr="00E41C32">
        <w:rPr>
          <w:rFonts w:cstheme="majorBidi"/>
          <w:bCs/>
        </w:rPr>
        <w:t>Yüce Allah Kur’an’da “</w:t>
      </w:r>
      <w:r w:rsidRPr="00E41C32">
        <w:rPr>
          <w:shd w:val="clear" w:color="auto" w:fill="FFFFFF"/>
        </w:rPr>
        <w:t xml:space="preserve">Sen, Sünnetullah’ta hiçbir değişiklik bulamazsın.”(33/Ahzâb 62) buyurmuştur. Sünnetullah Allah’ın evrene koyduğu değişmez yasalara denilmektedir. </w:t>
      </w:r>
    </w:p>
    <w:p w14:paraId="33A9FE5D" w14:textId="70032B08" w:rsidR="00875F18" w:rsidRDefault="00875F18" w:rsidP="00875F18">
      <w:pPr>
        <w:pStyle w:val="SORUMETN"/>
        <w:rPr>
          <w:rFonts w:cs="Times New Roman"/>
        </w:rPr>
      </w:pPr>
      <w:r w:rsidRPr="00E41C32">
        <w:rPr>
          <w:shd w:val="clear" w:color="auto" w:fill="FFFFFF"/>
        </w:rPr>
        <w:t>Bu yasalar nelerdir? Yazarak birer örnek veriniz.</w:t>
      </w:r>
      <w:r w:rsidRPr="00E41C32">
        <w:rPr>
          <w:rFonts w:cs="Times New Roman"/>
        </w:rPr>
        <w:t xml:space="preserve"> </w:t>
      </w:r>
      <w:r>
        <w:rPr>
          <w:rFonts w:cs="Times New Roman"/>
        </w:rPr>
        <w:t>(9 Puan)</w:t>
      </w:r>
    </w:p>
    <w:p w14:paraId="4496C273" w14:textId="66AE8905" w:rsidR="00875F18" w:rsidRDefault="00875F18" w:rsidP="00875F18">
      <w:pPr>
        <w:pStyle w:val="SEENEKLER"/>
        <w:numPr>
          <w:ilvl w:val="0"/>
          <w:numId w:val="0"/>
        </w:numPr>
        <w:ind w:left="530" w:hanging="360"/>
      </w:pPr>
    </w:p>
    <w:p w14:paraId="50CB7D73" w14:textId="29988F8D" w:rsidR="00875F18" w:rsidRDefault="00875F18" w:rsidP="00875F18">
      <w:pPr>
        <w:pStyle w:val="SEENEKLER"/>
        <w:numPr>
          <w:ilvl w:val="0"/>
          <w:numId w:val="0"/>
        </w:numPr>
        <w:ind w:left="530" w:hanging="360"/>
      </w:pPr>
    </w:p>
    <w:p w14:paraId="5CC7E7D7" w14:textId="7C161837" w:rsidR="00875F18" w:rsidRDefault="00875F18" w:rsidP="00875F18">
      <w:pPr>
        <w:pStyle w:val="SEENEKLER"/>
        <w:numPr>
          <w:ilvl w:val="0"/>
          <w:numId w:val="0"/>
        </w:numPr>
        <w:ind w:left="530" w:hanging="360"/>
      </w:pPr>
    </w:p>
    <w:p w14:paraId="76ABF282" w14:textId="2B254D93" w:rsidR="00875F18" w:rsidRDefault="00875F18" w:rsidP="00875F18">
      <w:pPr>
        <w:pStyle w:val="SEENEKLER"/>
        <w:numPr>
          <w:ilvl w:val="0"/>
          <w:numId w:val="0"/>
        </w:numPr>
        <w:ind w:left="530" w:hanging="360"/>
      </w:pPr>
    </w:p>
    <w:p w14:paraId="511DCE1A" w14:textId="77777777" w:rsidR="00875F18" w:rsidRDefault="00875F18" w:rsidP="00875F18">
      <w:pPr>
        <w:pStyle w:val="SEENEKLER"/>
        <w:numPr>
          <w:ilvl w:val="0"/>
          <w:numId w:val="0"/>
        </w:numPr>
        <w:ind w:left="530" w:hanging="360"/>
      </w:pPr>
    </w:p>
    <w:p w14:paraId="37CE73D0" w14:textId="77777777" w:rsidR="00875F18" w:rsidRDefault="00875F18" w:rsidP="00875F18">
      <w:pPr>
        <w:pStyle w:val="SEENEKLER"/>
        <w:numPr>
          <w:ilvl w:val="0"/>
          <w:numId w:val="0"/>
        </w:numPr>
        <w:ind w:left="530" w:hanging="360"/>
      </w:pPr>
    </w:p>
    <w:p w14:paraId="743605F2" w14:textId="578F1C3C" w:rsidR="00875F18" w:rsidRDefault="00875F18" w:rsidP="00875F18">
      <w:pPr>
        <w:pStyle w:val="SEENEKLER"/>
        <w:numPr>
          <w:ilvl w:val="0"/>
          <w:numId w:val="0"/>
        </w:numPr>
        <w:ind w:left="530" w:hanging="360"/>
      </w:pPr>
    </w:p>
    <w:p w14:paraId="283B0570" w14:textId="035006C1" w:rsidR="00875F18" w:rsidRDefault="00875F18" w:rsidP="00875F18">
      <w:pPr>
        <w:pStyle w:val="SEENEKLER"/>
        <w:numPr>
          <w:ilvl w:val="0"/>
          <w:numId w:val="0"/>
        </w:numPr>
        <w:ind w:left="530" w:hanging="360"/>
      </w:pPr>
    </w:p>
    <w:p w14:paraId="301FCB91" w14:textId="77777777" w:rsidR="00875F18" w:rsidRDefault="00875F18" w:rsidP="00875F18">
      <w:pPr>
        <w:pStyle w:val="SEENEKLER"/>
        <w:numPr>
          <w:ilvl w:val="0"/>
          <w:numId w:val="0"/>
        </w:numPr>
        <w:ind w:left="530" w:hanging="360"/>
      </w:pPr>
    </w:p>
    <w:p w14:paraId="3A10AC3B" w14:textId="2CAC2ABA" w:rsidR="00875F18" w:rsidRDefault="00875F18" w:rsidP="00875F18">
      <w:pPr>
        <w:pStyle w:val="SEENEKLER"/>
        <w:numPr>
          <w:ilvl w:val="0"/>
          <w:numId w:val="0"/>
        </w:numPr>
        <w:ind w:left="530" w:hanging="360"/>
      </w:pPr>
    </w:p>
    <w:p w14:paraId="63EFEC7F" w14:textId="77777777" w:rsidR="00875F18" w:rsidRPr="00875F18" w:rsidRDefault="00875F18" w:rsidP="00875F18">
      <w:pPr>
        <w:pStyle w:val="SEENEKLER"/>
        <w:numPr>
          <w:ilvl w:val="0"/>
          <w:numId w:val="0"/>
        </w:numPr>
        <w:ind w:left="530" w:hanging="360"/>
      </w:pPr>
    </w:p>
    <w:p w14:paraId="58D53D09" w14:textId="264E00FC" w:rsidR="00875F18" w:rsidRPr="00875F18" w:rsidRDefault="00875F18" w:rsidP="00875F18">
      <w:pPr>
        <w:pStyle w:val="sorubilgisistili"/>
      </w:pPr>
      <w:r>
        <w:t>“Dinde zorlama yoktur. Doğru eğriden açıkça ayrılmıştır. Artık kim sahte tanrılar reddeder de Allaha’a inanırsa kopmayan sağlam bir kulpa yapışmıştır. Allah her şeyi işitir ve bilir.”</w:t>
      </w:r>
    </w:p>
    <w:p w14:paraId="1B90165F" w14:textId="0650B68E" w:rsidR="00875F18" w:rsidRDefault="00875F18" w:rsidP="00875F18">
      <w:pPr>
        <w:pStyle w:val="SORUMETN"/>
        <w:rPr>
          <w:rFonts w:cs="Times New Roman"/>
        </w:rPr>
      </w:pPr>
      <w:r>
        <w:t>Bakara Suresi</w:t>
      </w:r>
      <w:r w:rsidRPr="00E41C32">
        <w:t xml:space="preserve"> 256. Ayetini insanın özgürlüğü ve sorumluluğu açısından değerlendiriniz.</w:t>
      </w:r>
      <w:r w:rsidRPr="009F0A3B">
        <w:rPr>
          <w:rFonts w:cs="Times New Roman"/>
        </w:rPr>
        <w:t xml:space="preserve"> </w:t>
      </w:r>
      <w:r>
        <w:rPr>
          <w:rFonts w:cs="Times New Roman"/>
        </w:rPr>
        <w:t>(5 Puan)</w:t>
      </w:r>
    </w:p>
    <w:p w14:paraId="61782712" w14:textId="597FD44D" w:rsidR="00875F18" w:rsidRDefault="00875F18" w:rsidP="00875F18">
      <w:pPr>
        <w:pStyle w:val="SEENEKLER"/>
        <w:numPr>
          <w:ilvl w:val="0"/>
          <w:numId w:val="0"/>
        </w:numPr>
        <w:ind w:left="530" w:hanging="360"/>
      </w:pPr>
    </w:p>
    <w:p w14:paraId="180063FE" w14:textId="6208CED4" w:rsidR="00875F18" w:rsidRDefault="00875F18" w:rsidP="00875F18">
      <w:pPr>
        <w:pStyle w:val="SEENEKLER"/>
        <w:numPr>
          <w:ilvl w:val="0"/>
          <w:numId w:val="0"/>
        </w:numPr>
        <w:ind w:left="530" w:hanging="360"/>
      </w:pPr>
    </w:p>
    <w:p w14:paraId="06F386C4" w14:textId="7F78A324" w:rsidR="00875F18" w:rsidRDefault="00875F18" w:rsidP="00875F18">
      <w:pPr>
        <w:pStyle w:val="SEENEKLER"/>
        <w:numPr>
          <w:ilvl w:val="0"/>
          <w:numId w:val="0"/>
        </w:numPr>
        <w:ind w:left="530" w:hanging="360"/>
      </w:pPr>
    </w:p>
    <w:p w14:paraId="5217AB44" w14:textId="77777777" w:rsidR="00875F18" w:rsidRDefault="00875F18" w:rsidP="00875F18">
      <w:pPr>
        <w:pStyle w:val="SEENEKLER"/>
        <w:numPr>
          <w:ilvl w:val="0"/>
          <w:numId w:val="0"/>
        </w:numPr>
        <w:ind w:left="530" w:hanging="360"/>
      </w:pPr>
    </w:p>
    <w:p w14:paraId="7262D7B0" w14:textId="6F0083D6" w:rsidR="00875F18" w:rsidRDefault="00875F18" w:rsidP="00875F18">
      <w:pPr>
        <w:pStyle w:val="SEENEKLER"/>
        <w:numPr>
          <w:ilvl w:val="0"/>
          <w:numId w:val="0"/>
        </w:numPr>
        <w:ind w:left="530" w:hanging="360"/>
      </w:pPr>
    </w:p>
    <w:p w14:paraId="01CE9C70" w14:textId="77777777" w:rsidR="00875F18" w:rsidRDefault="00875F18" w:rsidP="00875F18">
      <w:pPr>
        <w:pStyle w:val="SEENEKLER"/>
        <w:numPr>
          <w:ilvl w:val="0"/>
          <w:numId w:val="0"/>
        </w:numPr>
        <w:ind w:left="530" w:hanging="360"/>
      </w:pPr>
    </w:p>
    <w:p w14:paraId="0223E3C3" w14:textId="063DD5FF" w:rsidR="00875F18" w:rsidRDefault="00875F18" w:rsidP="00875F18">
      <w:pPr>
        <w:pStyle w:val="SEENEKLER"/>
        <w:numPr>
          <w:ilvl w:val="0"/>
          <w:numId w:val="0"/>
        </w:numPr>
        <w:ind w:left="530" w:hanging="360"/>
      </w:pPr>
    </w:p>
    <w:p w14:paraId="0D474C8A" w14:textId="77777777" w:rsidR="00875F18" w:rsidRDefault="00875F18" w:rsidP="00875F18">
      <w:pPr>
        <w:pStyle w:val="SEENEKLER"/>
        <w:numPr>
          <w:ilvl w:val="0"/>
          <w:numId w:val="0"/>
        </w:numPr>
        <w:ind w:left="530" w:hanging="360"/>
      </w:pPr>
    </w:p>
    <w:p w14:paraId="38F83071" w14:textId="24673033" w:rsidR="00875F18" w:rsidRDefault="00875F18" w:rsidP="00875F18">
      <w:pPr>
        <w:pStyle w:val="SEENEKLER"/>
        <w:numPr>
          <w:ilvl w:val="0"/>
          <w:numId w:val="0"/>
        </w:numPr>
        <w:ind w:left="530" w:hanging="360"/>
      </w:pPr>
    </w:p>
    <w:p w14:paraId="1A0CE17D" w14:textId="77777777" w:rsidR="00875F18" w:rsidRPr="009F0A3B" w:rsidRDefault="00875F18" w:rsidP="00875F18">
      <w:pPr>
        <w:pStyle w:val="SORUMETN"/>
      </w:pPr>
      <w:r w:rsidRPr="009F0A3B">
        <w:t>Hz. Musa ile ilgili kısa cevaplı soruları cevaplandırınız</w:t>
      </w:r>
      <w:r>
        <w:t xml:space="preserve">. </w:t>
      </w:r>
      <w:r>
        <w:rPr>
          <w:rFonts w:cs="Times New Roman"/>
        </w:rPr>
        <w:t>(15</w:t>
      </w:r>
      <w:r w:rsidRPr="009F0A3B">
        <w:rPr>
          <w:rFonts w:cs="Times New Roman"/>
        </w:rPr>
        <w:t xml:space="preserve"> Puan)</w:t>
      </w:r>
    </w:p>
    <w:p w14:paraId="7B332584" w14:textId="77777777" w:rsidR="00875F18" w:rsidRPr="00E41C32" w:rsidRDefault="00875F18" w:rsidP="00875F18">
      <w:pPr>
        <w:pStyle w:val="sorubilgisistili"/>
        <w:spacing w:line="360" w:lineRule="auto"/>
      </w:pPr>
      <w:r w:rsidRPr="00E41C32">
        <w:t>Hz. Musa kimin yanında büyümüştür?........................................................</w:t>
      </w:r>
    </w:p>
    <w:p w14:paraId="74332020" w14:textId="77777777" w:rsidR="00875F18" w:rsidRPr="00E41C32" w:rsidRDefault="00875F18" w:rsidP="00875F18">
      <w:pPr>
        <w:pStyle w:val="sorubilgisistili"/>
        <w:spacing w:line="360" w:lineRule="auto"/>
      </w:pPr>
      <w:r w:rsidRPr="00E41C32">
        <w:t>Hz. Musa hangi topluma peygamber olarak gönderilmiştir?.....................................</w:t>
      </w:r>
    </w:p>
    <w:p w14:paraId="68647079" w14:textId="77777777" w:rsidR="00875F18" w:rsidRPr="00E41C32" w:rsidRDefault="00875F18" w:rsidP="00875F18">
      <w:pPr>
        <w:pStyle w:val="sorubilgisistili"/>
        <w:spacing w:line="360" w:lineRule="auto"/>
      </w:pPr>
      <w:r w:rsidRPr="00E41C32">
        <w:t>Hz. Musa’ya indirilen ilahi kitap hangisidir?..................................................</w:t>
      </w:r>
    </w:p>
    <w:p w14:paraId="703BADBE" w14:textId="77777777" w:rsidR="00875F18" w:rsidRPr="00E41C32" w:rsidRDefault="00875F18" w:rsidP="00875F18">
      <w:pPr>
        <w:pStyle w:val="sorubilgisistili"/>
        <w:spacing w:line="360" w:lineRule="auto"/>
      </w:pPr>
      <w:r w:rsidRPr="00E41C32">
        <w:t>Hz. Musa’nın mucizelerinden birini yazınız…………………………………………………………………………..</w:t>
      </w:r>
    </w:p>
    <w:p w14:paraId="24731BDC" w14:textId="4FC68905" w:rsidR="00875F18" w:rsidRPr="00875F18" w:rsidRDefault="00875F18" w:rsidP="00875F18">
      <w:pPr>
        <w:pStyle w:val="sorubilgisistili"/>
        <w:spacing w:line="360" w:lineRule="auto"/>
      </w:pPr>
      <w:r w:rsidRPr="00E41C32">
        <w:t>Hz. Musa’ya inanmayan Firavun’un sonu ne olmuştur?.....................................................</w:t>
      </w:r>
    </w:p>
    <w:p w14:paraId="01B6F329" w14:textId="77777777" w:rsidR="00875F18" w:rsidRPr="007F596F" w:rsidRDefault="00875F18" w:rsidP="00875F18">
      <w:pPr>
        <w:pStyle w:val="SORUMETN"/>
        <w:rPr>
          <w:shd w:val="clear" w:color="auto" w:fill="FFFFFF"/>
        </w:rPr>
      </w:pPr>
      <w:r w:rsidRPr="00E41C32">
        <w:rPr>
          <w:shd w:val="clear" w:color="auto" w:fill="FFFFFF"/>
        </w:rPr>
        <w:t>Aşağıdaki ayetlerde altı çizili bölümlerin kaderle ilgili kavramlarda</w:t>
      </w:r>
      <w:r>
        <w:rPr>
          <w:shd w:val="clear" w:color="auto" w:fill="FFFFFF"/>
        </w:rPr>
        <w:t>n</w:t>
      </w:r>
      <w:r w:rsidRPr="00E41C32">
        <w:rPr>
          <w:shd w:val="clear" w:color="auto" w:fill="FFFFFF"/>
        </w:rPr>
        <w:t xml:space="preserve"> hangisiyle ilgili olduğunu yazınız.</w:t>
      </w:r>
      <w:r w:rsidRPr="009F0A3B">
        <w:rPr>
          <w:rFonts w:cs="Times New Roman"/>
        </w:rPr>
        <w:t xml:space="preserve"> </w:t>
      </w:r>
      <w:r>
        <w:rPr>
          <w:rFonts w:cs="Times New Roman"/>
        </w:rPr>
        <w:t>(10 Puan)</w:t>
      </w:r>
    </w:p>
    <w:p w14:paraId="629B2BA8" w14:textId="77777777" w:rsidR="00875F18" w:rsidRPr="00E41C32" w:rsidRDefault="00875F18" w:rsidP="00875F18">
      <w:pPr>
        <w:pStyle w:val="sorubilgisistili"/>
        <w:rPr>
          <w:shd w:val="clear" w:color="auto" w:fill="FFFFFF"/>
        </w:rPr>
      </w:pPr>
      <w:r w:rsidRPr="00E41C32">
        <w:rPr>
          <w:shd w:val="clear" w:color="auto" w:fill="FFFFFF"/>
        </w:rPr>
        <w:t xml:space="preserve">“Hiç ölmeyen, ezelî ve ebedî hayat sahibi olan </w:t>
      </w:r>
      <w:r w:rsidRPr="00E41C32">
        <w:rPr>
          <w:u w:val="single"/>
          <w:shd w:val="clear" w:color="auto" w:fill="FFFFFF"/>
        </w:rPr>
        <w:t>Allah’a güvenip dayan</w:t>
      </w:r>
      <w:r w:rsidRPr="00E41C32">
        <w:rPr>
          <w:shd w:val="clear" w:color="auto" w:fill="FFFFFF"/>
        </w:rPr>
        <w:t>. O’nu hamd ile tesbih et. Kullarının günahlarından haberdar olma konusunda O kendi kendine yeter.” Furkan 58</w:t>
      </w:r>
    </w:p>
    <w:p w14:paraId="75E6BBF9" w14:textId="77777777" w:rsidR="00875F18" w:rsidRPr="00E41C32" w:rsidRDefault="00875F18" w:rsidP="00875F18">
      <w:pPr>
        <w:pStyle w:val="sorubilgisistili"/>
        <w:rPr>
          <w:shd w:val="clear" w:color="auto" w:fill="FFFFFF"/>
        </w:rPr>
      </w:pPr>
      <w:r w:rsidRPr="00E41C32">
        <w:rPr>
          <w:shd w:val="clear" w:color="auto" w:fill="FFFFFF"/>
        </w:rPr>
        <w:t>……………………………………………..</w:t>
      </w:r>
    </w:p>
    <w:p w14:paraId="2FC63E89" w14:textId="77777777" w:rsidR="00875F18" w:rsidRPr="00E41C32" w:rsidRDefault="00875F18" w:rsidP="00875F18">
      <w:pPr>
        <w:pStyle w:val="sorubilgisistili"/>
        <w:rPr>
          <w:shd w:val="clear" w:color="auto" w:fill="FFFFFF"/>
        </w:rPr>
      </w:pPr>
      <w:r w:rsidRPr="005F2FC8">
        <w:rPr>
          <w:lang w:eastAsia="tr-TR"/>
        </w:rPr>
        <w:t>İnsan için yalnız kendi çalıştığının karşılığı vardır.</w:t>
      </w:r>
      <w:r w:rsidRPr="00E41C32">
        <w:rPr>
          <w:shd w:val="clear" w:color="auto" w:fill="FFFFFF"/>
        </w:rPr>
        <w:t xml:space="preserve"> </w:t>
      </w:r>
      <w:r w:rsidRPr="00E41C32">
        <w:rPr>
          <w:u w:val="single"/>
          <w:shd w:val="clear" w:color="auto" w:fill="FFFFFF"/>
        </w:rPr>
        <w:t>Çalışmasının</w:t>
      </w:r>
      <w:r w:rsidRPr="00E41C32">
        <w:rPr>
          <w:shd w:val="clear" w:color="auto" w:fill="FFFFFF"/>
        </w:rPr>
        <w:t xml:space="preserve"> karşılığı da yakında kendisine gösterilecektir. Sonra ona emeğinin karşılığı tastamam ödenecektir.” Nec</w:t>
      </w:r>
      <w:r>
        <w:rPr>
          <w:shd w:val="clear" w:color="auto" w:fill="FFFFFF"/>
        </w:rPr>
        <w:t>m</w:t>
      </w:r>
      <w:r w:rsidRPr="00E41C32">
        <w:rPr>
          <w:shd w:val="clear" w:color="auto" w:fill="FFFFFF"/>
        </w:rPr>
        <w:t xml:space="preserve"> 39-41</w:t>
      </w:r>
    </w:p>
    <w:p w14:paraId="6359EA01" w14:textId="77777777" w:rsidR="00875F18" w:rsidRPr="00E41C32" w:rsidRDefault="00875F18" w:rsidP="00875F18">
      <w:pPr>
        <w:pStyle w:val="sorubilgisistili"/>
        <w:rPr>
          <w:shd w:val="clear" w:color="auto" w:fill="FFFFFF"/>
        </w:rPr>
      </w:pPr>
      <w:r w:rsidRPr="00E41C32">
        <w:rPr>
          <w:shd w:val="clear" w:color="auto" w:fill="FFFFFF"/>
        </w:rPr>
        <w:t>…………………………………………………..</w:t>
      </w:r>
    </w:p>
    <w:p w14:paraId="0B731935" w14:textId="77777777" w:rsidR="00875F18" w:rsidRPr="005F2FC8" w:rsidRDefault="00875F18" w:rsidP="00875F18">
      <w:pPr>
        <w:pStyle w:val="sorubilgisistili"/>
        <w:rPr>
          <w:lang w:eastAsia="tr-TR"/>
        </w:rPr>
      </w:pPr>
      <w:r w:rsidRPr="00E41C32">
        <w:rPr>
          <w:shd w:val="clear" w:color="auto" w:fill="FFFFFF"/>
        </w:rPr>
        <w:t>"</w:t>
      </w:r>
      <w:r w:rsidRPr="00E41C32">
        <w:rPr>
          <w:rStyle w:val="Vurgu"/>
          <w:rFonts w:ascii="Comic Sans MS" w:hAnsi="Comic Sans MS"/>
          <w:u w:val="single"/>
          <w:shd w:val="clear" w:color="auto" w:fill="FFFFFF"/>
        </w:rPr>
        <w:t>Başarım</w:t>
      </w:r>
      <w:r w:rsidRPr="00E41C32">
        <w:rPr>
          <w:rStyle w:val="Vurgu"/>
          <w:rFonts w:ascii="Comic Sans MS" w:hAnsi="Comic Sans MS"/>
          <w:shd w:val="clear" w:color="auto" w:fill="FFFFFF"/>
        </w:rPr>
        <w:t xml:space="preserve"> ancak</w:t>
      </w:r>
      <w:r w:rsidRPr="00E41C32">
        <w:rPr>
          <w:shd w:val="clear" w:color="auto" w:fill="FFFFFF"/>
        </w:rPr>
        <w:t> Allah'</w:t>
      </w:r>
      <w:r w:rsidRPr="00E41C32">
        <w:rPr>
          <w:rStyle w:val="Vurgu"/>
          <w:rFonts w:ascii="Comic Sans MS" w:hAnsi="Comic Sans MS"/>
          <w:shd w:val="clear" w:color="auto" w:fill="FFFFFF"/>
        </w:rPr>
        <w:t>ın</w:t>
      </w:r>
      <w:r w:rsidRPr="00E41C32">
        <w:rPr>
          <w:shd w:val="clear" w:color="auto" w:fill="FFFFFF"/>
        </w:rPr>
        <w:t> yardımı iledir. Ben yalnızca O'na dayandım ve </w:t>
      </w:r>
      <w:r w:rsidRPr="00E41C32">
        <w:rPr>
          <w:rStyle w:val="Vurgu"/>
          <w:rFonts w:ascii="Comic Sans MS" w:hAnsi="Comic Sans MS"/>
          <w:shd w:val="clear" w:color="auto" w:fill="FFFFFF"/>
        </w:rPr>
        <w:t>ancak</w:t>
      </w:r>
      <w:r>
        <w:rPr>
          <w:shd w:val="clear" w:color="auto" w:fill="FFFFFF"/>
        </w:rPr>
        <w:t xml:space="preserve"> O'na döneceğim." Hûd </w:t>
      </w:r>
      <w:r w:rsidRPr="00E41C32">
        <w:rPr>
          <w:shd w:val="clear" w:color="auto" w:fill="FFFFFF"/>
        </w:rPr>
        <w:t xml:space="preserve"> 88.</w:t>
      </w:r>
    </w:p>
    <w:p w14:paraId="599ACEDC" w14:textId="77777777" w:rsidR="00875F18" w:rsidRPr="00E41C32" w:rsidRDefault="00875F18" w:rsidP="00875F18">
      <w:pPr>
        <w:pStyle w:val="sorubilgisistili"/>
      </w:pPr>
      <w:r w:rsidRPr="00E41C32">
        <w:t>………………………………………..</w:t>
      </w:r>
    </w:p>
    <w:p w14:paraId="22FEA823" w14:textId="77777777" w:rsidR="00875F18" w:rsidRPr="00E41C32" w:rsidRDefault="00875F18" w:rsidP="00875F18">
      <w:pPr>
        <w:pStyle w:val="sorubilgisistili"/>
        <w:rPr>
          <w:shd w:val="clear" w:color="auto" w:fill="FFFFFF"/>
        </w:rPr>
      </w:pPr>
      <w:r w:rsidRPr="00E41C32">
        <w:rPr>
          <w:shd w:val="clear" w:color="auto" w:fill="FFFFFF"/>
        </w:rPr>
        <w:t xml:space="preserve">“Beni yaratan ve bana doğru yolu gösteren O’dur. Beni yedirip içiren O’dur. </w:t>
      </w:r>
      <w:r w:rsidRPr="00E41C32">
        <w:rPr>
          <w:u w:val="single"/>
          <w:shd w:val="clear" w:color="auto" w:fill="FFFFFF"/>
        </w:rPr>
        <w:t>Hastalandığım zaman bana şifâ veren O’dur.</w:t>
      </w:r>
      <w:r w:rsidRPr="00E41C32">
        <w:rPr>
          <w:shd w:val="clear" w:color="auto" w:fill="FFFFFF"/>
        </w:rPr>
        <w:t>” Şuara 78-80</w:t>
      </w:r>
    </w:p>
    <w:p w14:paraId="1E8514DE" w14:textId="77777777" w:rsidR="00875F18" w:rsidRPr="00E41C32" w:rsidRDefault="00875F18" w:rsidP="00875F18">
      <w:pPr>
        <w:pStyle w:val="sorubilgisistili"/>
        <w:rPr>
          <w:shd w:val="clear" w:color="auto" w:fill="FFFFFF"/>
        </w:rPr>
      </w:pPr>
      <w:r w:rsidRPr="00E41C32">
        <w:rPr>
          <w:shd w:val="clear" w:color="auto" w:fill="FFFFFF"/>
        </w:rPr>
        <w:t>……………………………………………………………..</w:t>
      </w:r>
    </w:p>
    <w:p w14:paraId="727E4D6E" w14:textId="77777777" w:rsidR="00875F18" w:rsidRPr="00E41C32" w:rsidRDefault="00875F18" w:rsidP="00875F18">
      <w:pPr>
        <w:pStyle w:val="sorubilgisistili"/>
        <w:rPr>
          <w:shd w:val="clear" w:color="auto" w:fill="FFFFFF"/>
        </w:rPr>
      </w:pPr>
      <w:r w:rsidRPr="00E41C32">
        <w:rPr>
          <w:shd w:val="clear" w:color="auto" w:fill="FFFFFF"/>
        </w:rPr>
        <w:t xml:space="preserve">Sizi önce toprak sonra nutfe sonra aleka safhalarından geçirerek yaratan O’dur. Sonra sizi bir bebek olarak hayat alanına çıkarır. Ardından güçlü çağınıza ulaşıncaya, sonra da yaşlılar hâline gelinceye kadar sizi yaşatır. İçinizden bazıları daha önce </w:t>
      </w:r>
      <w:r w:rsidRPr="00E41C32">
        <w:rPr>
          <w:u w:val="single"/>
          <w:shd w:val="clear" w:color="auto" w:fill="FFFFFF"/>
        </w:rPr>
        <w:t>vefat</w:t>
      </w:r>
      <w:r w:rsidRPr="00E41C32">
        <w:rPr>
          <w:shd w:val="clear" w:color="auto" w:fill="FFFFFF"/>
        </w:rPr>
        <w:t xml:space="preserve"> eder. Böylece her biriniz kendisi için </w:t>
      </w:r>
      <w:r w:rsidRPr="00E41C32">
        <w:rPr>
          <w:u w:val="single"/>
          <w:shd w:val="clear" w:color="auto" w:fill="FFFFFF"/>
        </w:rPr>
        <w:t>belirlenen belli bir vakte</w:t>
      </w:r>
      <w:r w:rsidRPr="00E41C32">
        <w:rPr>
          <w:shd w:val="clear" w:color="auto" w:fill="FFFFFF"/>
        </w:rPr>
        <w:t xml:space="preserve"> erişirsiniz. Umulur ki bunlar üzerinde düşünüp, Allah’ın birliğini ve sonsuz kudretini anlarsınız.” Mümin 67</w:t>
      </w:r>
    </w:p>
    <w:p w14:paraId="726D6B6B" w14:textId="77777777" w:rsidR="00875F18" w:rsidRPr="00E41C32" w:rsidRDefault="00875F18" w:rsidP="00875F18">
      <w:pPr>
        <w:pStyle w:val="sorubilgisistili"/>
        <w:rPr>
          <w:shd w:val="clear" w:color="auto" w:fill="FFFFFF"/>
        </w:rPr>
      </w:pPr>
      <w:r w:rsidRPr="00E41C32">
        <w:rPr>
          <w:shd w:val="clear" w:color="auto" w:fill="FFFFFF"/>
        </w:rPr>
        <w:t>…………………………………………………………</w:t>
      </w:r>
    </w:p>
    <w:p w14:paraId="6ABEEED1" w14:textId="77777777" w:rsidR="00875F18" w:rsidRPr="00E41C32" w:rsidRDefault="00875F18" w:rsidP="00875F18">
      <w:pPr>
        <w:pStyle w:val="AralkYok"/>
        <w:jc w:val="both"/>
        <w:rPr>
          <w:rFonts w:ascii="Comic Sans MS" w:hAnsi="Comic Sans MS"/>
          <w:sz w:val="20"/>
          <w:szCs w:val="20"/>
        </w:rPr>
      </w:pPr>
    </w:p>
    <w:p w14:paraId="62D2CDAE" w14:textId="77777777" w:rsidR="00875F18" w:rsidRPr="009F0A3B" w:rsidRDefault="00875F18" w:rsidP="00875F18">
      <w:pPr>
        <w:pStyle w:val="SORUMETN"/>
      </w:pPr>
      <w:r w:rsidRPr="009F0A3B">
        <w:t>Asr Suresi’nin anlamını yazınız.</w:t>
      </w:r>
      <w:r w:rsidRPr="009F0A3B">
        <w:rPr>
          <w:rFonts w:cs="Times New Roman"/>
        </w:rPr>
        <w:t xml:space="preserve"> </w:t>
      </w:r>
      <w:r>
        <w:rPr>
          <w:rFonts w:cs="Times New Roman"/>
        </w:rPr>
        <w:t>(10 Puan)</w:t>
      </w:r>
    </w:p>
    <w:p w14:paraId="784E9F32" w14:textId="4C298751" w:rsidR="00875F18" w:rsidRDefault="00875F18" w:rsidP="00875F18">
      <w:pPr>
        <w:pStyle w:val="AralkYok"/>
        <w:spacing w:line="276" w:lineRule="auto"/>
        <w:jc w:val="both"/>
        <w:rPr>
          <w:rFonts w:ascii="Comic Sans MS" w:hAnsi="Comic Sans MS" w:cs="Times New Roman"/>
          <w:b/>
          <w:sz w:val="20"/>
          <w:szCs w:val="20"/>
        </w:rPr>
      </w:pPr>
    </w:p>
    <w:p w14:paraId="703918F9" w14:textId="597FED89" w:rsidR="00875F18" w:rsidRDefault="00875F18" w:rsidP="00875F18">
      <w:pPr>
        <w:pStyle w:val="AralkYok"/>
        <w:spacing w:line="276" w:lineRule="auto"/>
        <w:jc w:val="both"/>
        <w:rPr>
          <w:rFonts w:ascii="Comic Sans MS" w:hAnsi="Comic Sans MS" w:cs="Times New Roman"/>
          <w:b/>
          <w:sz w:val="20"/>
          <w:szCs w:val="20"/>
        </w:rPr>
      </w:pPr>
    </w:p>
    <w:p w14:paraId="1BC87BF6" w14:textId="75484203" w:rsidR="00875F18" w:rsidRDefault="00875F18" w:rsidP="00875F18">
      <w:pPr>
        <w:pStyle w:val="AralkYok"/>
        <w:spacing w:line="276" w:lineRule="auto"/>
        <w:jc w:val="both"/>
        <w:rPr>
          <w:rFonts w:ascii="Comic Sans MS" w:hAnsi="Comic Sans MS" w:cs="Times New Roman"/>
          <w:b/>
          <w:sz w:val="20"/>
          <w:szCs w:val="20"/>
        </w:rPr>
      </w:pPr>
    </w:p>
    <w:p w14:paraId="70196F63" w14:textId="1AD32460" w:rsidR="00875F18" w:rsidRDefault="00875F18" w:rsidP="00875F18">
      <w:pPr>
        <w:pStyle w:val="AralkYok"/>
        <w:spacing w:line="276" w:lineRule="auto"/>
        <w:jc w:val="both"/>
        <w:rPr>
          <w:rFonts w:ascii="Comic Sans MS" w:hAnsi="Comic Sans MS" w:cs="Times New Roman"/>
          <w:b/>
          <w:sz w:val="20"/>
          <w:szCs w:val="20"/>
        </w:rPr>
      </w:pPr>
    </w:p>
    <w:p w14:paraId="312730A5" w14:textId="47820581" w:rsidR="00875F18" w:rsidRDefault="00875F18" w:rsidP="00875F18">
      <w:pPr>
        <w:pStyle w:val="AralkYok"/>
        <w:spacing w:line="276" w:lineRule="auto"/>
        <w:jc w:val="both"/>
        <w:rPr>
          <w:rFonts w:ascii="Comic Sans MS" w:hAnsi="Comic Sans MS" w:cs="Times New Roman"/>
          <w:b/>
          <w:sz w:val="20"/>
          <w:szCs w:val="20"/>
        </w:rPr>
      </w:pPr>
    </w:p>
    <w:p w14:paraId="6219FE5A" w14:textId="1A3FB065" w:rsidR="00875F18" w:rsidRDefault="00875F18" w:rsidP="00875F18">
      <w:pPr>
        <w:pStyle w:val="AralkYok"/>
        <w:spacing w:line="276" w:lineRule="auto"/>
        <w:jc w:val="both"/>
        <w:rPr>
          <w:rFonts w:ascii="Comic Sans MS" w:hAnsi="Comic Sans MS" w:cs="Times New Roman"/>
          <w:b/>
          <w:sz w:val="20"/>
          <w:szCs w:val="20"/>
        </w:rPr>
      </w:pPr>
    </w:p>
    <w:p w14:paraId="185EC32C" w14:textId="06723678" w:rsidR="00875F18" w:rsidRDefault="00875F18" w:rsidP="00875F18">
      <w:pPr>
        <w:pStyle w:val="AralkYok"/>
        <w:spacing w:line="276" w:lineRule="auto"/>
        <w:jc w:val="both"/>
        <w:rPr>
          <w:rFonts w:ascii="Comic Sans MS" w:hAnsi="Comic Sans MS" w:cs="Times New Roman"/>
          <w:b/>
          <w:sz w:val="20"/>
          <w:szCs w:val="20"/>
        </w:rPr>
      </w:pPr>
    </w:p>
    <w:p w14:paraId="66A05802" w14:textId="305D2A55" w:rsidR="00875F18" w:rsidRDefault="00875F18" w:rsidP="00875F18">
      <w:pPr>
        <w:pStyle w:val="AralkYok"/>
        <w:spacing w:line="276" w:lineRule="auto"/>
        <w:jc w:val="both"/>
        <w:rPr>
          <w:rFonts w:ascii="Comic Sans MS" w:hAnsi="Comic Sans MS" w:cs="Times New Roman"/>
          <w:b/>
          <w:sz w:val="20"/>
          <w:szCs w:val="20"/>
        </w:rPr>
      </w:pPr>
    </w:p>
    <w:p w14:paraId="012DBE0C" w14:textId="52E08A8E" w:rsidR="00875F18" w:rsidRDefault="00875F18" w:rsidP="00875F18">
      <w:pPr>
        <w:pStyle w:val="AralkYok"/>
        <w:spacing w:line="276" w:lineRule="auto"/>
        <w:jc w:val="both"/>
        <w:rPr>
          <w:rFonts w:ascii="Comic Sans MS" w:hAnsi="Comic Sans MS" w:cs="Times New Roman"/>
          <w:b/>
          <w:sz w:val="20"/>
          <w:szCs w:val="20"/>
        </w:rPr>
      </w:pPr>
    </w:p>
    <w:p w14:paraId="060091C5" w14:textId="77777777" w:rsidR="00875F18" w:rsidRPr="00E41C32" w:rsidRDefault="00875F18" w:rsidP="00875F18">
      <w:pPr>
        <w:pStyle w:val="SORUMETN"/>
      </w:pPr>
      <w:r w:rsidRPr="00E41C32">
        <w:t>Hz. Muhammed (s.a.v) doğruluğu ve güvenilirliği ile ilgili iki örnek veriniz.</w:t>
      </w:r>
      <w:r>
        <w:t xml:space="preserve"> (10 Puan)</w:t>
      </w:r>
    </w:p>
    <w:p w14:paraId="0B304C45" w14:textId="5EE4F5ED" w:rsidR="00875F18" w:rsidRDefault="00875F18" w:rsidP="00875F18">
      <w:pPr>
        <w:pStyle w:val="AralkYok"/>
        <w:spacing w:line="276" w:lineRule="auto"/>
        <w:jc w:val="both"/>
        <w:rPr>
          <w:rFonts w:ascii="Comic Sans MS" w:hAnsi="Comic Sans MS" w:cs="Times New Roman"/>
          <w:b/>
          <w:sz w:val="20"/>
          <w:szCs w:val="20"/>
        </w:rPr>
      </w:pPr>
    </w:p>
    <w:p w14:paraId="10BB6A41" w14:textId="00E7FB56" w:rsidR="00875F18" w:rsidRDefault="00875F18" w:rsidP="00875F18">
      <w:pPr>
        <w:pStyle w:val="AralkYok"/>
        <w:spacing w:line="276" w:lineRule="auto"/>
        <w:jc w:val="both"/>
        <w:rPr>
          <w:rFonts w:ascii="Comic Sans MS" w:hAnsi="Comic Sans MS" w:cs="Times New Roman"/>
          <w:b/>
          <w:sz w:val="20"/>
          <w:szCs w:val="20"/>
        </w:rPr>
      </w:pPr>
    </w:p>
    <w:p w14:paraId="5EA1BCCD" w14:textId="7DD4E4E7" w:rsidR="00875F18" w:rsidRDefault="00875F18" w:rsidP="00875F18">
      <w:pPr>
        <w:pStyle w:val="AralkYok"/>
        <w:spacing w:line="276" w:lineRule="auto"/>
        <w:jc w:val="both"/>
        <w:rPr>
          <w:rFonts w:ascii="Comic Sans MS" w:hAnsi="Comic Sans MS" w:cs="Times New Roman"/>
          <w:b/>
          <w:sz w:val="20"/>
          <w:szCs w:val="20"/>
        </w:rPr>
      </w:pPr>
    </w:p>
    <w:p w14:paraId="6B5E74D1" w14:textId="21B45C5B" w:rsidR="00875F18" w:rsidRDefault="00875F18" w:rsidP="00875F18">
      <w:pPr>
        <w:pStyle w:val="AralkYok"/>
        <w:spacing w:line="276" w:lineRule="auto"/>
        <w:jc w:val="both"/>
        <w:rPr>
          <w:rFonts w:ascii="Comic Sans MS" w:hAnsi="Comic Sans MS" w:cs="Times New Roman"/>
          <w:b/>
          <w:sz w:val="20"/>
          <w:szCs w:val="20"/>
        </w:rPr>
      </w:pPr>
    </w:p>
    <w:p w14:paraId="1F47CE3A" w14:textId="20BF3F45" w:rsidR="00875F18" w:rsidRDefault="00875F18" w:rsidP="00875F18">
      <w:pPr>
        <w:pStyle w:val="AralkYok"/>
        <w:spacing w:line="276" w:lineRule="auto"/>
        <w:jc w:val="both"/>
        <w:rPr>
          <w:rFonts w:ascii="Comic Sans MS" w:hAnsi="Comic Sans MS" w:cs="Times New Roman"/>
          <w:b/>
          <w:sz w:val="20"/>
          <w:szCs w:val="20"/>
        </w:rPr>
      </w:pPr>
    </w:p>
    <w:p w14:paraId="63EAF662" w14:textId="47FAEFE8" w:rsidR="00875F18" w:rsidRDefault="00875F18" w:rsidP="00875F18">
      <w:pPr>
        <w:pStyle w:val="AralkYok"/>
        <w:spacing w:line="276" w:lineRule="auto"/>
        <w:jc w:val="both"/>
        <w:rPr>
          <w:rFonts w:ascii="Comic Sans MS" w:hAnsi="Comic Sans MS" w:cs="Times New Roman"/>
          <w:b/>
          <w:sz w:val="20"/>
          <w:szCs w:val="20"/>
        </w:rPr>
      </w:pPr>
    </w:p>
    <w:p w14:paraId="00D27D1D" w14:textId="26166F3E" w:rsidR="00875F18" w:rsidRDefault="00875F18" w:rsidP="00875F18">
      <w:pPr>
        <w:pStyle w:val="AralkYok"/>
        <w:spacing w:line="276" w:lineRule="auto"/>
        <w:jc w:val="both"/>
        <w:rPr>
          <w:rFonts w:ascii="Comic Sans MS" w:hAnsi="Comic Sans MS" w:cs="Times New Roman"/>
          <w:b/>
          <w:sz w:val="20"/>
          <w:szCs w:val="20"/>
        </w:rPr>
      </w:pPr>
    </w:p>
    <w:p w14:paraId="45B66FB9" w14:textId="02E8D527" w:rsidR="00875F18" w:rsidRDefault="00875F18" w:rsidP="00875F18">
      <w:pPr>
        <w:pStyle w:val="AralkYok"/>
        <w:spacing w:line="276" w:lineRule="auto"/>
        <w:jc w:val="both"/>
        <w:rPr>
          <w:rFonts w:ascii="Comic Sans MS" w:hAnsi="Comic Sans MS" w:cs="Times New Roman"/>
          <w:b/>
          <w:sz w:val="20"/>
          <w:szCs w:val="20"/>
        </w:rPr>
      </w:pPr>
    </w:p>
    <w:p w14:paraId="3945F928" w14:textId="77777777" w:rsidR="00875F18" w:rsidRPr="00E41C32" w:rsidRDefault="00875F18" w:rsidP="00875F18">
      <w:pPr>
        <w:pStyle w:val="AralkYok"/>
        <w:spacing w:line="276" w:lineRule="auto"/>
        <w:jc w:val="both"/>
        <w:rPr>
          <w:rFonts w:ascii="Comic Sans MS" w:hAnsi="Comic Sans MS" w:cs="Times New Roman"/>
          <w:b/>
          <w:sz w:val="20"/>
          <w:szCs w:val="20"/>
        </w:rPr>
      </w:pPr>
    </w:p>
    <w:p w14:paraId="1CD7967C" w14:textId="4A32DF80" w:rsidR="00875F18" w:rsidRPr="00875F18" w:rsidRDefault="00875F18" w:rsidP="00875F18">
      <w:pPr>
        <w:pStyle w:val="SORUMETN"/>
        <w:rPr>
          <w:rFonts w:eastAsiaTheme="minorHAnsi" w:cstheme="minorBidi"/>
        </w:rPr>
      </w:pPr>
      <w:bookmarkStart w:id="2" w:name="_Hlk154199112"/>
      <w:r w:rsidRPr="009F0A3B">
        <w:lastRenderedPageBreak/>
        <w:t>Aşağıdaki ayetlere göre zekat ve sadaka verirken nelere dikkat etmeliyiz?</w:t>
      </w:r>
      <w:bookmarkEnd w:id="2"/>
      <w:r>
        <w:t xml:space="preserve"> </w:t>
      </w:r>
      <w:r>
        <w:t>Altlarındaki boşluklara yazınız.</w:t>
      </w:r>
      <w:r w:rsidRPr="009F0A3B">
        <w:t xml:space="preserve"> </w:t>
      </w:r>
      <w:r>
        <w:t>(15 Puan)</w:t>
      </w:r>
    </w:p>
    <w:p w14:paraId="15B4E47F" w14:textId="77777777" w:rsidR="00875F18" w:rsidRDefault="00875F18" w:rsidP="00875F18">
      <w:pPr>
        <w:pStyle w:val="sorubilgisistili"/>
        <w:rPr>
          <w:shd w:val="clear" w:color="auto" w:fill="FFFFFF"/>
        </w:rPr>
      </w:pPr>
      <w:r w:rsidRPr="00E41C32">
        <w:rPr>
          <w:color w:val="31708F"/>
          <w:shd w:val="clear" w:color="auto" w:fill="FFFFFF"/>
        </w:rPr>
        <w:t xml:space="preserve">     “</w:t>
      </w:r>
      <w:r w:rsidRPr="00E41C32">
        <w:rPr>
          <w:shd w:val="clear" w:color="auto" w:fill="FFFFFF"/>
        </w:rPr>
        <w:t>Güzel bir söz ve kusurları bağışlama, ardından eziyet gelen bir sadakadan daha hayırlıdır. Allah’ın kimsenin yardımına ihtiyacı yoktur. O, ceza vermekte hiç acele etmeyendir.” Bakara 263</w:t>
      </w:r>
    </w:p>
    <w:p w14:paraId="57AEA09F" w14:textId="0EB2E0DF" w:rsidR="00875F18" w:rsidRDefault="00875F18" w:rsidP="00875F18">
      <w:pPr>
        <w:pStyle w:val="sorubilgisistili"/>
        <w:rPr>
          <w:shd w:val="clear" w:color="auto" w:fill="FFFFFF"/>
        </w:rPr>
      </w:pPr>
    </w:p>
    <w:p w14:paraId="022987C5" w14:textId="77777777" w:rsidR="005D3263" w:rsidRPr="005D3263" w:rsidRDefault="005D3263" w:rsidP="005D3263"/>
    <w:p w14:paraId="6154CE59" w14:textId="77777777" w:rsidR="00875F18" w:rsidRPr="00E41C32" w:rsidRDefault="00875F18" w:rsidP="00875F18">
      <w:pPr>
        <w:pStyle w:val="sorubilgisistili"/>
        <w:rPr>
          <w:shd w:val="clear" w:color="auto" w:fill="FFFFFF"/>
        </w:rPr>
      </w:pPr>
    </w:p>
    <w:p w14:paraId="0D7D1D54" w14:textId="77777777" w:rsidR="00875F18" w:rsidRPr="00E41C32" w:rsidRDefault="00875F18" w:rsidP="00875F18">
      <w:pPr>
        <w:pStyle w:val="sorubilgisistili"/>
        <w:rPr>
          <w:shd w:val="clear" w:color="auto" w:fill="FFFFFF"/>
        </w:rPr>
      </w:pPr>
      <w:r w:rsidRPr="00E41C32">
        <w:rPr>
          <w:shd w:val="clear" w:color="auto" w:fill="FFFFFF"/>
        </w:rPr>
        <w:t xml:space="preserve">    “Ey iman edenler! Çalışıp ürettiğiniz malların ve sizin için yerden çıkardığımız ürünlerin iyi, temiz ve helâl olanından Allah yolunda harcayın. Size verildiğinde gözünüzü yummadan alamayacağınız kötü şeyleri, iyilik yapacağım diye başkasına vermeye kalkışmayın. Şunu bilin ki, Allah’ın hiçbir şeye ihtiyacı yoktur; O her türlü övgüye lâyıktır.” Bakara 267</w:t>
      </w:r>
    </w:p>
    <w:p w14:paraId="13DACFB3" w14:textId="77777777" w:rsidR="00875F18" w:rsidRDefault="00875F18" w:rsidP="00875F18">
      <w:pPr>
        <w:pStyle w:val="sorubilgisistili"/>
        <w:rPr>
          <w:shd w:val="clear" w:color="auto" w:fill="FFFFFF"/>
        </w:rPr>
      </w:pPr>
    </w:p>
    <w:p w14:paraId="4C5EB1A3" w14:textId="0E4A2F24" w:rsidR="00875F18" w:rsidRDefault="00875F18" w:rsidP="00875F18">
      <w:pPr>
        <w:pStyle w:val="sorubilgisistili"/>
        <w:rPr>
          <w:shd w:val="clear" w:color="auto" w:fill="FFFFFF"/>
        </w:rPr>
      </w:pPr>
    </w:p>
    <w:p w14:paraId="7C9C2E8D" w14:textId="77777777" w:rsidR="005D3263" w:rsidRPr="005D3263" w:rsidRDefault="005D3263" w:rsidP="005D3263"/>
    <w:p w14:paraId="67D1891D" w14:textId="77777777" w:rsidR="00875F18" w:rsidRPr="00E41C32" w:rsidRDefault="00875F18" w:rsidP="00875F18">
      <w:pPr>
        <w:pStyle w:val="sorubilgisistili"/>
        <w:rPr>
          <w:shd w:val="clear" w:color="auto" w:fill="FFFFFF"/>
        </w:rPr>
      </w:pPr>
    </w:p>
    <w:p w14:paraId="6C8601A3" w14:textId="77777777" w:rsidR="00875F18" w:rsidRDefault="00875F18" w:rsidP="00875F18">
      <w:pPr>
        <w:pStyle w:val="sorubilgisistili"/>
        <w:rPr>
          <w:shd w:val="clear" w:color="auto" w:fill="FFFFFF"/>
        </w:rPr>
      </w:pPr>
      <w:r w:rsidRPr="00E41C32">
        <w:rPr>
          <w:shd w:val="clear" w:color="auto" w:fill="FFFFFF"/>
        </w:rPr>
        <w:t xml:space="preserve">   “ Vereceğiniz sadakalar, öncelikle kendilerini Allah yoluna aday</w:t>
      </w:r>
      <w:r>
        <w:rPr>
          <w:shd w:val="clear" w:color="auto" w:fill="FFFFFF"/>
        </w:rPr>
        <w:t>an, bu sebeple yeryüzünde geçim</w:t>
      </w:r>
      <w:r w:rsidRPr="00E41C32">
        <w:rPr>
          <w:shd w:val="clear" w:color="auto" w:fill="FFFFFF"/>
        </w:rPr>
        <w:t xml:space="preserve"> için dolaşma imkânı bulamayan fakirler içindir. İffet ve hayâları sebebiyle halktan bir talepte bulunmadıklarından câhiller onları zengin zanneder. Sen ise onları sîmâlarından tanırsın. Hele yüzsüzlük edip de insanlardan ısrarla bir şey istemezler. İyilik olarak her ne verirseniz, Allah onu elbette bilir.” Bakara 273</w:t>
      </w:r>
    </w:p>
    <w:p w14:paraId="6BF9BDD4" w14:textId="77777777" w:rsidR="00875F18" w:rsidRDefault="00875F18" w:rsidP="00875F18">
      <w:pPr>
        <w:pStyle w:val="sorubilgisistili"/>
        <w:rPr>
          <w:shd w:val="clear" w:color="auto" w:fill="FFFFFF"/>
        </w:rPr>
      </w:pPr>
    </w:p>
    <w:p w14:paraId="2721378B" w14:textId="6BB9C226" w:rsidR="005D3263" w:rsidRDefault="005D3263" w:rsidP="005D3263"/>
    <w:p w14:paraId="505A1A06" w14:textId="77777777" w:rsidR="005D3263" w:rsidRPr="005D3263" w:rsidRDefault="005D3263" w:rsidP="005D3263"/>
    <w:p w14:paraId="4607DC33" w14:textId="77777777" w:rsidR="00875F18" w:rsidRDefault="00875F18" w:rsidP="00875F18">
      <w:pPr>
        <w:pStyle w:val="sorubilgisistili"/>
        <w:rPr>
          <w:shd w:val="clear" w:color="auto" w:fill="FFFFFF"/>
        </w:rPr>
      </w:pPr>
      <w:r w:rsidRPr="00E41C32">
        <w:rPr>
          <w:shd w:val="clear" w:color="auto" w:fill="FFFFFF"/>
        </w:rPr>
        <w:t xml:space="preserve">    “Allah’a ve âhiret gününe inanmadıkları halde mallarını insanlara gösteriş için harcayanları da Allah sevmez. “ Nisa 38</w:t>
      </w:r>
    </w:p>
    <w:p w14:paraId="36976F63" w14:textId="77777777" w:rsidR="00875F18" w:rsidRPr="00E41C32" w:rsidRDefault="00875F18" w:rsidP="00875F18">
      <w:pPr>
        <w:pStyle w:val="sorubilgisistili"/>
        <w:rPr>
          <w:shd w:val="clear" w:color="auto" w:fill="FFFFFF"/>
        </w:rPr>
      </w:pPr>
    </w:p>
    <w:p w14:paraId="6A990127" w14:textId="405C8D2A" w:rsidR="00875F18" w:rsidRDefault="00875F18" w:rsidP="00875F18">
      <w:pPr>
        <w:spacing w:after="0" w:line="240" w:lineRule="auto"/>
        <w:ind w:left="284" w:right="-509"/>
        <w:jc w:val="both"/>
        <w:rPr>
          <w:rFonts w:ascii="Comic Sans MS" w:hAnsi="Comic Sans MS" w:cs="Arial"/>
          <w:sz w:val="20"/>
          <w:szCs w:val="20"/>
          <w:shd w:val="clear" w:color="auto" w:fill="FFFFFF"/>
        </w:rPr>
      </w:pPr>
    </w:p>
    <w:p w14:paraId="39A04A8B" w14:textId="0F381CD7" w:rsidR="005D3263" w:rsidRDefault="005D3263" w:rsidP="00875F18">
      <w:pPr>
        <w:spacing w:after="0" w:line="240" w:lineRule="auto"/>
        <w:ind w:left="284" w:right="-509"/>
        <w:jc w:val="both"/>
        <w:rPr>
          <w:rFonts w:ascii="Comic Sans MS" w:hAnsi="Comic Sans MS" w:cs="Arial"/>
          <w:sz w:val="20"/>
          <w:szCs w:val="20"/>
          <w:shd w:val="clear" w:color="auto" w:fill="FFFFFF"/>
        </w:rPr>
      </w:pPr>
    </w:p>
    <w:p w14:paraId="76B72956" w14:textId="77777777" w:rsidR="005D3263" w:rsidRPr="00E41C32" w:rsidRDefault="005D3263" w:rsidP="00875F18">
      <w:pPr>
        <w:spacing w:after="0" w:line="240" w:lineRule="auto"/>
        <w:ind w:left="284" w:right="-509"/>
        <w:jc w:val="both"/>
        <w:rPr>
          <w:rFonts w:ascii="Comic Sans MS" w:hAnsi="Comic Sans MS" w:cs="Arial"/>
          <w:sz w:val="20"/>
          <w:szCs w:val="20"/>
          <w:shd w:val="clear" w:color="auto" w:fill="FFFFFF"/>
        </w:rPr>
      </w:pPr>
    </w:p>
    <w:p w14:paraId="0ACE2D5B" w14:textId="55587882" w:rsidR="00875F18" w:rsidRDefault="00875F18" w:rsidP="00875F18">
      <w:pPr>
        <w:pStyle w:val="SORUMETN"/>
        <w:rPr>
          <w:rFonts w:cs="Times New Roman"/>
        </w:rPr>
      </w:pPr>
      <w:r w:rsidRPr="009F0A3B">
        <w:rPr>
          <w:shd w:val="clear" w:color="auto" w:fill="FFFFFF"/>
        </w:rPr>
        <w:t>a) İslam dininin korunmasını istediği beş temel hak nelerdir?</w:t>
      </w:r>
      <w:r w:rsidRPr="009F0A3B">
        <w:rPr>
          <w:rFonts w:cs="Times New Roman"/>
        </w:rPr>
        <w:t xml:space="preserve"> (10 Puan)</w:t>
      </w:r>
    </w:p>
    <w:p w14:paraId="3E13EE0A" w14:textId="290986AC" w:rsidR="005D3263" w:rsidRDefault="005D3263" w:rsidP="005D3263">
      <w:pPr>
        <w:pStyle w:val="SEENEKLER"/>
        <w:numPr>
          <w:ilvl w:val="0"/>
          <w:numId w:val="0"/>
        </w:numPr>
        <w:ind w:left="530" w:hanging="360"/>
      </w:pPr>
    </w:p>
    <w:p w14:paraId="6D804960" w14:textId="6D8BE05B" w:rsidR="005D3263" w:rsidRDefault="005D3263" w:rsidP="005D3263">
      <w:pPr>
        <w:pStyle w:val="SEENEKLER"/>
        <w:numPr>
          <w:ilvl w:val="0"/>
          <w:numId w:val="0"/>
        </w:numPr>
        <w:ind w:left="530" w:hanging="360"/>
      </w:pPr>
    </w:p>
    <w:p w14:paraId="2A2B0642" w14:textId="4F9BEDEA" w:rsidR="005D3263" w:rsidRDefault="005D3263" w:rsidP="005D3263">
      <w:pPr>
        <w:pStyle w:val="SEENEKLER"/>
        <w:numPr>
          <w:ilvl w:val="0"/>
          <w:numId w:val="0"/>
        </w:numPr>
        <w:ind w:left="530" w:hanging="360"/>
      </w:pPr>
    </w:p>
    <w:p w14:paraId="2C02FEFA" w14:textId="09FC95EA" w:rsidR="005D3263" w:rsidRDefault="005D3263" w:rsidP="005D3263">
      <w:pPr>
        <w:pStyle w:val="SEENEKLER"/>
        <w:numPr>
          <w:ilvl w:val="0"/>
          <w:numId w:val="0"/>
        </w:numPr>
        <w:ind w:left="530" w:hanging="360"/>
      </w:pPr>
    </w:p>
    <w:p w14:paraId="3A0FE45C" w14:textId="0EB879A9" w:rsidR="005D3263" w:rsidRDefault="005D3263" w:rsidP="005D3263">
      <w:pPr>
        <w:pStyle w:val="SEENEKLER"/>
        <w:numPr>
          <w:ilvl w:val="0"/>
          <w:numId w:val="0"/>
        </w:numPr>
        <w:ind w:left="530" w:hanging="360"/>
      </w:pPr>
    </w:p>
    <w:p w14:paraId="562012DF" w14:textId="2780E3FB" w:rsidR="005D3263" w:rsidRDefault="005D3263" w:rsidP="005D3263">
      <w:pPr>
        <w:pStyle w:val="SEENEKLER"/>
        <w:numPr>
          <w:ilvl w:val="0"/>
          <w:numId w:val="0"/>
        </w:numPr>
        <w:ind w:left="530" w:hanging="360"/>
      </w:pPr>
    </w:p>
    <w:p w14:paraId="16B6EE66" w14:textId="02E48D35" w:rsidR="005D3263" w:rsidRDefault="005D3263" w:rsidP="005D3263">
      <w:pPr>
        <w:pStyle w:val="SEENEKLER"/>
        <w:numPr>
          <w:ilvl w:val="0"/>
          <w:numId w:val="0"/>
        </w:numPr>
        <w:ind w:left="530" w:hanging="360"/>
      </w:pPr>
    </w:p>
    <w:p w14:paraId="1509EF0B" w14:textId="392422BC" w:rsidR="005D3263" w:rsidRDefault="005D3263" w:rsidP="005D3263">
      <w:pPr>
        <w:pStyle w:val="SEENEKLER"/>
        <w:numPr>
          <w:ilvl w:val="0"/>
          <w:numId w:val="0"/>
        </w:numPr>
        <w:ind w:left="530" w:hanging="360"/>
      </w:pPr>
    </w:p>
    <w:p w14:paraId="3A555772" w14:textId="77087F63" w:rsidR="005D3263" w:rsidRDefault="005D3263" w:rsidP="005D3263">
      <w:pPr>
        <w:pStyle w:val="SEENEKLER"/>
        <w:numPr>
          <w:ilvl w:val="0"/>
          <w:numId w:val="0"/>
        </w:numPr>
        <w:ind w:left="530" w:hanging="360"/>
      </w:pPr>
    </w:p>
    <w:p w14:paraId="1C0BE40A" w14:textId="77777777" w:rsidR="005D3263" w:rsidRDefault="005D3263" w:rsidP="005D3263">
      <w:pPr>
        <w:pStyle w:val="SEENEKLER"/>
        <w:numPr>
          <w:ilvl w:val="0"/>
          <w:numId w:val="0"/>
        </w:numPr>
        <w:ind w:left="530" w:hanging="360"/>
      </w:pPr>
    </w:p>
    <w:p w14:paraId="17C19CCE" w14:textId="79A93791" w:rsidR="005D3263" w:rsidRDefault="005D3263" w:rsidP="005D3263">
      <w:pPr>
        <w:pStyle w:val="SEENEKLER"/>
        <w:numPr>
          <w:ilvl w:val="0"/>
          <w:numId w:val="0"/>
        </w:numPr>
        <w:ind w:left="530" w:hanging="360"/>
      </w:pPr>
    </w:p>
    <w:p w14:paraId="6BC5A05F" w14:textId="17A64F88" w:rsidR="005D3263" w:rsidRDefault="005D3263" w:rsidP="005D3263">
      <w:pPr>
        <w:pStyle w:val="SEENEKLER"/>
        <w:numPr>
          <w:ilvl w:val="0"/>
          <w:numId w:val="0"/>
        </w:numPr>
        <w:ind w:left="530" w:hanging="360"/>
      </w:pPr>
    </w:p>
    <w:p w14:paraId="6245C0FD" w14:textId="77777777" w:rsidR="005D3263" w:rsidRPr="005D3263" w:rsidRDefault="005D3263" w:rsidP="005D3263">
      <w:pPr>
        <w:pStyle w:val="SEENEKLER"/>
        <w:numPr>
          <w:ilvl w:val="0"/>
          <w:numId w:val="0"/>
        </w:numPr>
        <w:ind w:left="530" w:hanging="360"/>
      </w:pPr>
    </w:p>
    <w:p w14:paraId="2496552A" w14:textId="77777777" w:rsidR="00875F18" w:rsidRPr="009F0A3B" w:rsidRDefault="00875F18" w:rsidP="00875F18">
      <w:pPr>
        <w:pStyle w:val="SORUMETN"/>
      </w:pPr>
      <w:r w:rsidRPr="00E41C32">
        <w:t>b) Aşağıda dinimizin bu temel hakların korunması ile ilgili koyduğu kurallardan bazıları verilmiştir. Bunların bu beş temel haktan hangisiyle ilgili olduğunu karşılarına yazınız.</w:t>
      </w:r>
      <w:r w:rsidRPr="009F0A3B">
        <w:t xml:space="preserve"> </w:t>
      </w:r>
      <w:r>
        <w:t>(10 Puan)</w:t>
      </w:r>
    </w:p>
    <w:p w14:paraId="364DF8C3" w14:textId="77777777" w:rsidR="00875F18" w:rsidRPr="00E41C32" w:rsidRDefault="00875F18" w:rsidP="005D3263">
      <w:pPr>
        <w:pStyle w:val="sorubilgisistili"/>
        <w:spacing w:line="600" w:lineRule="auto"/>
      </w:pPr>
      <w:r w:rsidRPr="00E41C32">
        <w:t>Adam öldürmenin yasaklanması………………………………………………….</w:t>
      </w:r>
    </w:p>
    <w:p w14:paraId="684D15C6" w14:textId="77777777" w:rsidR="00875F18" w:rsidRPr="00E41C32" w:rsidRDefault="00875F18" w:rsidP="005D3263">
      <w:pPr>
        <w:pStyle w:val="sorubilgisistili"/>
        <w:spacing w:line="600" w:lineRule="auto"/>
      </w:pPr>
      <w:r w:rsidRPr="00E41C32">
        <w:t>Alkol gibi zararlı alışkanlıkların yasaklanması………………………………………….</w:t>
      </w:r>
    </w:p>
    <w:p w14:paraId="70492AF6" w14:textId="77777777" w:rsidR="00875F18" w:rsidRPr="00E41C32" w:rsidRDefault="00875F18" w:rsidP="005D3263">
      <w:pPr>
        <w:pStyle w:val="sorubilgisistili"/>
        <w:spacing w:line="600" w:lineRule="auto"/>
      </w:pPr>
      <w:r w:rsidRPr="00E41C32">
        <w:t>Haksız kazancın yasaklanması…………………………………………………………….</w:t>
      </w:r>
    </w:p>
    <w:p w14:paraId="42021DFF" w14:textId="77777777" w:rsidR="00875F18" w:rsidRPr="00E41C32" w:rsidRDefault="00875F18" w:rsidP="005D3263">
      <w:pPr>
        <w:pStyle w:val="sorubilgisistili"/>
        <w:spacing w:line="600" w:lineRule="auto"/>
      </w:pPr>
      <w:r w:rsidRPr="00E41C32">
        <w:t>Ailede çocukların iyi yetiştirilmesinin istenmesi………………………………………………..</w:t>
      </w:r>
    </w:p>
    <w:p w14:paraId="66459893" w14:textId="77777777" w:rsidR="00875F18" w:rsidRDefault="00875F18" w:rsidP="005D3263">
      <w:pPr>
        <w:pStyle w:val="sorubilgisistili"/>
        <w:spacing w:line="600" w:lineRule="auto"/>
      </w:pPr>
      <w:r w:rsidRPr="00E41C32">
        <w:t>Dinin Kur’an ve Sünnete göre yaşanmasının emredilmesi………………………………………….</w:t>
      </w:r>
    </w:p>
    <w:p w14:paraId="16FB308C" w14:textId="77777777" w:rsidR="00875F18" w:rsidRPr="009F0A3B" w:rsidRDefault="00875F18" w:rsidP="00875F18">
      <w:pPr>
        <w:spacing w:after="0" w:line="360" w:lineRule="auto"/>
        <w:ind w:left="284"/>
        <w:rPr>
          <w:rFonts w:ascii="Comic Sans MS" w:hAnsi="Comic Sans MS" w:cs="Times New Roman"/>
          <w:bCs/>
          <w:sz w:val="20"/>
          <w:szCs w:val="20"/>
        </w:rPr>
      </w:pPr>
    </w:p>
    <w:p w14:paraId="64BB234E" w14:textId="77777777" w:rsidR="00875F18" w:rsidRDefault="00875F18" w:rsidP="00875F18">
      <w:pPr>
        <w:spacing w:after="0" w:line="240" w:lineRule="auto"/>
        <w:ind w:right="-509"/>
        <w:jc w:val="both"/>
        <w:rPr>
          <w:rFonts w:ascii="Comic Sans MS" w:hAnsi="Comic Sans MS" w:cs="Arial"/>
          <w:sz w:val="20"/>
          <w:szCs w:val="20"/>
          <w:shd w:val="clear" w:color="auto" w:fill="FFFFFF"/>
        </w:rPr>
      </w:pPr>
    </w:p>
    <w:p w14:paraId="7A464F55" w14:textId="77777777" w:rsidR="00875F18" w:rsidRPr="00E41C32" w:rsidRDefault="00875F18" w:rsidP="00875F18">
      <w:pPr>
        <w:spacing w:after="0" w:line="240" w:lineRule="auto"/>
        <w:ind w:right="-509"/>
        <w:jc w:val="both"/>
        <w:rPr>
          <w:rFonts w:ascii="Comic Sans MS" w:hAnsi="Comic Sans MS" w:cs="Arial"/>
          <w:sz w:val="20"/>
          <w:szCs w:val="20"/>
          <w:shd w:val="clear" w:color="auto" w:fill="FFFFFF"/>
        </w:rPr>
      </w:pPr>
    </w:p>
    <w:p w14:paraId="765E7493" w14:textId="77777777" w:rsidR="00875F18" w:rsidRPr="00E41C32" w:rsidRDefault="00875F18" w:rsidP="00875F18">
      <w:pPr>
        <w:spacing w:after="0" w:line="240" w:lineRule="auto"/>
        <w:ind w:right="-509"/>
        <w:jc w:val="both"/>
        <w:rPr>
          <w:rFonts w:ascii="Comic Sans MS" w:hAnsi="Comic Sans MS" w:cs="Arial"/>
          <w:sz w:val="20"/>
          <w:szCs w:val="20"/>
          <w:shd w:val="clear" w:color="auto" w:fill="FFFFFF"/>
        </w:rPr>
      </w:pP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54165289" w14:textId="4BE7FBF5" w:rsidR="00877DD0" w:rsidRDefault="00877DD0" w:rsidP="00797BD9">
      <w:pPr>
        <w:tabs>
          <w:tab w:val="left" w:pos="2775"/>
        </w:tabs>
        <w:rPr>
          <w:rFonts w:cstheme="minorHAnsi"/>
          <w:sz w:val="24"/>
          <w:szCs w:val="24"/>
        </w:rPr>
      </w:pPr>
      <w:bookmarkStart w:id="3" w:name="_GoBack"/>
      <w:bookmarkEnd w:id="3"/>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6252" w14:paraId="259D73BC" w14:textId="77777777" w:rsidTr="009050DD">
        <w:tc>
          <w:tcPr>
            <w:tcW w:w="4738" w:type="dxa"/>
          </w:tcPr>
          <w:p w14:paraId="61CA3699" w14:textId="77777777" w:rsidR="00EC6252" w:rsidRDefault="00EC6252" w:rsidP="009050DD">
            <w:pPr>
              <w:tabs>
                <w:tab w:val="left" w:pos="2775"/>
              </w:tabs>
              <w:jc w:val="center"/>
              <w:rPr>
                <w:rFonts w:cstheme="minorHAnsi"/>
                <w:sz w:val="24"/>
                <w:szCs w:val="24"/>
              </w:rPr>
            </w:pPr>
            <w:bookmarkStart w:id="4" w:name="_Hlk125732493"/>
            <w:r>
              <w:rPr>
                <w:rFonts w:cstheme="minorHAnsi"/>
                <w:sz w:val="24"/>
                <w:szCs w:val="24"/>
              </w:rPr>
              <w:t xml:space="preserve">Başarılar Dilerim </w:t>
            </w:r>
            <w:r w:rsidRPr="00FF1CD3">
              <w:rPr>
                <w:rFonts w:cstheme="minorHAnsi"/>
                <w:sz w:val="24"/>
                <w:szCs w:val="24"/>
              </w:rPr>
              <w:sym w:font="Wingdings" w:char="F04A"/>
            </w:r>
          </w:p>
        </w:tc>
      </w:tr>
      <w:tr w:rsidR="00EC6252" w14:paraId="2066EBCA" w14:textId="77777777" w:rsidTr="009050DD">
        <w:tc>
          <w:tcPr>
            <w:tcW w:w="4738" w:type="dxa"/>
          </w:tcPr>
          <w:p w14:paraId="246DB935" w14:textId="77777777" w:rsidR="00EC6252" w:rsidRDefault="00EC6252" w:rsidP="009050DD">
            <w:pPr>
              <w:tabs>
                <w:tab w:val="left" w:pos="2775"/>
              </w:tabs>
              <w:jc w:val="center"/>
              <w:rPr>
                <w:rFonts w:cstheme="minorHAnsi"/>
                <w:sz w:val="24"/>
                <w:szCs w:val="24"/>
              </w:rPr>
            </w:pPr>
            <w:r>
              <w:rPr>
                <w:rFonts w:cstheme="minorHAnsi"/>
                <w:sz w:val="24"/>
                <w:szCs w:val="24"/>
              </w:rPr>
              <w:t>Din Kültürü ve Ahlak Bilgisi Öğretmeni</w:t>
            </w:r>
          </w:p>
        </w:tc>
      </w:tr>
      <w:tr w:rsidR="00EC6252" w14:paraId="1F233F5A" w14:textId="77777777" w:rsidTr="009050DD">
        <w:tc>
          <w:tcPr>
            <w:tcW w:w="4738" w:type="dxa"/>
          </w:tcPr>
          <w:p w14:paraId="27706D71" w14:textId="77777777" w:rsidR="00EC6252" w:rsidRDefault="00EC6252" w:rsidP="009050DD">
            <w:pPr>
              <w:tabs>
                <w:tab w:val="left" w:pos="2775"/>
              </w:tabs>
              <w:jc w:val="center"/>
              <w:rPr>
                <w:rFonts w:cstheme="minorHAnsi"/>
                <w:sz w:val="24"/>
                <w:szCs w:val="24"/>
              </w:rPr>
            </w:pPr>
            <w:r>
              <w:rPr>
                <w:rFonts w:cstheme="minorHAnsi"/>
                <w:sz w:val="24"/>
                <w:szCs w:val="24"/>
              </w:rPr>
              <w:t>………………………………………….</w:t>
            </w:r>
          </w:p>
        </w:tc>
      </w:tr>
      <w:bookmarkEnd w:id="4"/>
    </w:tbl>
    <w:p w14:paraId="7400B255" w14:textId="100CBF5F"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25961E5" w:rsidR="00E709B5" w:rsidRDefault="003D541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8A641E">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497E92C" w:rsidR="00096985" w:rsidRDefault="00501EC5">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141501B8">
                <wp:simplePos x="0" y="0"/>
                <wp:positionH relativeFrom="column">
                  <wp:posOffset>840740</wp:posOffset>
                </wp:positionH>
                <wp:positionV relativeFrom="paragraph">
                  <wp:posOffset>13970</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6.2pt;margin-top:1.1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" stroked="f">
                <v:textbox style="layout-flow:vertical;mso-layout-flow-alt:bottom-to-top">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3B8A93C6" w:rsidR="00C150A7" w:rsidRDefault="0038726E">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118CD977">
                <wp:simplePos x="0" y="0"/>
                <wp:positionH relativeFrom="column">
                  <wp:posOffset>1116965</wp:posOffset>
                </wp:positionH>
                <wp:positionV relativeFrom="paragraph">
                  <wp:posOffset>-102235</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93" style="position:absolute;margin-left:87.95pt;margin-top:-8.0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" o:button="t" filled="f" stroked="f">
                <v:fill o:detectmouseclick="t"/>
                <v:textbo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0B4DFEC7">
            <wp:simplePos x="0" y="0"/>
            <wp:positionH relativeFrom="page">
              <wp:posOffset>-35243</wp:posOffset>
            </wp:positionH>
            <wp:positionV relativeFrom="paragraph">
              <wp:posOffset>-957580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1EFEB9A6" w:rsidR="00C150A7" w:rsidRDefault="00270EBA">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8E204A2">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15FB36"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61D8822E">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8D2A9"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36250DA2" w:rsidR="00ED5112" w:rsidRDefault="0038726E">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0A668BD8">
                <wp:simplePos x="0" y="0"/>
                <wp:positionH relativeFrom="margin">
                  <wp:posOffset>4410075</wp:posOffset>
                </wp:positionH>
                <wp:positionV relativeFrom="paragraph">
                  <wp:posOffset>5198110</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9801B7" id="Oval 14" o:spid="_x0000_s1026" href="https://www.youtube.com/@dindersi-com" style="position:absolute;margin-left:347.25pt;margin-top:409.3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70265A63">
                <wp:simplePos x="0" y="0"/>
                <wp:positionH relativeFrom="margin">
                  <wp:posOffset>2982595</wp:posOffset>
                </wp:positionH>
                <wp:positionV relativeFrom="paragraph">
                  <wp:posOffset>5197475</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19B04D" id="Oval 13" o:spid="_x0000_s1026" href="https://www.facebook.com/ddyayinlari/" style="position:absolute;margin-left:234.85pt;margin-top:409.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gtZ4AAAAAsBAAAPAAAAZHJz&#10;L2Rvd25yZXYueG1sTI9RS8MwFIXfBf9DuIJvLp3amNSmY4giDhWc8z1rrk2wSUqTbvXfG5/08XI+&#10;zvluvZpdTw44Rhu8hOWiAIK+Ddr6TsLu/eGCA4lJea364FHCN0ZYNacntap0OPo3PGxTR3KJj5WS&#10;YFIaKkpja9CpuAgD+px9htGplM+xo3pUx1zuenpZFIw6ZX1eMGrAO4Pt13ZyEjpuN5N5/hDl7l4I&#10;y9b49PL4KuX52by+BZJwTn8w/OpndWiy0z5MXkfSS7hm4iajEviSl0AyUbIrBmQvQRS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A/agtZ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6CEC15C">
                <wp:simplePos x="0" y="0"/>
                <wp:positionH relativeFrom="column">
                  <wp:posOffset>1348105</wp:posOffset>
                </wp:positionH>
                <wp:positionV relativeFrom="paragraph">
                  <wp:posOffset>5217795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895CF3" id="Oval 12" o:spid="_x0000_s1026" href="https://www.instagram.com/ddy_yayinlari/" style="position:absolute;margin-left:106.15pt;margin-top:410.8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4037B302">
                <wp:simplePos x="0" y="0"/>
                <wp:positionH relativeFrom="column">
                  <wp:posOffset>3383915</wp:posOffset>
                </wp:positionH>
                <wp:positionV relativeFrom="paragraph">
                  <wp:posOffset>2691130</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AD44C6" id="Oval 8" o:spid="_x0000_s1026" href="https://t.me/dindersicom" style="position:absolute;margin-left:266.45pt;margin-top:211.9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rSfCp4QAAAAsBAAAPAAAAZHJzL2Rv&#10;d25yZXYueG1sTI/BTsMwEETvSPyDtUjcqNOUhCTEqSoEQlSARCl3N15ii9iOYqcNf89yguNqnmbf&#10;1OvZ9uyIYzDeCVguEmDoWq+M6wTs3x+uCmAhSqdk7x0K+MYA6+b8rJaV8if3hsdd7BiVuFBJATrG&#10;oeI8tBqtDAs/oKPs049WRjrHjqtRnqjc9jxNkpxbaRx90HLAO43t126yArrCbCf9/FFm+/uyNPkG&#10;n14eX4W4vJg3t8AizvEPhl99UoeGnA5+ciqwXkC2SktCBVynK9pARF4kObADRTfLDHhT8/8b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a0nwqe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33DB1E0E">
                <wp:simplePos x="0" y="0"/>
                <wp:positionH relativeFrom="column">
                  <wp:posOffset>2343150</wp:posOffset>
                </wp:positionH>
                <wp:positionV relativeFrom="paragraph">
                  <wp:posOffset>2694305</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0E2BDB" id="Oval 9" o:spid="_x0000_s1026" href="https://t.me/DinDersiTurkiyeZumresi" style="position:absolute;margin-left:184.5pt;margin-top:212.15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72C5B13">
                <wp:simplePos x="0" y="0"/>
                <wp:positionH relativeFrom="column">
                  <wp:posOffset>4167505</wp:posOffset>
                </wp:positionH>
                <wp:positionV relativeFrom="paragraph">
                  <wp:posOffset>78740</wp:posOffset>
                </wp:positionV>
                <wp:extent cx="937895" cy="937895"/>
                <wp:effectExtent l="0" t="0" r="0" b="0"/>
                <wp:wrapNone/>
                <wp:docPr id="7" name="Oval 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F84F71" id="Oval 7" o:spid="_x0000_s1026" href="https://chat.whatsapp.com/1l65VLvh4c2GwvOLzCJUUo" style="position:absolute;margin-left:328.15pt;margin-top:6.2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44SgC3wAAAAoBAAAPAAAAZHJzL2Rv&#10;d25yZXYueG1sTI/BTsMwEETvSPyDtUjcqN3SWkkap6oQCIEAidLe3XhJLGI7ip02/D3LCY478zQ7&#10;U24m17ETDtEGr2A+E8DQ18FY3yjYfzzcZMBi0t7oLnhU8I0RNtXlRakLE87+HU+71DAK8bHQCtqU&#10;+oLzWLfodJyFHj15n2FwOtE5NNwM+kzhruMLISR32nr60Ooe71qsv3ajU9Bk9nlsXw75an+f51Zu&#10;8en18U2p66tpuwaWcEp/MPzWp+pQUadjGL2JrFMgV/KWUDIWS2AEZGJJ444kSDEH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jhKAL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A57D8FE">
                <wp:simplePos x="0" y="0"/>
                <wp:positionH relativeFrom="column">
                  <wp:posOffset>2728595</wp:posOffset>
                </wp:positionH>
                <wp:positionV relativeFrom="paragraph">
                  <wp:posOffset>78105</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B6494B" id="Oval 6" o:spid="_x0000_s1026" href="https://chat.whatsapp.com/Flg4Iy7vRGqIRQYk23TONo" style="position:absolute;margin-left:214.85pt;margin-top:6.1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2A74AC36">
                <wp:simplePos x="0" y="0"/>
                <wp:positionH relativeFrom="column">
                  <wp:posOffset>1296035</wp:posOffset>
                </wp:positionH>
                <wp:positionV relativeFrom="paragraph">
                  <wp:posOffset>85090</wp:posOffset>
                </wp:positionV>
                <wp:extent cx="938254" cy="938254"/>
                <wp:effectExtent l="0" t="0" r="0" b="0"/>
                <wp:wrapNone/>
                <wp:docPr id="5" name="Oval 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FDC916" id="Oval 5" o:spid="_x0000_s1026" href="https://chat.whatsapp.com/IR0KARlUCd4ItMDPQkjplO" style="position:absolute;margin-left:102.05pt;margin-top:6.7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8AAB11D">
            <wp:simplePos x="0" y="0"/>
            <wp:positionH relativeFrom="page">
              <wp:align>left</wp:align>
            </wp:positionH>
            <wp:positionV relativeFrom="paragraph">
              <wp:posOffset>-1160780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8726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010"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EC882" w14:textId="77777777" w:rsidR="00D313AC" w:rsidRDefault="00D313AC" w:rsidP="00ED544D">
      <w:pPr>
        <w:spacing w:after="0" w:line="240" w:lineRule="auto"/>
      </w:pPr>
      <w:r>
        <w:separator/>
      </w:r>
    </w:p>
  </w:endnote>
  <w:endnote w:type="continuationSeparator" w:id="0">
    <w:p w14:paraId="566E4E17" w14:textId="77777777" w:rsidR="00D313AC" w:rsidRDefault="00D313AC"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7638" w14:textId="77777777" w:rsidR="00730A6E" w:rsidRDefault="00730A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6" w:name="_Hlk124933023"/>
    <w:bookmarkStart w:id="7" w:name="_Hlk124933024"/>
    <w:bookmarkStart w:id="8" w:name="_Hlk124933025"/>
    <w:bookmarkStart w:id="9" w:name="_Hlk124933026"/>
    <w:bookmarkStart w:id="10" w:name="_Hlk124933769"/>
    <w:bookmarkStart w:id="11" w:name="_Hlk124933770"/>
    <w:bookmarkStart w:id="12" w:name="_Hlk124933789"/>
    <w:bookmarkStart w:id="13" w:name="_Hlk124933790"/>
    <w:bookmarkStart w:id="14" w:name="_Hlk125731139"/>
    <w:bookmarkStart w:id="15" w:name="_Hlk125731140"/>
    <w:bookmarkStart w:id="16" w:name="_Hlk125731674"/>
    <w:bookmarkStart w:id="17" w:name="_Hlk125731675"/>
    <w:bookmarkStart w:id="18" w:name="_Hlk125732136"/>
    <w:bookmarkStart w:id="19" w:name="_Hlk125732137"/>
    <w:bookmarkStart w:id="20" w:name="_Hlk125732446"/>
    <w:bookmarkStart w:id="21" w:name="_Hlk125732447"/>
    <w:bookmarkStart w:id="22" w:name="_Hlk125732452"/>
    <w:bookmarkStart w:id="23" w:name="_Hlk125732453"/>
    <w:bookmarkStart w:id="24" w:name="_Hlk125732583"/>
    <w:bookmarkStart w:id="25" w:name="_Hlk125732584"/>
    <w:bookmarkStart w:id="26" w:name="_Hlk125732702"/>
    <w:bookmarkStart w:id="27" w:name="_Hlk12573270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42E1" w14:textId="77777777" w:rsidR="00730A6E" w:rsidRDefault="00730A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B8308" w14:textId="77777777" w:rsidR="00D313AC" w:rsidRDefault="00D313AC" w:rsidP="00ED544D">
      <w:pPr>
        <w:spacing w:after="0" w:line="240" w:lineRule="auto"/>
      </w:pPr>
      <w:r>
        <w:separator/>
      </w:r>
    </w:p>
  </w:footnote>
  <w:footnote w:type="continuationSeparator" w:id="0">
    <w:p w14:paraId="7D45BDE5" w14:textId="77777777" w:rsidR="00D313AC" w:rsidRDefault="00D313AC"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F9DA" w14:textId="77777777" w:rsidR="00730A6E" w:rsidRDefault="00730A6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5" w:name="_Hlk121295565"/>
    <w:r>
      <w:t>DİN KÜLTÜRÜ VE AHLAK BİLGİSİ</w:t>
    </w:r>
  </w:p>
  <w:p w14:paraId="267D6F43" w14:textId="46714371" w:rsidR="00C150A7" w:rsidRDefault="000661E9" w:rsidP="00C150A7">
    <w:pPr>
      <w:pStyle w:val="stBilgi"/>
      <w:jc w:val="center"/>
    </w:pPr>
    <w:r>
      <w:t>8</w:t>
    </w:r>
    <w:r w:rsidR="00730A6E">
      <w:t>. Sınıf 1</w:t>
    </w:r>
    <w:r w:rsidR="00C150A7">
      <w:t xml:space="preserve">.Dönem </w:t>
    </w:r>
    <w:r w:rsidR="00730A6E">
      <w:t>2</w:t>
    </w:r>
    <w:r w:rsidR="00C150A7">
      <w:t>. Yazılı / Sınav Soruları</w:t>
    </w:r>
  </w:p>
  <w:bookmarkEnd w:id="5"/>
  <w:p w14:paraId="7DEE5D98" w14:textId="77777777" w:rsidR="00C150A7" w:rsidRDefault="00C150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3010" w14:textId="77777777" w:rsidR="00730A6E" w:rsidRDefault="00730A6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106F2C60"/>
    <w:multiLevelType w:val="hybridMultilevel"/>
    <w:tmpl w:val="48BEF9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BC2528"/>
    <w:multiLevelType w:val="hybridMultilevel"/>
    <w:tmpl w:val="D69A5AEE"/>
    <w:lvl w:ilvl="0" w:tplc="D988BDA4">
      <w:start w:val="3"/>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9FE638D"/>
    <w:multiLevelType w:val="hybridMultilevel"/>
    <w:tmpl w:val="60D080E4"/>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1"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2"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6"/>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11"/>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1"/>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1"/>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5"/>
  </w:num>
  <w:num w:numId="33">
    <w:abstractNumId w:val="1"/>
  </w:num>
  <w:num w:numId="34">
    <w:abstractNumId w:val="12"/>
  </w:num>
  <w:num w:numId="35">
    <w:abstractNumId w:val="7"/>
  </w:num>
  <w:num w:numId="36">
    <w:abstractNumId w:val="0"/>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2"/>
  </w:num>
  <w:num w:numId="43">
    <w:abstractNumId w:val="4"/>
  </w:num>
  <w:num w:numId="44">
    <w:abstractNumId w:val="3"/>
  </w:num>
  <w:num w:numId="4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47B"/>
    <w:rsid w:val="00050EE9"/>
    <w:rsid w:val="00054486"/>
    <w:rsid w:val="000661E9"/>
    <w:rsid w:val="000718B7"/>
    <w:rsid w:val="00094E20"/>
    <w:rsid w:val="00096985"/>
    <w:rsid w:val="000A1EF0"/>
    <w:rsid w:val="000A2B32"/>
    <w:rsid w:val="000A6365"/>
    <w:rsid w:val="000B06BD"/>
    <w:rsid w:val="00105467"/>
    <w:rsid w:val="00151DA8"/>
    <w:rsid w:val="00161802"/>
    <w:rsid w:val="001C3B80"/>
    <w:rsid w:val="001C7A9C"/>
    <w:rsid w:val="001D57BE"/>
    <w:rsid w:val="00232D1D"/>
    <w:rsid w:val="00255E3B"/>
    <w:rsid w:val="00270EBA"/>
    <w:rsid w:val="0027154F"/>
    <w:rsid w:val="002B7944"/>
    <w:rsid w:val="002C1C38"/>
    <w:rsid w:val="002D31AD"/>
    <w:rsid w:val="0038090A"/>
    <w:rsid w:val="0038726E"/>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C4D71"/>
    <w:rsid w:val="005D3263"/>
    <w:rsid w:val="005D58BB"/>
    <w:rsid w:val="005E0E37"/>
    <w:rsid w:val="005F2632"/>
    <w:rsid w:val="005F3507"/>
    <w:rsid w:val="00607B95"/>
    <w:rsid w:val="00636BC5"/>
    <w:rsid w:val="00645386"/>
    <w:rsid w:val="00680456"/>
    <w:rsid w:val="006871B2"/>
    <w:rsid w:val="006A1847"/>
    <w:rsid w:val="006B0CA3"/>
    <w:rsid w:val="006B2433"/>
    <w:rsid w:val="006C7645"/>
    <w:rsid w:val="00707FFC"/>
    <w:rsid w:val="00714F08"/>
    <w:rsid w:val="00730A6E"/>
    <w:rsid w:val="007841BD"/>
    <w:rsid w:val="00797BD9"/>
    <w:rsid w:val="007A0FAF"/>
    <w:rsid w:val="007B2670"/>
    <w:rsid w:val="007D2D26"/>
    <w:rsid w:val="007E7DF9"/>
    <w:rsid w:val="007F45DE"/>
    <w:rsid w:val="00801789"/>
    <w:rsid w:val="00827435"/>
    <w:rsid w:val="00845367"/>
    <w:rsid w:val="00866749"/>
    <w:rsid w:val="00866F3E"/>
    <w:rsid w:val="008677E5"/>
    <w:rsid w:val="00867EB3"/>
    <w:rsid w:val="00875F18"/>
    <w:rsid w:val="00877DD0"/>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DEC"/>
    <w:rsid w:val="00CF4F54"/>
    <w:rsid w:val="00D21860"/>
    <w:rsid w:val="00D313AC"/>
    <w:rsid w:val="00D316E0"/>
    <w:rsid w:val="00D40B3C"/>
    <w:rsid w:val="00D501AB"/>
    <w:rsid w:val="00D64042"/>
    <w:rsid w:val="00D650E9"/>
    <w:rsid w:val="00D8207C"/>
    <w:rsid w:val="00D93959"/>
    <w:rsid w:val="00D9648A"/>
    <w:rsid w:val="00DA1B31"/>
    <w:rsid w:val="00DB5596"/>
    <w:rsid w:val="00DB6FB8"/>
    <w:rsid w:val="00E709B5"/>
    <w:rsid w:val="00E71579"/>
    <w:rsid w:val="00E7530C"/>
    <w:rsid w:val="00E912EB"/>
    <w:rsid w:val="00EB3584"/>
    <w:rsid w:val="00EC6252"/>
    <w:rsid w:val="00ED5112"/>
    <w:rsid w:val="00ED544D"/>
    <w:rsid w:val="00EE7729"/>
    <w:rsid w:val="00F34887"/>
    <w:rsid w:val="00F610C8"/>
    <w:rsid w:val="00F630C1"/>
    <w:rsid w:val="00F82205"/>
    <w:rsid w:val="00F86BDF"/>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875F18"/>
    <w:pPr>
      <w:shd w:val="clear" w:color="auto" w:fill="FFFFFF" w:themeFill="background1"/>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875F18"/>
    <w:pPr>
      <w:spacing w:after="0" w:line="240" w:lineRule="auto"/>
    </w:pPr>
  </w:style>
  <w:style w:type="character" w:styleId="Vurgu">
    <w:name w:val="Emphasis"/>
    <w:basedOn w:val="VarsaylanParagrafYazTipi"/>
    <w:uiPriority w:val="20"/>
    <w:qFormat/>
    <w:rsid w:val="00875F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dindersi-com" TargetMode="External"/><Relationship Id="rId18" Type="http://schemas.openxmlformats.org/officeDocument/2006/relationships/hyperlink" Target="https://chat.whatsapp.com/1l65VLvh4c2GwvOLzCJUU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chat.whatsapp.com/IR0KARlUCd4ItMDPQkjpl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9BDFC-E3C7-4E2C-A720-34664D63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TotalTime>
  <Pages>5</Pages>
  <Words>695</Words>
  <Characters>3962</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2024-12-12T09:48:00Z</dcterms:created>
  <dcterms:modified xsi:type="dcterms:W3CDTF">2024-12-12T09:48:00Z</dcterms:modified>
</cp:coreProperties>
</file>