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1BC0E9E4" w:rsidR="00151DA8" w:rsidRDefault="00151DA8" w:rsidP="00730A6E">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sidR="007D2D26">
              <w:rPr>
                <w:rFonts w:asciiTheme="minorHAnsi" w:hAnsiTheme="minorHAnsi"/>
                <w:b/>
                <w:iCs/>
                <w:sz w:val="24"/>
                <w:szCs w:val="24"/>
              </w:rPr>
              <w:t>2</w:t>
            </w:r>
            <w:r w:rsidRPr="000E4DCF">
              <w:rPr>
                <w:rFonts w:asciiTheme="minorHAnsi" w:hAnsiTheme="minorHAnsi"/>
                <w:b/>
                <w:iCs/>
                <w:sz w:val="24"/>
                <w:szCs w:val="24"/>
              </w:rPr>
              <w:t xml:space="preserve">.Dönem </w:t>
            </w:r>
            <w:r w:rsidR="007D2D26">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64A4AB8D" w14:textId="1EBD0C8B" w:rsidR="008A5989" w:rsidRDefault="008A5989" w:rsidP="008A5989">
      <w:pPr>
        <w:pStyle w:val="SORUMETN"/>
      </w:pPr>
      <w:r w:rsidRPr="002C169A">
        <w:t>Asr suresinde bir Müslümanın sahip olması gereken temel özelliklere vurgu</w:t>
      </w:r>
      <w:r w:rsidRPr="00357C4B">
        <w:t xml:space="preserve"> </w:t>
      </w:r>
      <w:r w:rsidRPr="002C169A">
        <w:t>yapılmıştır (8 PUAN)</w:t>
      </w:r>
    </w:p>
    <w:p w14:paraId="16022F8C" w14:textId="6CE6C561" w:rsidR="008A5989" w:rsidRDefault="008A5989" w:rsidP="008A5989">
      <w:pPr>
        <w:pStyle w:val="SEENEKLER"/>
        <w:numPr>
          <w:ilvl w:val="0"/>
          <w:numId w:val="0"/>
        </w:numPr>
        <w:ind w:left="530" w:hanging="360"/>
      </w:pPr>
    </w:p>
    <w:p w14:paraId="6C2F0AEE" w14:textId="63C32D7E" w:rsidR="008A5989" w:rsidRDefault="008A5989" w:rsidP="008A5989">
      <w:pPr>
        <w:pStyle w:val="SEENEKLER"/>
        <w:numPr>
          <w:ilvl w:val="0"/>
          <w:numId w:val="0"/>
        </w:numPr>
        <w:ind w:left="530" w:hanging="360"/>
      </w:pPr>
    </w:p>
    <w:p w14:paraId="51B51D4E" w14:textId="2C320DB5" w:rsidR="008A5989" w:rsidRDefault="008A5989" w:rsidP="008A5989">
      <w:pPr>
        <w:pStyle w:val="SEENEKLER"/>
        <w:numPr>
          <w:ilvl w:val="0"/>
          <w:numId w:val="0"/>
        </w:numPr>
        <w:ind w:left="530" w:hanging="360"/>
      </w:pPr>
    </w:p>
    <w:p w14:paraId="1744A077" w14:textId="3ECCA230" w:rsidR="008A5989" w:rsidRDefault="008A5989" w:rsidP="008A5989">
      <w:pPr>
        <w:pStyle w:val="SEENEKLER"/>
        <w:numPr>
          <w:ilvl w:val="0"/>
          <w:numId w:val="0"/>
        </w:numPr>
        <w:ind w:left="530" w:hanging="360"/>
      </w:pPr>
    </w:p>
    <w:p w14:paraId="4B76E4AD" w14:textId="2B2FA780" w:rsidR="008A5989" w:rsidRDefault="008A5989" w:rsidP="008A5989">
      <w:pPr>
        <w:pStyle w:val="SEENEKLER"/>
        <w:numPr>
          <w:ilvl w:val="0"/>
          <w:numId w:val="0"/>
        </w:numPr>
        <w:ind w:left="530" w:hanging="360"/>
      </w:pPr>
    </w:p>
    <w:p w14:paraId="5E39AD7E" w14:textId="65C1AC5D" w:rsidR="008A5989" w:rsidRDefault="008A5989" w:rsidP="008A5989">
      <w:pPr>
        <w:pStyle w:val="SEENEKLER"/>
        <w:numPr>
          <w:ilvl w:val="0"/>
          <w:numId w:val="0"/>
        </w:numPr>
        <w:ind w:left="530" w:hanging="360"/>
      </w:pPr>
    </w:p>
    <w:p w14:paraId="51FE53B6" w14:textId="24DE447C" w:rsidR="008A5989" w:rsidRDefault="008A5989" w:rsidP="008A5989">
      <w:pPr>
        <w:pStyle w:val="SEENEKLER"/>
        <w:numPr>
          <w:ilvl w:val="0"/>
          <w:numId w:val="0"/>
        </w:numPr>
        <w:ind w:left="530" w:hanging="360"/>
      </w:pPr>
    </w:p>
    <w:p w14:paraId="7DF61AF1" w14:textId="65747DD8" w:rsidR="008A5989" w:rsidRDefault="008A5989" w:rsidP="008A5989">
      <w:pPr>
        <w:pStyle w:val="SEENEKLER"/>
        <w:numPr>
          <w:ilvl w:val="0"/>
          <w:numId w:val="0"/>
        </w:numPr>
        <w:ind w:left="530" w:hanging="360"/>
      </w:pPr>
    </w:p>
    <w:p w14:paraId="410CAFB2" w14:textId="77777777" w:rsidR="008A5989" w:rsidRPr="008A5989" w:rsidRDefault="008A5989" w:rsidP="008A5989">
      <w:pPr>
        <w:pStyle w:val="SEENEKLER"/>
        <w:numPr>
          <w:ilvl w:val="0"/>
          <w:numId w:val="0"/>
        </w:numPr>
        <w:ind w:left="530" w:hanging="360"/>
      </w:pPr>
    </w:p>
    <w:p w14:paraId="1C561BB6" w14:textId="5596F1E8" w:rsidR="008A5989" w:rsidRDefault="008A5989" w:rsidP="008A5989">
      <w:pPr>
        <w:pStyle w:val="SORUMETN"/>
      </w:pPr>
      <w:r w:rsidRPr="00357C4B">
        <w:t>Asr suresinin okunuşunu yazınız. (22 puan)</w:t>
      </w:r>
    </w:p>
    <w:p w14:paraId="1ACB4114" w14:textId="028C500C" w:rsidR="008A5989" w:rsidRDefault="008A5989" w:rsidP="008A5989">
      <w:pPr>
        <w:pStyle w:val="SEENEKLER"/>
        <w:numPr>
          <w:ilvl w:val="0"/>
          <w:numId w:val="0"/>
        </w:numPr>
        <w:ind w:left="530" w:hanging="360"/>
      </w:pPr>
    </w:p>
    <w:p w14:paraId="5BE77D2D" w14:textId="5ABA169E" w:rsidR="008A5989" w:rsidRDefault="008A5989" w:rsidP="008A5989">
      <w:pPr>
        <w:pStyle w:val="SEENEKLER"/>
        <w:numPr>
          <w:ilvl w:val="0"/>
          <w:numId w:val="0"/>
        </w:numPr>
        <w:ind w:left="530" w:hanging="360"/>
      </w:pPr>
    </w:p>
    <w:p w14:paraId="30029220" w14:textId="6DACB096" w:rsidR="008A5989" w:rsidRDefault="008A5989" w:rsidP="008A5989">
      <w:pPr>
        <w:pStyle w:val="SEENEKLER"/>
        <w:numPr>
          <w:ilvl w:val="0"/>
          <w:numId w:val="0"/>
        </w:numPr>
        <w:ind w:left="530" w:hanging="360"/>
      </w:pPr>
    </w:p>
    <w:p w14:paraId="14FF57F7" w14:textId="22DE60BF" w:rsidR="008A5989" w:rsidRDefault="008A5989" w:rsidP="008A5989">
      <w:pPr>
        <w:pStyle w:val="SEENEKLER"/>
        <w:numPr>
          <w:ilvl w:val="0"/>
          <w:numId w:val="0"/>
        </w:numPr>
        <w:ind w:left="530" w:hanging="360"/>
      </w:pPr>
    </w:p>
    <w:p w14:paraId="483233D6" w14:textId="48FB7847" w:rsidR="008A5989" w:rsidRDefault="008A5989" w:rsidP="008A5989">
      <w:pPr>
        <w:pStyle w:val="SEENEKLER"/>
        <w:numPr>
          <w:ilvl w:val="0"/>
          <w:numId w:val="0"/>
        </w:numPr>
        <w:ind w:left="530" w:hanging="360"/>
      </w:pPr>
    </w:p>
    <w:p w14:paraId="724205F8" w14:textId="69EBF48D" w:rsidR="008A5989" w:rsidRDefault="008A5989" w:rsidP="008A5989">
      <w:pPr>
        <w:pStyle w:val="SEENEKLER"/>
        <w:numPr>
          <w:ilvl w:val="0"/>
          <w:numId w:val="0"/>
        </w:numPr>
        <w:ind w:left="530" w:hanging="360"/>
      </w:pPr>
    </w:p>
    <w:p w14:paraId="1C11AFFF" w14:textId="6D999D41" w:rsidR="008A5989" w:rsidRDefault="008A5989" w:rsidP="008A5989">
      <w:pPr>
        <w:pStyle w:val="SEENEKLER"/>
        <w:numPr>
          <w:ilvl w:val="0"/>
          <w:numId w:val="0"/>
        </w:numPr>
        <w:ind w:left="530" w:hanging="360"/>
      </w:pPr>
    </w:p>
    <w:p w14:paraId="3932BBBA" w14:textId="6A58A4CF" w:rsidR="008A5989" w:rsidRDefault="008A5989" w:rsidP="008A5989">
      <w:pPr>
        <w:pStyle w:val="SEENEKLER"/>
        <w:numPr>
          <w:ilvl w:val="0"/>
          <w:numId w:val="0"/>
        </w:numPr>
        <w:ind w:left="530" w:hanging="360"/>
      </w:pPr>
    </w:p>
    <w:p w14:paraId="65B79C06" w14:textId="77777777" w:rsidR="008A5989" w:rsidRPr="008A5989" w:rsidRDefault="008A5989" w:rsidP="008A5989">
      <w:pPr>
        <w:pStyle w:val="SEENEKLER"/>
        <w:numPr>
          <w:ilvl w:val="0"/>
          <w:numId w:val="0"/>
        </w:numPr>
        <w:ind w:left="530" w:hanging="360"/>
      </w:pPr>
    </w:p>
    <w:p w14:paraId="2E71E6A4" w14:textId="77777777" w:rsidR="008A5989" w:rsidRPr="00B25BD0" w:rsidRDefault="008A5989" w:rsidP="008A5989">
      <w:pPr>
        <w:pStyle w:val="sorubilgisistili"/>
      </w:pPr>
      <w:r w:rsidRPr="00B25BD0">
        <w:t>Hz. Yusuf Züleyha tarafından kendisine teklif edilen kötü davranışı kabul etmeyerek kendini ahlaki bakımdan korumuş ve bu uğurda hapse girmeye bile razı olmuştur.</w:t>
      </w:r>
    </w:p>
    <w:p w14:paraId="62A9ED07" w14:textId="4FE97190" w:rsidR="008A5989" w:rsidRDefault="008A5989" w:rsidP="008A5989">
      <w:pPr>
        <w:pStyle w:val="SORUMETN"/>
      </w:pPr>
      <w:r w:rsidRPr="00B25BD0">
        <w:t>Sizce Hz. Yusuf kolay bir tercih mi yaptı?</w:t>
      </w:r>
    </w:p>
    <w:p w14:paraId="49B683EB" w14:textId="79EFA9B5" w:rsidR="008A5989" w:rsidRDefault="008A5989" w:rsidP="008A5989">
      <w:pPr>
        <w:pStyle w:val="SEENEKLER"/>
        <w:numPr>
          <w:ilvl w:val="0"/>
          <w:numId w:val="0"/>
        </w:numPr>
        <w:ind w:left="530" w:hanging="360"/>
      </w:pPr>
    </w:p>
    <w:p w14:paraId="7A4E6EB3" w14:textId="2DF9C33D" w:rsidR="008A5989" w:rsidRDefault="008A5989" w:rsidP="008A5989">
      <w:pPr>
        <w:pStyle w:val="SEENEKLER"/>
        <w:numPr>
          <w:ilvl w:val="0"/>
          <w:numId w:val="0"/>
        </w:numPr>
        <w:ind w:left="530" w:hanging="360"/>
      </w:pPr>
    </w:p>
    <w:p w14:paraId="61C3B886" w14:textId="2C8AE3D1" w:rsidR="008A5989" w:rsidRDefault="008A5989" w:rsidP="008A5989">
      <w:pPr>
        <w:pStyle w:val="SEENEKLER"/>
        <w:numPr>
          <w:ilvl w:val="0"/>
          <w:numId w:val="0"/>
        </w:numPr>
        <w:ind w:left="530" w:hanging="360"/>
      </w:pPr>
    </w:p>
    <w:p w14:paraId="67529B6B" w14:textId="6721578C" w:rsidR="008A5989" w:rsidRDefault="008A5989" w:rsidP="008A5989">
      <w:pPr>
        <w:pStyle w:val="SEENEKLER"/>
        <w:numPr>
          <w:ilvl w:val="0"/>
          <w:numId w:val="0"/>
        </w:numPr>
        <w:ind w:left="530" w:hanging="360"/>
      </w:pPr>
    </w:p>
    <w:p w14:paraId="0528837C" w14:textId="77777777" w:rsidR="008A5989" w:rsidRPr="008A5989" w:rsidRDefault="008A5989" w:rsidP="008A5989">
      <w:pPr>
        <w:pStyle w:val="SEENEKLER"/>
        <w:numPr>
          <w:ilvl w:val="0"/>
          <w:numId w:val="0"/>
        </w:numPr>
        <w:ind w:left="530" w:hanging="360"/>
      </w:pPr>
    </w:p>
    <w:p w14:paraId="2BF72260" w14:textId="77777777" w:rsidR="008A5989" w:rsidRPr="00B25BD0" w:rsidRDefault="008A5989" w:rsidP="008A5989">
      <w:pPr>
        <w:pStyle w:val="sorubilgisistili"/>
      </w:pPr>
      <w:r w:rsidRPr="00A75F12">
        <w:t xml:space="preserve">“Dünyayı dolaşınız </w:t>
      </w:r>
      <w:r w:rsidRPr="00B25BD0">
        <w:t>duvarsız,</w:t>
      </w:r>
      <w:r w:rsidRPr="00A75F12">
        <w:t xml:space="preserve"> edebiyatsız,</w:t>
      </w:r>
      <w:r w:rsidRPr="00B25BD0">
        <w:t xml:space="preserve"> </w:t>
      </w:r>
      <w:r w:rsidRPr="00A75F12">
        <w:t>kanunsuz, servetsiz şehirler bulacaksınız. Fakat </w:t>
      </w:r>
      <w:r w:rsidRPr="00B25BD0">
        <w:t>maketsiz</w:t>
      </w:r>
      <w:r w:rsidRPr="00A75F12">
        <w:t>, mabutsuz, duasız, kurbansız bir tek şehir bulamayacaksınız.”</w:t>
      </w:r>
      <w:r w:rsidRPr="00B25BD0">
        <w:t xml:space="preserve"> </w:t>
      </w:r>
      <w:r w:rsidRPr="00A75F12">
        <w:t>PLUTARKHOS (PLÜTARKOS)</w:t>
      </w:r>
    </w:p>
    <w:p w14:paraId="42EE87E1" w14:textId="7E48D58E" w:rsidR="008A5989" w:rsidRDefault="008A5989" w:rsidP="008A5989">
      <w:pPr>
        <w:pStyle w:val="SORUMETN"/>
      </w:pPr>
      <w:r w:rsidRPr="00357C4B">
        <w:t>. Yukarıdaki</w:t>
      </w:r>
      <w:r w:rsidRPr="00B25BD0">
        <w:t xml:space="preserve"> sözden yola çıkarak tarih boyunca insanların temel ihtiyaçlarından biri olarak ne gösterilmek istenmiştir?</w:t>
      </w:r>
    </w:p>
    <w:p w14:paraId="4B359A8D" w14:textId="6276F7B3" w:rsidR="008A5989" w:rsidRDefault="008A5989" w:rsidP="008A5989">
      <w:pPr>
        <w:pStyle w:val="SEENEKLER"/>
        <w:numPr>
          <w:ilvl w:val="0"/>
          <w:numId w:val="0"/>
        </w:numPr>
        <w:ind w:left="530" w:hanging="360"/>
      </w:pPr>
    </w:p>
    <w:p w14:paraId="09097E20" w14:textId="4C383AE9" w:rsidR="008A5989" w:rsidRDefault="008A5989" w:rsidP="008A5989">
      <w:pPr>
        <w:pStyle w:val="SEENEKLER"/>
        <w:numPr>
          <w:ilvl w:val="0"/>
          <w:numId w:val="0"/>
        </w:numPr>
        <w:ind w:left="530" w:hanging="360"/>
      </w:pPr>
    </w:p>
    <w:p w14:paraId="2438D9B5" w14:textId="3404BF29" w:rsidR="008A5989" w:rsidRDefault="008A5989" w:rsidP="008A5989">
      <w:pPr>
        <w:pStyle w:val="SEENEKLER"/>
        <w:numPr>
          <w:ilvl w:val="0"/>
          <w:numId w:val="0"/>
        </w:numPr>
        <w:ind w:left="530" w:hanging="360"/>
      </w:pPr>
    </w:p>
    <w:p w14:paraId="35264988" w14:textId="49E0E432" w:rsidR="008A5989" w:rsidRDefault="008A5989" w:rsidP="008A5989">
      <w:pPr>
        <w:pStyle w:val="SEENEKLER"/>
        <w:numPr>
          <w:ilvl w:val="0"/>
          <w:numId w:val="0"/>
        </w:numPr>
        <w:ind w:left="530" w:hanging="360"/>
      </w:pPr>
    </w:p>
    <w:p w14:paraId="539F3E6F" w14:textId="77777777" w:rsidR="008A5989" w:rsidRDefault="008A5989" w:rsidP="008A5989">
      <w:pPr>
        <w:pStyle w:val="SEENEKLER"/>
        <w:numPr>
          <w:ilvl w:val="0"/>
          <w:numId w:val="0"/>
        </w:numPr>
        <w:ind w:left="530" w:hanging="360"/>
      </w:pPr>
    </w:p>
    <w:p w14:paraId="5B8B7ACC" w14:textId="10F2D2C8" w:rsidR="008A5989" w:rsidRDefault="008A5989" w:rsidP="008A5989">
      <w:pPr>
        <w:pStyle w:val="SEENEKLER"/>
        <w:numPr>
          <w:ilvl w:val="0"/>
          <w:numId w:val="0"/>
        </w:numPr>
        <w:ind w:left="530" w:hanging="360"/>
      </w:pPr>
    </w:p>
    <w:p w14:paraId="5255CE0B" w14:textId="77777777" w:rsidR="008A5989" w:rsidRPr="00D600ED" w:rsidRDefault="008A5989" w:rsidP="008A5989">
      <w:pPr>
        <w:pStyle w:val="sorubilgisistili"/>
      </w:pPr>
      <w:r w:rsidRPr="00D600ED">
        <w:t>Akıl akıldan üstündür.</w:t>
      </w:r>
    </w:p>
    <w:p w14:paraId="40CE687E" w14:textId="77777777" w:rsidR="008A5989" w:rsidRPr="00D600ED" w:rsidRDefault="008A5989" w:rsidP="008A5989">
      <w:pPr>
        <w:pStyle w:val="sorubilgisistili"/>
      </w:pPr>
      <w:r w:rsidRPr="00D600ED">
        <w:t>*Danışan dağ aşmış danışmayan düz yolda şaşmış.</w:t>
      </w:r>
    </w:p>
    <w:p w14:paraId="498B8436" w14:textId="77777777" w:rsidR="008A5989" w:rsidRDefault="008A5989" w:rsidP="008A5989">
      <w:pPr>
        <w:pStyle w:val="sorubilgisistili"/>
      </w:pPr>
      <w:r w:rsidRPr="00D600ED">
        <w:t>*Bin bilsen de bir bilene sor.</w:t>
      </w:r>
    </w:p>
    <w:p w14:paraId="085BEEAD" w14:textId="77777777" w:rsidR="008A5989" w:rsidRDefault="008A5989" w:rsidP="008A5989">
      <w:pPr>
        <w:pStyle w:val="sorubilgisistili"/>
      </w:pPr>
      <w:r>
        <w:t>*Bilmiyorsanız bir bilene sorunuz… Şuara/38</w:t>
      </w:r>
    </w:p>
    <w:p w14:paraId="49E01B45" w14:textId="77777777" w:rsidR="008A5989" w:rsidRDefault="008A5989" w:rsidP="008A5989">
      <w:pPr>
        <w:pStyle w:val="sorubilgisistili"/>
      </w:pPr>
      <w:r>
        <w:t>*</w:t>
      </w:r>
      <w:r w:rsidRPr="00357C4B">
        <w:t xml:space="preserve"> İnsanı pişman eden, kendi görüşündeki ısrardır.</w:t>
      </w:r>
      <w:r>
        <w:t xml:space="preserve">  İ. Maverdi</w:t>
      </w:r>
    </w:p>
    <w:p w14:paraId="3582F74A" w14:textId="77777777" w:rsidR="008A5989" w:rsidRDefault="008A5989" w:rsidP="008A5989">
      <w:pPr>
        <w:pStyle w:val="SORUMETN"/>
      </w:pPr>
      <w:r w:rsidRPr="00357C4B">
        <w:t>Yukarıda bulunan ayet ve atasözleri Peygamberimizin hangi özelliği ile ilgilidir?</w:t>
      </w:r>
    </w:p>
    <w:p w14:paraId="4E8D00FF" w14:textId="7C55A7D2" w:rsidR="008A5989" w:rsidRDefault="008A5989" w:rsidP="008A5989">
      <w:pPr>
        <w:pStyle w:val="SEENEKLER"/>
        <w:numPr>
          <w:ilvl w:val="0"/>
          <w:numId w:val="0"/>
        </w:numPr>
        <w:ind w:left="530" w:hanging="360"/>
      </w:pPr>
    </w:p>
    <w:p w14:paraId="7D14309A" w14:textId="0A9973F7" w:rsidR="008A5989" w:rsidRDefault="008A5989" w:rsidP="008A5989">
      <w:pPr>
        <w:pStyle w:val="SEENEKLER"/>
        <w:numPr>
          <w:ilvl w:val="0"/>
          <w:numId w:val="0"/>
        </w:numPr>
        <w:ind w:left="530" w:hanging="360"/>
      </w:pPr>
    </w:p>
    <w:p w14:paraId="3C02937D" w14:textId="77777777" w:rsidR="008A5989" w:rsidRPr="008A5989" w:rsidRDefault="008A5989" w:rsidP="008A5989">
      <w:pPr>
        <w:pStyle w:val="SEENEKLER"/>
        <w:numPr>
          <w:ilvl w:val="0"/>
          <w:numId w:val="0"/>
        </w:numPr>
        <w:ind w:left="530" w:hanging="360"/>
      </w:pPr>
    </w:p>
    <w:p w14:paraId="53DF95C2" w14:textId="77777777" w:rsidR="008A5989" w:rsidRPr="00357C4B" w:rsidRDefault="008A5989" w:rsidP="008A5989">
      <w:pPr>
        <w:pStyle w:val="sorubilgisistili"/>
      </w:pPr>
      <w:r w:rsidRPr="00FF4677">
        <w:rPr>
          <w:b/>
          <w:bCs/>
        </w:rPr>
        <w:t>*</w:t>
      </w:r>
      <w:r w:rsidRPr="00357C4B">
        <w:t>“Müslümanların evlerinin en hayırlısı, içinde yetime bakılıp iyilik edilen evdir. En kötüsü ise içinde yetime kötülük edilen evdir.”</w:t>
      </w:r>
    </w:p>
    <w:p w14:paraId="43811735" w14:textId="77777777" w:rsidR="008A5989" w:rsidRPr="00357C4B" w:rsidRDefault="008A5989" w:rsidP="008A5989">
      <w:pPr>
        <w:pStyle w:val="sorubilgisistili"/>
      </w:pPr>
      <w:r w:rsidRPr="00FF4677">
        <w:rPr>
          <w:b/>
          <w:bCs/>
        </w:rPr>
        <w:t>*</w:t>
      </w:r>
      <w:r w:rsidRPr="00357C4B">
        <w:t>Hz. Peygamber büyük bir ordunun başında Mekke’ye doğru ilerlerken Arc vadisinde, yolları üzerinde yeni doğmuş yavrularını emziren bir köpek gördü. Hz. Peygamber derhâl Cuayl b. Suraka adlı sahabiyi çağırdı ve ondan, süt emen yavruların önünde durarak onları atlardan korumasını ve ordu geçinceye kadar orada nöbet tutmasını istedi.</w:t>
      </w:r>
    </w:p>
    <w:p w14:paraId="4A641D07" w14:textId="77777777" w:rsidR="008A5989" w:rsidRDefault="008A5989" w:rsidP="008A5989">
      <w:pPr>
        <w:pStyle w:val="sorubilgisistili"/>
      </w:pPr>
      <w:r w:rsidRPr="00FF4677">
        <w:rPr>
          <w:b/>
          <w:bCs/>
        </w:rPr>
        <w:t>*</w:t>
      </w:r>
      <w:r w:rsidRPr="00357C4B">
        <w:t>“Sizin en hayırlınız, aile fertlerine güzel muamelede bulunanınızdır...”</w:t>
      </w:r>
    </w:p>
    <w:p w14:paraId="7DBA6809" w14:textId="1F2B1439" w:rsidR="008A5989" w:rsidRDefault="008A5989" w:rsidP="008A5989">
      <w:pPr>
        <w:pStyle w:val="SORUMETN"/>
      </w:pPr>
      <w:r w:rsidRPr="00357C4B">
        <w:t>Yukarıda verilen hadisler peygamberimizin hangi özelliği ile alakalıdır?</w:t>
      </w:r>
    </w:p>
    <w:p w14:paraId="52B397C3" w14:textId="4ED1F180" w:rsidR="008A5989" w:rsidRDefault="008A5989" w:rsidP="008A5989">
      <w:pPr>
        <w:pStyle w:val="SEENEKLER"/>
        <w:numPr>
          <w:ilvl w:val="0"/>
          <w:numId w:val="0"/>
        </w:numPr>
        <w:ind w:left="530" w:hanging="360"/>
      </w:pPr>
    </w:p>
    <w:p w14:paraId="672A9749" w14:textId="67FAB8EA" w:rsidR="008A5989" w:rsidRDefault="008A5989" w:rsidP="008A5989">
      <w:pPr>
        <w:pStyle w:val="SEENEKLER"/>
        <w:numPr>
          <w:ilvl w:val="0"/>
          <w:numId w:val="0"/>
        </w:numPr>
        <w:ind w:left="530" w:hanging="360"/>
      </w:pPr>
    </w:p>
    <w:p w14:paraId="1894CA58" w14:textId="1F234393" w:rsidR="008A5989" w:rsidRDefault="008A5989" w:rsidP="008A5989">
      <w:pPr>
        <w:pStyle w:val="SEENEKLER"/>
        <w:numPr>
          <w:ilvl w:val="0"/>
          <w:numId w:val="0"/>
        </w:numPr>
        <w:ind w:left="530" w:hanging="360"/>
      </w:pPr>
    </w:p>
    <w:p w14:paraId="26E41B52" w14:textId="17F8E61E" w:rsidR="008A5989" w:rsidRDefault="008A5989" w:rsidP="008A5989">
      <w:pPr>
        <w:pStyle w:val="SEENEKLER"/>
        <w:numPr>
          <w:ilvl w:val="0"/>
          <w:numId w:val="0"/>
        </w:numPr>
        <w:ind w:left="530" w:hanging="360"/>
      </w:pPr>
    </w:p>
    <w:p w14:paraId="42A0D1C2" w14:textId="77777777" w:rsidR="008A5989" w:rsidRPr="008A5989" w:rsidRDefault="008A5989" w:rsidP="008A5989">
      <w:pPr>
        <w:pStyle w:val="SEENEKLER"/>
        <w:numPr>
          <w:ilvl w:val="0"/>
          <w:numId w:val="0"/>
        </w:numPr>
        <w:ind w:left="530" w:hanging="360"/>
      </w:pPr>
    </w:p>
    <w:p w14:paraId="638783A0" w14:textId="77777777" w:rsidR="008A5989" w:rsidRDefault="008A5989" w:rsidP="008A5989">
      <w:pPr>
        <w:pStyle w:val="sorubilgisistili"/>
      </w:pPr>
      <w:r w:rsidRPr="008A5989">
        <w:t>Düşmanları bile Hz. Muhammed’in (s.a.v.) üstün şahsiyetini övmüşlerdir. Ebu Süfyan ticaret için gittiği Suriye’de Bizans İmparatoru Herakliyus’un Hz. Muhammed (s.a.v.) hakkındaki soruları karşısında Hz. Muhammed’in (s.a.v.) asil bir aileden</w:t>
      </w:r>
      <w:r w:rsidRPr="00D600ED">
        <w:t xml:space="preserve"> geldiğini, hiç yalan söylemediğini, insanları putlara tapmaktan alıkoymaya çalıştığını, onları Allah’ın birliğine inanmaya, namaz kılmaya, zekât vermeye davet ettiğini ve kendisine inananların asla dinlerini terk etmediklerini ifade etmişti. Hz. Peygamber’in en belirgin özelliklerinin doğruluk, iffet, ahde vefa ve emanete riayet olduğunu söylemişti.</w:t>
      </w:r>
    </w:p>
    <w:p w14:paraId="60D18304" w14:textId="77777777" w:rsidR="008A5989" w:rsidRDefault="008A5989" w:rsidP="008A5989">
      <w:pPr>
        <w:pStyle w:val="SORUMETN"/>
      </w:pPr>
      <w:r w:rsidRPr="00D600ED">
        <w:t>Yukarıda anlatılan olay peygamberimizin hangi kişisel özelliği ile ilgilidir?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54165289" w14:textId="487652AA" w:rsidR="00877DD0" w:rsidRDefault="00877DD0" w:rsidP="00797BD9">
      <w:pPr>
        <w:tabs>
          <w:tab w:val="left" w:pos="2775"/>
        </w:tabs>
        <w:rPr>
          <w:rFonts w:cstheme="minorHAnsi"/>
          <w:sz w:val="24"/>
          <w:szCs w:val="24"/>
        </w:rPr>
      </w:pPr>
      <w:bookmarkStart w:id="2" w:name="_GoBack"/>
      <w:bookmarkEnd w:id="2"/>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6252" w14:paraId="259D73BC" w14:textId="77777777" w:rsidTr="009050DD">
        <w:tc>
          <w:tcPr>
            <w:tcW w:w="4738" w:type="dxa"/>
          </w:tcPr>
          <w:p w14:paraId="61CA3699" w14:textId="77777777" w:rsidR="00EC6252" w:rsidRDefault="00EC6252" w:rsidP="009050DD">
            <w:pPr>
              <w:tabs>
                <w:tab w:val="left" w:pos="2775"/>
              </w:tabs>
              <w:jc w:val="center"/>
              <w:rPr>
                <w:rFonts w:cstheme="minorHAnsi"/>
                <w:sz w:val="24"/>
                <w:szCs w:val="24"/>
              </w:rPr>
            </w:pPr>
            <w:bookmarkStart w:id="3" w:name="_Hlk125732493"/>
            <w:r>
              <w:rPr>
                <w:rFonts w:cstheme="minorHAnsi"/>
                <w:sz w:val="24"/>
                <w:szCs w:val="24"/>
              </w:rPr>
              <w:t xml:space="preserve">Başarılar Dilerim </w:t>
            </w:r>
            <w:r w:rsidRPr="00FF1CD3">
              <w:rPr>
                <w:rFonts w:cstheme="minorHAnsi"/>
                <w:sz w:val="24"/>
                <w:szCs w:val="24"/>
              </w:rPr>
              <w:sym w:font="Wingdings" w:char="F04A"/>
            </w:r>
          </w:p>
        </w:tc>
      </w:tr>
      <w:tr w:rsidR="00EC6252" w14:paraId="2066EBCA" w14:textId="77777777" w:rsidTr="009050DD">
        <w:tc>
          <w:tcPr>
            <w:tcW w:w="4738" w:type="dxa"/>
          </w:tcPr>
          <w:p w14:paraId="246DB935" w14:textId="77777777" w:rsidR="00EC6252" w:rsidRDefault="00EC6252" w:rsidP="009050DD">
            <w:pPr>
              <w:tabs>
                <w:tab w:val="left" w:pos="2775"/>
              </w:tabs>
              <w:jc w:val="center"/>
              <w:rPr>
                <w:rFonts w:cstheme="minorHAnsi"/>
                <w:sz w:val="24"/>
                <w:szCs w:val="24"/>
              </w:rPr>
            </w:pPr>
            <w:r>
              <w:rPr>
                <w:rFonts w:cstheme="minorHAnsi"/>
                <w:sz w:val="24"/>
                <w:szCs w:val="24"/>
              </w:rPr>
              <w:t>Din Kültürü ve Ahlak Bilgisi Öğretmeni</w:t>
            </w:r>
          </w:p>
        </w:tc>
      </w:tr>
      <w:tr w:rsidR="00EC6252" w14:paraId="1F233F5A" w14:textId="77777777" w:rsidTr="009050DD">
        <w:tc>
          <w:tcPr>
            <w:tcW w:w="4738" w:type="dxa"/>
          </w:tcPr>
          <w:p w14:paraId="27706D71" w14:textId="77777777" w:rsidR="00EC6252" w:rsidRDefault="00EC6252" w:rsidP="009050DD">
            <w:pPr>
              <w:tabs>
                <w:tab w:val="left" w:pos="2775"/>
              </w:tabs>
              <w:jc w:val="center"/>
              <w:rPr>
                <w:rFonts w:cstheme="minorHAnsi"/>
                <w:sz w:val="24"/>
                <w:szCs w:val="24"/>
              </w:rPr>
            </w:pPr>
            <w:r>
              <w:rPr>
                <w:rFonts w:cstheme="minorHAnsi"/>
                <w:sz w:val="24"/>
                <w:szCs w:val="24"/>
              </w:rPr>
              <w:t>………………………………………….</w:t>
            </w:r>
          </w:p>
        </w:tc>
      </w:tr>
      <w:bookmarkEnd w:id="3"/>
    </w:tbl>
    <w:p w14:paraId="7400B255" w14:textId="100CBF5F" w:rsidR="00797BD9" w:rsidRDefault="00797BD9" w:rsidP="00797BD9">
      <w:pPr>
        <w:tabs>
          <w:tab w:val="left" w:pos="2775"/>
        </w:tabs>
        <w:rPr>
          <w:rFonts w:cstheme="minorHAnsi"/>
          <w:sz w:val="24"/>
          <w:szCs w:val="24"/>
        </w:rPr>
      </w:pPr>
    </w:p>
    <w:p w14:paraId="28093790" w14:textId="7114649F" w:rsidR="00E709B5" w:rsidRDefault="00E709B5">
      <w:pPr>
        <w:rPr>
          <w:rFonts w:cstheme="minorHAnsi"/>
          <w:sz w:val="24"/>
          <w:szCs w:val="24"/>
        </w:rPr>
      </w:pPr>
      <w:r w:rsidRPr="00797BD9">
        <w:rPr>
          <w:rFonts w:cstheme="minorHAnsi"/>
          <w:sz w:val="24"/>
          <w:szCs w:val="24"/>
        </w:rPr>
        <w:br w:type="page"/>
      </w:r>
      <w:r w:rsidR="00D650E9" w:rsidRPr="001B0C3D">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" stroked="f">
                <v:textbox style="layout-flow:vertical;mso-layout-flow-alt:bottom-to-top">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v:textbox>
              </v:shape>
            </w:pict>
          </mc:Fallback>
        </mc:AlternateContent>
      </w:r>
      <w:r w:rsidR="00050EE9">
        <w:rPr>
          <w:rFonts w:cstheme="minorHAnsi"/>
          <w:sz w:val="24"/>
          <w:szCs w:val="24"/>
        </w:rPr>
        <w:t xml:space="preserve"> </w:t>
      </w:r>
    </w:p>
    <w:p w14:paraId="5444E271" w14:textId="025961E5" w:rsidR="00E709B5" w:rsidRDefault="003D541A">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6C8A641E">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00E709B5"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142FB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FI0s7U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497E92C" w:rsidR="00096985" w:rsidRDefault="00501EC5">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141501B8">
                <wp:simplePos x="0" y="0"/>
                <wp:positionH relativeFrom="column">
                  <wp:posOffset>840740</wp:posOffset>
                </wp:positionH>
                <wp:positionV relativeFrom="paragraph">
                  <wp:posOffset>13970</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6.2pt;margin-top:1.1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28417652" w:rsidR="0009698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7E81834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3.5pt;margin-top:19.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" stroked="f">
                <v:textbox style="layout-flow:vertical;mso-layout-flow-alt:bottom-to-top">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3B8A93C6" w:rsidR="00C150A7" w:rsidRDefault="0038726E">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118CD977">
                <wp:simplePos x="0" y="0"/>
                <wp:positionH relativeFrom="column">
                  <wp:posOffset>1116965</wp:posOffset>
                </wp:positionH>
                <wp:positionV relativeFrom="paragraph">
                  <wp:posOffset>-102235</wp:posOffset>
                </wp:positionV>
                <wp:extent cx="4397071" cy="341906"/>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93" style="position:absolute;margin-left:87.95pt;margin-top:-8.0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" o:button="t" filled="f" stroked="f">
                <v:fill o:detectmouseclick="t"/>
                <v:textbo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0B4DFEC7">
            <wp:simplePos x="0" y="0"/>
            <wp:positionH relativeFrom="page">
              <wp:posOffset>-35243</wp:posOffset>
            </wp:positionH>
            <wp:positionV relativeFrom="paragraph">
              <wp:posOffset>-957580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1EFEB9A6" w:rsidR="00C150A7" w:rsidRDefault="00270EBA">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8E204A2">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15FB36" id="Dikdörtgen 18" o:spid="_x0000_s1026" href="http://www.ddyayinlari.com/" style="position:absolute;margin-left:246.7pt;margin-top:613pt;width:195.95pt;height:40.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61D8822E">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8D2A9" id="Dikdörtgen 15" o:spid="_x0000_s1026" href="http://www.dindersi.com/" style="position:absolute;margin-left:75.75pt;margin-top:612.9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36250DA2" w:rsidR="00ED5112" w:rsidRDefault="0038726E">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0A668BD8">
                <wp:simplePos x="0" y="0"/>
                <wp:positionH relativeFrom="margin">
                  <wp:posOffset>4410075</wp:posOffset>
                </wp:positionH>
                <wp:positionV relativeFrom="paragraph">
                  <wp:posOffset>5198110</wp:posOffset>
                </wp:positionV>
                <wp:extent cx="596265" cy="572135"/>
                <wp:effectExtent l="0" t="0" r="0" b="0"/>
                <wp:wrapNone/>
                <wp:docPr id="14" name="Oval 1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9801B7" id="Oval 14" o:spid="_x0000_s1026" href="https://www.youtube.com/@dindersi-com" style="position:absolute;margin-left:347.25pt;margin-top:409.3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70265A63">
                <wp:simplePos x="0" y="0"/>
                <wp:positionH relativeFrom="margin">
                  <wp:posOffset>2982595</wp:posOffset>
                </wp:positionH>
                <wp:positionV relativeFrom="paragraph">
                  <wp:posOffset>5197475</wp:posOffset>
                </wp:positionV>
                <wp:extent cx="596265" cy="572135"/>
                <wp:effectExtent l="0" t="0" r="0" b="0"/>
                <wp:wrapNone/>
                <wp:docPr id="13" name="Oval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19B04D" id="Oval 13" o:spid="_x0000_s1026" href="https://www.facebook.com/ddyayinlari/" style="position:absolute;margin-left:234.85pt;margin-top:409.2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agtZ4AAAAAsBAAAPAAAAZHJz&#10;L2Rvd25yZXYueG1sTI9RS8MwFIXfBf9DuIJvLp3amNSmY4giDhWc8z1rrk2wSUqTbvXfG5/08XI+&#10;zvluvZpdTw44Rhu8hOWiAIK+Ddr6TsLu/eGCA4lJea364FHCN0ZYNacntap0OPo3PGxTR3KJj5WS&#10;YFIaKkpja9CpuAgD+px9htGplM+xo3pUx1zuenpZFIw6ZX1eMGrAO4Pt13ZyEjpuN5N5/hDl7l4I&#10;y9b49PL4KuX52by+BZJwTn8w/OpndWiy0z5MXkfSS7hm4iajEviSl0AyUbIrBmQvQRSc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A/agtZ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6CEC15C">
                <wp:simplePos x="0" y="0"/>
                <wp:positionH relativeFrom="column">
                  <wp:posOffset>1348105</wp:posOffset>
                </wp:positionH>
                <wp:positionV relativeFrom="paragraph">
                  <wp:posOffset>5217795</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895CF3" id="Oval 12" o:spid="_x0000_s1026" href="https://www.instagram.com/ddy_yayinlari/" style="position:absolute;margin-left:106.15pt;margin-top:410.8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4037B302">
                <wp:simplePos x="0" y="0"/>
                <wp:positionH relativeFrom="column">
                  <wp:posOffset>3383915</wp:posOffset>
                </wp:positionH>
                <wp:positionV relativeFrom="paragraph">
                  <wp:posOffset>2691130</wp:posOffset>
                </wp:positionV>
                <wp:extent cx="937895" cy="937895"/>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AD44C6" id="Oval 8" o:spid="_x0000_s1026" href="https://t.me/dindersicom" style="position:absolute;margin-left:266.45pt;margin-top:211.9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rSfCp4QAAAAsBAAAPAAAAZHJzL2Rv&#10;d25yZXYueG1sTI/BTsMwEETvSPyDtUjcqNOUhCTEqSoEQlSARCl3N15ii9iOYqcNf89yguNqnmbf&#10;1OvZ9uyIYzDeCVguEmDoWq+M6wTs3x+uCmAhSqdk7x0K+MYA6+b8rJaV8if3hsdd7BiVuFBJATrG&#10;oeI8tBqtDAs/oKPs049WRjrHjqtRnqjc9jxNkpxbaRx90HLAO43t126yArrCbCf9/FFm+/uyNPkG&#10;n14eX4W4vJg3t8AizvEPhl99UoeGnA5+ciqwXkC2SktCBVynK9pARF4kObADRTfLDHhT8/8b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a0nwqe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33DB1E0E">
                <wp:simplePos x="0" y="0"/>
                <wp:positionH relativeFrom="column">
                  <wp:posOffset>2343150</wp:posOffset>
                </wp:positionH>
                <wp:positionV relativeFrom="paragraph">
                  <wp:posOffset>2694305</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0E2BDB" id="Oval 9" o:spid="_x0000_s1026" href="https://t.me/DinDersiTurkiyeZumresi" style="position:absolute;margin-left:184.5pt;margin-top:212.15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72C5B13">
                <wp:simplePos x="0" y="0"/>
                <wp:positionH relativeFrom="column">
                  <wp:posOffset>4167505</wp:posOffset>
                </wp:positionH>
                <wp:positionV relativeFrom="paragraph">
                  <wp:posOffset>78740</wp:posOffset>
                </wp:positionV>
                <wp:extent cx="937895" cy="937895"/>
                <wp:effectExtent l="0" t="0" r="0" b="0"/>
                <wp:wrapNone/>
                <wp:docPr id="7" name="Oval 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F84F71" id="Oval 7" o:spid="_x0000_s1026" href="https://chat.whatsapp.com/1l65VLvh4c2GwvOLzCJUUo" style="position:absolute;margin-left:328.15pt;margin-top:6.2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A57D8FE">
                <wp:simplePos x="0" y="0"/>
                <wp:positionH relativeFrom="column">
                  <wp:posOffset>2728595</wp:posOffset>
                </wp:positionH>
                <wp:positionV relativeFrom="paragraph">
                  <wp:posOffset>78105</wp:posOffset>
                </wp:positionV>
                <wp:extent cx="937895" cy="937895"/>
                <wp:effectExtent l="0" t="0" r="0" b="0"/>
                <wp:wrapNone/>
                <wp:docPr id="6" name="Oval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B6494B" id="Oval 6" o:spid="_x0000_s1026" href="https://chat.whatsapp.com/Flg4Iy7vRGqIRQYk23TONo" style="position:absolute;margin-left:214.85pt;margin-top:6.1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2A74AC36">
                <wp:simplePos x="0" y="0"/>
                <wp:positionH relativeFrom="column">
                  <wp:posOffset>1296035</wp:posOffset>
                </wp:positionH>
                <wp:positionV relativeFrom="paragraph">
                  <wp:posOffset>85090</wp:posOffset>
                </wp:positionV>
                <wp:extent cx="938254" cy="938254"/>
                <wp:effectExtent l="0" t="0" r="0" b="0"/>
                <wp:wrapNone/>
                <wp:docPr id="5" name="Oval 5">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FDC916" id="Oval 5" o:spid="_x0000_s1026" href="https://chat.whatsapp.com/IR0KARlUCd4ItMDPQkjplO" style="position:absolute;margin-left:102.05pt;margin-top:6.7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" o:button="t" filled="f" stroked="f" strokeweight="2pt">
                <v:fill o:detectmouseclick="t"/>
              </v:oval>
            </w:pict>
          </mc:Fallback>
        </mc:AlternateContent>
      </w:r>
      <w:r w:rsidR="00ED5112">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38AAB11D">
            <wp:simplePos x="0" y="0"/>
            <wp:positionH relativeFrom="page">
              <wp:align>left</wp:align>
            </wp:positionH>
            <wp:positionV relativeFrom="paragraph">
              <wp:posOffset>-1160780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38726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010"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EC882" w14:textId="77777777" w:rsidR="00D313AC" w:rsidRDefault="00D313AC" w:rsidP="00ED544D">
      <w:pPr>
        <w:spacing w:after="0" w:line="240" w:lineRule="auto"/>
      </w:pPr>
      <w:r>
        <w:separator/>
      </w:r>
    </w:p>
  </w:endnote>
  <w:endnote w:type="continuationSeparator" w:id="0">
    <w:p w14:paraId="566E4E17" w14:textId="77777777" w:rsidR="00D313AC" w:rsidRDefault="00D313AC"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7638" w14:textId="77777777" w:rsidR="00730A6E" w:rsidRDefault="00730A6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5" w:name="_Hlk124933023"/>
    <w:bookmarkStart w:id="6" w:name="_Hlk124933024"/>
    <w:bookmarkStart w:id="7" w:name="_Hlk124933025"/>
    <w:bookmarkStart w:id="8" w:name="_Hlk124933026"/>
    <w:bookmarkStart w:id="9" w:name="_Hlk124933769"/>
    <w:bookmarkStart w:id="10" w:name="_Hlk124933770"/>
    <w:bookmarkStart w:id="11" w:name="_Hlk124933789"/>
    <w:bookmarkStart w:id="12" w:name="_Hlk124933790"/>
    <w:bookmarkStart w:id="13" w:name="_Hlk125731139"/>
    <w:bookmarkStart w:id="14" w:name="_Hlk125731140"/>
    <w:bookmarkStart w:id="15" w:name="_Hlk125731674"/>
    <w:bookmarkStart w:id="16" w:name="_Hlk125731675"/>
    <w:bookmarkStart w:id="17" w:name="_Hlk125732136"/>
    <w:bookmarkStart w:id="18" w:name="_Hlk125732137"/>
    <w:bookmarkStart w:id="19" w:name="_Hlk125732446"/>
    <w:bookmarkStart w:id="20" w:name="_Hlk125732447"/>
    <w:bookmarkStart w:id="21" w:name="_Hlk125732452"/>
    <w:bookmarkStart w:id="22" w:name="_Hlk125732453"/>
    <w:bookmarkStart w:id="23" w:name="_Hlk125732583"/>
    <w:bookmarkStart w:id="24" w:name="_Hlk125732584"/>
    <w:bookmarkStart w:id="25" w:name="_Hlk125732702"/>
    <w:bookmarkStart w:id="26" w:name="_Hlk125732703"/>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33" name="Resim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42E1" w14:textId="77777777" w:rsidR="00730A6E" w:rsidRDefault="00730A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B8308" w14:textId="77777777" w:rsidR="00D313AC" w:rsidRDefault="00D313AC" w:rsidP="00ED544D">
      <w:pPr>
        <w:spacing w:after="0" w:line="240" w:lineRule="auto"/>
      </w:pPr>
      <w:r>
        <w:separator/>
      </w:r>
    </w:p>
  </w:footnote>
  <w:footnote w:type="continuationSeparator" w:id="0">
    <w:p w14:paraId="7D45BDE5" w14:textId="77777777" w:rsidR="00D313AC" w:rsidRDefault="00D313AC"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F9DA" w14:textId="77777777" w:rsidR="00730A6E" w:rsidRDefault="00730A6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4" w:name="_Hlk121295565"/>
    <w:r>
      <w:t>DİN KÜLTÜRÜ VE AHLAK BİLGİSİ</w:t>
    </w:r>
  </w:p>
  <w:p w14:paraId="267D6F43" w14:textId="46714371" w:rsidR="00C150A7" w:rsidRDefault="000661E9" w:rsidP="00C150A7">
    <w:pPr>
      <w:pStyle w:val="stBilgi"/>
      <w:jc w:val="center"/>
    </w:pPr>
    <w:r>
      <w:t>8</w:t>
    </w:r>
    <w:r w:rsidR="00730A6E">
      <w:t>. Sınıf 1</w:t>
    </w:r>
    <w:r w:rsidR="00C150A7">
      <w:t xml:space="preserve">.Dönem </w:t>
    </w:r>
    <w:r w:rsidR="00730A6E">
      <w:t>2</w:t>
    </w:r>
    <w:r w:rsidR="00C150A7">
      <w:t>. Yazılı / Sınav Soruları</w:t>
    </w:r>
  </w:p>
  <w:bookmarkEnd w:id="4"/>
  <w:p w14:paraId="7DEE5D98" w14:textId="77777777" w:rsidR="00C150A7" w:rsidRDefault="00C150A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3010" w14:textId="77777777" w:rsidR="00730A6E" w:rsidRDefault="00730A6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3801B0"/>
    <w:multiLevelType w:val="hybridMultilevel"/>
    <w:tmpl w:val="3CA4BF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00230EA"/>
    <w:multiLevelType w:val="hybridMultilevel"/>
    <w:tmpl w:val="B570037C"/>
    <w:lvl w:ilvl="0" w:tplc="16F40228">
      <w:start w:val="6"/>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0"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1"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4"/>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10"/>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0"/>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10"/>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3"/>
  </w:num>
  <w:num w:numId="33">
    <w:abstractNumId w:val="1"/>
  </w:num>
  <w:num w:numId="34">
    <w:abstractNumId w:val="11"/>
  </w:num>
  <w:num w:numId="35">
    <w:abstractNumId w:val="6"/>
  </w:num>
  <w:num w:numId="36">
    <w:abstractNumId w:val="0"/>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2"/>
  </w:num>
  <w:num w:numId="43">
    <w:abstractNumId w:val="5"/>
  </w:num>
  <w:num w:numId="4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47B"/>
    <w:rsid w:val="00050EE9"/>
    <w:rsid w:val="00054486"/>
    <w:rsid w:val="000661E9"/>
    <w:rsid w:val="000718B7"/>
    <w:rsid w:val="00094E20"/>
    <w:rsid w:val="00096985"/>
    <w:rsid w:val="000A1EF0"/>
    <w:rsid w:val="000A2B32"/>
    <w:rsid w:val="000A6365"/>
    <w:rsid w:val="000B06BD"/>
    <w:rsid w:val="00105467"/>
    <w:rsid w:val="00151DA8"/>
    <w:rsid w:val="00161802"/>
    <w:rsid w:val="001C3B80"/>
    <w:rsid w:val="001C7A9C"/>
    <w:rsid w:val="001D57BE"/>
    <w:rsid w:val="00232D1D"/>
    <w:rsid w:val="00255E3B"/>
    <w:rsid w:val="00270EBA"/>
    <w:rsid w:val="0027154F"/>
    <w:rsid w:val="002B7944"/>
    <w:rsid w:val="002C1C38"/>
    <w:rsid w:val="002D31AD"/>
    <w:rsid w:val="0038090A"/>
    <w:rsid w:val="0038726E"/>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C4D71"/>
    <w:rsid w:val="005D58BB"/>
    <w:rsid w:val="005E0E37"/>
    <w:rsid w:val="005F2632"/>
    <w:rsid w:val="005F3507"/>
    <w:rsid w:val="00607B95"/>
    <w:rsid w:val="00636BC5"/>
    <w:rsid w:val="00645386"/>
    <w:rsid w:val="00680456"/>
    <w:rsid w:val="006871B2"/>
    <w:rsid w:val="006A1847"/>
    <w:rsid w:val="006B0CA3"/>
    <w:rsid w:val="006B2433"/>
    <w:rsid w:val="006C7645"/>
    <w:rsid w:val="00707FFC"/>
    <w:rsid w:val="00714F08"/>
    <w:rsid w:val="00730A6E"/>
    <w:rsid w:val="007841BD"/>
    <w:rsid w:val="00797BD9"/>
    <w:rsid w:val="007A0FAF"/>
    <w:rsid w:val="007B2670"/>
    <w:rsid w:val="007D2D26"/>
    <w:rsid w:val="007E7DF9"/>
    <w:rsid w:val="007F45DE"/>
    <w:rsid w:val="00801789"/>
    <w:rsid w:val="00827435"/>
    <w:rsid w:val="00845367"/>
    <w:rsid w:val="00866749"/>
    <w:rsid w:val="00866F3E"/>
    <w:rsid w:val="008677E5"/>
    <w:rsid w:val="00867EB3"/>
    <w:rsid w:val="00877DD0"/>
    <w:rsid w:val="008A5989"/>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E7DEC"/>
    <w:rsid w:val="00CF4F54"/>
    <w:rsid w:val="00D21860"/>
    <w:rsid w:val="00D313AC"/>
    <w:rsid w:val="00D316E0"/>
    <w:rsid w:val="00D40B3C"/>
    <w:rsid w:val="00D501AB"/>
    <w:rsid w:val="00D64042"/>
    <w:rsid w:val="00D650E9"/>
    <w:rsid w:val="00D8207C"/>
    <w:rsid w:val="00D93959"/>
    <w:rsid w:val="00D9648A"/>
    <w:rsid w:val="00DA1B31"/>
    <w:rsid w:val="00DB5596"/>
    <w:rsid w:val="00DB6FB8"/>
    <w:rsid w:val="00E709B5"/>
    <w:rsid w:val="00E71579"/>
    <w:rsid w:val="00E7530C"/>
    <w:rsid w:val="00E912EB"/>
    <w:rsid w:val="00EB3584"/>
    <w:rsid w:val="00EC6252"/>
    <w:rsid w:val="00ED5112"/>
    <w:rsid w:val="00ED544D"/>
    <w:rsid w:val="00EE7729"/>
    <w:rsid w:val="00F34887"/>
    <w:rsid w:val="00F610C8"/>
    <w:rsid w:val="00F630C1"/>
    <w:rsid w:val="00F82205"/>
    <w:rsid w:val="00F86BDF"/>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GvdeMetni">
    <w:name w:val="Body Text"/>
    <w:basedOn w:val="Normal"/>
    <w:link w:val="GvdeMetniChar"/>
    <w:uiPriority w:val="1"/>
    <w:qFormat/>
    <w:rsid w:val="008A5989"/>
    <w:pPr>
      <w:widowControl w:val="0"/>
      <w:autoSpaceDE w:val="0"/>
      <w:autoSpaceDN w:val="0"/>
      <w:spacing w:after="0" w:line="240" w:lineRule="auto"/>
    </w:pPr>
    <w:rPr>
      <w:rFonts w:ascii="Arial" w:eastAsia="Arial" w:hAnsi="Arial" w:cs="Arial"/>
      <w:sz w:val="20"/>
      <w:szCs w:val="20"/>
    </w:rPr>
  </w:style>
  <w:style w:type="character" w:customStyle="1" w:styleId="GvdeMetniChar">
    <w:name w:val="Gövde Metni Char"/>
    <w:basedOn w:val="VarsaylanParagrafYazTipi"/>
    <w:link w:val="GvdeMetni"/>
    <w:uiPriority w:val="1"/>
    <w:rsid w:val="008A5989"/>
    <w:rPr>
      <w:rFonts w:ascii="Arial" w:eastAsia="Arial" w:hAnsi="Arial" w:cs="Arial"/>
      <w:sz w:val="20"/>
      <w:szCs w:val="20"/>
    </w:rPr>
  </w:style>
  <w:style w:type="paragraph" w:customStyle="1" w:styleId="Balk11">
    <w:name w:val="Başlık 11"/>
    <w:basedOn w:val="Normal"/>
    <w:uiPriority w:val="1"/>
    <w:qFormat/>
    <w:rsid w:val="008A5989"/>
    <w:pPr>
      <w:widowControl w:val="0"/>
      <w:autoSpaceDE w:val="0"/>
      <w:autoSpaceDN w:val="0"/>
      <w:spacing w:before="113" w:after="0" w:line="240" w:lineRule="auto"/>
      <w:ind w:left="723"/>
      <w:outlineLvl w:val="1"/>
    </w:pPr>
    <w:rPr>
      <w:rFonts w:ascii="Arial" w:eastAsia="Arial" w:hAnsi="Arial" w:cs="Arial"/>
      <w:b/>
      <w:bCs/>
      <w:sz w:val="20"/>
      <w:szCs w:val="20"/>
    </w:rPr>
  </w:style>
  <w:style w:type="paragraph" w:styleId="AralkYok">
    <w:name w:val="No Spacing"/>
    <w:link w:val="AralkYokChar"/>
    <w:uiPriority w:val="1"/>
    <w:qFormat/>
    <w:rsid w:val="008A5989"/>
    <w:pPr>
      <w:spacing w:after="0" w:line="240" w:lineRule="auto"/>
    </w:pPr>
  </w:style>
  <w:style w:type="character" w:customStyle="1" w:styleId="AralkYokChar">
    <w:name w:val="Aralık Yok Char"/>
    <w:basedOn w:val="VarsaylanParagrafYazTipi"/>
    <w:link w:val="AralkYok"/>
    <w:uiPriority w:val="1"/>
    <w:rsid w:val="008A5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dindersi-com" TargetMode="External"/><Relationship Id="rId18" Type="http://schemas.openxmlformats.org/officeDocument/2006/relationships/hyperlink" Target="https://chat.whatsapp.com/1l65VLvh4c2GwvOLzCJUU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chat.whatsapp.com/IR0KARlUCd4ItMDPQkjpl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hat.whatsapp.com/Flg4Iy7vRGqIRQYk23TON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facebook.com/ddyayinlari/"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C415E-887D-43CF-A6E5-7B562BC6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4</Pages>
  <Words>388</Words>
  <Characters>2216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2024-12-12T09:29:00Z</dcterms:created>
  <dcterms:modified xsi:type="dcterms:W3CDTF">2024-12-12T09:29:00Z</dcterms:modified>
</cp:coreProperties>
</file>