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BC0E9E4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7540433" w14:textId="77777777" w:rsidR="00C90417" w:rsidRDefault="00C90417" w:rsidP="00C90417">
      <w:pPr>
        <w:pStyle w:val="SORUMETN"/>
      </w:pPr>
      <w:r>
        <w:t>İslam dininin korunmasını istediği beş ilkeyi yazınız. Bunlardan dilediğiniz birini açıklayınız</w:t>
      </w:r>
    </w:p>
    <w:p w14:paraId="2D31FB36" w14:textId="77777777" w:rsidR="00C90417" w:rsidRDefault="00C90417" w:rsidP="00C90417">
      <w:pPr>
        <w:pStyle w:val="SORUMETN"/>
      </w:pPr>
      <w:r>
        <w:t>Aşağıda Hz Yusuf ile ilgili verilen soruları cevaplayınız.</w:t>
      </w:r>
    </w:p>
    <w:p w14:paraId="717F028F" w14:textId="5B94814E" w:rsidR="00C90417" w:rsidRDefault="00C90417" w:rsidP="00C90417">
      <w:pPr>
        <w:pStyle w:val="SORUNOLUBOLD"/>
      </w:pPr>
      <w:r>
        <w:t>Baba adı:</w:t>
      </w:r>
    </w:p>
    <w:p w14:paraId="6B31806C" w14:textId="77777777" w:rsidR="00C90417" w:rsidRDefault="00C90417" w:rsidP="00C90417">
      <w:pPr>
        <w:pStyle w:val="SORUNOLUBOLD"/>
        <w:numPr>
          <w:ilvl w:val="0"/>
          <w:numId w:val="0"/>
        </w:numPr>
        <w:ind w:left="284"/>
      </w:pPr>
    </w:p>
    <w:p w14:paraId="30920DC7" w14:textId="6518AF6F" w:rsidR="00C90417" w:rsidRDefault="00C90417" w:rsidP="00C90417">
      <w:pPr>
        <w:pStyle w:val="SORUNOLUBOLD"/>
      </w:pPr>
      <w:r>
        <w:t>Mucizesi:</w:t>
      </w:r>
    </w:p>
    <w:p w14:paraId="7F0F2D6E" w14:textId="604E92D4" w:rsidR="00C90417" w:rsidRDefault="00C90417" w:rsidP="00C90417">
      <w:pPr>
        <w:pStyle w:val="SORUNOLUBOLD"/>
        <w:numPr>
          <w:ilvl w:val="0"/>
          <w:numId w:val="0"/>
        </w:numPr>
      </w:pPr>
    </w:p>
    <w:p w14:paraId="6E275F6F" w14:textId="4163A914" w:rsidR="00C90417" w:rsidRDefault="00C90417" w:rsidP="00C90417">
      <w:pPr>
        <w:pStyle w:val="SORUNOLUBOLD"/>
      </w:pPr>
      <w:r>
        <w:t>Kaç kardeşi vardı:</w:t>
      </w:r>
    </w:p>
    <w:p w14:paraId="275A4AD8" w14:textId="7370907C" w:rsidR="00C90417" w:rsidRDefault="00C90417" w:rsidP="00C90417">
      <w:pPr>
        <w:pStyle w:val="SORUNOLUBOLD"/>
        <w:numPr>
          <w:ilvl w:val="0"/>
          <w:numId w:val="0"/>
        </w:numPr>
      </w:pPr>
    </w:p>
    <w:p w14:paraId="778524D9" w14:textId="4063CC99" w:rsidR="00C90417" w:rsidRDefault="00C90417" w:rsidP="00C90417">
      <w:pPr>
        <w:pStyle w:val="SORUNOLUBOLD"/>
      </w:pPr>
      <w:r>
        <w:t>Gördüğü rüyası:</w:t>
      </w:r>
    </w:p>
    <w:p w14:paraId="4FACE49F" w14:textId="367476EC" w:rsidR="00C90417" w:rsidRDefault="00C90417" w:rsidP="00C90417">
      <w:pPr>
        <w:pStyle w:val="SORUNOLUBOLD"/>
        <w:numPr>
          <w:ilvl w:val="0"/>
          <w:numId w:val="0"/>
        </w:numPr>
      </w:pPr>
    </w:p>
    <w:p w14:paraId="49E39F07" w14:textId="280E49B5" w:rsidR="00C90417" w:rsidRDefault="00C90417" w:rsidP="00C90417">
      <w:pPr>
        <w:pStyle w:val="SORUNOLUBOLD"/>
      </w:pPr>
      <w:r>
        <w:t>Öne çıkan özelliği:</w:t>
      </w:r>
    </w:p>
    <w:p w14:paraId="6987E3C5" w14:textId="77777777" w:rsidR="00C90417" w:rsidRDefault="00C90417" w:rsidP="00C90417">
      <w:pPr>
        <w:pStyle w:val="SORUNOLUBOLD"/>
        <w:numPr>
          <w:ilvl w:val="0"/>
          <w:numId w:val="0"/>
        </w:numPr>
        <w:ind w:left="284"/>
      </w:pPr>
    </w:p>
    <w:p w14:paraId="3C58B5AC" w14:textId="1D39FE7F" w:rsidR="00C90417" w:rsidRDefault="00C90417" w:rsidP="00C90417">
      <w:pPr>
        <w:pStyle w:val="SORUNOLUBOLD"/>
      </w:pPr>
      <w:r>
        <w:t>Kuyuya atılma sebebi:</w:t>
      </w:r>
    </w:p>
    <w:p w14:paraId="54E50043" w14:textId="1403481D" w:rsidR="00C90417" w:rsidRDefault="00C90417" w:rsidP="00C90417">
      <w:pPr>
        <w:pStyle w:val="SORUNOLUBOLD"/>
        <w:numPr>
          <w:ilvl w:val="0"/>
          <w:numId w:val="0"/>
        </w:numPr>
      </w:pPr>
    </w:p>
    <w:p w14:paraId="323E5111" w14:textId="5CF24817" w:rsidR="00C90417" w:rsidRDefault="00C90417" w:rsidP="00C90417">
      <w:pPr>
        <w:pStyle w:val="SORUNOLUBOLD"/>
      </w:pPr>
      <w:r>
        <w:t>Yetişkin çağa ulaştığında kardeşleriyle karşılaşmıştır.  Kardeşlerine yıllar sonra nasıl davranmıştır:</w:t>
      </w:r>
    </w:p>
    <w:p w14:paraId="55C4861A" w14:textId="55E78E00" w:rsidR="00C90417" w:rsidRDefault="00C90417" w:rsidP="00C90417">
      <w:pPr>
        <w:pStyle w:val="SORUNOLUBOLD"/>
        <w:numPr>
          <w:ilvl w:val="0"/>
          <w:numId w:val="0"/>
        </w:numPr>
      </w:pPr>
    </w:p>
    <w:p w14:paraId="2FE05AB6" w14:textId="4D4C9780" w:rsidR="00C90417" w:rsidRDefault="00C90417" w:rsidP="00C90417">
      <w:pPr>
        <w:pStyle w:val="SORUNOLUBOLD"/>
      </w:pPr>
      <w:r>
        <w:t>Hapisten nasıl çıkmıştır:</w:t>
      </w:r>
    </w:p>
    <w:p w14:paraId="0E5CEF08" w14:textId="36239A57" w:rsidR="00C90417" w:rsidRDefault="00C90417" w:rsidP="00C90417">
      <w:pPr>
        <w:pStyle w:val="SORUNOLUBOLD"/>
        <w:numPr>
          <w:ilvl w:val="0"/>
          <w:numId w:val="0"/>
        </w:numPr>
      </w:pPr>
    </w:p>
    <w:p w14:paraId="18E67BC5" w14:textId="0EE4CD35" w:rsidR="00C90417" w:rsidRDefault="00C90417" w:rsidP="00C90417">
      <w:pPr>
        <w:pStyle w:val="SORUNOLUBOLD"/>
      </w:pPr>
      <w:r>
        <w:t>Hz Yusuf’u örnek alan bir kişinin öne çıkan özelliği ne olur:</w:t>
      </w:r>
    </w:p>
    <w:p w14:paraId="7AA1164F" w14:textId="41920099" w:rsidR="00C90417" w:rsidRDefault="00C90417" w:rsidP="00C90417">
      <w:pPr>
        <w:pStyle w:val="SORUNOLUBOLD"/>
        <w:numPr>
          <w:ilvl w:val="0"/>
          <w:numId w:val="0"/>
        </w:numPr>
      </w:pPr>
    </w:p>
    <w:p w14:paraId="4D7E9DE1" w14:textId="29D00491" w:rsidR="00C90417" w:rsidRDefault="00C90417" w:rsidP="00C90417">
      <w:pPr>
        <w:pStyle w:val="SORUMETN"/>
      </w:pPr>
      <w:r>
        <w:t xml:space="preserve">Aşağıda </w:t>
      </w:r>
      <w:r>
        <w:t>peygamberlik</w:t>
      </w:r>
      <w:r>
        <w:t xml:space="preserve"> ile ilgili verilen soruları cevaplayınız.</w:t>
      </w:r>
    </w:p>
    <w:p w14:paraId="5D26FE38" w14:textId="192DC40D" w:rsidR="00C90417" w:rsidRDefault="00C90417" w:rsidP="00C90417">
      <w:pPr>
        <w:pStyle w:val="SORUNOLUAIK"/>
        <w:numPr>
          <w:ilvl w:val="0"/>
          <w:numId w:val="43"/>
        </w:numPr>
      </w:pPr>
      <w:r>
        <w:t>Hz Muhammed (</w:t>
      </w:r>
      <w:proofErr w:type="spellStart"/>
      <w:r>
        <w:t>a.s</w:t>
      </w:r>
      <w:proofErr w:type="spellEnd"/>
      <w:r>
        <w:t xml:space="preserve">),  peygamber olmadan önce hangi özelliğiyle bilinirdi. </w:t>
      </w:r>
    </w:p>
    <w:p w14:paraId="0BC6F1BB" w14:textId="77777777" w:rsidR="00C90417" w:rsidRDefault="00C90417" w:rsidP="00C90417">
      <w:pPr>
        <w:pStyle w:val="SORUNOLUAIK"/>
        <w:numPr>
          <w:ilvl w:val="0"/>
          <w:numId w:val="0"/>
        </w:numPr>
        <w:ind w:left="360"/>
      </w:pPr>
    </w:p>
    <w:p w14:paraId="3BF39963" w14:textId="6A343F97" w:rsidR="00C90417" w:rsidRDefault="00C90417" w:rsidP="00C90417">
      <w:pPr>
        <w:pStyle w:val="SORUNOLUAIK"/>
        <w:numPr>
          <w:ilvl w:val="0"/>
          <w:numId w:val="43"/>
        </w:numPr>
      </w:pPr>
      <w:r>
        <w:t>Bundan dolayı kendisine verilen lakabı yazınız:</w:t>
      </w:r>
    </w:p>
    <w:p w14:paraId="71786795" w14:textId="089F215A" w:rsidR="00C90417" w:rsidRDefault="00C90417" w:rsidP="00C90417">
      <w:pPr>
        <w:pStyle w:val="SORUNOLUAIK"/>
        <w:numPr>
          <w:ilvl w:val="0"/>
          <w:numId w:val="0"/>
        </w:numPr>
      </w:pPr>
    </w:p>
    <w:p w14:paraId="0B504C26" w14:textId="5BCF3A95" w:rsidR="00C90417" w:rsidRDefault="00C90417" w:rsidP="00C90417">
      <w:pPr>
        <w:pStyle w:val="SORUNOLUAIK"/>
        <w:numPr>
          <w:ilvl w:val="0"/>
          <w:numId w:val="43"/>
        </w:numPr>
      </w:pPr>
      <w:r>
        <w:t>Peygamberlerde olması gereken özelliklerden sıdk ve emaneti açıklayınız:</w:t>
      </w:r>
    </w:p>
    <w:p w14:paraId="38074B82" w14:textId="162391C2" w:rsidR="00C90417" w:rsidRDefault="00C90417" w:rsidP="00C90417">
      <w:pPr>
        <w:pStyle w:val="SORUNOLUAIK"/>
        <w:numPr>
          <w:ilvl w:val="0"/>
          <w:numId w:val="0"/>
        </w:numPr>
      </w:pPr>
    </w:p>
    <w:p w14:paraId="228617D6" w14:textId="6D9B7AAB" w:rsidR="00C90417" w:rsidRDefault="00C90417" w:rsidP="00C90417">
      <w:pPr>
        <w:pStyle w:val="SORUNOLUAIK"/>
        <w:numPr>
          <w:ilvl w:val="0"/>
          <w:numId w:val="43"/>
        </w:numPr>
      </w:pPr>
      <w:proofErr w:type="spellStart"/>
      <w:r>
        <w:t>Allah’u</w:t>
      </w:r>
      <w:proofErr w:type="spellEnd"/>
      <w:r>
        <w:t xml:space="preserve"> </w:t>
      </w:r>
      <w:proofErr w:type="gramStart"/>
      <w:r>
        <w:t>Teala</w:t>
      </w:r>
      <w:proofErr w:type="gramEnd"/>
      <w:r>
        <w:t xml:space="preserve"> peygamber seçerken neden sıdk ve emanet vasfı olanları seçmiştir.  Bir peygamber bu özellikleri taşımazsa nasıl sorunlar ortaya çıkardı?</w:t>
      </w:r>
    </w:p>
    <w:p w14:paraId="0F208D45" w14:textId="77777777" w:rsidR="00C90417" w:rsidRDefault="00C90417" w:rsidP="00C90417">
      <w:pPr>
        <w:pStyle w:val="ListeParagraf"/>
      </w:pPr>
    </w:p>
    <w:p w14:paraId="00BDDEFF" w14:textId="77777777" w:rsidR="00C90417" w:rsidRDefault="00C90417" w:rsidP="00C90417">
      <w:pPr>
        <w:pStyle w:val="SORUNOLUAIK"/>
        <w:numPr>
          <w:ilvl w:val="0"/>
          <w:numId w:val="0"/>
        </w:numPr>
        <w:ind w:left="360"/>
      </w:pPr>
    </w:p>
    <w:p w14:paraId="0D4D31E8" w14:textId="2C4C0213" w:rsidR="00C90417" w:rsidRDefault="00C90417" w:rsidP="00C90417">
      <w:pPr>
        <w:pStyle w:val="SORUNOLUAIK"/>
        <w:numPr>
          <w:ilvl w:val="0"/>
          <w:numId w:val="43"/>
        </w:numPr>
      </w:pPr>
      <w:r>
        <w:t xml:space="preserve">Peygamberimizin merhametli ve affedici oluşunu bir örnekle açıklayınız. </w:t>
      </w:r>
    </w:p>
    <w:p w14:paraId="7AF84CBE" w14:textId="77777777" w:rsidR="00C90417" w:rsidRDefault="00C90417" w:rsidP="00C90417">
      <w:pPr>
        <w:pStyle w:val="SORUNOLUAIK"/>
        <w:numPr>
          <w:ilvl w:val="0"/>
          <w:numId w:val="0"/>
        </w:numPr>
      </w:pPr>
    </w:p>
    <w:p w14:paraId="6580377E" w14:textId="77777777" w:rsidR="00C90417" w:rsidRDefault="00C90417" w:rsidP="00C90417">
      <w:pPr>
        <w:pStyle w:val="SORUNOLUAIK"/>
        <w:numPr>
          <w:ilvl w:val="0"/>
          <w:numId w:val="43"/>
        </w:numPr>
      </w:pPr>
      <w:proofErr w:type="gramStart"/>
      <w:r>
        <w:t>Peygamberimiz  merhametli</w:t>
      </w:r>
      <w:proofErr w:type="gramEnd"/>
      <w:r>
        <w:t xml:space="preserve"> ve affedici olmasaydı nasıl sorunlar ortaya çıkardı?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54165289" w14:textId="22A51DEB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EC882" w14:textId="77777777" w:rsidR="00D313AC" w:rsidRDefault="00D313AC" w:rsidP="00ED544D">
      <w:pPr>
        <w:spacing w:after="0" w:line="240" w:lineRule="auto"/>
      </w:pPr>
      <w:r>
        <w:separator/>
      </w:r>
    </w:p>
  </w:endnote>
  <w:endnote w:type="continuationSeparator" w:id="0">
    <w:p w14:paraId="566E4E17" w14:textId="77777777" w:rsidR="00D313AC" w:rsidRDefault="00D313AC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B8308" w14:textId="77777777" w:rsidR="00D313AC" w:rsidRDefault="00D313AC" w:rsidP="00ED544D">
      <w:pPr>
        <w:spacing w:after="0" w:line="240" w:lineRule="auto"/>
      </w:pPr>
      <w:r>
        <w:separator/>
      </w:r>
    </w:p>
  </w:footnote>
  <w:footnote w:type="continuationSeparator" w:id="0">
    <w:p w14:paraId="7D45BDE5" w14:textId="77777777" w:rsidR="00D313AC" w:rsidRDefault="00D313AC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2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D2D26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90417"/>
    <w:rsid w:val="00CB65BF"/>
    <w:rsid w:val="00CB6C62"/>
    <w:rsid w:val="00CE7DEC"/>
    <w:rsid w:val="00CF4F54"/>
    <w:rsid w:val="00D21860"/>
    <w:rsid w:val="00D313AC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3D78E-290B-4FA7-8BD2-59E91CA70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2024-12-12T09:17:00Z</dcterms:created>
  <dcterms:modified xsi:type="dcterms:W3CDTF">2024-12-12T09:17:00Z</dcterms:modified>
</cp:coreProperties>
</file>