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right" w:tblpY="272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D544D" w14:paraId="6E4E17F6" w14:textId="77777777" w:rsidTr="00ED544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5BB7D8A" w14:textId="77777777" w:rsidR="00ED544D" w:rsidRPr="00FD75DF" w:rsidRDefault="00ED544D" w:rsidP="00ED544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4CBD33B" w14:textId="77777777" w:rsidR="00ED544D" w:rsidRDefault="00ED544D" w:rsidP="00ED544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A732579" w14:textId="77777777" w:rsidR="00ED544D" w:rsidRDefault="00ED544D" w:rsidP="00ED544D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E715EC9" w14:textId="77777777" w:rsidR="00ED544D" w:rsidRDefault="00ED544D" w:rsidP="00ED544D">
            <w:pPr>
              <w:pStyle w:val="IKLAR"/>
              <w:spacing w:before="0" w:after="0"/>
              <w:ind w:left="0" w:firstLine="0"/>
            </w:pPr>
          </w:p>
        </w:tc>
      </w:tr>
      <w:tr w:rsidR="00ED544D" w14:paraId="31B8ABB1" w14:textId="77777777" w:rsidTr="00ED544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4FA3B7E" w14:textId="77777777" w:rsidR="00ED544D" w:rsidRPr="00FD75DF" w:rsidRDefault="00ED544D" w:rsidP="00ED544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EC925D1" w14:textId="77777777" w:rsidR="00ED544D" w:rsidRDefault="00ED544D" w:rsidP="00ED544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5BCA2FD" w14:textId="77777777" w:rsidR="00ED544D" w:rsidRDefault="00ED544D" w:rsidP="00ED544D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0C57225" w14:textId="77777777" w:rsidR="00ED544D" w:rsidRDefault="00ED544D" w:rsidP="00ED544D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ED544D" w14:paraId="2D221D2A" w14:textId="77777777" w:rsidTr="00ED544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49F6C43" w14:textId="77777777" w:rsidR="00ED544D" w:rsidRPr="00FD75DF" w:rsidRDefault="00ED544D" w:rsidP="00ED544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30905D7" w14:textId="77777777" w:rsidR="00ED544D" w:rsidRDefault="00ED544D" w:rsidP="00ED544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C31F3D7" w14:textId="77777777" w:rsidR="00ED544D" w:rsidRDefault="00ED544D" w:rsidP="00ED544D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3646276" w14:textId="77777777" w:rsidR="00ED544D" w:rsidRDefault="00ED544D" w:rsidP="00ED544D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D544D" w14:paraId="55E9AB7E" w14:textId="77777777" w:rsidTr="00ED544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C59500" w14:textId="77777777" w:rsidR="00ED544D" w:rsidRPr="00FD75DF" w:rsidRDefault="00ED544D" w:rsidP="00ED544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6F1D215" w14:textId="77777777" w:rsidR="00ED544D" w:rsidRDefault="00ED544D" w:rsidP="00ED544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6152222" w14:textId="6C742100" w:rsidR="00ED544D" w:rsidRDefault="00ED544D" w:rsidP="00ED544D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3CB3629" w14:textId="77777777" w:rsidR="00ED544D" w:rsidRDefault="00ED544D" w:rsidP="00ED544D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14:paraId="4BE34186" w14:textId="5DCD3281" w:rsidR="00CB6C62" w:rsidRDefault="00ED544D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FF6B69B" wp14:editId="6C518AA3">
                <wp:simplePos x="0" y="0"/>
                <wp:positionH relativeFrom="column">
                  <wp:posOffset>-504190</wp:posOffset>
                </wp:positionH>
                <wp:positionV relativeFrom="paragraph">
                  <wp:posOffset>437708</wp:posOffset>
                </wp:positionV>
                <wp:extent cx="6875780" cy="288290"/>
                <wp:effectExtent l="10795" t="6350" r="9525" b="29210"/>
                <wp:wrapNone/>
                <wp:docPr id="7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54C6E27" w14:textId="77777777" w:rsidR="00CB6C62" w:rsidRPr="00CB6C62" w:rsidRDefault="00CB6C62" w:rsidP="00A92366">
                            <w:pPr>
                              <w:shd w:val="clear" w:color="auto" w:fill="FFFFFF" w:themeFill="background1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827435" w:rsidRPr="00CB65B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 </w:t>
                            </w:r>
                            <w:r w:rsidR="00A92366">
                              <w:rPr>
                                <w:b/>
                                <w:sz w:val="18"/>
                                <w:szCs w:val="18"/>
                              </w:rPr>
                              <w:t>MAÛN</w:t>
                            </w:r>
                            <w:r w:rsidR="00827435" w:rsidRPr="00CB65B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Suresi’nin</w:t>
                            </w:r>
                            <w:r w:rsidRPr="00CB65B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okunuşu karışık olarak verilmiştir. Okunuş sırasına göre yan tarafa sıralayalım. (2X8=16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6B69B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-39.7pt;margin-top:34.45pt;width:541.4pt;height:22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" fillcolor="#8064a2 [3207]" strokecolor="#f2f2f2 [3041]" strokeweight="1pt">
                <v:shadow on="t" color="#3f3151 [1607]" opacity=".5" offset="1pt"/>
                <v:textbox>
                  <w:txbxContent>
                    <w:p w14:paraId="154C6E27" w14:textId="77777777" w:rsidR="00CB6C62" w:rsidRPr="00CB6C62" w:rsidRDefault="00CB6C62" w:rsidP="00A92366">
                      <w:pPr>
                        <w:shd w:val="clear" w:color="auto" w:fill="FFFFFF" w:themeFill="background1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</w:t>
                      </w:r>
                      <w:r w:rsidR="00827435" w:rsidRPr="00CB65BF">
                        <w:rPr>
                          <w:b/>
                          <w:sz w:val="18"/>
                          <w:szCs w:val="18"/>
                        </w:rPr>
                        <w:t xml:space="preserve">Aşağıda </w:t>
                      </w:r>
                      <w:r w:rsidR="00A92366">
                        <w:rPr>
                          <w:b/>
                          <w:sz w:val="18"/>
                          <w:szCs w:val="18"/>
                        </w:rPr>
                        <w:t>MAÛN</w:t>
                      </w:r>
                      <w:r w:rsidR="00827435" w:rsidRPr="00CB65BF">
                        <w:rPr>
                          <w:b/>
                          <w:sz w:val="18"/>
                          <w:szCs w:val="18"/>
                        </w:rPr>
                        <w:t xml:space="preserve"> Suresi’nin</w:t>
                      </w:r>
                      <w:r w:rsidRPr="00CB65BF">
                        <w:rPr>
                          <w:b/>
                          <w:sz w:val="18"/>
                          <w:szCs w:val="18"/>
                        </w:rPr>
                        <w:t xml:space="preserve"> okunuşu karışık olarak verilmiştir. Okunuş sırasına göre yan tarafa sıralayalım. (2X8=16 PUAN)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52BCC9" wp14:editId="76A60727">
                <wp:simplePos x="0" y="0"/>
                <wp:positionH relativeFrom="column">
                  <wp:posOffset>-508000</wp:posOffset>
                </wp:positionH>
                <wp:positionV relativeFrom="paragraph">
                  <wp:posOffset>519982</wp:posOffset>
                </wp:positionV>
                <wp:extent cx="539750" cy="288290"/>
                <wp:effectExtent l="0" t="0" r="12700" b="16510"/>
                <wp:wrapNone/>
                <wp:docPr id="7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B345E" w14:textId="77777777" w:rsidR="00CB6C62" w:rsidRPr="00446E26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EB5EF6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2BCC9" id="Text Box 30" o:spid="_x0000_s1027" type="#_x0000_t202" style="position:absolute;margin-left:-40pt;margin-top:40.95pt;width:42.5pt;height:22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" fillcolor="#f79646 [3209]">
                <v:textbox inset=",.3mm">
                  <w:txbxContent>
                    <w:p w14:paraId="35FB345E" w14:textId="77777777" w:rsidR="00CB6C62" w:rsidRPr="00446E26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EB5EF6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</w:p>
    <w:p w14:paraId="685582FA" w14:textId="77777777" w:rsidR="00CB6C62" w:rsidRDefault="007F45DE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0C5EEC" wp14:editId="35A2581B">
                <wp:simplePos x="0" y="0"/>
                <wp:positionH relativeFrom="column">
                  <wp:posOffset>-499745</wp:posOffset>
                </wp:positionH>
                <wp:positionV relativeFrom="paragraph">
                  <wp:posOffset>189230</wp:posOffset>
                </wp:positionV>
                <wp:extent cx="1019175" cy="1704975"/>
                <wp:effectExtent l="0" t="0" r="28575" b="28575"/>
                <wp:wrapNone/>
                <wp:docPr id="7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704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53F3C" w14:textId="77777777" w:rsidR="00CB6C62" w:rsidRPr="007F45DE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-  …</w:t>
                            </w:r>
                            <w:proofErr w:type="gramEnd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…….</w:t>
                            </w:r>
                          </w:p>
                          <w:p w14:paraId="7217D1F9" w14:textId="77777777" w:rsidR="00CB6C62" w:rsidRPr="007F45DE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-  …</w:t>
                            </w:r>
                            <w:proofErr w:type="gramEnd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…….</w:t>
                            </w:r>
                          </w:p>
                          <w:p w14:paraId="16DF38A4" w14:textId="77777777" w:rsidR="00CB6C62" w:rsidRPr="007F45DE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-  …</w:t>
                            </w:r>
                            <w:proofErr w:type="gramEnd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…….</w:t>
                            </w:r>
                          </w:p>
                          <w:p w14:paraId="0C8CB6BC" w14:textId="77777777" w:rsidR="00CB6C62" w:rsidRPr="007F45DE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-  …</w:t>
                            </w:r>
                            <w:proofErr w:type="gramEnd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…….</w:t>
                            </w:r>
                          </w:p>
                          <w:p w14:paraId="0D4B04E5" w14:textId="77777777" w:rsidR="00CB6C62" w:rsidRPr="007F45DE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-  …</w:t>
                            </w:r>
                            <w:proofErr w:type="gramEnd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…….</w:t>
                            </w:r>
                          </w:p>
                          <w:p w14:paraId="12077A52" w14:textId="77777777" w:rsidR="00CB6C62" w:rsidRPr="007F45DE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-  …</w:t>
                            </w:r>
                            <w:proofErr w:type="gramEnd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…….</w:t>
                            </w:r>
                          </w:p>
                          <w:p w14:paraId="43EC46F3" w14:textId="77777777" w:rsidR="00CB6C62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-  …</w:t>
                            </w:r>
                            <w:proofErr w:type="gramEnd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…….</w:t>
                            </w:r>
                          </w:p>
                          <w:p w14:paraId="5A6AA3BB" w14:textId="77777777" w:rsidR="007F45DE" w:rsidRPr="007F45DE" w:rsidRDefault="007F45DE" w:rsidP="007F45DE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-  …</w:t>
                            </w:r>
                            <w:proofErr w:type="gramEnd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…….</w:t>
                            </w:r>
                          </w:p>
                          <w:p w14:paraId="48181367" w14:textId="77777777" w:rsidR="007F45DE" w:rsidRPr="007F45DE" w:rsidRDefault="007F45DE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82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C5EEC" id="Text Box 28" o:spid="_x0000_s1028" type="#_x0000_t202" style="position:absolute;margin-left:-39.35pt;margin-top:14.9pt;width:80.25pt;height:13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" fillcolor="#e5dfec [663]">
                <v:textbox inset=",2.3mm,,.3mm">
                  <w:txbxContent>
                    <w:p w14:paraId="68C53F3C" w14:textId="77777777" w:rsidR="00CB6C62" w:rsidRPr="007F45DE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>1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-  …</w:t>
                      </w:r>
                      <w:proofErr w:type="gramEnd"/>
                      <w:r w:rsidRPr="007F45DE">
                        <w:rPr>
                          <w:b/>
                          <w:sz w:val="16"/>
                          <w:szCs w:val="16"/>
                        </w:rPr>
                        <w:t>…….</w:t>
                      </w:r>
                    </w:p>
                    <w:p w14:paraId="7217D1F9" w14:textId="77777777" w:rsidR="00CB6C62" w:rsidRPr="007F45DE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>2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-  …</w:t>
                      </w:r>
                      <w:proofErr w:type="gramEnd"/>
                      <w:r w:rsidRPr="007F45DE">
                        <w:rPr>
                          <w:b/>
                          <w:sz w:val="16"/>
                          <w:szCs w:val="16"/>
                        </w:rPr>
                        <w:t>…….</w:t>
                      </w:r>
                    </w:p>
                    <w:p w14:paraId="16DF38A4" w14:textId="77777777" w:rsidR="00CB6C62" w:rsidRPr="007F45DE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>3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-  …</w:t>
                      </w:r>
                      <w:proofErr w:type="gramEnd"/>
                      <w:r w:rsidRPr="007F45DE">
                        <w:rPr>
                          <w:b/>
                          <w:sz w:val="16"/>
                          <w:szCs w:val="16"/>
                        </w:rPr>
                        <w:t>…….</w:t>
                      </w:r>
                    </w:p>
                    <w:p w14:paraId="0C8CB6BC" w14:textId="77777777" w:rsidR="00CB6C62" w:rsidRPr="007F45DE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>4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-  …</w:t>
                      </w:r>
                      <w:proofErr w:type="gramEnd"/>
                      <w:r w:rsidRPr="007F45DE">
                        <w:rPr>
                          <w:b/>
                          <w:sz w:val="16"/>
                          <w:szCs w:val="16"/>
                        </w:rPr>
                        <w:t>…….</w:t>
                      </w:r>
                    </w:p>
                    <w:p w14:paraId="0D4B04E5" w14:textId="77777777" w:rsidR="00CB6C62" w:rsidRPr="007F45DE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>5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-  …</w:t>
                      </w:r>
                      <w:proofErr w:type="gramEnd"/>
                      <w:r w:rsidRPr="007F45DE">
                        <w:rPr>
                          <w:b/>
                          <w:sz w:val="16"/>
                          <w:szCs w:val="16"/>
                        </w:rPr>
                        <w:t>…….</w:t>
                      </w:r>
                    </w:p>
                    <w:p w14:paraId="12077A52" w14:textId="77777777" w:rsidR="00CB6C62" w:rsidRPr="007F45DE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>6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-  …</w:t>
                      </w:r>
                      <w:proofErr w:type="gramEnd"/>
                      <w:r w:rsidRPr="007F45DE">
                        <w:rPr>
                          <w:b/>
                          <w:sz w:val="16"/>
                          <w:szCs w:val="16"/>
                        </w:rPr>
                        <w:t>…….</w:t>
                      </w:r>
                    </w:p>
                    <w:p w14:paraId="43EC46F3" w14:textId="77777777" w:rsidR="00CB6C62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>7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-  …</w:t>
                      </w:r>
                      <w:proofErr w:type="gramEnd"/>
                      <w:r w:rsidRPr="007F45DE">
                        <w:rPr>
                          <w:b/>
                          <w:sz w:val="16"/>
                          <w:szCs w:val="16"/>
                        </w:rPr>
                        <w:t>…….</w:t>
                      </w:r>
                    </w:p>
                    <w:p w14:paraId="5A6AA3BB" w14:textId="77777777" w:rsidR="007F45DE" w:rsidRPr="007F45DE" w:rsidRDefault="007F45DE" w:rsidP="007F45DE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8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-  …</w:t>
                      </w:r>
                      <w:proofErr w:type="gramEnd"/>
                      <w:r w:rsidRPr="007F45DE">
                        <w:rPr>
                          <w:b/>
                          <w:sz w:val="16"/>
                          <w:szCs w:val="16"/>
                        </w:rPr>
                        <w:t>…….</w:t>
                      </w:r>
                    </w:p>
                    <w:p w14:paraId="48181367" w14:textId="77777777" w:rsidR="007F45DE" w:rsidRPr="007F45DE" w:rsidRDefault="007F45DE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01ACB84" wp14:editId="0EFE5A47">
                <wp:simplePos x="0" y="0"/>
                <wp:positionH relativeFrom="margin">
                  <wp:align>right</wp:align>
                </wp:positionH>
                <wp:positionV relativeFrom="paragraph">
                  <wp:posOffset>244475</wp:posOffset>
                </wp:positionV>
                <wp:extent cx="2790825" cy="323850"/>
                <wp:effectExtent l="19050" t="19050" r="47625" b="57150"/>
                <wp:wrapNone/>
                <wp:docPr id="7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825" cy="323850"/>
                          <a:chOff x="3551" y="1432"/>
                          <a:chExt cx="3447" cy="510"/>
                        </a:xfrm>
                      </wpg:grpSpPr>
                      <wps:wsp>
                        <wps:cNvPr id="75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2E7FF42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005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EA2B4BE" w14:textId="77777777" w:rsidR="00CB6C62" w:rsidRPr="00F82205" w:rsidRDefault="00A92366" w:rsidP="00A92366">
                              <w:pPr>
                                <w:shd w:val="clear" w:color="auto" w:fill="FFFFFF" w:themeFill="background1"/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Fezâlikellezî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yedu’ul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yetîm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ACB84" id="Group 13" o:spid="_x0000_s1029" style="position:absolute;margin-left:168.55pt;margin-top:19.25pt;width:219.75pt;height:25.5pt;z-index:251712512;mso-position-horizontal:right;mso-position-horizontal-relative:margin" coordorigin="3551,1432" coordsize="3447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AutoShape 14" o:spid="_x0000_s103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32E7FF42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5" o:spid="_x0000_s1031" type="#_x0000_t202" style="position:absolute;left:3993;top:1519;width:3005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4EA2B4BE" w14:textId="77777777" w:rsidR="00CB6C62" w:rsidRPr="00F82205" w:rsidRDefault="00A92366" w:rsidP="00A92366">
                        <w:pPr>
                          <w:shd w:val="clear" w:color="auto" w:fill="FFFFFF" w:themeFill="background1"/>
                        </w:pP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Fezâlikellezî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yedu’ul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yetîm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A1EF0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EDA08AB" wp14:editId="1D8B6EC6">
                <wp:simplePos x="0" y="0"/>
                <wp:positionH relativeFrom="column">
                  <wp:posOffset>576580</wp:posOffset>
                </wp:positionH>
                <wp:positionV relativeFrom="paragraph">
                  <wp:posOffset>227330</wp:posOffset>
                </wp:positionV>
                <wp:extent cx="2286000" cy="352425"/>
                <wp:effectExtent l="19050" t="19050" r="38100" b="66675"/>
                <wp:wrapNone/>
                <wp:docPr id="5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352425"/>
                          <a:chOff x="3551" y="1432"/>
                          <a:chExt cx="2313" cy="510"/>
                        </a:xfrm>
                      </wpg:grpSpPr>
                      <wps:wsp>
                        <wps:cNvPr id="5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2E65AA2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871" cy="32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4E9C20C" w14:textId="77777777" w:rsidR="00A92366" w:rsidRDefault="00A92366" w:rsidP="00A9236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an</w:t>
                              </w:r>
                              <w:proofErr w:type="gram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salâtihim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sâhûn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06C611F7" w14:textId="77777777"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A08AB" id="Group 22" o:spid="_x0000_s1032" style="position:absolute;margin-left:45.4pt;margin-top:17.9pt;width:180pt;height:27.75pt;z-index:251715584" coordorigin="3551,1432" coordsize="231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">
                <v:shape id="AutoShape 23" o:spid="_x0000_s1033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42E65AA2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24" o:spid="_x0000_s1034" type="#_x0000_t202" style="position:absolute;left:3993;top:1519;width:187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34E9C20C" w14:textId="77777777" w:rsidR="00A92366" w:rsidRDefault="00A92366" w:rsidP="00A9236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" w:hAnsi="Ubuntu" w:cs="Ubuntu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an</w:t>
                        </w:r>
                        <w:proofErr w:type="gram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salâtihim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sâhûn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  <w:p w14:paraId="06C611F7" w14:textId="77777777"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2575EE" wp14:editId="7D29D052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6840220" cy="1692275"/>
                <wp:effectExtent l="10795" t="18415" r="16510" b="13335"/>
                <wp:wrapNone/>
                <wp:docPr id="7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3E4B2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575EE" id="Text Box 3" o:spid="_x0000_s1035" type="#_x0000_t202" style="position:absolute;margin-left:-39.25pt;margin-top:14.85pt;width:538.6pt;height:13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" fillcolor="#ccc0d9 [1303]" strokecolor="#5f497a [2407]" strokeweight="1.5pt">
                <v:textbox>
                  <w:txbxContent>
                    <w:p w14:paraId="19F3E4B2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338EA4BC" w14:textId="77777777" w:rsidR="00CB6C62" w:rsidRDefault="000A1EF0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829E814" wp14:editId="0AB91EB6">
                <wp:simplePos x="0" y="0"/>
                <wp:positionH relativeFrom="column">
                  <wp:posOffset>4138930</wp:posOffset>
                </wp:positionH>
                <wp:positionV relativeFrom="paragraph">
                  <wp:posOffset>313690</wp:posOffset>
                </wp:positionV>
                <wp:extent cx="1981200" cy="323850"/>
                <wp:effectExtent l="19050" t="19050" r="38100" b="57150"/>
                <wp:wrapNone/>
                <wp:docPr id="6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323850"/>
                          <a:chOff x="3551" y="1432"/>
                          <a:chExt cx="2199" cy="510"/>
                        </a:xfrm>
                      </wpg:grpSpPr>
                      <wps:wsp>
                        <wps:cNvPr id="67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B8C2518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757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7BA5015" w14:textId="77777777" w:rsidR="00A92366" w:rsidRDefault="00A92366" w:rsidP="00A9236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Ellezîne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hüm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yürâûne</w:t>
                              </w:r>
                              <w:proofErr w:type="spellEnd"/>
                            </w:p>
                            <w:p w14:paraId="219F0E92" w14:textId="77777777"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9E814" id="Group 19" o:spid="_x0000_s1036" style="position:absolute;margin-left:325.9pt;margin-top:24.7pt;width:156pt;height:25.5pt;z-index:251714560" coordorigin="3551,1432" coordsize="2199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">
                <v:shape id="AutoShape 20" o:spid="_x0000_s1037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5B8C2518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21" o:spid="_x0000_s1038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57BA5015" w14:textId="77777777" w:rsidR="00A92366" w:rsidRDefault="00A92366" w:rsidP="00A9236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" w:hAnsi="Ubuntu" w:cs="Ubuntu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Ellezîne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hüm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yürâûne</w:t>
                        </w:r>
                        <w:proofErr w:type="spellEnd"/>
                      </w:p>
                      <w:p w14:paraId="219F0E92" w14:textId="77777777"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ADBDE9E" wp14:editId="5FF83D92">
                <wp:simplePos x="0" y="0"/>
                <wp:positionH relativeFrom="column">
                  <wp:posOffset>567054</wp:posOffset>
                </wp:positionH>
                <wp:positionV relativeFrom="paragraph">
                  <wp:posOffset>285115</wp:posOffset>
                </wp:positionV>
                <wp:extent cx="3343275" cy="323850"/>
                <wp:effectExtent l="19050" t="19050" r="47625" b="57150"/>
                <wp:wrapNone/>
                <wp:docPr id="6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3275" cy="323850"/>
                          <a:chOff x="3551" y="1432"/>
                          <a:chExt cx="3844" cy="510"/>
                        </a:xfrm>
                      </wpg:grpSpPr>
                      <wps:wsp>
                        <wps:cNvPr id="70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15E5367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2296">
                                <w:rPr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402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DE1FF1C" w14:textId="77777777" w:rsidR="00CB6C62" w:rsidRPr="00F82205" w:rsidRDefault="00A92366" w:rsidP="00A92366">
                              <w:pPr>
                                <w:shd w:val="clear" w:color="auto" w:fill="FFFFFF" w:themeFill="background1"/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Eraeytellezî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yükezzibu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bid-dîn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BDE9E" id="Group 4" o:spid="_x0000_s1039" style="position:absolute;margin-left:44.65pt;margin-top:22.45pt;width:263.25pt;height:25.5pt;z-index:251709440" coordorigin="3551,1432" coordsize="3844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">
                <v:shape id="AutoShape 5" o:spid="_x0000_s104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615E5367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D2296"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6" o:spid="_x0000_s1041" type="#_x0000_t202" style="position:absolute;left:3993;top:1519;width:340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2DE1FF1C" w14:textId="77777777" w:rsidR="00CB6C62" w:rsidRPr="00F82205" w:rsidRDefault="00A92366" w:rsidP="00A92366">
                        <w:pPr>
                          <w:shd w:val="clear" w:color="auto" w:fill="FFFFFF" w:themeFill="background1"/>
                        </w:pP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Eraeytellezî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yükezzibu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bid-dîn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529A11" w14:textId="77777777" w:rsidR="00CB6C62" w:rsidRDefault="00CB6C62" w:rsidP="00CB6C62"/>
    <w:p w14:paraId="35ED2284" w14:textId="77777777" w:rsidR="00CB6C62" w:rsidRDefault="007F45DE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15EF2B7" wp14:editId="429226CE">
                <wp:simplePos x="0" y="0"/>
                <wp:positionH relativeFrom="column">
                  <wp:posOffset>656590</wp:posOffset>
                </wp:positionH>
                <wp:positionV relativeFrom="paragraph">
                  <wp:posOffset>29210</wp:posOffset>
                </wp:positionV>
                <wp:extent cx="2806065" cy="323850"/>
                <wp:effectExtent l="19050" t="19050" r="32385" b="57150"/>
                <wp:wrapNone/>
                <wp:docPr id="6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065" cy="323850"/>
                          <a:chOff x="3551" y="1432"/>
                          <a:chExt cx="3333" cy="510"/>
                        </a:xfrm>
                      </wpg:grpSpPr>
                      <wps:wsp>
                        <wps:cNvPr id="61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8985951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4E43C39" w14:textId="77777777" w:rsidR="00CB6C62" w:rsidRPr="00F82205" w:rsidRDefault="00A92366" w:rsidP="00A92366">
                              <w:pPr>
                                <w:shd w:val="clear" w:color="auto" w:fill="FFFFFF" w:themeFill="background1"/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Velâ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yehuddu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alâ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taâmil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miskîn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EF2B7" id="Group 10" o:spid="_x0000_s1042" style="position:absolute;margin-left:51.7pt;margin-top:2.3pt;width:220.95pt;height:25.5pt;z-index:251711488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">
                <v:shape id="AutoShape 11" o:spid="_x0000_s1043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8985951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</w:p>
                    </w:txbxContent>
                  </v:textbox>
                </v:shape>
                <v:shape id="Text Box 12" o:spid="_x0000_s1044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54E43C39" w14:textId="77777777" w:rsidR="00CB6C62" w:rsidRPr="00F82205" w:rsidRDefault="00A92366" w:rsidP="00A92366">
                        <w:pPr>
                          <w:shd w:val="clear" w:color="auto" w:fill="FFFFFF" w:themeFill="background1"/>
                        </w:pP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Velâ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yehuddu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alâ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taâmil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miskîn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BE77BE2" wp14:editId="7A887F24">
                <wp:simplePos x="0" y="0"/>
                <wp:positionH relativeFrom="column">
                  <wp:posOffset>3563620</wp:posOffset>
                </wp:positionH>
                <wp:positionV relativeFrom="paragraph">
                  <wp:posOffset>29210</wp:posOffset>
                </wp:positionV>
                <wp:extent cx="2705100" cy="323850"/>
                <wp:effectExtent l="19050" t="19050" r="38100" b="57150"/>
                <wp:wrapNone/>
                <wp:docPr id="6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323850"/>
                          <a:chOff x="3551" y="1432"/>
                          <a:chExt cx="3333" cy="510"/>
                        </a:xfrm>
                      </wpg:grpSpPr>
                      <wps:wsp>
                        <wps:cNvPr id="64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E770BE8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E185A92" w14:textId="77777777" w:rsidR="00CB6C62" w:rsidRPr="00F82205" w:rsidRDefault="00A92366" w:rsidP="00A92366">
                              <w:pPr>
                                <w:shd w:val="clear" w:color="auto" w:fill="FFFFFF" w:themeFill="background1"/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Feveylün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lilmusallîn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77BE2" id="Group 16" o:spid="_x0000_s1045" style="position:absolute;margin-left:280.6pt;margin-top:2.3pt;width:213pt;height:25.5pt;z-index:251713536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">
                <v:shape id="AutoShape 17" o:spid="_x0000_s1046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0E770BE8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18" o:spid="_x0000_s1047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7E185A92" w14:textId="77777777" w:rsidR="00CB6C62" w:rsidRPr="00F82205" w:rsidRDefault="00A92366" w:rsidP="00A92366">
                        <w:pPr>
                          <w:shd w:val="clear" w:color="auto" w:fill="FFFFFF" w:themeFill="background1"/>
                        </w:pP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Feveylün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lilmusallîn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51FF77" w14:textId="77777777" w:rsidR="00CB6C62" w:rsidRDefault="007F45DE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1827399" wp14:editId="6499A798">
                <wp:simplePos x="0" y="0"/>
                <wp:positionH relativeFrom="column">
                  <wp:posOffset>894715</wp:posOffset>
                </wp:positionH>
                <wp:positionV relativeFrom="paragraph">
                  <wp:posOffset>177165</wp:posOffset>
                </wp:positionV>
                <wp:extent cx="2295525" cy="323850"/>
                <wp:effectExtent l="19050" t="19050" r="47625" b="57150"/>
                <wp:wrapNone/>
                <wp:docPr id="5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5525" cy="323850"/>
                          <a:chOff x="3551" y="1432"/>
                          <a:chExt cx="2710" cy="510"/>
                        </a:xfrm>
                      </wpg:grpSpPr>
                      <wps:wsp>
                        <wps:cNvPr id="58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664FB83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68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E2EC1DE" w14:textId="77777777" w:rsidR="00CB6C62" w:rsidRPr="00F82205" w:rsidRDefault="00A92366" w:rsidP="00A92366">
                              <w:pPr>
                                <w:shd w:val="clear" w:color="auto" w:fill="FFFFFF" w:themeFill="background1"/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Ellezîne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hüm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27399" id="Group 7" o:spid="_x0000_s1048" style="position:absolute;margin-left:70.45pt;margin-top:13.95pt;width:180.75pt;height:25.5pt;z-index:251710464" coordorigin="3551,1432" coordsize="271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">
                <v:shape id="AutoShape 8" o:spid="_x0000_s104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4664FB83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9" o:spid="_x0000_s1050" type="#_x0000_t202" style="position:absolute;left:3993;top:1519;width:226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5E2EC1DE" w14:textId="77777777" w:rsidR="00CB6C62" w:rsidRPr="00F82205" w:rsidRDefault="00A92366" w:rsidP="00A92366">
                        <w:pPr>
                          <w:shd w:val="clear" w:color="auto" w:fill="FFFFFF" w:themeFill="background1"/>
                        </w:pP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Ellezîne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hüm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0A1EF0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5BF6B73" wp14:editId="4B8A16EF">
                <wp:simplePos x="0" y="0"/>
                <wp:positionH relativeFrom="column">
                  <wp:posOffset>3423285</wp:posOffset>
                </wp:positionH>
                <wp:positionV relativeFrom="paragraph">
                  <wp:posOffset>167640</wp:posOffset>
                </wp:positionV>
                <wp:extent cx="1913890" cy="366843"/>
                <wp:effectExtent l="19050" t="19050" r="29210" b="52705"/>
                <wp:wrapNone/>
                <wp:docPr id="5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3890" cy="366843"/>
                          <a:chOff x="3551" y="1432"/>
                          <a:chExt cx="2653" cy="510"/>
                        </a:xfrm>
                      </wpg:grpSpPr>
                      <wps:wsp>
                        <wps:cNvPr id="52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A4D5329" w14:textId="77777777" w:rsidR="00CB6C62" w:rsidRPr="000D2296" w:rsidRDefault="00827435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1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A50AB09" w14:textId="77777777" w:rsidR="00CB6C62" w:rsidRPr="00F82205" w:rsidRDefault="00A92366" w:rsidP="00A92366">
                              <w:pPr>
                                <w:shd w:val="clear" w:color="auto" w:fill="FFFFFF" w:themeFill="background1"/>
                              </w:pPr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Ve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yemneûnel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mâûn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F6B73" id="Group 25" o:spid="_x0000_s1051" style="position:absolute;margin-left:269.55pt;margin-top:13.2pt;width:150.7pt;height:28.9pt;z-index:251716608" coordorigin="3551,1432" coordsize="265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">
                <v:shape id="AutoShape 26" o:spid="_x0000_s105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4A4D5329" w14:textId="77777777" w:rsidR="00CB6C62" w:rsidRPr="000D2296" w:rsidRDefault="00827435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H</w:t>
                        </w:r>
                      </w:p>
                    </w:txbxContent>
                  </v:textbox>
                </v:shape>
                <v:shape id="Text Box 27" o:spid="_x0000_s1053" type="#_x0000_t202" style="position:absolute;left:3993;top:1519;width:221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hGZwwAAANsAAAAPAAAAZHJzL2Rvd25yZXYueG1sRI9BSwMx&#10;EIXvgv8hjNCbndRik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qa4Rm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1A50AB09" w14:textId="77777777" w:rsidR="00CB6C62" w:rsidRPr="00F82205" w:rsidRDefault="00A92366" w:rsidP="00A92366">
                        <w:pPr>
                          <w:shd w:val="clear" w:color="auto" w:fill="FFFFFF" w:themeFill="background1"/>
                        </w:pPr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Ve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yemneûnel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mâûn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C25D16" w14:textId="77777777" w:rsidR="00CB6C62" w:rsidRDefault="00CB6C62" w:rsidP="00CB6C62"/>
    <w:p w14:paraId="5C79DB33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9EA7EB" wp14:editId="609C94B9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5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8DC45" w14:textId="77777777"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EA7EB" id="Text Box 60" o:spid="_x0000_s1054" type="#_x0000_t202" style="position:absolute;margin-left:-39.65pt;margin-top:3.65pt;width:42.5pt;height:2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" fillcolor="#92d050">
                <v:textbox inset=",.3mm">
                  <w:txbxContent>
                    <w:p w14:paraId="5358DC45" w14:textId="77777777"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025971" wp14:editId="5F2E34E4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1A3D5B" w14:textId="77777777" w:rsidR="00CB6C62" w:rsidRPr="00CB6C62" w:rsidRDefault="00CB6C62" w:rsidP="00CB65BF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Aşağıdaki bölümde orta kısımda verilen kavramları uygun tanımlarla eşleştirelim. 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25971" id="Text Box 59" o:spid="_x0000_s1055" type="#_x0000_t202" style="position:absolute;margin-left:-39.65pt;margin-top:3.55pt;width:539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" fillcolor="#fbd4b4 [1305]" strokecolor="#f79646 [3209]" strokeweight="1.5pt">
                <v:shadow color="#868686"/>
                <v:textbox>
                  <w:txbxContent>
                    <w:p w14:paraId="161A3D5B" w14:textId="77777777" w:rsidR="00CB6C62" w:rsidRPr="00CB6C62" w:rsidRDefault="00CB6C62" w:rsidP="00CB65BF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Aşağıdaki bölümde orta kısımda verilen kavramları uygun tanımlarla eşleştirelim. 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49DB14EF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AFFDF3" wp14:editId="1CAE1511">
                <wp:simplePos x="0" y="0"/>
                <wp:positionH relativeFrom="column">
                  <wp:posOffset>1122045</wp:posOffset>
                </wp:positionH>
                <wp:positionV relativeFrom="paragraph">
                  <wp:posOffset>72390</wp:posOffset>
                </wp:positionV>
                <wp:extent cx="3599815" cy="396240"/>
                <wp:effectExtent l="12065" t="11430" r="17145" b="20955"/>
                <wp:wrapNone/>
                <wp:docPr id="4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C7AB584" w14:textId="77777777" w:rsidR="00CB6C62" w:rsidRPr="00982AF2" w:rsidRDefault="00DB5596" w:rsidP="00BC0CF0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255E3B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Toprak ürünlerinden alınan zekâta verilen addır.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FFDF3" id="Text Box 52" o:spid="_x0000_s1056" type="#_x0000_t202" style="position:absolute;margin-left:88.35pt;margin-top:5.7pt;width:283.45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RQw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1C7AB584" w14:textId="77777777" w:rsidR="00CB6C62" w:rsidRPr="00982AF2" w:rsidRDefault="00DB5596" w:rsidP="00BC0CF0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3. </w:t>
                      </w:r>
                      <w:r w:rsidR="00255E3B">
                        <w:rPr>
                          <w:rFonts w:ascii="Ubuntu" w:hAnsi="Ubuntu" w:cs="Ubuntu"/>
                          <w:sz w:val="24"/>
                          <w:szCs w:val="24"/>
                        </w:rPr>
                        <w:t>Toprak ürünlerinden alınan zekâta verilen addır.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6AF315" wp14:editId="6AFC5886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AE80E4F" w14:textId="77777777" w:rsidR="00CB6C62" w:rsidRPr="00A754CD" w:rsidRDefault="00DB5596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="00A754CD" w:rsidRPr="00A75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Dinen zengin sayılan Müslümanların yılda bir kez mallarının belli miktarını ihtiyaç sahiplerine vermelerine</w:t>
                            </w:r>
                            <w:r w:rsidR="00A75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754CD" w:rsidRPr="00A75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denir.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AF315" id="Text Box 51" o:spid="_x0000_s1057" type="#_x0000_t202" style="position:absolute;margin-left:-34.5pt;margin-top:3.1pt;width:110.55pt;height:7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Rg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AE80E4F" w14:textId="77777777" w:rsidR="00CB6C62" w:rsidRPr="00A754CD" w:rsidRDefault="00DB5596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1. </w:t>
                      </w:r>
                      <w:r w:rsidR="00A754CD" w:rsidRPr="00A754CD">
                        <w:rPr>
                          <w:rFonts w:cstheme="minorHAnsi"/>
                          <w:sz w:val="20"/>
                          <w:szCs w:val="20"/>
                        </w:rPr>
                        <w:t>Dinen zengin sayılan Müslümanların yılda bir kez mallarının belli miktarını ihtiyaç sahiplerine vermelerine</w:t>
                      </w:r>
                      <w:r w:rsidR="00A754CD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A754CD" w:rsidRPr="00A754CD">
                        <w:rPr>
                          <w:rFonts w:cstheme="minorHAnsi"/>
                          <w:sz w:val="20"/>
                          <w:szCs w:val="20"/>
                        </w:rPr>
                        <w:t>denir.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DCFC18" wp14:editId="51C028D1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1C54DAD" w14:textId="77777777" w:rsidR="00A754CD" w:rsidRDefault="00DB5596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="00A754CD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Müslümanın Allah’ın (</w:t>
                            </w:r>
                            <w:proofErr w:type="spellStart"/>
                            <w:r w:rsidR="00A754CD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c.c</w:t>
                            </w:r>
                            <w:proofErr w:type="spellEnd"/>
                            <w:r w:rsidR="00A754CD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.) sevgisini</w:t>
                            </w:r>
                          </w:p>
                          <w:p w14:paraId="7941BB1D" w14:textId="77777777" w:rsidR="00CB6C62" w:rsidRPr="00982AF2" w:rsidRDefault="00A754CD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kazanmak</w:t>
                            </w:r>
                            <w:proofErr w:type="gramEnd"/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 amacıyla yaptığı hayırlı işlerin tamamına denir.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CFC18" id="Text Box 47" o:spid="_x0000_s1058" type="#_x0000_t202" style="position:absolute;margin-left:384.6pt;margin-top:3.1pt;width:110.5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dfyA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31C54DAD" w14:textId="77777777" w:rsidR="00A754CD" w:rsidRDefault="00DB5596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Ubuntu" w:hAnsi="Ubuntu" w:cs="Ubuntu"/>
                          <w:sz w:val="24"/>
                          <w:szCs w:val="24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4. </w:t>
                      </w:r>
                      <w:r w:rsidR="00A754CD">
                        <w:rPr>
                          <w:rFonts w:ascii="Ubuntu" w:hAnsi="Ubuntu" w:cs="Ubuntu"/>
                          <w:sz w:val="24"/>
                          <w:szCs w:val="24"/>
                        </w:rPr>
                        <w:t>Müslümanın Allah’ın (</w:t>
                      </w:r>
                      <w:proofErr w:type="spellStart"/>
                      <w:r w:rsidR="00A754CD">
                        <w:rPr>
                          <w:rFonts w:ascii="Ubuntu" w:hAnsi="Ubuntu" w:cs="Ubuntu"/>
                          <w:sz w:val="24"/>
                          <w:szCs w:val="24"/>
                        </w:rPr>
                        <w:t>c.c</w:t>
                      </w:r>
                      <w:proofErr w:type="spellEnd"/>
                      <w:r w:rsidR="00A754CD">
                        <w:rPr>
                          <w:rFonts w:ascii="Ubuntu" w:hAnsi="Ubuntu" w:cs="Ubuntu"/>
                          <w:sz w:val="24"/>
                          <w:szCs w:val="24"/>
                        </w:rPr>
                        <w:t>.) sevgisini</w:t>
                      </w:r>
                    </w:p>
                    <w:p w14:paraId="7941BB1D" w14:textId="77777777" w:rsidR="00CB6C62" w:rsidRPr="00982AF2" w:rsidRDefault="00A754CD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i/>
                          <w:szCs w:val="20"/>
                        </w:rPr>
                      </w:pPr>
                      <w:proofErr w:type="gramStart"/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>kazanmak</w:t>
                      </w:r>
                      <w:proofErr w:type="gramEnd"/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 amacıyla yaptığı hayırlı işlerin tamamına denir.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EABCC1" wp14:editId="6F58285A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4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281C2CE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ABCC1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59" type="#_x0000_t109" style="position:absolute;margin-left:-39.25pt;margin-top:.3pt;width:538.6pt;height:17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" fillcolor="#dbe5f1 [660]" strokecolor="#548dd4 [1951]" strokeweight="1.5pt">
                <v:shadow on="t" color="#974706 [1609]" opacity=".5" offset="1pt"/>
                <v:textbox>
                  <w:txbxContent>
                    <w:p w14:paraId="4281C2CE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74BEF3C1" w14:textId="77777777" w:rsidR="00CB6C62" w:rsidRDefault="00CB6C62" w:rsidP="00CB6C62"/>
    <w:p w14:paraId="5C9A38A2" w14:textId="77777777" w:rsidR="00CB6C62" w:rsidRDefault="00DB5596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1108A5" wp14:editId="3C8576D6">
                <wp:simplePos x="0" y="0"/>
                <wp:positionH relativeFrom="column">
                  <wp:posOffset>3681730</wp:posOffset>
                </wp:positionH>
                <wp:positionV relativeFrom="paragraph">
                  <wp:posOffset>43179</wp:posOffset>
                </wp:positionV>
                <wp:extent cx="720090" cy="276225"/>
                <wp:effectExtent l="0" t="0" r="41910" b="66675"/>
                <wp:wrapNone/>
                <wp:docPr id="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B14B5C5" w14:textId="77777777" w:rsidR="00CB6C62" w:rsidRPr="00255E3B" w:rsidRDefault="00255E3B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255E3B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Öşür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108A5" id="Text Box 53" o:spid="_x0000_s1060" type="#_x0000_t202" style="position:absolute;margin-left:289.9pt;margin-top:3.4pt;width:56.7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B14B5C5" w14:textId="77777777" w:rsidR="00CB6C62" w:rsidRPr="00255E3B" w:rsidRDefault="00255E3B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255E3B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Öşür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2CC1DD" wp14:editId="3B16181F">
                <wp:simplePos x="0" y="0"/>
                <wp:positionH relativeFrom="column">
                  <wp:posOffset>2510155</wp:posOffset>
                </wp:positionH>
                <wp:positionV relativeFrom="paragraph">
                  <wp:posOffset>43179</wp:posOffset>
                </wp:positionV>
                <wp:extent cx="1043940" cy="276225"/>
                <wp:effectExtent l="0" t="0" r="41910" b="66675"/>
                <wp:wrapNone/>
                <wp:docPr id="4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81CCE61" w14:textId="77777777" w:rsidR="00CB6C62" w:rsidRPr="00255E3B" w:rsidRDefault="00A754CD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</w:pPr>
                            <w:r w:rsidRPr="00255E3B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  <w:t>Sadaka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CC1DD" id="Text Box 54" o:spid="_x0000_s1061" type="#_x0000_t202" style="position:absolute;margin-left:197.65pt;margin-top:3.4pt;width:82.2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781CCE61" w14:textId="77777777" w:rsidR="00CB6C62" w:rsidRPr="00255E3B" w:rsidRDefault="00A754CD" w:rsidP="00BC0CF0">
                      <w:pPr>
                        <w:shd w:val="clear" w:color="auto" w:fill="FFFFFF" w:themeFill="background1"/>
                        <w:jc w:val="center"/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</w:pPr>
                      <w:r w:rsidRPr="00255E3B"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  <w:t>Sadaka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A8391F" wp14:editId="25A44EA1">
                <wp:simplePos x="0" y="0"/>
                <wp:positionH relativeFrom="column">
                  <wp:posOffset>1551305</wp:posOffset>
                </wp:positionH>
                <wp:positionV relativeFrom="paragraph">
                  <wp:posOffset>42545</wp:posOffset>
                </wp:positionV>
                <wp:extent cx="720090" cy="252095"/>
                <wp:effectExtent l="12700" t="8890" r="10160" b="24765"/>
                <wp:wrapNone/>
                <wp:docPr id="4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42D099" w14:textId="77777777" w:rsidR="00CB6C62" w:rsidRPr="00255E3B" w:rsidRDefault="00A754CD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55E3B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İnfak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8391F" id="Text Box 55" o:spid="_x0000_s1062" type="#_x0000_t202" style="position:absolute;margin-left:122.15pt;margin-top:3.35pt;width:56.7pt;height: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4B42D099" w14:textId="77777777" w:rsidR="00CB6C62" w:rsidRPr="00255E3B" w:rsidRDefault="00A754CD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255E3B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İnfak</w:t>
                      </w:r>
                    </w:p>
                  </w:txbxContent>
                </v:textbox>
              </v:shape>
            </w:pict>
          </mc:Fallback>
        </mc:AlternateContent>
      </w:r>
    </w:p>
    <w:p w14:paraId="237B9311" w14:textId="77777777" w:rsidR="00CB6C62" w:rsidRDefault="00255E3B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692D56" wp14:editId="7CFD1494">
                <wp:simplePos x="0" y="0"/>
                <wp:positionH relativeFrom="margin">
                  <wp:align>center</wp:align>
                </wp:positionH>
                <wp:positionV relativeFrom="paragraph">
                  <wp:posOffset>218440</wp:posOffset>
                </wp:positionV>
                <wp:extent cx="1043940" cy="285750"/>
                <wp:effectExtent l="0" t="0" r="41910" b="57150"/>
                <wp:wrapNone/>
                <wp:docPr id="4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85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32FAA72" w14:textId="77777777" w:rsidR="00CB6C62" w:rsidRPr="00255E3B" w:rsidRDefault="00255E3B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5E3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Nisab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92D56" id="Text Box 57" o:spid="_x0000_s1063" type="#_x0000_t202" style="position:absolute;margin-left:0;margin-top:17.2pt;width:82.2pt;height:22.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32FAA72" w14:textId="77777777" w:rsidR="00CB6C62" w:rsidRPr="00255E3B" w:rsidRDefault="00255E3B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255E3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Nisab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0B77E4" wp14:editId="17031EB4">
                <wp:simplePos x="0" y="0"/>
                <wp:positionH relativeFrom="column">
                  <wp:posOffset>3576955</wp:posOffset>
                </wp:positionH>
                <wp:positionV relativeFrom="paragraph">
                  <wp:posOffset>215265</wp:posOffset>
                </wp:positionV>
                <wp:extent cx="1123950" cy="266700"/>
                <wp:effectExtent l="0" t="0" r="38100" b="57150"/>
                <wp:wrapNone/>
                <wp:docPr id="3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02A9C15" w14:textId="77777777" w:rsidR="00CB6C62" w:rsidRPr="00255E3B" w:rsidRDefault="00255E3B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55E3B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Sadaka-i cariye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B77E4" id="Text Box 56" o:spid="_x0000_s1064" type="#_x0000_t202" style="position:absolute;margin-left:281.65pt;margin-top:16.95pt;width:88.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502A9C15" w14:textId="77777777" w:rsidR="00CB6C62" w:rsidRPr="00255E3B" w:rsidRDefault="00255E3B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255E3B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Sadaka-i cariye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BD8DB2" wp14:editId="1BF1C93F">
                <wp:simplePos x="0" y="0"/>
                <wp:positionH relativeFrom="column">
                  <wp:posOffset>1300480</wp:posOffset>
                </wp:positionH>
                <wp:positionV relativeFrom="paragraph">
                  <wp:posOffset>196215</wp:posOffset>
                </wp:positionV>
                <wp:extent cx="756285" cy="304800"/>
                <wp:effectExtent l="0" t="0" r="43815" b="57150"/>
                <wp:wrapNone/>
                <wp:docPr id="3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BCA7C5C" w14:textId="77777777" w:rsidR="00CB6C62" w:rsidRPr="00255E3B" w:rsidRDefault="00A754CD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55E3B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Zekat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D8DB2" id="Text Box 58" o:spid="_x0000_s1065" type="#_x0000_t202" style="position:absolute;margin-left:102.4pt;margin-top:15.45pt;width:59.5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BCA7C5C" w14:textId="77777777" w:rsidR="00CB6C62" w:rsidRPr="00255E3B" w:rsidRDefault="00A754CD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255E3B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Zekat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C238CD" wp14:editId="2709CBD1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A32DDE3" w14:textId="77777777" w:rsidR="00A754CD" w:rsidRPr="00A754CD" w:rsidRDefault="00DB5596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="00A754CD" w:rsidRPr="00A75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Müslümanın Allah’ın</w:t>
                            </w:r>
                          </w:p>
                          <w:p w14:paraId="4C770E0D" w14:textId="77777777" w:rsidR="00CB6C62" w:rsidRPr="00A754CD" w:rsidRDefault="00A754CD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A75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A75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c.c</w:t>
                            </w:r>
                            <w:proofErr w:type="spellEnd"/>
                            <w:r w:rsidRPr="00A75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.) rızasını kazanmak için sahip olduğu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75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mallardan Yüce Allah'ın emrettiği harcama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yapması, bağışta bulunmasıdır.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238CD" id="Text Box 50" o:spid="_x0000_s1066" type="#_x0000_t202" style="position:absolute;margin-left:-35.2pt;margin-top:10.6pt;width:110.5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BCG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3A32DDE3" w14:textId="77777777" w:rsidR="00A754CD" w:rsidRPr="00A754CD" w:rsidRDefault="00DB5596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2. </w:t>
                      </w:r>
                      <w:r w:rsidR="00A754CD" w:rsidRPr="00A754CD">
                        <w:rPr>
                          <w:rFonts w:cstheme="minorHAnsi"/>
                          <w:sz w:val="20"/>
                          <w:szCs w:val="20"/>
                        </w:rPr>
                        <w:t>Müslümanın Allah’ın</w:t>
                      </w:r>
                    </w:p>
                    <w:p w14:paraId="4C770E0D" w14:textId="77777777" w:rsidR="00CB6C62" w:rsidRPr="00A754CD" w:rsidRDefault="00A754CD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A754CD">
                        <w:rPr>
                          <w:rFonts w:cstheme="minorHAnsi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A754CD">
                        <w:rPr>
                          <w:rFonts w:cstheme="minorHAnsi"/>
                          <w:sz w:val="20"/>
                          <w:szCs w:val="20"/>
                        </w:rPr>
                        <w:t>c.c</w:t>
                      </w:r>
                      <w:proofErr w:type="spellEnd"/>
                      <w:r w:rsidRPr="00A754CD">
                        <w:rPr>
                          <w:rFonts w:cstheme="minorHAnsi"/>
                          <w:sz w:val="20"/>
                          <w:szCs w:val="20"/>
                        </w:rPr>
                        <w:t>.) rızasını kazanmak için sahip olduğu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A754CD">
                        <w:rPr>
                          <w:rFonts w:cstheme="minorHAnsi"/>
                          <w:sz w:val="20"/>
                          <w:szCs w:val="20"/>
                        </w:rPr>
                        <w:t>mallardan Yüce Allah'ın emrettiği harcama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yapması, bağışta bulunmasıdır.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DCE55F" wp14:editId="5E583C2F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5E799F7" w14:textId="77777777" w:rsidR="00CB6C62" w:rsidRPr="00255E3B" w:rsidRDefault="00DB5596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="00255E3B" w:rsidRPr="00255E3B">
                              <w:rPr>
                                <w:rFonts w:ascii="HelveticaNeue-Bold" w:hAnsi="HelveticaNeue-Bold" w:cs="HelveticaNeue-Bold"/>
                                <w:sz w:val="24"/>
                                <w:szCs w:val="24"/>
                              </w:rPr>
                              <w:t>M</w:t>
                            </w:r>
                            <w:r w:rsidR="00A754CD" w:rsidRPr="00A75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ali ibadetleri yerine getirebilmek için Allah (</w:t>
                            </w:r>
                            <w:proofErr w:type="spellStart"/>
                            <w:r w:rsidR="00A754CD" w:rsidRPr="00A75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c.c</w:t>
                            </w:r>
                            <w:proofErr w:type="spellEnd"/>
                            <w:r w:rsidR="00A754CD" w:rsidRPr="00A75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.) ve Resulü tarafından belirlenen mali yeterlilik ve zenginlik </w:t>
                            </w:r>
                            <w:r w:rsidR="00255E3B" w:rsidRPr="00A75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ölçüsüne </w:t>
                            </w:r>
                            <w:r w:rsidR="00255E3B" w:rsidRPr="00255E3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denir</w:t>
                            </w:r>
                            <w:r w:rsidR="00255E3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CE55F" id="Text Box 48" o:spid="_x0000_s1067" type="#_x0000_t202" style="position:absolute;margin-left:385.3pt;margin-top:11.3pt;width:110.55pt;height:7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EayA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05E799F7" w14:textId="77777777" w:rsidR="00CB6C62" w:rsidRPr="00255E3B" w:rsidRDefault="00DB5596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5. </w:t>
                      </w:r>
                      <w:r w:rsidR="00255E3B" w:rsidRPr="00255E3B">
                        <w:rPr>
                          <w:rFonts w:ascii="HelveticaNeue-Bold" w:hAnsi="HelveticaNeue-Bold" w:cs="HelveticaNeue-Bold"/>
                          <w:sz w:val="24"/>
                          <w:szCs w:val="24"/>
                        </w:rPr>
                        <w:t>M</w:t>
                      </w:r>
                      <w:r w:rsidR="00A754CD" w:rsidRPr="00A754CD">
                        <w:rPr>
                          <w:rFonts w:cstheme="minorHAnsi"/>
                          <w:sz w:val="20"/>
                          <w:szCs w:val="20"/>
                        </w:rPr>
                        <w:t>ali ibadetleri yerine getirebilmek için Allah (</w:t>
                      </w:r>
                      <w:proofErr w:type="spellStart"/>
                      <w:r w:rsidR="00A754CD" w:rsidRPr="00A754CD">
                        <w:rPr>
                          <w:rFonts w:cstheme="minorHAnsi"/>
                          <w:sz w:val="20"/>
                          <w:szCs w:val="20"/>
                        </w:rPr>
                        <w:t>c.c</w:t>
                      </w:r>
                      <w:proofErr w:type="spellEnd"/>
                      <w:r w:rsidR="00A754CD" w:rsidRPr="00A754CD">
                        <w:rPr>
                          <w:rFonts w:cstheme="minorHAnsi"/>
                          <w:sz w:val="20"/>
                          <w:szCs w:val="20"/>
                        </w:rPr>
                        <w:t xml:space="preserve">.) ve Resulü tarafından belirlenen mali yeterlilik ve zenginlik </w:t>
                      </w:r>
                      <w:r w:rsidR="00255E3B" w:rsidRPr="00A754CD">
                        <w:rPr>
                          <w:rFonts w:cstheme="minorHAnsi"/>
                          <w:sz w:val="20"/>
                          <w:szCs w:val="20"/>
                        </w:rPr>
                        <w:t xml:space="preserve">ölçüsüne </w:t>
                      </w:r>
                      <w:r w:rsidR="00255E3B" w:rsidRPr="00255E3B">
                        <w:rPr>
                          <w:rFonts w:cstheme="minorHAnsi"/>
                          <w:sz w:val="20"/>
                          <w:szCs w:val="20"/>
                        </w:rPr>
                        <w:t>denir</w:t>
                      </w:r>
                      <w:r w:rsidR="00255E3B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6C5C273" w14:textId="77777777" w:rsidR="00CB6C62" w:rsidRDefault="00CB6C62" w:rsidP="00CB6C62"/>
    <w:p w14:paraId="7BC1965B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09CCA2" wp14:editId="64FC62D4">
                <wp:simplePos x="0" y="0"/>
                <wp:positionH relativeFrom="column">
                  <wp:posOffset>1139825</wp:posOffset>
                </wp:positionH>
                <wp:positionV relativeFrom="paragraph">
                  <wp:posOffset>69850</wp:posOffset>
                </wp:positionV>
                <wp:extent cx="3599815" cy="396240"/>
                <wp:effectExtent l="10795" t="14605" r="8890" b="27305"/>
                <wp:wrapNone/>
                <wp:docPr id="3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5704407" w14:textId="77777777" w:rsidR="00255E3B" w:rsidRDefault="00DB5596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6. </w:t>
                            </w:r>
                            <w:r w:rsidR="00255E3B" w:rsidRPr="00255E3B">
                              <w:rPr>
                                <w:rFonts w:ascii="HelveticaNeue-Bold" w:hAnsi="HelveticaNeue-Bold" w:cs="HelveticaNeue-Bold"/>
                                <w:sz w:val="24"/>
                                <w:szCs w:val="24"/>
                              </w:rPr>
                              <w:t>İ</w:t>
                            </w:r>
                            <w:r w:rsidR="00255E3B" w:rsidRPr="00255E3B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nsa</w:t>
                            </w:r>
                            <w:r w:rsidR="00255E3B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nın ölümünden sonra da sevabı devam</w:t>
                            </w:r>
                          </w:p>
                          <w:p w14:paraId="5EEE8CBE" w14:textId="77777777" w:rsidR="00CB6C62" w:rsidRPr="00982AF2" w:rsidRDefault="00255E3B" w:rsidP="00BC0CF0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eden</w:t>
                            </w:r>
                            <w:proofErr w:type="gramEnd"/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 sadakadır.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9CCA2" id="Text Box 49" o:spid="_x0000_s1068" type="#_x0000_t202" style="position:absolute;margin-left:89.75pt;margin-top:5.5pt;width:283.45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WPp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25704407" w14:textId="77777777" w:rsidR="00255E3B" w:rsidRDefault="00DB5596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Ubuntu" w:hAnsi="Ubuntu" w:cs="Ubuntu"/>
                          <w:sz w:val="24"/>
                          <w:szCs w:val="24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6. </w:t>
                      </w:r>
                      <w:r w:rsidR="00255E3B" w:rsidRPr="00255E3B">
                        <w:rPr>
                          <w:rFonts w:ascii="HelveticaNeue-Bold" w:hAnsi="HelveticaNeue-Bold" w:cs="HelveticaNeue-Bold"/>
                          <w:sz w:val="24"/>
                          <w:szCs w:val="24"/>
                        </w:rPr>
                        <w:t>İ</w:t>
                      </w:r>
                      <w:r w:rsidR="00255E3B" w:rsidRPr="00255E3B">
                        <w:rPr>
                          <w:rFonts w:ascii="Ubuntu" w:hAnsi="Ubuntu" w:cs="Ubuntu"/>
                          <w:sz w:val="24"/>
                          <w:szCs w:val="24"/>
                        </w:rPr>
                        <w:t>nsa</w:t>
                      </w:r>
                      <w:r w:rsidR="00255E3B">
                        <w:rPr>
                          <w:rFonts w:ascii="Ubuntu" w:hAnsi="Ubuntu" w:cs="Ubuntu"/>
                          <w:sz w:val="24"/>
                          <w:szCs w:val="24"/>
                        </w:rPr>
                        <w:t>nın ölümünden sonra da sevabı devam</w:t>
                      </w:r>
                    </w:p>
                    <w:p w14:paraId="5EEE8CBE" w14:textId="77777777" w:rsidR="00CB6C62" w:rsidRPr="00982AF2" w:rsidRDefault="00255E3B" w:rsidP="00BC0CF0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proofErr w:type="gramStart"/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>eden</w:t>
                      </w:r>
                      <w:proofErr w:type="gramEnd"/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 sadakadır.</w:t>
                      </w:r>
                    </w:p>
                  </w:txbxContent>
                </v:textbox>
              </v:shape>
            </w:pict>
          </mc:Fallback>
        </mc:AlternateContent>
      </w:r>
    </w:p>
    <w:p w14:paraId="4CB2266E" w14:textId="77777777" w:rsidR="00CB6C62" w:rsidRDefault="00537EA3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1684225" wp14:editId="57BE6B31">
                <wp:simplePos x="0" y="0"/>
                <wp:positionH relativeFrom="column">
                  <wp:posOffset>-490220</wp:posOffset>
                </wp:positionH>
                <wp:positionV relativeFrom="paragraph">
                  <wp:posOffset>332105</wp:posOffset>
                </wp:positionV>
                <wp:extent cx="6840220" cy="1828800"/>
                <wp:effectExtent l="19050" t="19050" r="36830" b="57150"/>
                <wp:wrapNone/>
                <wp:docPr id="8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828800"/>
                          <a:chOff x="748" y="1917"/>
                          <a:chExt cx="10772" cy="2826"/>
                        </a:xfrm>
                      </wpg:grpSpPr>
                      <wps:wsp>
                        <wps:cNvPr id="9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A34D5B8" w14:textId="77777777" w:rsidR="00537EA3" w:rsidRDefault="00537EA3" w:rsidP="00537EA3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7F7CA9D" w14:textId="77777777" w:rsidR="00537EA3" w:rsidRDefault="00537EA3" w:rsidP="00537EA3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1824B504" w14:textId="77777777" w:rsidR="00D40B3C" w:rsidRPr="00D40B3C" w:rsidRDefault="00D40B3C" w:rsidP="00D40B3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1. ( </w:t>
                              </w:r>
                              <w:r w:rsidR="00462A7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0559F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Allah’ın rızasını kazanmak için yapılan her türlü iyiliğe zekât denir.</w:t>
                              </w:r>
                            </w:p>
                            <w:p w14:paraId="534114F9" w14:textId="77777777" w:rsidR="00D40B3C" w:rsidRPr="00D40B3C" w:rsidRDefault="00D40B3C" w:rsidP="00D40B3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2. (  </w:t>
                              </w:r>
                              <w:r w:rsidR="00A0559F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462A7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Zekâtı önce hiç tanımadığımız yoksullara vermeliyiz.</w:t>
                              </w:r>
                            </w:p>
                            <w:p w14:paraId="02CE68FB" w14:textId="77777777" w:rsidR="00D40B3C" w:rsidRPr="00D40B3C" w:rsidRDefault="00D40B3C" w:rsidP="00D40B3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3. ( </w:t>
                              </w:r>
                              <w:r w:rsidR="00A0559F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462A7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) Sadaka-i cariye; insanın ölümünden sonra da sevabı devam eden sadakadır.</w:t>
                              </w:r>
                            </w:p>
                            <w:p w14:paraId="439E1477" w14:textId="77777777" w:rsidR="00D40B3C" w:rsidRPr="00D40B3C" w:rsidRDefault="00D40B3C" w:rsidP="00D40B3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4. (  </w:t>
                              </w:r>
                              <w:r w:rsidR="00462A7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0559F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Allah rızasını kazanmak amacıyla sahip olduklarımızdan harcamaya infak denir.</w:t>
                              </w:r>
                            </w:p>
                            <w:p w14:paraId="2283E450" w14:textId="77777777" w:rsidR="00E912EB" w:rsidRDefault="00D40B3C" w:rsidP="00D40B3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5. (  </w:t>
                              </w:r>
                              <w:r w:rsidR="00A0559F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462A7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İbadetlerimizde gösterişten kaçınmalıyız.</w:t>
                              </w:r>
                            </w:p>
                            <w:p w14:paraId="38DA9BB1" w14:textId="77777777" w:rsidR="00D40B3C" w:rsidRPr="00D40B3C" w:rsidRDefault="00D40B3C" w:rsidP="00D40B3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6. ( </w:t>
                              </w:r>
                              <w:r w:rsidR="00A0559F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462A7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) Zekât verdiğimiz insanın onurunu kırmamaya ve gururunu rencide etmemeye çalışmalıyız.</w:t>
                              </w:r>
                            </w:p>
                            <w:p w14:paraId="3593ABD8" w14:textId="77777777" w:rsidR="00D40B3C" w:rsidRPr="00D40B3C" w:rsidRDefault="00D40B3C" w:rsidP="00D40B3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7. ( </w:t>
                              </w:r>
                              <w:r w:rsidR="00462A7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0559F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İnsanlara tatlı dille konuşmak ve güler yüz göstermek de sadakadır.</w:t>
                              </w:r>
                            </w:p>
                            <w:p w14:paraId="7D344F70" w14:textId="77777777" w:rsidR="00D40B3C" w:rsidRPr="00D40B3C" w:rsidRDefault="00D40B3C" w:rsidP="00D40B3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8. ( </w:t>
                              </w:r>
                              <w:r w:rsidR="00A0559F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462A7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Zekât verirken akraba ve komşulardan yoksul olanlara öncelik tanınmalıdır.</w:t>
                              </w:r>
                            </w:p>
                            <w:p w14:paraId="5AD870F3" w14:textId="77777777" w:rsidR="00D40B3C" w:rsidRPr="00537EA3" w:rsidRDefault="00D40B3C" w:rsidP="00D40B3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3C71FE75" w14:textId="77777777" w:rsidR="00E912EB" w:rsidRPr="00537EA3" w:rsidRDefault="00E912EB" w:rsidP="00537EA3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7C3BA2B8" w14:textId="77777777" w:rsidR="00537EA3" w:rsidRPr="00ED794E" w:rsidRDefault="00537EA3" w:rsidP="00537EA3">
                              <w:pPr>
                                <w:shd w:val="clear" w:color="auto" w:fill="FFFFFF" w:themeFill="background1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91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EFBAC3D" w14:textId="77777777" w:rsidR="00537EA3" w:rsidRPr="00CB6C62" w:rsidRDefault="00537EA3" w:rsidP="00537EA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37EA3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Aşağıdaki cümleler doğruysa başına (D), yanlışsa (Y) yazınız.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84225" id="Group 41" o:spid="_x0000_s1069" style="position:absolute;margin-left:-38.6pt;margin-top:26.15pt;width:538.6pt;height:2in;z-index:251721728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">
                <v:shape id="Text Box 42" o:spid="_x0000_s1070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3A34D5B8" w14:textId="77777777" w:rsidR="00537EA3" w:rsidRDefault="00537EA3" w:rsidP="00537EA3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7F7CA9D" w14:textId="77777777" w:rsidR="00537EA3" w:rsidRDefault="00537EA3" w:rsidP="00537EA3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1824B504" w14:textId="77777777" w:rsidR="00D40B3C" w:rsidRPr="00D40B3C" w:rsidRDefault="00D40B3C" w:rsidP="00D40B3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1. ( </w:t>
                        </w:r>
                        <w:r w:rsidR="00462A7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A0559F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Allah’ın rızasını kazanmak için yapılan her türlü iyiliğe zekât denir.</w:t>
                        </w:r>
                      </w:p>
                      <w:p w14:paraId="534114F9" w14:textId="77777777" w:rsidR="00D40B3C" w:rsidRPr="00D40B3C" w:rsidRDefault="00D40B3C" w:rsidP="00D40B3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2. (  </w:t>
                        </w:r>
                        <w:r w:rsidR="00A0559F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462A7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Zekâtı önce hiç tanımadığımız yoksullara vermeliyiz.</w:t>
                        </w:r>
                      </w:p>
                      <w:p w14:paraId="02CE68FB" w14:textId="77777777" w:rsidR="00D40B3C" w:rsidRPr="00D40B3C" w:rsidRDefault="00D40B3C" w:rsidP="00D40B3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3. ( </w:t>
                        </w:r>
                        <w:r w:rsidR="00A0559F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462A7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) Sadaka-i cariye; insanın ölümünden sonra da sevabı devam eden sadakadır.</w:t>
                        </w:r>
                      </w:p>
                      <w:p w14:paraId="439E1477" w14:textId="77777777" w:rsidR="00D40B3C" w:rsidRPr="00D40B3C" w:rsidRDefault="00D40B3C" w:rsidP="00D40B3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4. (  </w:t>
                        </w:r>
                        <w:r w:rsidR="00462A7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A0559F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Allah rızasını kazanmak amacıyla sahip olduklarımızdan harcamaya infak denir.</w:t>
                        </w:r>
                      </w:p>
                      <w:p w14:paraId="2283E450" w14:textId="77777777" w:rsidR="00E912EB" w:rsidRDefault="00D40B3C" w:rsidP="00D40B3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5. (  </w:t>
                        </w:r>
                        <w:r w:rsidR="00A0559F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462A7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İbadetlerimizde gösterişten kaçınmalıyız.</w:t>
                        </w:r>
                      </w:p>
                      <w:p w14:paraId="38DA9BB1" w14:textId="77777777" w:rsidR="00D40B3C" w:rsidRPr="00D40B3C" w:rsidRDefault="00D40B3C" w:rsidP="00D40B3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6. ( </w:t>
                        </w:r>
                        <w:r w:rsidR="00A0559F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462A7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) Zekât verdiğimiz insanın onurunu kırmamaya ve gururunu rencide etmemeye çalışmalıyız.</w:t>
                        </w:r>
                      </w:p>
                      <w:p w14:paraId="3593ABD8" w14:textId="77777777" w:rsidR="00D40B3C" w:rsidRPr="00D40B3C" w:rsidRDefault="00D40B3C" w:rsidP="00D40B3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7. ( </w:t>
                        </w:r>
                        <w:r w:rsidR="00462A7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A0559F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İnsanlara tatlı dille konuşmak ve güler yüz göstermek de sadakadır.</w:t>
                        </w:r>
                      </w:p>
                      <w:p w14:paraId="7D344F70" w14:textId="77777777" w:rsidR="00D40B3C" w:rsidRPr="00D40B3C" w:rsidRDefault="00D40B3C" w:rsidP="00D40B3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8. ( </w:t>
                        </w:r>
                        <w:r w:rsidR="00A0559F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462A7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Zekât verirken akraba ve komşulardan yoksul olanlara öncelik tanınmalıdır.</w:t>
                        </w:r>
                      </w:p>
                      <w:p w14:paraId="5AD870F3" w14:textId="77777777" w:rsidR="00D40B3C" w:rsidRPr="00537EA3" w:rsidRDefault="00D40B3C" w:rsidP="00D40B3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3C71FE75" w14:textId="77777777" w:rsidR="00E912EB" w:rsidRPr="00537EA3" w:rsidRDefault="00E912EB" w:rsidP="00537EA3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7C3BA2B8" w14:textId="77777777" w:rsidR="00537EA3" w:rsidRPr="00ED794E" w:rsidRDefault="00537EA3" w:rsidP="00537EA3">
                        <w:pPr>
                          <w:shd w:val="clear" w:color="auto" w:fill="FFFFFF" w:themeFill="background1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071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6EFBAC3D" w14:textId="77777777" w:rsidR="00537EA3" w:rsidRPr="00CB6C62" w:rsidRDefault="00537EA3" w:rsidP="00537EA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37EA3">
                          <w:rPr>
                            <w:b/>
                            <w:bCs/>
                            <w:sz w:val="18"/>
                            <w:szCs w:val="18"/>
                          </w:rPr>
                          <w:t>Aşağıdaki cümleler doğruysa başına (D), yanlışsa (Y) yazınız.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232A44" wp14:editId="43194905">
                <wp:simplePos x="0" y="0"/>
                <wp:positionH relativeFrom="column">
                  <wp:posOffset>-480695</wp:posOffset>
                </wp:positionH>
                <wp:positionV relativeFrom="paragraph">
                  <wp:posOffset>332105</wp:posOffset>
                </wp:positionV>
                <wp:extent cx="539750" cy="288290"/>
                <wp:effectExtent l="0" t="0" r="12700" b="16510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B77E9" w14:textId="77777777" w:rsidR="00CB6C62" w:rsidRPr="00FE4571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S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32A44" id="Text Box 34" o:spid="_x0000_s1072" type="#_x0000_t202" style="position:absolute;margin-left:-37.85pt;margin-top:26.15pt;width:42.5pt;height:22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" fillcolor="#d6e3bc [1302]" strokecolor="#00b050" strokeweight="1pt">
                <v:stroke dashstyle="dash"/>
                <v:textbox inset=",.3mm,,.3mm">
                  <w:txbxContent>
                    <w:p w14:paraId="01EB77E9" w14:textId="77777777" w:rsidR="00CB6C62" w:rsidRPr="00FE4571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3.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S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oru</w:t>
                      </w:r>
                    </w:p>
                  </w:txbxContent>
                </v:textbox>
              </v:shape>
            </w:pict>
          </mc:Fallback>
        </mc:AlternateContent>
      </w:r>
    </w:p>
    <w:p w14:paraId="69793016" w14:textId="77777777" w:rsidR="00CB6C62" w:rsidRDefault="00537EA3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13283F" wp14:editId="45FBD426">
                <wp:simplePos x="0" y="0"/>
                <wp:positionH relativeFrom="column">
                  <wp:posOffset>5691505</wp:posOffset>
                </wp:positionH>
                <wp:positionV relativeFrom="paragraph">
                  <wp:posOffset>94615</wp:posOffset>
                </wp:positionV>
                <wp:extent cx="659130" cy="295275"/>
                <wp:effectExtent l="19050" t="19050" r="45720" b="66675"/>
                <wp:wrapNone/>
                <wp:docPr id="9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03F5869" w14:textId="77777777" w:rsidR="00537EA3" w:rsidRPr="00CB6C62" w:rsidRDefault="00E912EB" w:rsidP="00E912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2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8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=1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 xml:space="preserve">6 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3283F" id="Rectangle 45" o:spid="_x0000_s1073" style="position:absolute;margin-left:448.15pt;margin-top:7.45pt;width:51.9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303F5869" w14:textId="77777777" w:rsidR="00537EA3" w:rsidRPr="00CB6C62" w:rsidRDefault="00E912EB" w:rsidP="00E912EB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2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X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8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=1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 xml:space="preserve">6 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</w:txbxContent>
                </v:textbox>
              </v:rect>
            </w:pict>
          </mc:Fallback>
        </mc:AlternateContent>
      </w:r>
    </w:p>
    <w:p w14:paraId="6936ABEF" w14:textId="77777777" w:rsidR="00CB6C62" w:rsidRDefault="00CB6C62" w:rsidP="00CB6C62"/>
    <w:p w14:paraId="716ED7E6" w14:textId="77777777" w:rsidR="00CB6C62" w:rsidRDefault="00CB6C62" w:rsidP="00CB6C62"/>
    <w:p w14:paraId="445D77DC" w14:textId="77777777" w:rsidR="00CB6C62" w:rsidRDefault="00CB6C62" w:rsidP="00CB6C62"/>
    <w:p w14:paraId="50CBFC93" w14:textId="77777777" w:rsidR="00CB6C62" w:rsidRDefault="00CB6C62" w:rsidP="00CB6C62"/>
    <w:p w14:paraId="3CA58272" w14:textId="2E96045B" w:rsidR="00CB6C62" w:rsidRDefault="00CB6C62" w:rsidP="00CB6C62"/>
    <w:p w14:paraId="4C31F34B" w14:textId="054871B1" w:rsidR="00ED544D" w:rsidRDefault="00ED544D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B19D17" wp14:editId="32E40B86">
                <wp:simplePos x="0" y="0"/>
                <wp:positionH relativeFrom="column">
                  <wp:posOffset>-404495</wp:posOffset>
                </wp:positionH>
                <wp:positionV relativeFrom="paragraph">
                  <wp:posOffset>352425</wp:posOffset>
                </wp:positionV>
                <wp:extent cx="539750" cy="288290"/>
                <wp:effectExtent l="15875" t="15875" r="15875" b="10160"/>
                <wp:wrapNone/>
                <wp:docPr id="2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CA417D" w14:textId="77777777"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19D17" id="Rectangle 66" o:spid="_x0000_s1074" style="position:absolute;margin-left:-31.85pt;margin-top:27.75pt;width:42.5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" fillcolor="#eaf1dd [662]" strokecolor="#9bbb59 [3206]" strokeweight="1.5pt">
                <v:shadow color="#868686"/>
                <v:textbox inset=",0,,0">
                  <w:txbxContent>
                    <w:p w14:paraId="7ACA417D" w14:textId="77777777"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419A6C" wp14:editId="12BE95FE">
                <wp:simplePos x="0" y="0"/>
                <wp:positionH relativeFrom="column">
                  <wp:posOffset>-470369</wp:posOffset>
                </wp:positionH>
                <wp:positionV relativeFrom="paragraph">
                  <wp:posOffset>198645</wp:posOffset>
                </wp:positionV>
                <wp:extent cx="6840220" cy="1638300"/>
                <wp:effectExtent l="11430" t="11430" r="15875" b="17145"/>
                <wp:wrapNone/>
                <wp:docPr id="2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D5952D" w14:textId="77777777" w:rsidR="00CB6C62" w:rsidRDefault="00CB6C62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="00054486" w:rsidRPr="00054486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Maûn</w:t>
                            </w:r>
                            <w:proofErr w:type="spellEnd"/>
                            <w:r w:rsidR="00054486" w:rsidRPr="00054486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 suresinde verilen mesajları yazınız..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9517C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(2X4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=8 PUAN)</w:t>
                            </w:r>
                          </w:p>
                          <w:p w14:paraId="70C8D8BB" w14:textId="77777777" w:rsidR="00054486" w:rsidRDefault="00054486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1-</w:t>
                            </w:r>
                          </w:p>
                          <w:p w14:paraId="642F61A9" w14:textId="77777777" w:rsidR="0059517C" w:rsidRDefault="0059517C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2-</w:t>
                            </w:r>
                          </w:p>
                          <w:p w14:paraId="08C2879C" w14:textId="77777777" w:rsidR="0059517C" w:rsidRDefault="0059517C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3-</w:t>
                            </w:r>
                          </w:p>
                          <w:p w14:paraId="29D91EC6" w14:textId="77777777" w:rsidR="0059517C" w:rsidRDefault="0059517C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4-</w:t>
                            </w:r>
                          </w:p>
                          <w:p w14:paraId="097E6720" w14:textId="77777777" w:rsidR="0059517C" w:rsidRPr="00CB6C62" w:rsidRDefault="0059517C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19A6C" id="Text Box 65" o:spid="_x0000_s1075" type="#_x0000_t202" style="position:absolute;margin-left:-37.05pt;margin-top:15.65pt;width:538.6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" fillcolor="#fde9d9 [665]" strokecolor="#f79646 [3209]" strokeweight="1.5pt">
                <v:shadow color="#868686"/>
                <v:textbox inset="15.5mm">
                  <w:txbxContent>
                    <w:p w14:paraId="64D5952D" w14:textId="77777777" w:rsidR="00CB6C62" w:rsidRDefault="00CB6C62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="00054486" w:rsidRPr="00054486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Maûn</w:t>
                      </w:r>
                      <w:proofErr w:type="spellEnd"/>
                      <w:r w:rsidR="00054486" w:rsidRPr="00054486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 xml:space="preserve"> suresinde verilen mesajları yazınız..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="0059517C">
                        <w:rPr>
                          <w:b/>
                          <w:color w:val="C00000"/>
                          <w:sz w:val="18"/>
                          <w:szCs w:val="18"/>
                        </w:rPr>
                        <w:t>(2X4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=8 PUAN)</w:t>
                      </w:r>
                    </w:p>
                    <w:p w14:paraId="70C8D8BB" w14:textId="77777777" w:rsidR="00054486" w:rsidRDefault="00054486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1-</w:t>
                      </w:r>
                    </w:p>
                    <w:p w14:paraId="642F61A9" w14:textId="77777777" w:rsidR="0059517C" w:rsidRDefault="0059517C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2-</w:t>
                      </w:r>
                    </w:p>
                    <w:p w14:paraId="08C2879C" w14:textId="77777777" w:rsidR="0059517C" w:rsidRDefault="0059517C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3-</w:t>
                      </w:r>
                    </w:p>
                    <w:p w14:paraId="29D91EC6" w14:textId="77777777" w:rsidR="0059517C" w:rsidRDefault="0059517C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4-</w:t>
                      </w:r>
                    </w:p>
                    <w:p w14:paraId="097E6720" w14:textId="77777777" w:rsidR="0059517C" w:rsidRPr="00CB6C62" w:rsidRDefault="0059517C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4BBBF7" w14:textId="49A3804D" w:rsidR="00ED544D" w:rsidRDefault="00ED544D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0698C8" wp14:editId="4CF9A4C5">
                <wp:simplePos x="0" y="0"/>
                <wp:positionH relativeFrom="column">
                  <wp:posOffset>4031615</wp:posOffset>
                </wp:positionH>
                <wp:positionV relativeFrom="paragraph">
                  <wp:posOffset>6350</wp:posOffset>
                </wp:positionV>
                <wp:extent cx="2365375" cy="1619250"/>
                <wp:effectExtent l="0" t="0" r="15875" b="19050"/>
                <wp:wrapNone/>
                <wp:docPr id="2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375" cy="1619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C3781E" w14:textId="77777777" w:rsidR="00054486" w:rsidRDefault="00054486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54486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Maûn</w:t>
                            </w:r>
                            <w:proofErr w:type="spellEnd"/>
                            <w:r w:rsidRPr="00054486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Suresi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1E40F28" w14:textId="77777777" w:rsidR="00054486" w:rsidRPr="00054486" w:rsidRDefault="00054486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5448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1. Gördün mü, o hesap ve ceza gününü yalanlayanı!</w:t>
                            </w:r>
                          </w:p>
                          <w:p w14:paraId="55265FE6" w14:textId="77777777" w:rsidR="00054486" w:rsidRPr="00054486" w:rsidRDefault="00054486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5448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2-3. İşte o, yetimi itip kakan, yoksula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448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yedirmeyi özendirmeyen kimsedir.</w:t>
                            </w:r>
                          </w:p>
                          <w:p w14:paraId="3C39E9D3" w14:textId="77777777" w:rsidR="00054486" w:rsidRPr="00054486" w:rsidRDefault="00054486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5448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 Yazıklar olsun o namaz kılanlara ki,</w:t>
                            </w:r>
                          </w:p>
                          <w:p w14:paraId="14CC1361" w14:textId="77777777" w:rsidR="00054486" w:rsidRPr="00054486" w:rsidRDefault="00054486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5448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5. Onlar namazlarını ciddiye almazlar.</w:t>
                            </w:r>
                          </w:p>
                          <w:p w14:paraId="74102DE7" w14:textId="77777777" w:rsidR="00054486" w:rsidRPr="00054486" w:rsidRDefault="00054486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5448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6. Onlar (namazlarıyla) gösteriş yaparlar.</w:t>
                            </w:r>
                          </w:p>
                          <w:p w14:paraId="2BBDE391" w14:textId="77777777" w:rsidR="00CB6C62" w:rsidRPr="00054486" w:rsidRDefault="00054486" w:rsidP="00BC0CF0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05448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7. Ufacık bir yardıma bile engel olurlar.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698C8" id="Text Box 67" o:spid="_x0000_s1076" type="#_x0000_t202" style="position:absolute;margin-left:317.45pt;margin-top:.5pt;width:186.25pt;height:12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" fillcolor="#e5dfec [663]" strokecolor="#f79646 [3209]" strokeweight="1.5pt">
                <v:shadow color="#868686"/>
                <v:textbox inset="4.5mm">
                  <w:txbxContent>
                    <w:p w14:paraId="7CC3781E" w14:textId="77777777" w:rsidR="00054486" w:rsidRDefault="00054486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054486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Maûn</w:t>
                      </w:r>
                      <w:proofErr w:type="spellEnd"/>
                      <w:r w:rsidRPr="00054486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Suresi</w:t>
                      </w: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1E40F28" w14:textId="77777777" w:rsidR="00054486" w:rsidRPr="00054486" w:rsidRDefault="00054486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054486">
                        <w:rPr>
                          <w:rFonts w:cstheme="minorHAnsi"/>
                          <w:sz w:val="20"/>
                          <w:szCs w:val="20"/>
                        </w:rPr>
                        <w:t>1. Gördün mü, o hesap ve ceza gününü yalanlayanı!</w:t>
                      </w:r>
                    </w:p>
                    <w:p w14:paraId="55265FE6" w14:textId="77777777" w:rsidR="00054486" w:rsidRPr="00054486" w:rsidRDefault="00054486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054486">
                        <w:rPr>
                          <w:rFonts w:cstheme="minorHAnsi"/>
                          <w:sz w:val="20"/>
                          <w:szCs w:val="20"/>
                        </w:rPr>
                        <w:t>2-3. İşte o, yetimi itip kakan, yoksula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054486">
                        <w:rPr>
                          <w:rFonts w:cstheme="minorHAnsi"/>
                          <w:sz w:val="20"/>
                          <w:szCs w:val="20"/>
                        </w:rPr>
                        <w:t>yedirmeyi özendirmeyen kimsedir.</w:t>
                      </w:r>
                    </w:p>
                    <w:p w14:paraId="3C39E9D3" w14:textId="77777777" w:rsidR="00054486" w:rsidRPr="00054486" w:rsidRDefault="00054486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054486">
                        <w:rPr>
                          <w:rFonts w:cstheme="minorHAnsi"/>
                          <w:sz w:val="20"/>
                          <w:szCs w:val="20"/>
                        </w:rPr>
                        <w:t>4. Yazıklar olsun o namaz kılanlara ki,</w:t>
                      </w:r>
                    </w:p>
                    <w:p w14:paraId="14CC1361" w14:textId="77777777" w:rsidR="00054486" w:rsidRPr="00054486" w:rsidRDefault="00054486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054486">
                        <w:rPr>
                          <w:rFonts w:cstheme="minorHAnsi"/>
                          <w:sz w:val="20"/>
                          <w:szCs w:val="20"/>
                        </w:rPr>
                        <w:t>5. Onlar namazlarını ciddiye almazlar.</w:t>
                      </w:r>
                    </w:p>
                    <w:p w14:paraId="74102DE7" w14:textId="77777777" w:rsidR="00054486" w:rsidRPr="00054486" w:rsidRDefault="00054486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054486">
                        <w:rPr>
                          <w:rFonts w:cstheme="minorHAnsi"/>
                          <w:sz w:val="20"/>
                          <w:szCs w:val="20"/>
                        </w:rPr>
                        <w:t>6. Onlar (namazlarıyla) gösteriş yaparlar.</w:t>
                      </w:r>
                    </w:p>
                    <w:p w14:paraId="2BBDE391" w14:textId="77777777" w:rsidR="00CB6C62" w:rsidRPr="00054486" w:rsidRDefault="00054486" w:rsidP="00BC0CF0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054486">
                        <w:rPr>
                          <w:rFonts w:cstheme="minorHAnsi"/>
                          <w:sz w:val="20"/>
                          <w:szCs w:val="20"/>
                        </w:rPr>
                        <w:t>7. Ufacık bir yardıma bile engel olurlar.</w:t>
                      </w:r>
                    </w:p>
                  </w:txbxContent>
                </v:textbox>
              </v:shape>
            </w:pict>
          </mc:Fallback>
        </mc:AlternateContent>
      </w:r>
    </w:p>
    <w:p w14:paraId="60E17047" w14:textId="2F030454" w:rsidR="00ED544D" w:rsidRDefault="00ED544D" w:rsidP="00CB6C62"/>
    <w:p w14:paraId="348A3099" w14:textId="6244D266" w:rsidR="00CB6C62" w:rsidRDefault="00CB6C62" w:rsidP="00CB6C62"/>
    <w:p w14:paraId="3477279D" w14:textId="77777777" w:rsidR="00CB6C62" w:rsidRDefault="00CB6C62" w:rsidP="00CB6C62"/>
    <w:p w14:paraId="5A377731" w14:textId="77777777" w:rsidR="00CB6C62" w:rsidRDefault="003D0AE6" w:rsidP="00CB6C62">
      <w:r>
        <w:t>O</w:t>
      </w:r>
    </w:p>
    <w:p w14:paraId="1CE485BE" w14:textId="17068B72" w:rsidR="00CB6C62" w:rsidRDefault="00D93959" w:rsidP="00CB6C62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6C9B235" wp14:editId="7DCEEEDE">
                <wp:simplePos x="0" y="0"/>
                <wp:positionH relativeFrom="column">
                  <wp:posOffset>-461645</wp:posOffset>
                </wp:positionH>
                <wp:positionV relativeFrom="paragraph">
                  <wp:posOffset>-537845</wp:posOffset>
                </wp:positionV>
                <wp:extent cx="6840220" cy="2152650"/>
                <wp:effectExtent l="19050" t="19050" r="36830" b="57150"/>
                <wp:wrapNone/>
                <wp:docPr id="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152650"/>
                          <a:chOff x="748" y="1917"/>
                          <a:chExt cx="10772" cy="2826"/>
                        </a:xfrm>
                      </wpg:grpSpPr>
                      <wps:wsp>
                        <wps:cNvPr id="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B94F654" w14:textId="77777777" w:rsidR="00CB6C62" w:rsidRDefault="00CB6C62" w:rsidP="00801789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CBAD1E1" w14:textId="77777777" w:rsidR="00801789" w:rsidRDefault="00801789" w:rsidP="00801789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761264A6" w14:textId="77777777" w:rsidR="006A1847" w:rsidRPr="006A1847" w:rsidRDefault="006A1847" w:rsidP="006A1847">
                              <w:pPr>
                                <w:shd w:val="clear" w:color="auto" w:fill="FFFFFF" w:themeFill="background1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(Riyakâr, </w:t>
                              </w:r>
                              <w:proofErr w:type="spellStart"/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fıtır</w:t>
                              </w:r>
                              <w:proofErr w:type="spellEnd"/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sadakası, zekât, Hz Şuayb (</w:t>
                              </w:r>
                              <w:proofErr w:type="spellStart"/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a.s</w:t>
                              </w:r>
                              <w:proofErr w:type="spellEnd"/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.), zararlı şeylerde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sadaka</w:t>
                              </w: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3AAC322F" w14:textId="77777777" w:rsidR="006A1847" w:rsidRPr="006A1847" w:rsidRDefault="006A1847" w:rsidP="006A1847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1. İslam dini insana ve topluma faydalı olan hususlarda yardımlaşmayı emrederken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……………………</w:t>
                              </w:r>
                              <w:proofErr w:type="gramStart"/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</w:t>
                              </w:r>
                              <w:r w:rsidR="005E0E3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….</w:t>
                              </w:r>
                              <w:proofErr w:type="gramEnd"/>
                              <w:r w:rsidR="005E0E3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………….yardımlaşmayı yasaklamıştır.</w:t>
                              </w:r>
                            </w:p>
                            <w:p w14:paraId="7B0E14E7" w14:textId="77777777" w:rsidR="006A1847" w:rsidRPr="006A1847" w:rsidRDefault="006A1847" w:rsidP="006A1847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2. Amellerini gösteriş için yapan kimselere………</w:t>
                              </w:r>
                              <w:proofErr w:type="gramStart"/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</w:t>
                              </w:r>
                              <w:r w:rsidR="005E0E3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….</w:t>
                              </w:r>
                              <w:proofErr w:type="gramEnd"/>
                              <w:r w:rsidR="005E0E3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…………………denir.</w:t>
                              </w:r>
                            </w:p>
                            <w:p w14:paraId="6644EE55" w14:textId="77777777" w:rsidR="006A1847" w:rsidRPr="006A1847" w:rsidRDefault="006A1847" w:rsidP="006A1847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3. ………………………………Allah’a (</w:t>
                              </w:r>
                              <w:proofErr w:type="spellStart"/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c.c</w:t>
                              </w:r>
                              <w:proofErr w:type="spellEnd"/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 iman ve alışverişte dürüstlüğün önemi konusunda Müslümanlar için çok güzel bir örnektir.</w:t>
                              </w:r>
                            </w:p>
                            <w:p w14:paraId="7D781C00" w14:textId="77777777" w:rsidR="006A1847" w:rsidRPr="006A1847" w:rsidRDefault="006A1847" w:rsidP="006A1847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4. …………………………</w:t>
                              </w:r>
                              <w:proofErr w:type="gramStart"/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…….</w:t>
                              </w:r>
                              <w:proofErr w:type="gramEnd"/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.bayram namazı vaktine kadar verilmelidir.</w:t>
                              </w:r>
                            </w:p>
                            <w:p w14:paraId="03D72623" w14:textId="77777777" w:rsidR="00DB5596" w:rsidRDefault="006A1847" w:rsidP="006A1847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5. Dinen zengin sayılan kimselerin yılda bir kez………………</w:t>
                              </w:r>
                              <w:r w:rsidR="005E0E3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</w:t>
                              </w: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 vermesi gerekir.</w:t>
                              </w:r>
                            </w:p>
                            <w:p w14:paraId="6FDEC32F" w14:textId="77777777" w:rsidR="006A1847" w:rsidRPr="00ED794E" w:rsidRDefault="006A1847" w:rsidP="006A1847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6. İnsanlara tatlı dille konuşmak ve güler yüz göstermek de ………</w:t>
                              </w:r>
                              <w:r w:rsidR="005E0E3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……….</w:t>
                              </w: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.......</w:t>
                              </w:r>
                              <w:proofErr w:type="spellStart"/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dır</w:t>
                              </w:r>
                              <w:proofErr w:type="spellEnd"/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9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42D2C20" w14:textId="77777777" w:rsidR="00CB6C62" w:rsidRPr="00CB6C62" w:rsidRDefault="00CB6C62" w:rsidP="004819FD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Aşağıdaki </w:t>
                              </w:r>
                              <w:r w:rsidR="004819FD">
                                <w:rPr>
                                  <w:b/>
                                  <w:sz w:val="18"/>
                                  <w:szCs w:val="18"/>
                                </w:rPr>
                                <w:t>cümlelerde</w:t>
                              </w: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9B235" id="_x0000_s1077" style="position:absolute;margin-left:-36.35pt;margin-top:-42.35pt;width:538.6pt;height:169.5pt;z-index:251666432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">
                <v:shape id="Text Box 42" o:spid="_x0000_s1078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2B94F654" w14:textId="77777777" w:rsidR="00CB6C62" w:rsidRDefault="00CB6C62" w:rsidP="00801789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0CBAD1E1" w14:textId="77777777" w:rsidR="00801789" w:rsidRDefault="00801789" w:rsidP="00801789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761264A6" w14:textId="77777777" w:rsidR="006A1847" w:rsidRPr="006A1847" w:rsidRDefault="006A1847" w:rsidP="006A1847">
                        <w:pPr>
                          <w:shd w:val="clear" w:color="auto" w:fill="FFFFFF" w:themeFill="background1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(Riyakâr, </w:t>
                        </w:r>
                        <w:proofErr w:type="spellStart"/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fıtır</w:t>
                        </w:r>
                        <w:proofErr w:type="spellEnd"/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sadakası, zekât, Hz Şuayb (</w:t>
                        </w:r>
                        <w:proofErr w:type="spellStart"/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a.s</w:t>
                        </w:r>
                        <w:proofErr w:type="spellEnd"/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.), zararlı şeylerde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, </w:t>
                        </w:r>
                        <w:r w:rsidRPr="006A1847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sadaka</w:t>
                        </w: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  <w:p w14:paraId="3AAC322F" w14:textId="77777777" w:rsidR="006A1847" w:rsidRPr="006A1847" w:rsidRDefault="006A1847" w:rsidP="006A1847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1. İslam dini insana ve topluma faydalı olan hususlarda yardımlaşmayı emrederken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……………………</w:t>
                        </w:r>
                        <w:proofErr w:type="gramStart"/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</w:t>
                        </w:r>
                        <w:r w:rsidR="005E0E3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….</w:t>
                        </w:r>
                        <w:proofErr w:type="gramEnd"/>
                        <w:r w:rsidR="005E0E3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</w:t>
                        </w: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………….yardımlaşmayı yasaklamıştır.</w:t>
                        </w:r>
                      </w:p>
                      <w:p w14:paraId="7B0E14E7" w14:textId="77777777" w:rsidR="006A1847" w:rsidRPr="006A1847" w:rsidRDefault="006A1847" w:rsidP="006A1847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2. Amellerini gösteriş için yapan kimselere………</w:t>
                        </w:r>
                        <w:proofErr w:type="gramStart"/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</w:t>
                        </w:r>
                        <w:r w:rsidR="005E0E3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….</w:t>
                        </w:r>
                        <w:proofErr w:type="gramEnd"/>
                        <w:r w:rsidR="005E0E3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</w:t>
                        </w: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…………………denir.</w:t>
                        </w:r>
                      </w:p>
                      <w:p w14:paraId="6644EE55" w14:textId="77777777" w:rsidR="006A1847" w:rsidRPr="006A1847" w:rsidRDefault="006A1847" w:rsidP="006A1847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3. ………………………………Allah’a (</w:t>
                        </w:r>
                        <w:proofErr w:type="spellStart"/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c.c</w:t>
                        </w:r>
                        <w:proofErr w:type="spellEnd"/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 iman ve alışverişte dürüstlüğün önemi konusunda Müslümanlar için çok güzel bir örnektir.</w:t>
                        </w:r>
                      </w:p>
                      <w:p w14:paraId="7D781C00" w14:textId="77777777" w:rsidR="006A1847" w:rsidRPr="006A1847" w:rsidRDefault="006A1847" w:rsidP="006A1847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4. …………………………</w:t>
                        </w:r>
                        <w:proofErr w:type="gramStart"/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…….</w:t>
                        </w:r>
                        <w:proofErr w:type="gramEnd"/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.bayram namazı vaktine kadar verilmelidir.</w:t>
                        </w:r>
                      </w:p>
                      <w:p w14:paraId="03D72623" w14:textId="77777777" w:rsidR="00DB5596" w:rsidRDefault="006A1847" w:rsidP="006A1847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5. Dinen zengin sayılan kimselerin yılda bir kez………………</w:t>
                        </w:r>
                        <w:r w:rsidR="005E0E3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</w:t>
                        </w: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 vermesi gerekir.</w:t>
                        </w:r>
                      </w:p>
                      <w:p w14:paraId="6FDEC32F" w14:textId="77777777" w:rsidR="006A1847" w:rsidRPr="00ED794E" w:rsidRDefault="006A1847" w:rsidP="006A1847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6. İnsanlara tatlı dille konuşmak ve güler yüz göstermek de ………</w:t>
                        </w:r>
                        <w:r w:rsidR="005E0E3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……….</w:t>
                        </w: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.......</w:t>
                        </w:r>
                        <w:proofErr w:type="spellStart"/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dır</w:t>
                        </w:r>
                        <w:proofErr w:type="spellEnd"/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AutoShape 43" o:spid="_x0000_s1079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342D2C20" w14:textId="77777777" w:rsidR="00CB6C62" w:rsidRPr="00CB6C62" w:rsidRDefault="00CB6C62" w:rsidP="004819FD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Aşağıdaki </w:t>
                        </w:r>
                        <w:r w:rsidR="004819FD">
                          <w:rPr>
                            <w:b/>
                            <w:sz w:val="18"/>
                            <w:szCs w:val="18"/>
                          </w:rPr>
                          <w:t>cümlelerde</w:t>
                        </w: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 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03B667" wp14:editId="05794C24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0D1683E" w14:textId="77777777" w:rsidR="00CB6C62" w:rsidRPr="00CB6C62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</w:t>
                            </w:r>
                            <w:r w:rsidR="00E912EB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3B667" id="_x0000_s1080" style="position:absolute;margin-left:450.7pt;margin-top:-37.05pt;width:51.9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30D1683E" w14:textId="77777777" w:rsidR="00CB6C62" w:rsidRPr="00CB6C62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</w:t>
                      </w:r>
                      <w:r w:rsidR="00E912EB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 xml:space="preserve"> </w:t>
                      </w: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6AA676" wp14:editId="2B80B997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2B051F2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AA676" id="Rectangle 44" o:spid="_x0000_s1081" style="position:absolute;margin-left:-37pt;margin-top:-38.45pt;width:51.9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42B051F2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05EB95EE" w14:textId="77777777" w:rsidR="00CB6C62" w:rsidRDefault="00CB6C62" w:rsidP="00CB6C62"/>
    <w:p w14:paraId="39E37F03" w14:textId="77777777" w:rsidR="00CB6C62" w:rsidRDefault="00CB6C62" w:rsidP="00CB6C62"/>
    <w:p w14:paraId="678C6EBA" w14:textId="77777777" w:rsidR="00CB6C62" w:rsidRDefault="00CB6C62" w:rsidP="00CB6C62"/>
    <w:p w14:paraId="1180D135" w14:textId="5CEBFAAE" w:rsidR="00DB5596" w:rsidRDefault="00DB5596" w:rsidP="00CB6C62"/>
    <w:p w14:paraId="15E6867E" w14:textId="1E25AC48" w:rsidR="00CB6C62" w:rsidRDefault="00D93959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45C95B3" wp14:editId="41103366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6774815" cy="288290"/>
                <wp:effectExtent l="12700" t="12700" r="13335" b="13335"/>
                <wp:wrapNone/>
                <wp:docPr id="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815" cy="288290"/>
                          <a:chOff x="695" y="4204"/>
                          <a:chExt cx="10669" cy="454"/>
                        </a:xfrm>
                      </wpg:grpSpPr>
                      <wps:wsp>
                        <wps:cNvPr id="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67" y="4204"/>
                            <a:ext cx="10545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0044355" w14:textId="77777777" w:rsidR="00CB6C62" w:rsidRPr="00CB6C62" w:rsidRDefault="00CB6C62" w:rsidP="00CB65BF">
                              <w:pPr>
                                <w:shd w:val="clear" w:color="auto" w:fill="FFFFFF" w:themeFill="background1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 Aşağıda verilen çoktan seçmeli soruları soru üzerine cevaplayalım.</w:t>
                              </w:r>
                            </w:p>
                          </w:txbxContent>
                        </wps:txbx>
                        <wps:bodyPr rot="0" vert="horz" wrap="square" lIns="55800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695" y="4204"/>
                            <a:ext cx="907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92B172" w14:textId="77777777" w:rsidR="00CB6C62" w:rsidRPr="00F72C2D" w:rsidRDefault="00CB6C62" w:rsidP="00CB6C62">
                              <w:pPr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  <w:t>6</w:t>
                              </w: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12"/>
                                  <w:szCs w:val="12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4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10514" y="4204"/>
                            <a:ext cx="850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DDCE3D" w14:textId="77777777" w:rsidR="00CB6C62" w:rsidRPr="0001096A" w:rsidRDefault="00CB6C62" w:rsidP="00CB6C62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</w:pPr>
                              <w:r w:rsidRPr="0001096A"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5X6= 30 PUAN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C95B3" id="Group 85" o:spid="_x0000_s1082" style="position:absolute;margin-left:-36.1pt;margin-top:12.15pt;width:533.45pt;height:22.7pt;z-index:251686912" coordorigin="695,4204" coordsize="10669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">
                <v:rect id="Rectangle 62" o:spid="_x0000_s1083" style="position:absolute;left:767;top:4204;width:10545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" fillcolor="#eaf1dd [662]" strokecolor="#f79646 [3209]" strokeweight="1.5pt">
                  <v:shadow color="#868686"/>
                  <v:textbox inset="15.5mm">
                    <w:txbxContent>
                      <w:p w14:paraId="40044355" w14:textId="77777777" w:rsidR="00CB6C62" w:rsidRPr="00CB6C62" w:rsidRDefault="00CB6C62" w:rsidP="00CB65BF">
                        <w:pPr>
                          <w:shd w:val="clear" w:color="auto" w:fill="FFFFFF" w:themeFill="background1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  Aşağıda verilen çoktan seçmeli soruları soru üzerine cevaplayalım.</w:t>
                        </w:r>
                      </w:p>
                    </w:txbxContent>
                  </v:textbox>
                </v:rect>
                <v:roundrect id="AutoShape 63" o:spid="_x0000_s1084" style="position:absolute;left:695;top:4204;width:907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" fillcolor="#eaf1dd [662]" strokecolor="#9bbb59 [3206]" strokeweight="1.5pt">
                  <v:shadow color="#868686"/>
                  <v:textbox inset=",0,,0">
                    <w:txbxContent>
                      <w:p w14:paraId="2792B172" w14:textId="77777777" w:rsidR="00CB6C62" w:rsidRPr="00F72C2D" w:rsidRDefault="00CB6C62" w:rsidP="00CB6C62">
                        <w:pPr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36"/>
                            <w:szCs w:val="36"/>
                          </w:rPr>
                        </w:pP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36"/>
                            <w:szCs w:val="36"/>
                          </w:rPr>
                          <w:t>6</w:t>
                        </w: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.</w:t>
                        </w: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12"/>
                            <w:szCs w:val="12"/>
                          </w:rPr>
                          <w:t>Soru</w:t>
                        </w:r>
                      </w:p>
                    </w:txbxContent>
                  </v:textbox>
                </v:roundrect>
                <v:roundrect id="AutoShape 64" o:spid="_x0000_s1085" style="position:absolute;left:10514;top:4204;width:850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" fillcolor="#eaf1dd [662]" strokecolor="#9bbb59 [3206]" strokeweight="1.5pt">
                  <v:shadow color="#868686"/>
                  <v:textbox inset=".5mm,0,.5mm,0">
                    <w:txbxContent>
                      <w:p w14:paraId="4FDDCE3D" w14:textId="77777777" w:rsidR="00CB6C62" w:rsidRPr="0001096A" w:rsidRDefault="00CB6C62" w:rsidP="00CB6C62">
                        <w:pPr>
                          <w:jc w:val="center"/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</w:pPr>
                        <w:r w:rsidRPr="0001096A"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5X6= 30 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7C25801" w14:textId="77777777" w:rsidR="00CB6C62" w:rsidRDefault="00CB6C62" w:rsidP="00CB6C62"/>
    <w:p w14:paraId="05B6FC1A" w14:textId="77777777" w:rsidR="00CB6C62" w:rsidRDefault="00CB6C62" w:rsidP="00CB6C62">
      <w:pPr>
        <w:sectPr w:rsidR="00CB6C62" w:rsidSect="00C25507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7F22DD6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1. </w:t>
      </w:r>
      <w:r w:rsidRPr="00462A7E">
        <w:rPr>
          <w:rFonts w:cstheme="minorHAnsi"/>
          <w:sz w:val="24"/>
          <w:szCs w:val="24"/>
        </w:rPr>
        <w:t>- Allah’ın (</w:t>
      </w:r>
      <w:proofErr w:type="spellStart"/>
      <w:r w:rsidRPr="00462A7E">
        <w:rPr>
          <w:rFonts w:cstheme="minorHAnsi"/>
          <w:sz w:val="24"/>
          <w:szCs w:val="24"/>
        </w:rPr>
        <w:t>c.c</w:t>
      </w:r>
      <w:proofErr w:type="spellEnd"/>
      <w:r w:rsidRPr="00462A7E">
        <w:rPr>
          <w:rFonts w:cstheme="minorHAnsi"/>
          <w:sz w:val="24"/>
          <w:szCs w:val="24"/>
        </w:rPr>
        <w:t>.) bize verdiği nimetlere karşılık bir şükür ifadesidir.</w:t>
      </w:r>
    </w:p>
    <w:p w14:paraId="00D55405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sz w:val="24"/>
          <w:szCs w:val="24"/>
        </w:rPr>
        <w:t>- Fakirlik ve sosyal adaletsizliğin çözüm yollarından biridir.</w:t>
      </w:r>
    </w:p>
    <w:p w14:paraId="1304FF2A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sz w:val="24"/>
          <w:szCs w:val="24"/>
        </w:rPr>
        <w:t>- Zenginlerle fakirler arasındaki kıskançlık, kin ve düşmanlık duygularını giderir.</w:t>
      </w:r>
    </w:p>
    <w:p w14:paraId="41BD9C57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>Yukarıda bahsedilen ibadet hangisidir?</w:t>
      </w:r>
    </w:p>
    <w:p w14:paraId="22238FC9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A) </w:t>
      </w:r>
      <w:r w:rsidRPr="00462A7E">
        <w:rPr>
          <w:rFonts w:cstheme="minorHAnsi"/>
          <w:sz w:val="24"/>
          <w:szCs w:val="24"/>
        </w:rPr>
        <w:t>Hac</w:t>
      </w:r>
    </w:p>
    <w:p w14:paraId="494FC977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B) </w:t>
      </w:r>
      <w:r w:rsidRPr="00462A7E">
        <w:rPr>
          <w:rFonts w:cstheme="minorHAnsi"/>
          <w:sz w:val="24"/>
          <w:szCs w:val="24"/>
        </w:rPr>
        <w:t>Zekât</w:t>
      </w:r>
    </w:p>
    <w:p w14:paraId="14F0C3F5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C) </w:t>
      </w:r>
      <w:r w:rsidRPr="00462A7E">
        <w:rPr>
          <w:rFonts w:cstheme="minorHAnsi"/>
          <w:sz w:val="24"/>
          <w:szCs w:val="24"/>
        </w:rPr>
        <w:t>Oruç</w:t>
      </w:r>
    </w:p>
    <w:p w14:paraId="739A4CCA" w14:textId="77777777" w:rsidR="009E31C7" w:rsidRPr="00462A7E" w:rsidRDefault="009E31C7" w:rsidP="009E31C7">
      <w:pPr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D) </w:t>
      </w:r>
      <w:r w:rsidRPr="00462A7E">
        <w:rPr>
          <w:rFonts w:cstheme="minorHAnsi"/>
          <w:sz w:val="24"/>
          <w:szCs w:val="24"/>
        </w:rPr>
        <w:t>Namaz</w:t>
      </w:r>
    </w:p>
    <w:p w14:paraId="0180E9D5" w14:textId="7BE6A843" w:rsidR="009E31C7" w:rsidRPr="00462A7E" w:rsidRDefault="009E31C7" w:rsidP="009E31C7">
      <w:pPr>
        <w:spacing w:after="0" w:line="240" w:lineRule="auto"/>
        <w:rPr>
          <w:rFonts w:cstheme="minorHAnsi"/>
          <w:sz w:val="24"/>
          <w:szCs w:val="24"/>
        </w:rPr>
      </w:pPr>
    </w:p>
    <w:p w14:paraId="49973B03" w14:textId="2D40FCDE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2. Aşağıdakilerden hangisi zekâtı verilen mallardan biri </w:t>
      </w:r>
      <w:r w:rsidRPr="00462A7E">
        <w:rPr>
          <w:rFonts w:cstheme="minorHAnsi"/>
          <w:b/>
          <w:bCs/>
          <w:sz w:val="24"/>
          <w:szCs w:val="24"/>
          <w:u w:val="single"/>
        </w:rPr>
        <w:t>değildir</w:t>
      </w:r>
      <w:r w:rsidRPr="00462A7E">
        <w:rPr>
          <w:rFonts w:cstheme="minorHAnsi"/>
          <w:b/>
          <w:bCs/>
          <w:sz w:val="24"/>
          <w:szCs w:val="24"/>
        </w:rPr>
        <w:t>?</w:t>
      </w:r>
    </w:p>
    <w:p w14:paraId="49BFC97E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A) </w:t>
      </w:r>
      <w:r w:rsidRPr="00462A7E">
        <w:rPr>
          <w:rFonts w:cstheme="minorHAnsi"/>
          <w:sz w:val="24"/>
          <w:szCs w:val="24"/>
        </w:rPr>
        <w:t>Kazanılan Para</w:t>
      </w:r>
    </w:p>
    <w:p w14:paraId="5DA1BF30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B) </w:t>
      </w:r>
      <w:r w:rsidRPr="00462A7E">
        <w:rPr>
          <w:rFonts w:cstheme="minorHAnsi"/>
          <w:sz w:val="24"/>
          <w:szCs w:val="24"/>
        </w:rPr>
        <w:t>Toprak ürünleri</w:t>
      </w:r>
    </w:p>
    <w:p w14:paraId="21307B2B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C) </w:t>
      </w:r>
      <w:r w:rsidRPr="00462A7E">
        <w:rPr>
          <w:rFonts w:cstheme="minorHAnsi"/>
          <w:sz w:val="24"/>
          <w:szCs w:val="24"/>
        </w:rPr>
        <w:t>Oturulan ev</w:t>
      </w:r>
    </w:p>
    <w:p w14:paraId="5BF1D538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D) </w:t>
      </w:r>
      <w:r w:rsidRPr="00462A7E">
        <w:rPr>
          <w:rFonts w:cstheme="minorHAnsi"/>
          <w:sz w:val="24"/>
          <w:szCs w:val="24"/>
        </w:rPr>
        <w:t>Altın ve gümüş</w:t>
      </w:r>
    </w:p>
    <w:p w14:paraId="678DB2D0" w14:textId="60267C68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211BDDD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3. </w:t>
      </w:r>
      <w:r w:rsidRPr="00462A7E">
        <w:rPr>
          <w:rFonts w:cstheme="minorHAnsi"/>
          <w:sz w:val="24"/>
          <w:szCs w:val="24"/>
        </w:rPr>
        <w:t>I. Zekât kelimesi temizlenme, çoğalma, bereket, gelişme anlamlarına gelir.</w:t>
      </w:r>
    </w:p>
    <w:p w14:paraId="3DAD9B21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sz w:val="24"/>
          <w:szCs w:val="24"/>
        </w:rPr>
        <w:t>II. Toprak ürünlerinden zekât verilmez.</w:t>
      </w:r>
    </w:p>
    <w:p w14:paraId="482524A5" w14:textId="40233D90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sz w:val="24"/>
          <w:szCs w:val="24"/>
        </w:rPr>
        <w:t>III. Zekât verirken yakın çevreden başlamalıyız.</w:t>
      </w:r>
    </w:p>
    <w:p w14:paraId="53FB97BF" w14:textId="25871C64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sz w:val="24"/>
          <w:szCs w:val="24"/>
        </w:rPr>
        <w:t>IV. Zekât verecek kişi bedence sağlıklı olmalıdır.</w:t>
      </w:r>
    </w:p>
    <w:p w14:paraId="75F95100" w14:textId="3FCD235D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>Yukarıda zekât ile ilgili verilen bilgilerden hangisi veya hangileri doğrudur?</w:t>
      </w:r>
    </w:p>
    <w:p w14:paraId="78A56C4D" w14:textId="18EF84E3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A) </w:t>
      </w:r>
      <w:r w:rsidRPr="00462A7E">
        <w:rPr>
          <w:rFonts w:cstheme="minorHAnsi"/>
          <w:sz w:val="24"/>
          <w:szCs w:val="24"/>
        </w:rPr>
        <w:t xml:space="preserve">I-III </w:t>
      </w:r>
      <w:r w:rsidRPr="00462A7E">
        <w:rPr>
          <w:rFonts w:cstheme="minorHAnsi"/>
          <w:b/>
          <w:bCs/>
          <w:sz w:val="24"/>
          <w:szCs w:val="24"/>
        </w:rPr>
        <w:t xml:space="preserve">B) </w:t>
      </w:r>
      <w:r w:rsidRPr="00462A7E">
        <w:rPr>
          <w:rFonts w:cstheme="minorHAnsi"/>
          <w:sz w:val="24"/>
          <w:szCs w:val="24"/>
        </w:rPr>
        <w:t xml:space="preserve">Sadece II </w:t>
      </w:r>
      <w:r w:rsidRPr="00462A7E">
        <w:rPr>
          <w:rFonts w:cstheme="minorHAnsi"/>
          <w:b/>
          <w:bCs/>
          <w:sz w:val="24"/>
          <w:szCs w:val="24"/>
        </w:rPr>
        <w:t xml:space="preserve">C) </w:t>
      </w:r>
      <w:r w:rsidRPr="00462A7E">
        <w:rPr>
          <w:rFonts w:cstheme="minorHAnsi"/>
          <w:sz w:val="24"/>
          <w:szCs w:val="24"/>
        </w:rPr>
        <w:t xml:space="preserve">Yalnız IV </w:t>
      </w:r>
      <w:r w:rsidRPr="00462A7E">
        <w:rPr>
          <w:rFonts w:cstheme="minorHAnsi"/>
          <w:b/>
          <w:bCs/>
          <w:sz w:val="24"/>
          <w:szCs w:val="24"/>
        </w:rPr>
        <w:t xml:space="preserve">D) </w:t>
      </w:r>
      <w:r w:rsidRPr="00462A7E">
        <w:rPr>
          <w:rFonts w:cstheme="minorHAnsi"/>
          <w:sz w:val="24"/>
          <w:szCs w:val="24"/>
        </w:rPr>
        <w:t>II ve IV</w:t>
      </w:r>
    </w:p>
    <w:p w14:paraId="7D38B730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3D897F7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74A8505" w14:textId="0E2621B5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0DDE3AF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B74ACBC" w14:textId="49571C19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6135B07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4. </w:t>
      </w:r>
      <w:r w:rsidRPr="00462A7E">
        <w:rPr>
          <w:rFonts w:cstheme="minorHAnsi"/>
          <w:sz w:val="24"/>
          <w:szCs w:val="24"/>
        </w:rPr>
        <w:t>I. Ramazan ayında bayram namazından önce verilmesi gerekir.</w:t>
      </w:r>
    </w:p>
    <w:p w14:paraId="7F97CDE4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sz w:val="24"/>
          <w:szCs w:val="24"/>
        </w:rPr>
        <w:t>II. Halk arasında bu sadaka türüne “fitre” de denir.</w:t>
      </w:r>
    </w:p>
    <w:p w14:paraId="7DC2A66D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sz w:val="24"/>
          <w:szCs w:val="24"/>
        </w:rPr>
        <w:t xml:space="preserve">III. </w:t>
      </w:r>
      <w:proofErr w:type="spellStart"/>
      <w:r w:rsidRPr="00462A7E">
        <w:rPr>
          <w:rFonts w:cstheme="minorHAnsi"/>
          <w:sz w:val="24"/>
          <w:szCs w:val="24"/>
        </w:rPr>
        <w:t>Nisab</w:t>
      </w:r>
      <w:proofErr w:type="spellEnd"/>
      <w:r w:rsidRPr="00462A7E">
        <w:rPr>
          <w:rFonts w:cstheme="minorHAnsi"/>
          <w:sz w:val="24"/>
          <w:szCs w:val="24"/>
        </w:rPr>
        <w:t xml:space="preserve"> miktarı malı olan her Müslümanın fitre vermesi gerekir.</w:t>
      </w:r>
    </w:p>
    <w:p w14:paraId="2F779484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sz w:val="24"/>
          <w:szCs w:val="24"/>
        </w:rPr>
        <w:t>IV. Sahip olduğumuz malların kırkta biri oranında verilir.</w:t>
      </w:r>
    </w:p>
    <w:p w14:paraId="19895B9B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Yukarıda </w:t>
      </w:r>
      <w:proofErr w:type="spellStart"/>
      <w:r w:rsidRPr="00462A7E">
        <w:rPr>
          <w:rFonts w:cstheme="minorHAnsi"/>
          <w:b/>
          <w:bCs/>
          <w:sz w:val="24"/>
          <w:szCs w:val="24"/>
        </w:rPr>
        <w:t>fıtır</w:t>
      </w:r>
      <w:proofErr w:type="spellEnd"/>
      <w:r w:rsidRPr="00462A7E">
        <w:rPr>
          <w:rFonts w:cstheme="minorHAnsi"/>
          <w:b/>
          <w:bCs/>
          <w:sz w:val="24"/>
          <w:szCs w:val="24"/>
        </w:rPr>
        <w:t xml:space="preserve"> sadakası hakkında verilen bilgilerden hangisi </w:t>
      </w:r>
      <w:r w:rsidRPr="00462A7E">
        <w:rPr>
          <w:rFonts w:cstheme="minorHAnsi"/>
          <w:b/>
          <w:bCs/>
          <w:sz w:val="24"/>
          <w:szCs w:val="24"/>
          <w:u w:val="single"/>
        </w:rPr>
        <w:t>yanlıştır</w:t>
      </w:r>
      <w:r w:rsidRPr="00462A7E">
        <w:rPr>
          <w:rFonts w:cstheme="minorHAnsi"/>
          <w:b/>
          <w:bCs/>
          <w:sz w:val="24"/>
          <w:szCs w:val="24"/>
        </w:rPr>
        <w:t>?</w:t>
      </w:r>
    </w:p>
    <w:p w14:paraId="458C0002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A) </w:t>
      </w:r>
      <w:r w:rsidRPr="00462A7E">
        <w:rPr>
          <w:rFonts w:cstheme="minorHAnsi"/>
          <w:sz w:val="24"/>
          <w:szCs w:val="24"/>
        </w:rPr>
        <w:t xml:space="preserve">I-II </w:t>
      </w:r>
      <w:r w:rsidRPr="00462A7E">
        <w:rPr>
          <w:rFonts w:cstheme="minorHAnsi"/>
          <w:b/>
          <w:bCs/>
          <w:sz w:val="24"/>
          <w:szCs w:val="24"/>
        </w:rPr>
        <w:t xml:space="preserve">B) </w:t>
      </w:r>
      <w:r w:rsidRPr="00462A7E">
        <w:rPr>
          <w:rFonts w:cstheme="minorHAnsi"/>
          <w:sz w:val="24"/>
          <w:szCs w:val="24"/>
        </w:rPr>
        <w:t xml:space="preserve">II-III </w:t>
      </w:r>
      <w:r w:rsidRPr="00462A7E">
        <w:rPr>
          <w:rFonts w:cstheme="minorHAnsi"/>
          <w:b/>
          <w:bCs/>
          <w:sz w:val="24"/>
          <w:szCs w:val="24"/>
        </w:rPr>
        <w:t xml:space="preserve">C) </w:t>
      </w:r>
      <w:r w:rsidRPr="00462A7E">
        <w:rPr>
          <w:rFonts w:cstheme="minorHAnsi"/>
          <w:sz w:val="24"/>
          <w:szCs w:val="24"/>
        </w:rPr>
        <w:t xml:space="preserve">Yalnız IV </w:t>
      </w:r>
      <w:r w:rsidRPr="00462A7E">
        <w:rPr>
          <w:rFonts w:cstheme="minorHAnsi"/>
          <w:b/>
          <w:bCs/>
          <w:sz w:val="24"/>
          <w:szCs w:val="24"/>
        </w:rPr>
        <w:t xml:space="preserve">D) </w:t>
      </w:r>
      <w:r w:rsidRPr="00462A7E">
        <w:rPr>
          <w:rFonts w:cstheme="minorHAnsi"/>
          <w:sz w:val="24"/>
          <w:szCs w:val="24"/>
        </w:rPr>
        <w:t>Yalnız III</w:t>
      </w:r>
    </w:p>
    <w:p w14:paraId="26E91722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72934FD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5. </w:t>
      </w:r>
      <w:r w:rsidRPr="00462A7E">
        <w:rPr>
          <w:rFonts w:cstheme="minorHAnsi"/>
          <w:sz w:val="24"/>
          <w:szCs w:val="24"/>
        </w:rPr>
        <w:t>“Sadaka-i cariye; insanın ölümünden sonra da sevabı devam eden sadakadır.”</w:t>
      </w:r>
    </w:p>
    <w:p w14:paraId="62E2AC3E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Buna göre aşağıdakilerden hangisi sadaka-i cariye örneği olarak </w:t>
      </w:r>
      <w:r w:rsidRPr="00462A7E">
        <w:rPr>
          <w:rFonts w:cstheme="minorHAnsi"/>
          <w:b/>
          <w:bCs/>
          <w:sz w:val="24"/>
          <w:szCs w:val="24"/>
          <w:u w:val="single"/>
        </w:rPr>
        <w:t>gösterilemez</w:t>
      </w:r>
      <w:r w:rsidRPr="00462A7E">
        <w:rPr>
          <w:rFonts w:cstheme="minorHAnsi"/>
          <w:b/>
          <w:bCs/>
          <w:sz w:val="24"/>
          <w:szCs w:val="24"/>
        </w:rPr>
        <w:t>?</w:t>
      </w:r>
    </w:p>
    <w:p w14:paraId="2CF6BAAA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A) </w:t>
      </w:r>
      <w:r w:rsidRPr="00462A7E">
        <w:rPr>
          <w:rFonts w:cstheme="minorHAnsi"/>
          <w:sz w:val="24"/>
          <w:szCs w:val="24"/>
        </w:rPr>
        <w:t xml:space="preserve">Hayırlı evlat </w:t>
      </w:r>
      <w:r w:rsidRPr="00462A7E">
        <w:rPr>
          <w:rFonts w:cstheme="minorHAnsi"/>
          <w:b/>
          <w:bCs/>
          <w:sz w:val="24"/>
          <w:szCs w:val="24"/>
        </w:rPr>
        <w:t>B</w:t>
      </w:r>
      <w:r w:rsidRPr="00462A7E">
        <w:rPr>
          <w:rFonts w:cstheme="minorHAnsi"/>
          <w:sz w:val="24"/>
          <w:szCs w:val="24"/>
        </w:rPr>
        <w:t xml:space="preserve">) Faydalı ilim </w:t>
      </w:r>
      <w:r w:rsidRPr="00462A7E">
        <w:rPr>
          <w:rFonts w:cstheme="minorHAnsi"/>
          <w:b/>
          <w:bCs/>
          <w:sz w:val="24"/>
          <w:szCs w:val="24"/>
        </w:rPr>
        <w:t xml:space="preserve">C) </w:t>
      </w:r>
      <w:r w:rsidRPr="00462A7E">
        <w:rPr>
          <w:rFonts w:cstheme="minorHAnsi"/>
          <w:sz w:val="24"/>
          <w:szCs w:val="24"/>
        </w:rPr>
        <w:t xml:space="preserve">Tebessüm etmek </w:t>
      </w:r>
      <w:r w:rsidRPr="00462A7E">
        <w:rPr>
          <w:rFonts w:cstheme="minorHAnsi"/>
          <w:b/>
          <w:bCs/>
          <w:sz w:val="24"/>
          <w:szCs w:val="24"/>
        </w:rPr>
        <w:t xml:space="preserve">D) </w:t>
      </w:r>
      <w:r w:rsidRPr="00462A7E">
        <w:rPr>
          <w:rFonts w:cstheme="minorHAnsi"/>
          <w:sz w:val="24"/>
          <w:szCs w:val="24"/>
        </w:rPr>
        <w:t>Hastane yaptırmak</w:t>
      </w:r>
    </w:p>
    <w:p w14:paraId="1063D411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0CB4E84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6. </w:t>
      </w:r>
      <w:r w:rsidRPr="00462A7E">
        <w:rPr>
          <w:rFonts w:cstheme="minorHAnsi"/>
          <w:sz w:val="24"/>
          <w:szCs w:val="24"/>
        </w:rPr>
        <w:t>I. Ahmet’in adres soran birine yardım etmesi</w:t>
      </w:r>
    </w:p>
    <w:p w14:paraId="728FFC96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sz w:val="24"/>
          <w:szCs w:val="24"/>
        </w:rPr>
        <w:t>II. Talha’nın sınıfa girdiğinde güler yüzle selam vermesi</w:t>
      </w:r>
    </w:p>
    <w:p w14:paraId="18D9F025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sz w:val="24"/>
          <w:szCs w:val="24"/>
        </w:rPr>
        <w:t>III. Cem’in yaşlı bir teyzenin poşetlerini taşıması</w:t>
      </w:r>
    </w:p>
    <w:p w14:paraId="7BDE7369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>Yukarıdaki davranışlar hangi ibadet kapsamında değerlendirilir?</w:t>
      </w:r>
    </w:p>
    <w:p w14:paraId="1FFE7749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A) </w:t>
      </w:r>
      <w:r w:rsidRPr="00462A7E">
        <w:rPr>
          <w:rFonts w:cstheme="minorHAnsi"/>
          <w:sz w:val="24"/>
          <w:szCs w:val="24"/>
        </w:rPr>
        <w:t>Zekât</w:t>
      </w:r>
    </w:p>
    <w:p w14:paraId="0032F3FB" w14:textId="5C684FB9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>B</w:t>
      </w:r>
      <w:r w:rsidRPr="00462A7E">
        <w:rPr>
          <w:rFonts w:cstheme="minorHAnsi"/>
          <w:sz w:val="24"/>
          <w:szCs w:val="24"/>
        </w:rPr>
        <w:t>) Sadaka</w:t>
      </w:r>
    </w:p>
    <w:p w14:paraId="3DC68A19" w14:textId="5A1228EC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C) </w:t>
      </w:r>
      <w:r w:rsidRPr="00462A7E">
        <w:rPr>
          <w:rFonts w:cstheme="minorHAnsi"/>
          <w:sz w:val="24"/>
          <w:szCs w:val="24"/>
        </w:rPr>
        <w:t>Sadaka-i cariye</w:t>
      </w:r>
    </w:p>
    <w:p w14:paraId="04ACB77B" w14:textId="03B18C32" w:rsidR="009E31C7" w:rsidRPr="00462A7E" w:rsidRDefault="009E31C7" w:rsidP="009E31C7">
      <w:pPr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D) </w:t>
      </w:r>
      <w:r w:rsidRPr="00462A7E">
        <w:rPr>
          <w:rFonts w:cstheme="minorHAnsi"/>
          <w:sz w:val="24"/>
          <w:szCs w:val="24"/>
        </w:rPr>
        <w:t>Fıtır sadakası</w:t>
      </w:r>
    </w:p>
    <w:p w14:paraId="710795BD" w14:textId="77777777" w:rsidR="009E31C7" w:rsidRPr="009E31C7" w:rsidRDefault="009E31C7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1D3243F8" w14:textId="7DC1F1C6" w:rsidR="002B7944" w:rsidRDefault="00461443" w:rsidP="00ED544D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Başarılar D</w:t>
      </w:r>
      <w:r w:rsidR="00ED544D">
        <w:rPr>
          <w:rFonts w:cstheme="minorHAnsi"/>
          <w:sz w:val="24"/>
          <w:szCs w:val="24"/>
        </w:rPr>
        <w:t>ilerim</w:t>
      </w:r>
      <w:r w:rsidRPr="00461443">
        <w:rPr>
          <w:rFonts w:cstheme="minorHAnsi"/>
          <w:sz w:val="24"/>
          <w:szCs w:val="24"/>
        </w:rPr>
        <w:sym w:font="Wingdings" w:char="F04A"/>
      </w:r>
    </w:p>
    <w:p w14:paraId="4C83A857" w14:textId="71DDEF57" w:rsidR="00ED544D" w:rsidRDefault="00ED544D" w:rsidP="00ED544D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Din Kültürü ve Ahlak Bilgisi Öğretmeni</w:t>
      </w:r>
    </w:p>
    <w:p w14:paraId="2C663133" w14:textId="49112E51" w:rsidR="002B7944" w:rsidRDefault="00ED544D" w:rsidP="00ED544D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…………………………………..</w:t>
      </w:r>
    </w:p>
    <w:p w14:paraId="79B8EBF4" w14:textId="77777777" w:rsidR="00D314DD" w:rsidRDefault="00D314DD" w:rsidP="00D314DD">
      <w:pPr>
        <w:rPr>
          <w:rFonts w:cstheme="minorHAnsi"/>
          <w:sz w:val="24"/>
          <w:szCs w:val="24"/>
        </w:rPr>
      </w:pPr>
      <w:bookmarkStart w:id="1" w:name="_Hlk125714721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81D097D" wp14:editId="4BEF47B1">
                <wp:simplePos x="0" y="0"/>
                <wp:positionH relativeFrom="column">
                  <wp:posOffset>-863114</wp:posOffset>
                </wp:positionH>
                <wp:positionV relativeFrom="paragraph">
                  <wp:posOffset>-739775</wp:posOffset>
                </wp:positionV>
                <wp:extent cx="7559675" cy="10691495"/>
                <wp:effectExtent l="0" t="0" r="3175" b="0"/>
                <wp:wrapNone/>
                <wp:docPr id="13" name="Gr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4" name="Resim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2E8DD4" w14:textId="77777777" w:rsidR="00D314DD" w:rsidRPr="000661E9" w:rsidRDefault="00D314DD" w:rsidP="00D314DD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03FCF2" w14:textId="77777777" w:rsidR="00D314DD" w:rsidRPr="001B0C3D" w:rsidRDefault="00D314DD" w:rsidP="00D314D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20B9E37" w14:textId="77777777" w:rsidR="00D314DD" w:rsidRPr="001B0C3D" w:rsidRDefault="00D314DD" w:rsidP="00D314D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2C176B4" w14:textId="77777777" w:rsidR="00D314DD" w:rsidRPr="001B0C3D" w:rsidRDefault="00D314DD" w:rsidP="00D314D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2F39F3F" w14:textId="77777777" w:rsidR="00D314DD" w:rsidRPr="001B0C3D" w:rsidRDefault="00D314DD" w:rsidP="00D314D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7311525" w14:textId="77777777" w:rsidR="00D314DD" w:rsidRPr="001B0C3D" w:rsidRDefault="00D314DD" w:rsidP="00D314D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1D097D" id="Grup 13" o:spid="_x0000_s1086" style="position:absolute;margin-left:-67.95pt;margin-top:-58.25pt;width:595.25pt;height:841.85pt;z-index:25172992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b/4Kx+J/EvhX4NfDW88L+Ir7TZrr9obwHaXEthdvC0t&#10;vLrduksLFCCyOpKsp4YHBBFfUlR3VnaXqLHe2kcyrIrqssYYKwOQwz3B6HtU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n+IfFXhjwjawXvirxDY6bDdXkNpby310kKy3ErBIolLEZd2IVVHLE4GTWhXyb/wWC/5Ij8Lv&#10;+zkvh7/6fravrK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a/+Cofwy+IPxU+Efw70f4ceDtQ1q60349eCNVv7fTr&#10;cyNBY2uswS3FwwHSOONWdm6ADNfSl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xPx3/aC+HH7OXh3RvFHxNu7qG0&#10;17xbpfhvT2tLUzM1/qFyltbKQPuqZHUFuijmu2r5N/4LBf8AJEfhd/2cl8Pf/T9bV9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iH7eP7NXjr9qL4d+DfCPgDVtJs7nw78XPC3im+k1ieWON7PTdTiup40McchMrRxkI&#10;pAUtgFlHI9v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Jv2wv2nW/ZV8EeF/GA8I/2z/wAJJ8SvD3hTyPtXk+R/&#10;ad/HafaM7W3eX5m7bxuxjI616zXyb/wWB/5Ij8Lv+zkvh7/6fravrK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5/&#10;aZ/Zo8IftSeE/D/hDxprmpWFv4d8daL4ptJNLaMPJdabeJdwxPvRh5bPGAwADbScEHmvR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/wD+Ci/x4+JX7Pvww8C+JfhfrEdlea58avCHh7UZJbVJRJYX+rQ29zGA4IBa&#10;N2AYcjqMGvoCvk3/AILBf8kR+F3/AGcl8Pf/AE/W1fW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zfxP+EHw2+M+k&#10;6foXxQ8JW+sWek69Za1p8FyzgQX9pMs1tONpHzRyKrDPGRyDXS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yv8A&#10;8FbNb1rQvgv8M7jQ9XurOSb9orwDbzSWtw0bSRPrlurxkqRlWUkFTwRwa+qK+Tf+CwOT8Efhdgf8&#10;3JfD3/0/W1fW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VjeNviH4F+G1hZ6r4/8W6fo9tqGqW2m2U+o3SxLPeXE&#10;gjggUseZJHIVV6kkAV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yb/wWC/5Ij8Lv+zkvh7/6fravrKvnf/gpT8Fv&#10;if8AHP4V+AfD3wq8KyaveaP8cPBuu6lDHcRReTp9lq8FxdT5kZQQkSM20EscYUE8V9E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Xn/7Rf7R/gX9mTwvoXizx/ZahPbeIPGmj+GLFdNhV2W81G7S1gZgzLiMSONxGSBk&#10;gHpXo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m/8Fgv+SI/C7/s5L4e/wDp+tq+sq8Z/bc/Zl8Q/tT+AfCPg/w3&#10;4ls9Ll8OfFTw14quJr6N2WaDTNRiu5IV29HdYyqk8AnmvZ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rxf8Abh/a&#10;Z8Tfss/D/wAIeL/Cvh2x1KbxH8VvDPhW4i1BnCxW+p6jFaSzLsIO9FkLLnjI5BFe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yb/AMFgv+SI/C7/ALOS+Hv/AKfravrKvP8A9oz9m7wH+094X0Hwl8Qr/VLe18PeNdH8&#10;UWLaTcRxu15pt2l1Ajl0cGIyRgOoAYrkBlPNeg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Xjf/AAUJ8T+IvBn7EPxR&#10;8V+EdbutN1PT/Bt5PY6hYztHNbyKmQ6MuCpHqKunD2lRQXVpfed+V4GeaZpQwUHZ1Zxgm9k5SUbv&#10;0ueyUV+Xf7IX7Bn7ZP7Uv7N3hX4/P/wUy+IGjnxNYvcf2aJ7mbyNs0keN/2kbvuZ6DrXpH/Do79s&#10;b/pKv8QP++bj/wCSq754LC05uMq6utNpf5H6Pj+AeEMsx1XB4niGlGpSlKEl7DEO0otxkrqDTs01&#10;dNrsfflFfAf/AA6O/bG/6Sr/ABA/75uP/kqj/h0d+2N/0lX+IH/fNx/8lVP1XB/8/wBf+Ay/yOX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//AME3f+Uqn7WH/YWh/wDSmWv0Ar8//wDgm7/ylU/aw/7C0P8A6Uy1+gFd+Zf7wv8A&#10;DD/0iJ+meLX/ACVkP+wbB/8AqLSCiiiuA/MwooooAKKKKACiiigAooooAKKKKACiiigAooooAKKK&#10;KAPk3/gsF/yRH4Xf9nJfD3/0/W1fWVY3jb4d+A/iVYWelfELwbpmt2un6pbanY2+qWSTpb3lvIJY&#10;LhA4IWSORQ6OOVYAgg1s0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bLPDAA08qoGYKpZsZJ6D606vlD/gr5PPb/&#10;AAT+F7QTNGW/aQ+H6sUYjKnXrYEfQ19X0AFFFFABRRRQAUUUUAFFFFABRRRQAUUUUAFFFFABRRRQ&#10;AUUUUAZnjX/kTdW/7Blx/wCi2r4p/wCDez/kxXVP+yjal/6ItK+1vGv/ACJurf8AYMuP/RbV8U/8&#10;G9n/ACYrqn/ZRtS/9EWlehR/5FtX/FD/ANuP0zI/+TV5z/1/wf5Yg+6aKKK88/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/8A/gm7/wApVP2sP+wtD/6Uy1+gFfn/AP8ABN3/AJSqftYf9haH/wBKZa/QCu/M&#10;v94X+GH/AKRE/TPFr/krIf8AYNg//UWkFFFFcB+ZhRRRQAUUUUAFFFFABRRRQAUUUUAFFFFABRRR&#10;QAUUUUAebftP/tMeF/2WvCXh3xf4s8P6hqUPiPx5onhW1i07ZuiuNTvI7SKVt7AeWjyBmxk4BwCe&#10;K9Jr5N/4LBf8kR+F3/ZyXw9/9P1tX1l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yX9sL9mFv2rPBHhbwcvjH+x&#10;P+Eb+JXh7xZ9o+w+f9o/sy/ju/s+N67fM8vZvyduc4bpXrVFFABRRRQAUUUUAFFFFABRRRQAUUUU&#10;AFFFFABRRRQAUUUUAFFFFAGZ41/5E3Vv+wZcf+i2r4p/4N7P+TFdU/7KNqX/AKItK+1vGv8AyJur&#10;f9gy4/8ARbV8U/8ABvZ/yYrqn/ZRtS/9EWlehR/5FtX/ABQ/9uP0zI/+TV5z/wBf8H+WIPumiiiv&#10;PPz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+BP+IjP9ir/onPxF/wDB&#10;TZ//ACVR/wARGf7FX/ROfiL/AOCmz/8Akqvvv7Ja/wDPrH/3wKPslr/z6x/98Cj6xln/AD4f/gf/&#10;ANqH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/wD/AIJu/wDKVT9rD/sLQ/8ApTLX6AV+f/8AwTd/5SqftYf9haH/ANKZa/QCu/Mv94X+GH/pET9M&#10;8Wv+Ssh/2DYP/wBRaQUUUVwH5mFFFFABRRRQAUUUUAFFFFABRRRQAUUUUAFFFFABRRRQB8//APBR&#10;X49fEz9nr4YeBfE3ws1mGxvNc+NPhDw7qUk1nHMJNPv9WhtrmMCQEKWidgGHzKeQQa+gK+Tf+CwX&#10;/JEfhd/2cl8Pf/T9bV9ZU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wPiJ8Lfh58WtMsdF+JXhCx1q103WrPV9Pt&#10;76LesF9ayia3uF9HjkVWU9iK36KKACiiigAooooAKKKKACiiigAooooAKKKKACiiigAooooAKKKK&#10;AMzxr/yJurf9gy4/9FtXxT/wb2f8mK6p/wBlG1L/ANEWlfa3jX/kTdW/7Blx/wCi2r4p/wCDez/k&#10;xXVP+yjal/6ItK9Cj/yLav8Aih/7cfpmR/8AJq85/wCv+D/LEH3TRRRXnn5m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zQAUUUUAFFFFABRRRQA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UUUVzny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eZftUftN6D+yv4P8OeMPEPhi81WPxJ8QND8&#10;KwQ2cyI0M2p3sdpHM27qiNIGYDkgcc16bXyb/wAFgv8AkiPwu/7OS+Hv/p+tq+sqACiiigAooooA&#10;KKKKACiiigAooooAKKKKACiiigAooooAKKKKAMzxr/yJurf9gy4/9FtXxT/wb2f8mK6p/wBlG1L/&#10;ANEWlfa3jX/kTdW/7Blx/wCi2r4p/wCDez/kxXVP+yjal/6ItK9Cj/yLav8Aih/7cfpmR/8AJq85&#10;/wCv+D/LEH3TRRRXnn5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FFFFc58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Xffsb/wDBJe3/AGTv&#10;2jm/aS1b9prxJ441aTRJtNkXX7Eb3STZhjMZXY7QgAHTHpX2FRSlmWMnBxctHo9Ft9xzY7xW49zH&#10;A1cHXxadOrFwmlSox5ovdXjTTs/JoKKKK4T87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Hf21P2nNX/ZV8B+E/GGjeFLbV5PEnxQ8N+FJobq4aIQRanqEVo84Kg5a&#10;MSbgvQkYJFexV4l+3b8I/Dfxk+Hfg3Q/E97fW8OlfFrwvrVu1hIis1xaalFPGrb0YFCygMAASOhB&#10;5r22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4" o:spid="_x0000_s108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8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APwgAAANsAAAAPAAAAZHJzL2Rvd25yZXYueG1sRE9LawIx&#10;EL4L/Q9hCr1p1kJF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BZqYAP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652E8DD4" w14:textId="77777777" w:rsidR="00D314DD" w:rsidRPr="000661E9" w:rsidRDefault="00D314DD" w:rsidP="00D314DD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8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" stroked="f">
                  <v:textbox style="layout-flow:vertical;mso-layout-flow-alt:bottom-to-top">
                    <w:txbxContent>
                      <w:p w14:paraId="4603FCF2" w14:textId="77777777" w:rsidR="00D314DD" w:rsidRPr="001B0C3D" w:rsidRDefault="00D314DD" w:rsidP="00D314D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20B9E37" w14:textId="77777777" w:rsidR="00D314DD" w:rsidRPr="001B0C3D" w:rsidRDefault="00D314DD" w:rsidP="00D314D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2C176B4" w14:textId="77777777" w:rsidR="00D314DD" w:rsidRPr="001B0C3D" w:rsidRDefault="00D314DD" w:rsidP="00D314D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2F39F3F" w14:textId="77777777" w:rsidR="00D314DD" w:rsidRPr="001B0C3D" w:rsidRDefault="00D314DD" w:rsidP="00D314D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7311525" w14:textId="77777777" w:rsidR="00D314DD" w:rsidRPr="001B0C3D" w:rsidRDefault="00D314DD" w:rsidP="00D314D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4640F889" w14:textId="77777777" w:rsidR="00D314DD" w:rsidRDefault="00D314DD" w:rsidP="00D314DD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D748007" wp14:editId="49603262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B9917" w14:textId="77777777" w:rsidR="00D314DD" w:rsidRDefault="00D314DD" w:rsidP="00D314DD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ACD44E" w14:textId="77777777" w:rsidR="00D314DD" w:rsidRDefault="00D314DD" w:rsidP="00D314DD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6059A314" w14:textId="77777777" w:rsidR="00D314DD" w:rsidRDefault="00D314DD" w:rsidP="00D314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8007" id="Metin Kutusu 2" o:spid="_x0000_s1090" type="#_x0000_t202" style="position:absolute;margin-left:0;margin-top:-36.15pt;width:317.7pt;height:39.75pt;z-index:2517278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u9OEAIAAP4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Wwu0RepKsGcUbCHIyCxA+EhxbcT0p6FGNF/Y8jc5IS/cEg6et5UUT1JqNY3izQcNee+trD&#10;DEeoigZKxuMuJMWPnd3hcBqVeHuuZKoZRZbonD5EVPG1nV49f9vtL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VErvThAC&#10;AAD+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477B9917" w14:textId="77777777" w:rsidR="00D314DD" w:rsidRDefault="00D314DD" w:rsidP="00D314DD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ACD44E" w14:textId="77777777" w:rsidR="00D314DD" w:rsidRDefault="00D314DD" w:rsidP="00D314DD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6059A314" w14:textId="77777777" w:rsidR="00D314DD" w:rsidRDefault="00D314DD" w:rsidP="00D314DD"/>
                  </w:txbxContent>
                </v:textbox>
                <w10:wrap anchorx="margin"/>
              </v:shape>
            </w:pict>
          </mc:Fallback>
        </mc:AlternateContent>
      </w:r>
    </w:p>
    <w:p w14:paraId="458B7437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11F630A9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2CB56C3B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4705ED0C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4963C87D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140F492A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29769D5C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467FA8BD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2A793E17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084FD39F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79763760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47375C0E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31D35A6E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14410388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1D313C85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04EB7211" w14:textId="77777777" w:rsidR="00D314DD" w:rsidRDefault="00D314DD" w:rsidP="00D314DD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79A907" wp14:editId="47AE978B">
                <wp:simplePos x="0" y="0"/>
                <wp:positionH relativeFrom="column">
                  <wp:posOffset>-478080</wp:posOffset>
                </wp:positionH>
                <wp:positionV relativeFrom="paragraph">
                  <wp:posOffset>212090</wp:posOffset>
                </wp:positionV>
                <wp:extent cx="480951" cy="2238499"/>
                <wp:effectExtent l="0" t="0" r="0" b="0"/>
                <wp:wrapNone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28E71" w14:textId="77777777" w:rsidR="00D314DD" w:rsidRPr="001B0C3D" w:rsidRDefault="00D314DD" w:rsidP="00D314D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6ECF66D4" w14:textId="77777777" w:rsidR="00D314DD" w:rsidRPr="001B0C3D" w:rsidRDefault="00D314DD" w:rsidP="00D314D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25A8D4CB" w14:textId="77777777" w:rsidR="00D314DD" w:rsidRPr="001B0C3D" w:rsidRDefault="00D314DD" w:rsidP="00D314D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F83A4C" w14:textId="77777777" w:rsidR="00D314DD" w:rsidRPr="001B0C3D" w:rsidRDefault="00D314DD" w:rsidP="00D314D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E16B8C" w14:textId="77777777" w:rsidR="00D314DD" w:rsidRPr="001B0C3D" w:rsidRDefault="00D314DD" w:rsidP="00D314D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9A907" id="_x0000_s1091" type="#_x0000_t202" style="position:absolute;margin-left:-37.65pt;margin-top:16.7pt;width:37.85pt;height:176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" stroked="f">
                <v:textbox style="layout-flow:vertical;mso-layout-flow-alt:bottom-to-top">
                  <w:txbxContent>
                    <w:p w14:paraId="3D728E71" w14:textId="77777777" w:rsidR="00D314DD" w:rsidRPr="001B0C3D" w:rsidRDefault="00D314DD" w:rsidP="00D314D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6ECF66D4" w14:textId="77777777" w:rsidR="00D314DD" w:rsidRPr="001B0C3D" w:rsidRDefault="00D314DD" w:rsidP="00D314D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25A8D4CB" w14:textId="77777777" w:rsidR="00D314DD" w:rsidRPr="001B0C3D" w:rsidRDefault="00D314DD" w:rsidP="00D314D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8F83A4C" w14:textId="77777777" w:rsidR="00D314DD" w:rsidRPr="001B0C3D" w:rsidRDefault="00D314DD" w:rsidP="00D314D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5E16B8C" w14:textId="77777777" w:rsidR="00D314DD" w:rsidRPr="001B0C3D" w:rsidRDefault="00D314DD" w:rsidP="00D314D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83AF0C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71DF3407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1ADBD420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7E659288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19B3737B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1461E3C4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0A6BA4E2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5EA11AF0" w14:textId="77777777" w:rsidR="00D314DD" w:rsidRDefault="00D314DD" w:rsidP="00D314D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659342CD" w14:textId="77777777" w:rsidR="00D314DD" w:rsidRDefault="00D314DD" w:rsidP="00D314D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D76959A" w14:textId="77777777" w:rsidR="00D314DD" w:rsidRDefault="00D314DD" w:rsidP="00D314D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EF05ECC" wp14:editId="2D40BA2E">
                <wp:simplePos x="0" y="0"/>
                <wp:positionH relativeFrom="column">
                  <wp:posOffset>-937073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20" name="Gr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1" name="Resim 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Oval 22">
                          <a:hlinkClick r:id="rId12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>
                          <a:hlinkClick r:id="rId13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>
                          <a:hlinkClick r:id="rId14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>
                          <a:hlinkClick r:id="rId15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>
                          <a:hlinkClick r:id="rId16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>
                          <a:hlinkClick r:id="rId17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>
                          <a:hlinkClick r:id="rId18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9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Dikdörtgen 43">
                          <a:hlinkClick r:id="rId20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Dikdörtgen 79">
                          <a:hlinkClick r:id="rId21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55F22B" w14:textId="77777777" w:rsidR="00D314DD" w:rsidRPr="00501EC5" w:rsidRDefault="00D314DD" w:rsidP="00D314DD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05ECC" id="Grup 20" o:spid="_x0000_s1092" style="position:absolute;margin-left:-73.8pt;margin-top:-71.55pt;width:598.1pt;height:840.15pt;z-index:25172889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xKKKK6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m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bNIIk8x3CqvLM3agB1FfCX7Zn/Bdn4Cfs9eIbn4efBjw+3j&#10;/XrNmjvrq3uxDptpIDgp5uGaZgRyEG0f38givlu//wCDjP8AainuWk074NeDLeL+GOT7TIR+O8fy&#10;r5/FcT5LhajpyqXa3sm/x2P2jh/6P/ilxFgI4yhgvZ05K8faTjBtPZ8rfMk+l0rrVaH7I0V+NP8A&#10;xEWftXf9En8E/wDfm5/+O0f8RFn7V3/RJ/BP/fm5/wDjtc/+uGR/zP8A8BZ7n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Gxjk0gGRgNTqKAG+XznNLtx0paKAEK5PNKAB0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AetNKehp1FACbB3oKDtS0UANwU5o8z2pxAPWk2r6UAKDkZ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IzYoAWikBZjtVdx9qlSx1B+ljN+ERo0&#10;Aj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YkDgU3cxOAvPpQA6&#10;irEOkarOMx2En1ZcfzqX/hHtY/58z/30P8aOaI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MZ6iiigA6dBSBcCl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JtX0paKAGyQQzJ5csSsp6qy5BpVVUUIi4A4AHalooAKKKKACiiigAooooAKKKKACiiigA&#10;ooooAKKKKACiiigAooooAKKKKACiiigAooooAKKKKACiiigAooooAKKKKACiiigAooooAKKKKACi&#10;iigAooooAKKKKACiiigAooooAKKKKACiiigAooooAKKKKACiiigAooooAKKKKACggHgiiigBNq+l&#10;KBjgC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">
                <v:shape id="Resim 21" o:spid="_x0000_s109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">
                  <v:imagedata r:id="rId22" o:title=""/>
                </v:shape>
                <v:oval id="Oval 22" o:spid="_x0000_s109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oval id="Oval 23" o:spid="_x0000_s109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    <v:fill o:detectmouseclick="t"/>
                </v:oval>
                <v:oval id="Oval 25" o:spid="_x0000_s109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" o:button="t" filled="f" stroked="f" strokeweight="2pt">
                  <v:fill o:detectmouseclick="t"/>
                </v:oval>
                <v:oval id="Oval 26" o:spid="_x0000_s109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" o:button="t" filled="f" stroked="f" strokeweight="2pt">
                  <v:fill o:detectmouseclick="t"/>
                </v:oval>
                <v:oval id="Oval 29" o:spid="_x0000_s109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" o:button="t" filled="f" stroked="f" strokeweight="2pt">
                  <v:fill o:detectmouseclick="t"/>
                </v:oval>
                <v:oval id="Oval 30" o:spid="_x0000_s109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k2O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K1PX9IPkPNfAAAA//8DAFBLAQItABQABgAIAAAAIQDb4fbL7gAAAIUBAAATAAAAAAAAAAAAAAAA&#10;AAAAAABbQ29udGVudF9UeXBlc10ueG1sUEsBAi0AFAAGAAgAAAAhAFr0LFu/AAAAFQEAAAsAAAAA&#10;AAAAAAAAAAAAHwEAAF9yZWxzLy5yZWxzUEsBAi0AFAAGAAgAAAAhACP6TY7BAAAA2wAAAA8AAAAA&#10;AAAAAAAAAAAABwIAAGRycy9kb3ducmV2LnhtbFBLBQYAAAAAAwADALcAAAD1AgAAAAA=&#10;" o:button="t" filled="f" stroked="f" strokeweight="2pt">
                  <v:fill o:detectmouseclick="t"/>
                </v:oval>
                <v:oval id="Oval 31" o:spid="_x0000_s110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10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rect id="Dikdörtgen 43" o:spid="_x0000_s110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" o:button="t" filled="f" stroked="f" strokeweight="2pt">
                  <v:fill o:detectmouseclick="t"/>
                </v:rect>
                <v:rect id="Dikdörtgen 79" o:spid="_x0000_s110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" o:button="t" filled="f" stroked="f" strokeweight="2pt">
                  <v:fill o:detectmouseclick="t"/>
                </v:rect>
                <v:shape id="_x0000_s1104" type="#_x0000_t202" href="https://www.dindersi.com/icerik/din-kulturu-ve-ahlak-bilgisi-c93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" o:button="t" filled="f" stroked="f">
                  <v:fill o:detectmouseclick="t"/>
                  <v:textbox>
                    <w:txbxContent>
                      <w:p w14:paraId="1A55F22B" w14:textId="77777777" w:rsidR="00D314DD" w:rsidRPr="00501EC5" w:rsidRDefault="00D314DD" w:rsidP="00D314DD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561AB3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674B1220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4603524E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08795DC5" w14:textId="77777777" w:rsidR="00D314DD" w:rsidRDefault="00D314DD" w:rsidP="00D314D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30F0378" w14:textId="77777777" w:rsidR="00D314DD" w:rsidRDefault="00D314DD" w:rsidP="00D314DD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26848" behindDoc="0" locked="0" layoutInCell="1" allowOverlap="1" wp14:anchorId="4A331467" wp14:editId="3C6DF4BC">
            <wp:simplePos x="0" y="0"/>
            <wp:positionH relativeFrom="margin">
              <wp:posOffset>-983876</wp:posOffset>
            </wp:positionH>
            <wp:positionV relativeFrom="paragraph">
              <wp:posOffset>-1141716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204CF36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6D8E226E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00CBD1AC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263762C4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35D4C449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3E7AE3A6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0B7C1F3D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33C72906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7A7D980E" w14:textId="77777777" w:rsidR="00D314DD" w:rsidRDefault="00D314DD" w:rsidP="00D314DD">
      <w:pPr>
        <w:rPr>
          <w:rFonts w:cstheme="minorHAnsi"/>
          <w:sz w:val="24"/>
          <w:szCs w:val="24"/>
        </w:rPr>
      </w:pPr>
    </w:p>
    <w:p w14:paraId="3F3F38DD" w14:textId="77777777" w:rsidR="00D314DD" w:rsidRDefault="00D314DD" w:rsidP="00D314DD">
      <w:pPr>
        <w:rPr>
          <w:rFonts w:cstheme="minorHAnsi"/>
          <w:sz w:val="24"/>
          <w:szCs w:val="24"/>
        </w:rPr>
      </w:pPr>
    </w:p>
    <w:bookmarkEnd w:id="1"/>
    <w:p w14:paraId="77753FC9" w14:textId="77777777" w:rsidR="00D314DD" w:rsidRPr="008D43D4" w:rsidRDefault="00D314DD" w:rsidP="00D314DD">
      <w:pPr>
        <w:spacing w:after="0" w:line="240" w:lineRule="auto"/>
        <w:rPr>
          <w:rFonts w:cstheme="minorHAnsi"/>
          <w:sz w:val="24"/>
          <w:szCs w:val="24"/>
        </w:rPr>
      </w:pPr>
    </w:p>
    <w:p w14:paraId="3299511C" w14:textId="29DE47F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D501AB">
      <w:type w:val="continuous"/>
      <w:pgSz w:w="11906" w:h="16838" w:code="9"/>
      <w:pgMar w:top="1418" w:right="1418" w:bottom="567" w:left="1418" w:header="709" w:footer="0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D7843" w14:textId="77777777" w:rsidR="006C7645" w:rsidRDefault="006C7645" w:rsidP="00ED544D">
      <w:pPr>
        <w:spacing w:after="0" w:line="240" w:lineRule="auto"/>
      </w:pPr>
      <w:r>
        <w:separator/>
      </w:r>
    </w:p>
  </w:endnote>
  <w:endnote w:type="continuationSeparator" w:id="0">
    <w:p w14:paraId="70D20EF1" w14:textId="77777777" w:rsidR="006C7645" w:rsidRDefault="006C7645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B4E" w14:textId="7667E043" w:rsidR="00ED544D" w:rsidRDefault="00ED544D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5A06B9B">
          <wp:simplePos x="0" y="0"/>
          <wp:positionH relativeFrom="column">
            <wp:posOffset>3228975</wp:posOffset>
          </wp:positionH>
          <wp:positionV relativeFrom="paragraph">
            <wp:posOffset>80010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20E22CF0">
          <wp:simplePos x="0" y="0"/>
          <wp:positionH relativeFrom="column">
            <wp:posOffset>4772660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554BB77D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87" type="#_x0000_t13" style="position:absolute;margin-left:0;margin-top:1.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96186" w14:textId="77777777" w:rsidR="006C7645" w:rsidRDefault="006C7645" w:rsidP="00ED544D">
      <w:pPr>
        <w:spacing w:after="0" w:line="240" w:lineRule="auto"/>
      </w:pPr>
      <w:r>
        <w:separator/>
      </w:r>
    </w:p>
  </w:footnote>
  <w:footnote w:type="continuationSeparator" w:id="0">
    <w:p w14:paraId="67140AF5" w14:textId="77777777" w:rsidR="006C7645" w:rsidRDefault="006C7645" w:rsidP="00ED54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D18ED38A"/>
    <w:lvl w:ilvl="0" w:tplc="8326E7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0334137">
    <w:abstractNumId w:val="6"/>
  </w:num>
  <w:num w:numId="2" w16cid:durableId="62025879">
    <w:abstractNumId w:val="7"/>
  </w:num>
  <w:num w:numId="3" w16cid:durableId="513767931">
    <w:abstractNumId w:val="8"/>
  </w:num>
  <w:num w:numId="4" w16cid:durableId="1270702767">
    <w:abstractNumId w:val="4"/>
  </w:num>
  <w:num w:numId="5" w16cid:durableId="554005891">
    <w:abstractNumId w:val="6"/>
    <w:lvlOverride w:ilvl="0">
      <w:startOverride w:val="1"/>
    </w:lvlOverride>
  </w:num>
  <w:num w:numId="6" w16cid:durableId="1628008090">
    <w:abstractNumId w:val="6"/>
    <w:lvlOverride w:ilvl="0">
      <w:startOverride w:val="1"/>
    </w:lvlOverride>
  </w:num>
  <w:num w:numId="7" w16cid:durableId="446244997">
    <w:abstractNumId w:val="6"/>
    <w:lvlOverride w:ilvl="0">
      <w:startOverride w:val="1"/>
    </w:lvlOverride>
  </w:num>
  <w:num w:numId="8" w16cid:durableId="346566959">
    <w:abstractNumId w:val="6"/>
    <w:lvlOverride w:ilvl="0">
      <w:startOverride w:val="1"/>
    </w:lvlOverride>
  </w:num>
  <w:num w:numId="9" w16cid:durableId="425922852">
    <w:abstractNumId w:val="8"/>
    <w:lvlOverride w:ilvl="0">
      <w:startOverride w:val="1"/>
    </w:lvlOverride>
  </w:num>
  <w:num w:numId="10" w16cid:durableId="270750932">
    <w:abstractNumId w:val="6"/>
    <w:lvlOverride w:ilvl="0">
      <w:startOverride w:val="1"/>
    </w:lvlOverride>
  </w:num>
  <w:num w:numId="11" w16cid:durableId="1813671023">
    <w:abstractNumId w:val="6"/>
    <w:lvlOverride w:ilvl="0">
      <w:startOverride w:val="1"/>
    </w:lvlOverride>
  </w:num>
  <w:num w:numId="12" w16cid:durableId="480735206">
    <w:abstractNumId w:val="6"/>
    <w:lvlOverride w:ilvl="0">
      <w:startOverride w:val="1"/>
    </w:lvlOverride>
  </w:num>
  <w:num w:numId="13" w16cid:durableId="294414338">
    <w:abstractNumId w:val="8"/>
    <w:lvlOverride w:ilvl="0">
      <w:startOverride w:val="1"/>
    </w:lvlOverride>
  </w:num>
  <w:num w:numId="14" w16cid:durableId="3824656">
    <w:abstractNumId w:val="6"/>
    <w:lvlOverride w:ilvl="0">
      <w:startOverride w:val="1"/>
    </w:lvlOverride>
  </w:num>
  <w:num w:numId="15" w16cid:durableId="749277365">
    <w:abstractNumId w:val="6"/>
    <w:lvlOverride w:ilvl="0">
      <w:startOverride w:val="1"/>
    </w:lvlOverride>
  </w:num>
  <w:num w:numId="16" w16cid:durableId="1742437349">
    <w:abstractNumId w:val="6"/>
    <w:lvlOverride w:ilvl="0">
      <w:startOverride w:val="1"/>
    </w:lvlOverride>
  </w:num>
  <w:num w:numId="17" w16cid:durableId="1268344855">
    <w:abstractNumId w:val="6"/>
    <w:lvlOverride w:ilvl="0">
      <w:startOverride w:val="1"/>
    </w:lvlOverride>
  </w:num>
  <w:num w:numId="18" w16cid:durableId="1527600999">
    <w:abstractNumId w:val="8"/>
    <w:lvlOverride w:ilvl="0">
      <w:startOverride w:val="1"/>
    </w:lvlOverride>
  </w:num>
  <w:num w:numId="19" w16cid:durableId="1644893542">
    <w:abstractNumId w:val="6"/>
    <w:lvlOverride w:ilvl="0">
      <w:startOverride w:val="1"/>
    </w:lvlOverride>
  </w:num>
  <w:num w:numId="20" w16cid:durableId="2059475929">
    <w:abstractNumId w:val="6"/>
    <w:lvlOverride w:ilvl="0">
      <w:startOverride w:val="1"/>
    </w:lvlOverride>
  </w:num>
  <w:num w:numId="21" w16cid:durableId="1160392370">
    <w:abstractNumId w:val="6"/>
    <w:lvlOverride w:ilvl="0">
      <w:startOverride w:val="1"/>
    </w:lvlOverride>
  </w:num>
  <w:num w:numId="22" w16cid:durableId="388773003">
    <w:abstractNumId w:val="6"/>
    <w:lvlOverride w:ilvl="0">
      <w:startOverride w:val="1"/>
    </w:lvlOverride>
  </w:num>
  <w:num w:numId="23" w16cid:durableId="983393911">
    <w:abstractNumId w:val="6"/>
    <w:lvlOverride w:ilvl="0">
      <w:startOverride w:val="1"/>
    </w:lvlOverride>
  </w:num>
  <w:num w:numId="24" w16cid:durableId="1663972463">
    <w:abstractNumId w:val="6"/>
    <w:lvlOverride w:ilvl="0">
      <w:startOverride w:val="1"/>
    </w:lvlOverride>
  </w:num>
  <w:num w:numId="25" w16cid:durableId="1245915437">
    <w:abstractNumId w:val="6"/>
    <w:lvlOverride w:ilvl="0">
      <w:startOverride w:val="1"/>
    </w:lvlOverride>
  </w:num>
  <w:num w:numId="26" w16cid:durableId="273247800">
    <w:abstractNumId w:val="6"/>
    <w:lvlOverride w:ilvl="0">
      <w:startOverride w:val="1"/>
    </w:lvlOverride>
  </w:num>
  <w:num w:numId="27" w16cid:durableId="470292042">
    <w:abstractNumId w:val="6"/>
    <w:lvlOverride w:ilvl="0">
      <w:startOverride w:val="1"/>
    </w:lvlOverride>
  </w:num>
  <w:num w:numId="28" w16cid:durableId="1738748599">
    <w:abstractNumId w:val="6"/>
    <w:lvlOverride w:ilvl="0">
      <w:startOverride w:val="1"/>
    </w:lvlOverride>
  </w:num>
  <w:num w:numId="29" w16cid:durableId="1827821469">
    <w:abstractNumId w:val="6"/>
    <w:lvlOverride w:ilvl="0">
      <w:startOverride w:val="1"/>
    </w:lvlOverride>
  </w:num>
  <w:num w:numId="30" w16cid:durableId="737367924">
    <w:abstractNumId w:val="6"/>
    <w:lvlOverride w:ilvl="0">
      <w:startOverride w:val="1"/>
    </w:lvlOverride>
  </w:num>
  <w:num w:numId="31" w16cid:durableId="2078017671">
    <w:abstractNumId w:val="6"/>
    <w:lvlOverride w:ilvl="0">
      <w:startOverride w:val="1"/>
    </w:lvlOverride>
  </w:num>
  <w:num w:numId="32" w16cid:durableId="683552353">
    <w:abstractNumId w:val="3"/>
  </w:num>
  <w:num w:numId="33" w16cid:durableId="524755064">
    <w:abstractNumId w:val="1"/>
  </w:num>
  <w:num w:numId="34" w16cid:durableId="425466417">
    <w:abstractNumId w:val="9"/>
  </w:num>
  <w:num w:numId="35" w16cid:durableId="487211217">
    <w:abstractNumId w:val="5"/>
  </w:num>
  <w:num w:numId="36" w16cid:durableId="889413384">
    <w:abstractNumId w:val="0"/>
  </w:num>
  <w:num w:numId="37" w16cid:durableId="766147749">
    <w:abstractNumId w:val="6"/>
    <w:lvlOverride w:ilvl="0">
      <w:startOverride w:val="1"/>
    </w:lvlOverride>
  </w:num>
  <w:num w:numId="38" w16cid:durableId="1469125280">
    <w:abstractNumId w:val="6"/>
    <w:lvlOverride w:ilvl="0">
      <w:startOverride w:val="1"/>
    </w:lvlOverride>
  </w:num>
  <w:num w:numId="39" w16cid:durableId="26378027">
    <w:abstractNumId w:val="6"/>
    <w:lvlOverride w:ilvl="0">
      <w:startOverride w:val="1"/>
    </w:lvlOverride>
  </w:num>
  <w:num w:numId="40" w16cid:durableId="1484272343">
    <w:abstractNumId w:val="6"/>
    <w:lvlOverride w:ilvl="0">
      <w:startOverride w:val="1"/>
    </w:lvlOverride>
  </w:num>
  <w:num w:numId="41" w16cid:durableId="892425839">
    <w:abstractNumId w:val="6"/>
    <w:lvlOverride w:ilvl="0">
      <w:startOverride w:val="1"/>
    </w:lvlOverride>
  </w:num>
  <w:num w:numId="42" w16cid:durableId="994384128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25BCF"/>
    <w:rsid w:val="00054486"/>
    <w:rsid w:val="000718B7"/>
    <w:rsid w:val="000A1EF0"/>
    <w:rsid w:val="000A2B32"/>
    <w:rsid w:val="000A6365"/>
    <w:rsid w:val="000B06BD"/>
    <w:rsid w:val="001C3B80"/>
    <w:rsid w:val="001D57BE"/>
    <w:rsid w:val="00232D1D"/>
    <w:rsid w:val="00255E3B"/>
    <w:rsid w:val="0027154F"/>
    <w:rsid w:val="002B7944"/>
    <w:rsid w:val="002C1C38"/>
    <w:rsid w:val="0038090A"/>
    <w:rsid w:val="003957B1"/>
    <w:rsid w:val="003D0AE6"/>
    <w:rsid w:val="003D42D3"/>
    <w:rsid w:val="00401657"/>
    <w:rsid w:val="00426B9F"/>
    <w:rsid w:val="004578EE"/>
    <w:rsid w:val="00461443"/>
    <w:rsid w:val="00462A7E"/>
    <w:rsid w:val="004819FD"/>
    <w:rsid w:val="00495D75"/>
    <w:rsid w:val="00497E71"/>
    <w:rsid w:val="00537EA3"/>
    <w:rsid w:val="00540191"/>
    <w:rsid w:val="005411B0"/>
    <w:rsid w:val="0059517C"/>
    <w:rsid w:val="00595251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871B2"/>
    <w:rsid w:val="006A1847"/>
    <w:rsid w:val="006B0CA3"/>
    <w:rsid w:val="006B2433"/>
    <w:rsid w:val="006C7645"/>
    <w:rsid w:val="00707FFC"/>
    <w:rsid w:val="00714F08"/>
    <w:rsid w:val="007841BD"/>
    <w:rsid w:val="007A0FAF"/>
    <w:rsid w:val="007B2670"/>
    <w:rsid w:val="007F45DE"/>
    <w:rsid w:val="00801789"/>
    <w:rsid w:val="00827435"/>
    <w:rsid w:val="00866749"/>
    <w:rsid w:val="00867EB3"/>
    <w:rsid w:val="008C29B9"/>
    <w:rsid w:val="008C5BBE"/>
    <w:rsid w:val="008D43D4"/>
    <w:rsid w:val="0092235A"/>
    <w:rsid w:val="009336E0"/>
    <w:rsid w:val="009441AD"/>
    <w:rsid w:val="00956A34"/>
    <w:rsid w:val="0098052E"/>
    <w:rsid w:val="00982AF2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23134"/>
    <w:rsid w:val="00C27595"/>
    <w:rsid w:val="00C87FD4"/>
    <w:rsid w:val="00CB65BF"/>
    <w:rsid w:val="00CB6C62"/>
    <w:rsid w:val="00CE7DEC"/>
    <w:rsid w:val="00CF4F54"/>
    <w:rsid w:val="00D21860"/>
    <w:rsid w:val="00D314DD"/>
    <w:rsid w:val="00D316E0"/>
    <w:rsid w:val="00D40B3C"/>
    <w:rsid w:val="00D501AB"/>
    <w:rsid w:val="00D93959"/>
    <w:rsid w:val="00DB5596"/>
    <w:rsid w:val="00DB6FB8"/>
    <w:rsid w:val="00E71579"/>
    <w:rsid w:val="00E912EB"/>
    <w:rsid w:val="00EB3584"/>
    <w:rsid w:val="00ED544D"/>
    <w:rsid w:val="00EE7729"/>
    <w:rsid w:val="00F34887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CB6C62"/>
    <w:pPr>
      <w:numPr>
        <w:numId w:val="1"/>
      </w:numPr>
      <w:spacing w:after="0" w:line="240" w:lineRule="auto"/>
      <w:ind w:left="454" w:hanging="284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ddyayinlari.com" TargetMode="External"/><Relationship Id="rId7" Type="http://schemas.openxmlformats.org/officeDocument/2006/relationships/footer" Target="footer1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96</TotalTime>
  <Pages>5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MASTER_DIZGI</cp:lastModifiedBy>
  <cp:revision>40</cp:revision>
  <cp:lastPrinted>2022-12-07T14:03:00Z</cp:lastPrinted>
  <dcterms:created xsi:type="dcterms:W3CDTF">2014-12-21T12:55:00Z</dcterms:created>
  <dcterms:modified xsi:type="dcterms:W3CDTF">2023-01-30T10:21:00Z</dcterms:modified>
</cp:coreProperties>
</file>