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27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D544D" w14:paraId="6E4E17F6" w14:textId="77777777" w:rsidTr="00ED544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BB7D8A" w14:textId="77777777" w:rsidR="00ED544D" w:rsidRPr="00FD75DF" w:rsidRDefault="00ED544D" w:rsidP="00ED544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CBD33B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732579" w14:textId="77777777" w:rsidR="00ED544D" w:rsidRDefault="00ED544D" w:rsidP="00ED544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715EC9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</w:tr>
      <w:tr w:rsidR="00ED544D" w14:paraId="31B8ABB1" w14:textId="77777777" w:rsidTr="00ED544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FA3B7E" w14:textId="77777777" w:rsidR="00ED544D" w:rsidRPr="00FD75DF" w:rsidRDefault="00ED544D" w:rsidP="00ED544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C925D1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BCA2FD" w14:textId="77777777" w:rsidR="00ED544D" w:rsidRDefault="00ED544D" w:rsidP="00ED544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C57225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D544D" w14:paraId="2D221D2A" w14:textId="77777777" w:rsidTr="00ED544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9F6C43" w14:textId="77777777" w:rsidR="00ED544D" w:rsidRPr="00FD75DF" w:rsidRDefault="00ED544D" w:rsidP="00ED544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0905D7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31F3D7" w14:textId="77777777" w:rsidR="00ED544D" w:rsidRDefault="00ED544D" w:rsidP="00ED544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646276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D544D" w14:paraId="55E9AB7E" w14:textId="77777777" w:rsidTr="00ED544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C59500" w14:textId="77777777" w:rsidR="00ED544D" w:rsidRPr="00FD75DF" w:rsidRDefault="00ED544D" w:rsidP="00ED544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F1D215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152222" w14:textId="6C742100" w:rsidR="00ED544D" w:rsidRDefault="00ED544D" w:rsidP="00ED544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CB3629" w14:textId="77777777" w:rsidR="00ED544D" w:rsidRDefault="00ED544D" w:rsidP="00ED544D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4BE34186" w14:textId="5DCD3281" w:rsidR="00CB6C62" w:rsidRDefault="00ED544D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F6B69B" wp14:editId="6C518AA3">
                <wp:simplePos x="0" y="0"/>
                <wp:positionH relativeFrom="column">
                  <wp:posOffset>-504190</wp:posOffset>
                </wp:positionH>
                <wp:positionV relativeFrom="paragraph">
                  <wp:posOffset>437708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4C6E27" w14:textId="77777777" w:rsidR="00CB6C62" w:rsidRPr="00CB6C62" w:rsidRDefault="00CB6C62" w:rsidP="00A92366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A92366">
                              <w:rPr>
                                <w:b/>
                                <w:sz w:val="18"/>
                                <w:szCs w:val="18"/>
                              </w:rPr>
                              <w:t>MAÛN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6B69B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39.7pt;margin-top:34.4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TzhgIAAHM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" fillcolor="#8064a2 [3207]" strokecolor="#f2f2f2 [3041]" strokeweight="1pt">
                <v:shadow on="t" color="#3f3151 [1607]" opacity=".5" offset="1pt"/>
                <v:textbox>
                  <w:txbxContent>
                    <w:p w14:paraId="154C6E27" w14:textId="77777777" w:rsidR="00CB6C62" w:rsidRPr="00CB6C62" w:rsidRDefault="00CB6C62" w:rsidP="00A92366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A92366">
                        <w:rPr>
                          <w:b/>
                          <w:sz w:val="18"/>
                          <w:szCs w:val="18"/>
                        </w:rPr>
                        <w:t>MAÛN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 Suresi’nin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(2X8=16 PUAN)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2BCC9" wp14:editId="76A60727">
                <wp:simplePos x="0" y="0"/>
                <wp:positionH relativeFrom="column">
                  <wp:posOffset>-508000</wp:posOffset>
                </wp:positionH>
                <wp:positionV relativeFrom="paragraph">
                  <wp:posOffset>519982</wp:posOffset>
                </wp:positionV>
                <wp:extent cx="539750" cy="288290"/>
                <wp:effectExtent l="0" t="0" r="12700" b="1651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B345E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BCC9" id="Text Box 30" o:spid="_x0000_s1027" type="#_x0000_t202" style="position:absolute;margin-left:-40pt;margin-top:40.9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" fillcolor="#f79646 [3209]">
                <v:textbox inset=",.3mm">
                  <w:txbxContent>
                    <w:p w14:paraId="35FB345E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</w:p>
    <w:p w14:paraId="685582FA" w14:textId="77777777" w:rsidR="00CB6C62" w:rsidRDefault="007F45D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0C5EEC" wp14:editId="35A2581B">
                <wp:simplePos x="0" y="0"/>
                <wp:positionH relativeFrom="column">
                  <wp:posOffset>-499745</wp:posOffset>
                </wp:positionH>
                <wp:positionV relativeFrom="paragraph">
                  <wp:posOffset>189230</wp:posOffset>
                </wp:positionV>
                <wp:extent cx="1019175" cy="1704975"/>
                <wp:effectExtent l="0" t="0" r="28575" b="2857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0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53F3C" w14:textId="0C6EB263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1-  </w:t>
                            </w:r>
                            <w:r w:rsidR="0014654B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7217D1F9" w14:textId="551E83D8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2-  </w:t>
                            </w:r>
                            <w:r w:rsidR="0014654B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16DF38A4" w14:textId="4828EAE4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3-  </w:t>
                            </w:r>
                            <w:r w:rsidR="0014654B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14:paraId="0C8CB6BC" w14:textId="680267CF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4-  </w:t>
                            </w:r>
                            <w:r w:rsidR="0014654B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  <w:p w14:paraId="0D4B04E5" w14:textId="49C0885E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5-  </w:t>
                            </w:r>
                            <w:r w:rsidR="0014654B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14:paraId="12077A52" w14:textId="79E5811C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6-  </w:t>
                            </w:r>
                            <w:r w:rsidR="0014654B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43EC46F3" w14:textId="631B9D46" w:rsidR="00CB6C62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7-  </w:t>
                            </w:r>
                            <w:r w:rsidR="0014654B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  <w:p w14:paraId="5A6AA3BB" w14:textId="4365E275" w:rsidR="007F45DE" w:rsidRPr="007F45DE" w:rsidRDefault="007F45DE" w:rsidP="007F45DE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-  </w:t>
                            </w:r>
                            <w:r w:rsidR="0014654B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  <w:p w14:paraId="48181367" w14:textId="77777777" w:rsidR="007F45DE" w:rsidRPr="007F45DE" w:rsidRDefault="007F45DE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5EEC" id="Text Box 28" o:spid="_x0000_s1028" type="#_x0000_t202" style="position:absolute;margin-left:-39.35pt;margin-top:14.9pt;width:80.25pt;height:13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" fillcolor="#e5dfec [663]">
                <v:textbox inset=",2.3mm,,.3mm">
                  <w:txbxContent>
                    <w:p w14:paraId="68C53F3C" w14:textId="0C6EB263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1-  </w:t>
                      </w:r>
                      <w:r w:rsidR="0014654B">
                        <w:rPr>
                          <w:b/>
                          <w:sz w:val="16"/>
                          <w:szCs w:val="16"/>
                        </w:rPr>
                        <w:t>A</w:t>
                      </w:r>
                    </w:p>
                    <w:p w14:paraId="7217D1F9" w14:textId="551E83D8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2-  </w:t>
                      </w:r>
                      <w:r w:rsidR="0014654B">
                        <w:rPr>
                          <w:b/>
                          <w:sz w:val="16"/>
                          <w:szCs w:val="16"/>
                        </w:rPr>
                        <w:t>B</w:t>
                      </w:r>
                    </w:p>
                    <w:p w14:paraId="16DF38A4" w14:textId="4828EAE4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3-  </w:t>
                      </w:r>
                      <w:r w:rsidR="0014654B">
                        <w:rPr>
                          <w:b/>
                          <w:sz w:val="16"/>
                          <w:szCs w:val="16"/>
                        </w:rPr>
                        <w:t>G</w:t>
                      </w:r>
                    </w:p>
                    <w:p w14:paraId="0C8CB6BC" w14:textId="680267CF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4-  </w:t>
                      </w:r>
                      <w:r w:rsidR="0014654B">
                        <w:rPr>
                          <w:b/>
                          <w:sz w:val="16"/>
                          <w:szCs w:val="16"/>
                        </w:rPr>
                        <w:t>F</w:t>
                      </w:r>
                    </w:p>
                    <w:p w14:paraId="0D4B04E5" w14:textId="49C0885E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5-  </w:t>
                      </w:r>
                      <w:r w:rsidR="0014654B">
                        <w:rPr>
                          <w:b/>
                          <w:sz w:val="16"/>
                          <w:szCs w:val="16"/>
                        </w:rPr>
                        <w:t>D</w:t>
                      </w:r>
                    </w:p>
                    <w:p w14:paraId="12077A52" w14:textId="79E5811C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6-  </w:t>
                      </w:r>
                      <w:r w:rsidR="0014654B">
                        <w:rPr>
                          <w:b/>
                          <w:sz w:val="16"/>
                          <w:szCs w:val="16"/>
                        </w:rPr>
                        <w:t>E</w:t>
                      </w:r>
                    </w:p>
                    <w:p w14:paraId="43EC46F3" w14:textId="631B9D46" w:rsidR="00CB6C62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7-  </w:t>
                      </w:r>
                      <w:r w:rsidR="0014654B">
                        <w:rPr>
                          <w:b/>
                          <w:sz w:val="16"/>
                          <w:szCs w:val="16"/>
                        </w:rPr>
                        <w:t>C</w:t>
                      </w:r>
                    </w:p>
                    <w:p w14:paraId="5A6AA3BB" w14:textId="4365E275" w:rsidR="007F45DE" w:rsidRPr="007F45DE" w:rsidRDefault="007F45DE" w:rsidP="007F45DE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-  </w:t>
                      </w:r>
                      <w:r w:rsidR="0014654B">
                        <w:rPr>
                          <w:b/>
                          <w:sz w:val="16"/>
                          <w:szCs w:val="16"/>
                        </w:rPr>
                        <w:t>H</w:t>
                      </w:r>
                    </w:p>
                    <w:p w14:paraId="48181367" w14:textId="77777777" w:rsidR="007F45DE" w:rsidRPr="007F45DE" w:rsidRDefault="007F45DE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01ACB84" wp14:editId="0EFE5A47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90825" cy="323850"/>
                <wp:effectExtent l="19050" t="19050" r="47625" b="57150"/>
                <wp:wrapNone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23850"/>
                          <a:chOff x="3551" y="1432"/>
                          <a:chExt cx="3447" cy="510"/>
                        </a:xfrm>
                      </wpg:grpSpPr>
                      <wps:wsp>
                        <wps:cNvPr id="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2E7FF42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EA2B4BE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Fezâlikellezî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yedu’ul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yetîm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ACB84" id="Group 13" o:spid="_x0000_s1029" style="position:absolute;margin-left:168.55pt;margin-top:19.25pt;width:219.75pt;height:25.5pt;z-index:251712512;mso-position-horizontal:right;mso-position-horizontal-relative:margin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f0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Uw&#10;LeHxJf8AvbwDAAD//wMAUEsBAi0AFAAGAAgAAAAhANvh9svuAAAAhQEAABMAAAAAAAAAAAAAAAAA&#10;AAAAAFtDb250ZW50X1R5cGVzXS54bWxQSwECLQAUAAYACAAAACEAWvQsW78AAAAVAQAACwAAAAAA&#10;AAAAAAAAAAAfAQAAX3JlbHMvLnJlbHNQSwECLQAUAAYACAAAACEAxzpH9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2E7FF42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1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5h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eQGXLRkAuPwDAAD//wMAUEsBAi0AFAAGAAgAAAAhANvh9svuAAAAhQEAABMAAAAAAAAAAAAA&#10;AAAAAAAAAFtDb250ZW50X1R5cGVzXS54bWxQSwECLQAUAAYACAAAACEAWvQsW78AAAAVAQAACwAA&#10;AAAAAAAAAAAAAAAfAQAAX3JlbHMvLnJlbHNQSwECLQAUAAYACAAAACEA8mzuY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EA2B4BE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Fezâlikellezî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yedu’ul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yetîm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EDA08AB" wp14:editId="1D8B6EC6">
                <wp:simplePos x="0" y="0"/>
                <wp:positionH relativeFrom="column">
                  <wp:posOffset>576580</wp:posOffset>
                </wp:positionH>
                <wp:positionV relativeFrom="paragraph">
                  <wp:posOffset>227330</wp:posOffset>
                </wp:positionV>
                <wp:extent cx="2286000" cy="352425"/>
                <wp:effectExtent l="19050" t="19050" r="38100" b="666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52425"/>
                          <a:chOff x="3551" y="1432"/>
                          <a:chExt cx="2313" cy="510"/>
                        </a:xfrm>
                      </wpg:grpSpPr>
                      <wps:wsp>
                        <wps:cNvPr id="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2E65AA2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4E9C20C" w14:textId="77777777" w:rsidR="00A92366" w:rsidRDefault="00A92366" w:rsidP="00A923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salâtihim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sâhûn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6C611F7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A08AB" id="Group 22" o:spid="_x0000_s1032" style="position:absolute;margin-left:45.4pt;margin-top:17.9pt;width:180pt;height:27.7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">
                <v:shape id="AutoShape 23" o:spid="_x0000_s103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2E65AA2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34" type="#_x0000_t202" style="position:absolute;left:3993;top:1519;width:187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IB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eQHXLRkAuLwAAAD//wMAUEsBAi0AFAAGAAgAAAAhANvh9svuAAAAhQEAABMAAAAAAAAAAAAA&#10;AAAAAAAAAFtDb250ZW50X1R5cGVzXS54bWxQSwECLQAUAAYACAAAACEAWvQsW78AAAAVAQAACwAA&#10;AAAAAAAAAAAAAAAfAQAAX3JlbHMvLnJlbHNQSwECLQAUAAYACAAAACEAudmyA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4E9C20C" w14:textId="77777777" w:rsidR="00A92366" w:rsidRDefault="00A92366" w:rsidP="00A923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an</w:t>
                        </w:r>
                        <w:proofErr w:type="gram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salâtihim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sâhûn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06C611F7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2575EE" wp14:editId="7D29D052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E4B2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75EE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8gQg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iVdhBoEQXdQnVBS&#10;C8PI4IjjpgH7k5IOx6Wk7seBWUGJ+qCxLVbTPA/zFQ/5bBEEtdee3bWHaY5QJfWUDNutH2byYKzc&#10;NxhpaEQNt9hKtYwiP7Ea6eNIRCnG8Q0zd32Ot55+MptfAA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EjAHyBCAgAArA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19F3E4B2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338EA4BC" w14:textId="77777777" w:rsidR="00CB6C62" w:rsidRDefault="000A1EF0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829E814" wp14:editId="1190ACB5">
                <wp:simplePos x="0" y="0"/>
                <wp:positionH relativeFrom="column">
                  <wp:posOffset>4133678</wp:posOffset>
                </wp:positionH>
                <wp:positionV relativeFrom="paragraph">
                  <wp:posOffset>308153</wp:posOffset>
                </wp:positionV>
                <wp:extent cx="2132532" cy="323850"/>
                <wp:effectExtent l="19050" t="19050" r="39370" b="57150"/>
                <wp:wrapNone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532" cy="323850"/>
                          <a:chOff x="3551" y="1432"/>
                          <a:chExt cx="2199" cy="510"/>
                        </a:xfrm>
                      </wpg:grpSpPr>
                      <wps:wsp>
                        <wps:cNvPr id="6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B8C2518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7BA5015" w14:textId="77777777" w:rsidR="00A92366" w:rsidRDefault="00A92366" w:rsidP="00A9236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Ellezîne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hüm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yürâûne</w:t>
                              </w:r>
                              <w:proofErr w:type="spellEnd"/>
                            </w:p>
                            <w:p w14:paraId="219F0E92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9E814" id="Group 19" o:spid="_x0000_s1036" style="position:absolute;margin-left:325.5pt;margin-top:24.25pt;width:167.9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">
                <v:shape id="AutoShape 20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B8C2518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3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7BA5015" w14:textId="77777777" w:rsidR="00A92366" w:rsidRDefault="00A92366" w:rsidP="00A9236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Ellezîne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hüm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yürâûne</w:t>
                        </w:r>
                        <w:proofErr w:type="spellEnd"/>
                      </w:p>
                      <w:p w14:paraId="219F0E92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ADBDE9E" wp14:editId="5FF83D92">
                <wp:simplePos x="0" y="0"/>
                <wp:positionH relativeFrom="column">
                  <wp:posOffset>567054</wp:posOffset>
                </wp:positionH>
                <wp:positionV relativeFrom="paragraph">
                  <wp:posOffset>285115</wp:posOffset>
                </wp:positionV>
                <wp:extent cx="3343275" cy="323850"/>
                <wp:effectExtent l="19050" t="19050" r="47625" b="5715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3850"/>
                          <a:chOff x="3551" y="1432"/>
                          <a:chExt cx="3844" cy="510"/>
                        </a:xfrm>
                      </wpg:grpSpPr>
                      <wps:wsp>
                        <wps:cNvPr id="7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5E536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DE1FF1C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Eraeytellezî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yükezzibu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bid-dîn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BDE9E" id="Group 4" o:spid="_x0000_s1039" style="position:absolute;margin-left:44.65pt;margin-top:22.45pt;width:263.25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">
                <v:shape id="AutoShape 5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615E536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1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DE1FF1C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Eraeytellezî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yükezzibu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bid-dîn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529A11" w14:textId="77777777" w:rsidR="00CB6C62" w:rsidRDefault="00CB6C62" w:rsidP="00CB6C62"/>
    <w:p w14:paraId="35ED2284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15EF2B7" wp14:editId="429226CE">
                <wp:simplePos x="0" y="0"/>
                <wp:positionH relativeFrom="column">
                  <wp:posOffset>656590</wp:posOffset>
                </wp:positionH>
                <wp:positionV relativeFrom="paragraph">
                  <wp:posOffset>29210</wp:posOffset>
                </wp:positionV>
                <wp:extent cx="2806065" cy="323850"/>
                <wp:effectExtent l="19050" t="19050" r="32385" b="57150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323850"/>
                          <a:chOff x="3551" y="1432"/>
                          <a:chExt cx="3333" cy="510"/>
                        </a:xfrm>
                      </wpg:grpSpPr>
                      <wps:wsp>
                        <wps:cNvPr id="6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98595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E43C39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Velâ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yehuddu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taâmil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miskîn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EF2B7" id="Group 10" o:spid="_x0000_s1042" style="position:absolute;margin-left:51.7pt;margin-top:2.3pt;width:220.95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">
                <v:shape id="AutoShape 11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898595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54E43C39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Velâ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yehuddu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taâmil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miskîn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BE77BE2" wp14:editId="7A887F24">
                <wp:simplePos x="0" y="0"/>
                <wp:positionH relativeFrom="column">
                  <wp:posOffset>3563620</wp:posOffset>
                </wp:positionH>
                <wp:positionV relativeFrom="paragraph">
                  <wp:posOffset>29210</wp:posOffset>
                </wp:positionV>
                <wp:extent cx="2705100" cy="323850"/>
                <wp:effectExtent l="19050" t="19050" r="38100" b="57150"/>
                <wp:wrapNone/>
                <wp:docPr id="6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323850"/>
                          <a:chOff x="3551" y="1432"/>
                          <a:chExt cx="3333" cy="510"/>
                        </a:xfrm>
                      </wpg:grpSpPr>
                      <wps:wsp>
                        <wps:cNvPr id="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E770BE8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E185A92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Feveylün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lilmusallîn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77BE2" id="Group 16" o:spid="_x0000_s1045" style="position:absolute;margin-left:280.6pt;margin-top:2.3pt;width:213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">
                <v:shape id="AutoShape 17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SywAAAANsAAAAPAAAAZHJzL2Rvd25yZXYueG1sRI9BawIx&#10;FITvhf6H8ArearbF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La90s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E770BE8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bL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h2fmy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7E185A92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Feveylün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lilmusallîn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51FF77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1827399" wp14:editId="6499A798">
                <wp:simplePos x="0" y="0"/>
                <wp:positionH relativeFrom="column">
                  <wp:posOffset>894715</wp:posOffset>
                </wp:positionH>
                <wp:positionV relativeFrom="paragraph">
                  <wp:posOffset>177165</wp:posOffset>
                </wp:positionV>
                <wp:extent cx="2295525" cy="323850"/>
                <wp:effectExtent l="19050" t="19050" r="47625" b="57150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23850"/>
                          <a:chOff x="3551" y="1432"/>
                          <a:chExt cx="2710" cy="510"/>
                        </a:xfrm>
                      </wpg:grpSpPr>
                      <wps:wsp>
                        <wps:cNvPr id="5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664FB83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E2EC1DE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Ellezîne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hüm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27399" id="Group 7" o:spid="_x0000_s1048" style="position:absolute;margin-left:70.45pt;margin-top:13.95pt;width:180.7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664FB83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5E2EC1DE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Ellezîne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hüm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5BF6B73" wp14:editId="4B8A16EF">
                <wp:simplePos x="0" y="0"/>
                <wp:positionH relativeFrom="column">
                  <wp:posOffset>3423285</wp:posOffset>
                </wp:positionH>
                <wp:positionV relativeFrom="paragraph">
                  <wp:posOffset>167640</wp:posOffset>
                </wp:positionV>
                <wp:extent cx="1913890" cy="366843"/>
                <wp:effectExtent l="19050" t="19050" r="29210" b="527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366843"/>
                          <a:chOff x="3551" y="1432"/>
                          <a:chExt cx="2653" cy="510"/>
                        </a:xfrm>
                      </wpg:grpSpPr>
                      <wps:wsp>
                        <wps:cNvPr id="5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A4D5329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50AB09" w14:textId="77777777" w:rsidR="00CB6C62" w:rsidRPr="00F82205" w:rsidRDefault="00A92366" w:rsidP="00A92366">
                              <w:pPr>
                                <w:shd w:val="clear" w:color="auto" w:fill="FFFFFF" w:themeFill="background1"/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Ve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yemneûnel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mâûn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F6B73" id="Group 25" o:spid="_x0000_s1051" style="position:absolute;margin-left:269.55pt;margin-top:13.2pt;width:150.7pt;height:28.9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">
                <v:shape id="AutoShape 26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A4D5329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53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GZwwAAANsAAAAPAAAAZHJzL2Rvd25yZXYueG1sRI9BSwMx&#10;EIXvgv8hjNCbndRi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qa4Rm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A50AB09" w14:textId="77777777" w:rsidR="00CB6C62" w:rsidRPr="00F82205" w:rsidRDefault="00A92366" w:rsidP="00A92366">
                        <w:pPr>
                          <w:shd w:val="clear" w:color="auto" w:fill="FFFFFF" w:themeFill="background1"/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Ve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yemneûnel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mâûn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C25D16" w14:textId="77777777" w:rsidR="00CB6C62" w:rsidRDefault="00CB6C62" w:rsidP="00CB6C62"/>
    <w:p w14:paraId="5C79DB33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EA7EB" wp14:editId="609C94B9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8DC45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A7EB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5358DC45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025971" wp14:editId="5F2E34E4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1A3D5B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5971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161A3D5B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9DB14EF" w14:textId="7901E9B5" w:rsidR="00CB6C62" w:rsidRDefault="0014654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1108A5" wp14:editId="596FBF8F">
                <wp:simplePos x="0" y="0"/>
                <wp:positionH relativeFrom="column">
                  <wp:posOffset>3294380</wp:posOffset>
                </wp:positionH>
                <wp:positionV relativeFrom="paragraph">
                  <wp:posOffset>311785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14B5C5" w14:textId="77777777" w:rsidR="00CB6C62" w:rsidRPr="00255E3B" w:rsidRDefault="00255E3B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255E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Öşür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08A5" id="Text Box 53" o:spid="_x0000_s1056" type="#_x0000_t202" style="position:absolute;margin-left:259.4pt;margin-top:24.55pt;width:56.7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B14B5C5" w14:textId="77777777" w:rsidR="00CB6C62" w:rsidRPr="00255E3B" w:rsidRDefault="00255E3B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255E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Öşür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FFDF3" wp14:editId="1CAE1511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7AB584" w14:textId="77777777" w:rsidR="00CB6C62" w:rsidRPr="00982AF2" w:rsidRDefault="00DB5596" w:rsidP="00BC0CF0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255E3B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Toprak ürünlerinden alınan zekâta verilen addır.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FDF3" id="Text Box 52" o:spid="_x0000_s1057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5jN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otQfKHZ9po9QLtBfYf6DeMXFo22jxh1MMpK7H4eiOUYyQ8qtGwIKMy+&#10;tMlhB9qnJ/vpCVEUoIYQpc2NTxPzYKyoG/CVukPpa2j0SsQefOIFesIGBlYqzDRcw0Sc7uOtp7+A&#10;7S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HnfmM3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C7AB584" w14:textId="77777777" w:rsidR="00CB6C62" w:rsidRPr="00982AF2" w:rsidRDefault="00DB5596" w:rsidP="00BC0CF0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255E3B">
                        <w:rPr>
                          <w:rFonts w:ascii="Ubuntu" w:hAnsi="Ubuntu" w:cs="Ubuntu"/>
                          <w:sz w:val="24"/>
                          <w:szCs w:val="24"/>
                        </w:rPr>
                        <w:t>Toprak ürünlerinden alınan zekâta verilen addır.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6AF315" wp14:editId="6AFC5886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E80E4F" w14:textId="77777777" w:rsidR="00CB6C62" w:rsidRPr="00A754CD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Dinen zengin sayılan Müslümanların yılda bir kez mallarının belli miktarını ihtiyaç sahiplerine vermelerine</w:t>
                            </w:r>
                            <w:r w:rsid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F315" id="Text Box 51" o:spid="_x0000_s1058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NDfNYf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AE80E4F" w14:textId="77777777" w:rsidR="00CB6C62" w:rsidRPr="00A754CD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Dinen zengin sayılan Müslümanların yılda bir kez mallarının belli miktarını ihtiyaç sahiplerine vermelerine</w:t>
                      </w:r>
                      <w:r w:rsidR="00A754C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denir.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DCFC18" wp14:editId="51C028D1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C54DAD" w14:textId="77777777" w:rsidR="00A754CD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A754CD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Müslümanın Allah’ın (</w:t>
                            </w:r>
                            <w:proofErr w:type="spellStart"/>
                            <w:r w:rsidR="00A754CD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 w:rsidR="00A754CD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 sevgisini</w:t>
                            </w:r>
                          </w:p>
                          <w:p w14:paraId="7941BB1D" w14:textId="77777777" w:rsidR="00CB6C62" w:rsidRPr="00982AF2" w:rsidRDefault="00A754CD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kazanmak</w:t>
                            </w:r>
                            <w:proofErr w:type="gram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amacıyla yaptığı hayırlı işlerin tamamına denir.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FC18" id="Text Box 47" o:spid="_x0000_s1059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OC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aPfRG6bQvVA/Yb1neo3zB/cdGCfaSkx1lWUvd7x6ygRH3SoWdDQHH4pU2OO9Q+&#10;PdlOT5jmCDWEKG2ufRqZO2Nl06Kv1B0arrDTaxl78InXMB9wYqVOSNM1jMTpPt56+g/Y/AE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HwIg4L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1C54DAD" w14:textId="77777777" w:rsidR="00A754CD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="00A754CD">
                        <w:rPr>
                          <w:rFonts w:ascii="Ubuntu" w:hAnsi="Ubuntu" w:cs="Ubuntu"/>
                          <w:sz w:val="24"/>
                          <w:szCs w:val="24"/>
                        </w:rPr>
                        <w:t>Müslümanın Allah’ın (</w:t>
                      </w:r>
                      <w:proofErr w:type="spellStart"/>
                      <w:r w:rsidR="00A754CD">
                        <w:rPr>
                          <w:rFonts w:ascii="Ubuntu" w:hAnsi="Ubuntu" w:cs="Ubuntu"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="00A754CD">
                        <w:rPr>
                          <w:rFonts w:ascii="Ubuntu" w:hAnsi="Ubuntu" w:cs="Ubuntu"/>
                          <w:sz w:val="24"/>
                          <w:szCs w:val="24"/>
                        </w:rPr>
                        <w:t>.) sevgisini</w:t>
                      </w:r>
                    </w:p>
                    <w:p w14:paraId="7941BB1D" w14:textId="77777777" w:rsidR="00CB6C62" w:rsidRPr="00982AF2" w:rsidRDefault="00A754CD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proofErr w:type="gramStart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kazanmak</w:t>
                      </w:r>
                      <w:proofErr w:type="gram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amacıyla yaptığı hayırlı işlerin tamamına denir.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EABCC1" wp14:editId="6F58285A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81C2CE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ABCC1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0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AW94li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4281C2CE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74BEF3C1" w14:textId="6EDFA668" w:rsidR="00CB6C62" w:rsidRDefault="0014654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CC1DD" wp14:editId="34731368">
                <wp:simplePos x="0" y="0"/>
                <wp:positionH relativeFrom="column">
                  <wp:posOffset>4039235</wp:posOffset>
                </wp:positionH>
                <wp:positionV relativeFrom="paragraph">
                  <wp:posOffset>313690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1CCE61" w14:textId="77777777" w:rsidR="00CB6C62" w:rsidRPr="00255E3B" w:rsidRDefault="00A754CD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255E3B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Sadaka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C1DD" id="Text Box 54" o:spid="_x0000_s1061" type="#_x0000_t202" style="position:absolute;margin-left:318.05pt;margin-top:24.7pt;width:82.2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81CCE61" w14:textId="77777777" w:rsidR="00CB6C62" w:rsidRPr="00255E3B" w:rsidRDefault="00A754CD" w:rsidP="00BC0CF0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r w:rsidRPr="00255E3B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Sadaka</w:t>
                      </w:r>
                    </w:p>
                  </w:txbxContent>
                </v:textbox>
              </v:shape>
            </w:pict>
          </mc:Fallback>
        </mc:AlternateContent>
      </w:r>
    </w:p>
    <w:p w14:paraId="5C9A38A2" w14:textId="2FE13CA1" w:rsidR="00CB6C62" w:rsidRDefault="0014654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BD8DB2" wp14:editId="14FFCD49">
                <wp:simplePos x="0" y="0"/>
                <wp:positionH relativeFrom="column">
                  <wp:posOffset>710565</wp:posOffset>
                </wp:positionH>
                <wp:positionV relativeFrom="paragraph">
                  <wp:posOffset>5080</wp:posOffset>
                </wp:positionV>
                <wp:extent cx="756285" cy="304800"/>
                <wp:effectExtent l="0" t="0" r="43815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CA7C5C" w14:textId="77777777" w:rsidR="00CB6C62" w:rsidRPr="00255E3B" w:rsidRDefault="00A754CD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55E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Zekat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D8DB2" id="Text Box 58" o:spid="_x0000_s1062" type="#_x0000_t202" style="position:absolute;margin-left:55.95pt;margin-top:.4pt;width:59.5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BCA7C5C" w14:textId="77777777" w:rsidR="00CB6C62" w:rsidRPr="00255E3B" w:rsidRDefault="00A754CD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255E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Zekat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37B9311" w14:textId="22568BCB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C238CD" wp14:editId="7144B2DB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32DDE3" w14:textId="77777777" w:rsidR="00A754CD" w:rsidRPr="00A754CD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Müslümanın Allah’ın</w:t>
                            </w:r>
                          </w:p>
                          <w:p w14:paraId="4C770E0D" w14:textId="77777777" w:rsidR="00CB6C62" w:rsidRPr="00A754CD" w:rsidRDefault="00A754CD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rızasını kazanmak için sahip olduğu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mallardan Yüce Allah'ın emrettiği harcama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yapması, bağışta bulunmasıdır.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38CD" id="Text Box 50" o:spid="_x0000_s1063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f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Y/D8UXum0L1QP2G9Z3qN8wf3HRgn2kpMdZVlL3e8esoER90qFnQ0Bx+KVNjjvU&#10;Pj3ZTk+Y5gg1hChtrn0amTtjZdOir9QdGq6w02sZ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SRhnX8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A32DDE3" w14:textId="77777777" w:rsidR="00A754CD" w:rsidRPr="00A754CD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Müslümanın Allah’ın</w:t>
                      </w:r>
                    </w:p>
                    <w:p w14:paraId="4C770E0D" w14:textId="77777777" w:rsidR="00CB6C62" w:rsidRPr="00A754CD" w:rsidRDefault="00A754CD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A754CD">
                        <w:rPr>
                          <w:rFonts w:cstheme="minorHAnsi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A754CD">
                        <w:rPr>
                          <w:rFonts w:cstheme="minorHAnsi"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A754CD">
                        <w:rPr>
                          <w:rFonts w:cstheme="minorHAnsi"/>
                          <w:sz w:val="20"/>
                          <w:szCs w:val="20"/>
                        </w:rPr>
                        <w:t>.) rızasını kazanmak için sahip olduğu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A754CD">
                        <w:rPr>
                          <w:rFonts w:cstheme="minorHAnsi"/>
                          <w:sz w:val="20"/>
                          <w:szCs w:val="20"/>
                        </w:rPr>
                        <w:t>mallardan Yüce Allah'ın emrettiği harcama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yapması, bağışta bulunmasıdır.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DCE55F" wp14:editId="5E583C2F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E799F7" w14:textId="77777777" w:rsidR="00CB6C62" w:rsidRPr="00255E3B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255E3B" w:rsidRPr="00255E3B">
                              <w:rPr>
                                <w:rFonts w:ascii="HelveticaNeue-Bold" w:hAnsi="HelveticaNeue-Bold" w:cs="HelveticaNeue-Bold"/>
                                <w:sz w:val="24"/>
                                <w:szCs w:val="24"/>
                              </w:rPr>
                              <w:t>M</w:t>
                            </w:r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ali ibadetleri yerine getirebilmek için Allah (</w:t>
                            </w:r>
                            <w:proofErr w:type="spellStart"/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="00A754CD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.) ve Resulü tarafından belirlenen mali yeterlilik ve zenginlik </w:t>
                            </w:r>
                            <w:r w:rsidR="00255E3B" w:rsidRPr="00A754C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ölçüsüne </w:t>
                            </w:r>
                            <w:r w:rsidR="00255E3B" w:rsidRPr="00255E3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denir</w:t>
                            </w:r>
                            <w:r w:rsidR="00255E3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E55F" id="Text Box 48" o:spid="_x0000_s1064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k6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5E799F7" w14:textId="77777777" w:rsidR="00CB6C62" w:rsidRPr="00255E3B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="00255E3B" w:rsidRPr="00255E3B">
                        <w:rPr>
                          <w:rFonts w:ascii="HelveticaNeue-Bold" w:hAnsi="HelveticaNeue-Bold" w:cs="HelveticaNeue-Bold"/>
                          <w:sz w:val="24"/>
                          <w:szCs w:val="24"/>
                        </w:rPr>
                        <w:t>M</w:t>
                      </w:r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ali ibadetleri yerine getirebilmek için Allah (</w:t>
                      </w:r>
                      <w:proofErr w:type="spellStart"/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="00A754CD" w:rsidRPr="00A754CD">
                        <w:rPr>
                          <w:rFonts w:cstheme="minorHAnsi"/>
                          <w:sz w:val="20"/>
                          <w:szCs w:val="20"/>
                        </w:rPr>
                        <w:t xml:space="preserve">.) ve Resulü tarafından belirlenen mali yeterlilik ve zenginlik </w:t>
                      </w:r>
                      <w:r w:rsidR="00255E3B" w:rsidRPr="00A754CD">
                        <w:rPr>
                          <w:rFonts w:cstheme="minorHAnsi"/>
                          <w:sz w:val="20"/>
                          <w:szCs w:val="20"/>
                        </w:rPr>
                        <w:t xml:space="preserve">ölçüsüne </w:t>
                      </w:r>
                      <w:r w:rsidR="00255E3B" w:rsidRPr="00255E3B">
                        <w:rPr>
                          <w:rFonts w:cstheme="minorHAnsi"/>
                          <w:sz w:val="20"/>
                          <w:szCs w:val="20"/>
                        </w:rPr>
                        <w:t>denir</w:t>
                      </w:r>
                      <w:r w:rsidR="00255E3B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6C5C273" w14:textId="6D3DA736" w:rsidR="00CB6C62" w:rsidRDefault="0014654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0B77E4" wp14:editId="738E7FA8">
                <wp:simplePos x="0" y="0"/>
                <wp:positionH relativeFrom="column">
                  <wp:posOffset>2298700</wp:posOffset>
                </wp:positionH>
                <wp:positionV relativeFrom="paragraph">
                  <wp:posOffset>201295</wp:posOffset>
                </wp:positionV>
                <wp:extent cx="1123950" cy="266700"/>
                <wp:effectExtent l="0" t="0" r="38100" b="5715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2A9C15" w14:textId="77777777" w:rsidR="00CB6C62" w:rsidRPr="00255E3B" w:rsidRDefault="00255E3B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5E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Sadaka-i cariye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77E4" id="Text Box 56" o:spid="_x0000_s1065" type="#_x0000_t202" style="position:absolute;margin-left:181pt;margin-top:15.85pt;width:88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02A9C15" w14:textId="77777777" w:rsidR="00CB6C62" w:rsidRPr="00255E3B" w:rsidRDefault="00255E3B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255E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Sadaka-i cariye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692D56" wp14:editId="7AF96330">
                <wp:simplePos x="0" y="0"/>
                <wp:positionH relativeFrom="margin">
                  <wp:posOffset>4043045</wp:posOffset>
                </wp:positionH>
                <wp:positionV relativeFrom="paragraph">
                  <wp:posOffset>180975</wp:posOffset>
                </wp:positionV>
                <wp:extent cx="1043940" cy="285750"/>
                <wp:effectExtent l="0" t="0" r="41910" b="57150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2FAA72" w14:textId="77777777" w:rsidR="00CB6C62" w:rsidRPr="00255E3B" w:rsidRDefault="00255E3B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5E3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Nisab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2D56" id="Text Box 57" o:spid="_x0000_s1066" type="#_x0000_t202" style="position:absolute;margin-left:318.35pt;margin-top:14.25pt;width:82.2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32FAA72" w14:textId="77777777" w:rsidR="00CB6C62" w:rsidRPr="00255E3B" w:rsidRDefault="00255E3B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55E3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Nisab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A8391F" wp14:editId="76F3AADB">
                <wp:simplePos x="0" y="0"/>
                <wp:positionH relativeFrom="column">
                  <wp:posOffset>831215</wp:posOffset>
                </wp:positionH>
                <wp:positionV relativeFrom="paragraph">
                  <wp:posOffset>2540</wp:posOffset>
                </wp:positionV>
                <wp:extent cx="720090" cy="252095"/>
                <wp:effectExtent l="0" t="0" r="41910" b="5270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42D099" w14:textId="77777777" w:rsidR="00CB6C62" w:rsidRPr="00255E3B" w:rsidRDefault="00A754CD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5E3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İnfak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391F" id="Text Box 55" o:spid="_x0000_s1067" type="#_x0000_t202" style="position:absolute;margin-left:65.45pt;margin-top:.2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B42D099" w14:textId="77777777" w:rsidR="00CB6C62" w:rsidRPr="00255E3B" w:rsidRDefault="00A754CD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255E3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İnfak</w:t>
                      </w:r>
                    </w:p>
                  </w:txbxContent>
                </v:textbox>
              </v:shape>
            </w:pict>
          </mc:Fallback>
        </mc:AlternateContent>
      </w:r>
    </w:p>
    <w:p w14:paraId="7BC1965B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09CCA2" wp14:editId="64FC62D4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704407" w14:textId="77777777" w:rsidR="00255E3B" w:rsidRDefault="00DB559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255E3B" w:rsidRPr="00255E3B">
                              <w:rPr>
                                <w:rFonts w:ascii="HelveticaNeue-Bold" w:hAnsi="HelveticaNeue-Bold" w:cs="HelveticaNeue-Bold"/>
                                <w:sz w:val="24"/>
                                <w:szCs w:val="24"/>
                              </w:rPr>
                              <w:t>İ</w:t>
                            </w:r>
                            <w:r w:rsidR="00255E3B" w:rsidRPr="00255E3B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nsa</w:t>
                            </w:r>
                            <w:r w:rsidR="00255E3B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nın ölümünden sonra da sevabı devam</w:t>
                            </w:r>
                          </w:p>
                          <w:p w14:paraId="5EEE8CBE" w14:textId="77777777" w:rsidR="00CB6C62" w:rsidRPr="00982AF2" w:rsidRDefault="00255E3B" w:rsidP="00BC0CF0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eden</w:t>
                            </w:r>
                            <w:proofErr w:type="gram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sadakadır.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CCA2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5704407" w14:textId="77777777" w:rsidR="00255E3B" w:rsidRDefault="00DB559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6. </w:t>
                      </w:r>
                      <w:r w:rsidR="00255E3B" w:rsidRPr="00255E3B">
                        <w:rPr>
                          <w:rFonts w:ascii="HelveticaNeue-Bold" w:hAnsi="HelveticaNeue-Bold" w:cs="HelveticaNeue-Bold"/>
                          <w:sz w:val="24"/>
                          <w:szCs w:val="24"/>
                        </w:rPr>
                        <w:t>İ</w:t>
                      </w:r>
                      <w:r w:rsidR="00255E3B" w:rsidRPr="00255E3B">
                        <w:rPr>
                          <w:rFonts w:ascii="Ubuntu" w:hAnsi="Ubuntu" w:cs="Ubuntu"/>
                          <w:sz w:val="24"/>
                          <w:szCs w:val="24"/>
                        </w:rPr>
                        <w:t>nsa</w:t>
                      </w:r>
                      <w:r w:rsidR="00255E3B">
                        <w:rPr>
                          <w:rFonts w:ascii="Ubuntu" w:hAnsi="Ubuntu" w:cs="Ubuntu"/>
                          <w:sz w:val="24"/>
                          <w:szCs w:val="24"/>
                        </w:rPr>
                        <w:t>nın ölümünden sonra da sevabı devam</w:t>
                      </w:r>
                    </w:p>
                    <w:p w14:paraId="5EEE8CBE" w14:textId="77777777" w:rsidR="00CB6C62" w:rsidRPr="00982AF2" w:rsidRDefault="00255E3B" w:rsidP="00BC0CF0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proofErr w:type="gramStart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eden</w:t>
                      </w:r>
                      <w:proofErr w:type="gram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sadakadır.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4CB2266E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1684225" wp14:editId="57BE6B31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28800"/>
                <wp:effectExtent l="19050" t="19050" r="36830" b="57150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28800"/>
                          <a:chOff x="748" y="1917"/>
                          <a:chExt cx="10772" cy="282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A34D5B8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7F7CA9D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824B504" w14:textId="3DBC44DD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(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Allah’ın rızasını kazanmak için yapılan her türlü iyiliğe zekât denir.</w:t>
                              </w:r>
                            </w:p>
                            <w:p w14:paraId="534114F9" w14:textId="7AAAA215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(  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Zekâtı önce hiç tanımadığımız yoksullara vermeliyiz.</w:t>
                              </w:r>
                            </w:p>
                            <w:p w14:paraId="02CE68FB" w14:textId="7F18EA9F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(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) Sadaka-i cariye; insanın ölümünden sonra da sevabı devam eden sadakadır.</w:t>
                              </w:r>
                            </w:p>
                            <w:p w14:paraId="439E1477" w14:textId="79EDE4A6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(  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Allah rızasını kazanmak amacıyla sahip olduklarımızdan harcamaya infak denir.</w:t>
                              </w:r>
                            </w:p>
                            <w:p w14:paraId="2283E450" w14:textId="36699D21" w:rsidR="00E912EB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(  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İbadetlerimizde gösterişten kaçınmalıyız.</w:t>
                              </w:r>
                            </w:p>
                            <w:p w14:paraId="38DA9BB1" w14:textId="0CBDD954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(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) Zekât verdiğimiz insanın onurunu kırmamaya ve gururunu rencide etmemeye çalışmalıyız.</w:t>
                              </w:r>
                            </w:p>
                            <w:p w14:paraId="3593ABD8" w14:textId="6A4712ED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7. (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İnsanlara tatlı dille konuşmak ve güler yüz göstermek de sadakadır.</w:t>
                              </w:r>
                            </w:p>
                            <w:p w14:paraId="7D344F70" w14:textId="43ADFCC4" w:rsidR="00D40B3C" w:rsidRPr="00D40B3C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8. ( </w:t>
                              </w:r>
                              <w:r w:rsidR="00A05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62A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0B3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Zekât verirken akraba ve komşulardan yoksul olanlara öncelik tanınmalıdır.</w:t>
                              </w:r>
                            </w:p>
                            <w:p w14:paraId="5AD870F3" w14:textId="77777777" w:rsidR="00D40B3C" w:rsidRPr="00537EA3" w:rsidRDefault="00D40B3C" w:rsidP="00D40B3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C71FE75" w14:textId="77777777" w:rsidR="00E912EB" w:rsidRPr="00537EA3" w:rsidRDefault="00E912EB" w:rsidP="00537EA3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C3BA2B8" w14:textId="77777777" w:rsidR="00537EA3" w:rsidRPr="00ED794E" w:rsidRDefault="00537EA3" w:rsidP="00537EA3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EFBAC3D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84225" id="Group 41" o:spid="_x0000_s1069" style="position:absolute;margin-left:-38.6pt;margin-top:26.15pt;width:538.6pt;height:2in;z-index:25172172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">
                <v:shape id="Text Box 42" o:spid="_x0000_s1070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3A34D5B8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7F7CA9D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824B504" w14:textId="3DBC44DD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(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Allah’ın rızasını kazanmak için yapılan her türlü iyiliğe zekât denir.</w:t>
                        </w:r>
                      </w:p>
                      <w:p w14:paraId="534114F9" w14:textId="7AAAA215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2. (  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Zekâtı önce hiç tanımadığımız yoksullara vermeliyiz.</w:t>
                        </w:r>
                      </w:p>
                      <w:p w14:paraId="02CE68FB" w14:textId="7F18EA9F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3. (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) Sadaka-i cariye; insanın ölümünden sonra da sevabı devam eden sadakadır.</w:t>
                        </w:r>
                      </w:p>
                      <w:p w14:paraId="439E1477" w14:textId="79EDE4A6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4. (  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Allah rızasını kazanmak amacıyla sahip olduklarımızdan harcamaya infak denir.</w:t>
                        </w:r>
                      </w:p>
                      <w:p w14:paraId="2283E450" w14:textId="36699D21" w:rsidR="00E912EB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5. (  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İbadetlerimizde gösterişten kaçınmalıyız.</w:t>
                        </w:r>
                      </w:p>
                      <w:p w14:paraId="38DA9BB1" w14:textId="0CBDD954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6. (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) Zekât verdiğimiz insanın onurunu kırmamaya ve gururunu rencide etmemeye çalışmalıyız.</w:t>
                        </w:r>
                      </w:p>
                      <w:p w14:paraId="3593ABD8" w14:textId="6A4712ED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7. (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İnsanlara tatlı dille konuşmak ve güler yüz göstermek de sadakadır.</w:t>
                        </w:r>
                      </w:p>
                      <w:p w14:paraId="7D344F70" w14:textId="43ADFCC4" w:rsidR="00D40B3C" w:rsidRPr="00D40B3C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8. ( </w:t>
                        </w:r>
                        <w:r w:rsidR="00A05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62A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40B3C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Zekât verirken akraba ve komşulardan yoksul olanlara öncelik tanınmalıdır.</w:t>
                        </w:r>
                      </w:p>
                      <w:p w14:paraId="5AD870F3" w14:textId="77777777" w:rsidR="00D40B3C" w:rsidRPr="00537EA3" w:rsidRDefault="00D40B3C" w:rsidP="00D40B3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3C71FE75" w14:textId="77777777" w:rsidR="00E912EB" w:rsidRPr="00537EA3" w:rsidRDefault="00E912EB" w:rsidP="00537EA3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C3BA2B8" w14:textId="77777777" w:rsidR="00537EA3" w:rsidRPr="00ED794E" w:rsidRDefault="00537EA3" w:rsidP="00537EA3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1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EFBAC3D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232A44" wp14:editId="43194905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B77E9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32A44" id="Text Box 34" o:spid="_x0000_s1072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" fillcolor="#d6e3bc [1302]" strokecolor="#00b050" strokeweight="1pt">
                <v:stroke dashstyle="dash"/>
                <v:textbox inset=",.3mm,,.3mm">
                  <w:txbxContent>
                    <w:p w14:paraId="01EB77E9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69793016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13283F" wp14:editId="45FBD426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3F5869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8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3283F" id="Rectangle 45" o:spid="_x0000_s1073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03F5869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8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6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6936ABEF" w14:textId="77777777" w:rsidR="00CB6C62" w:rsidRDefault="00CB6C62" w:rsidP="00CB6C62"/>
    <w:p w14:paraId="716ED7E6" w14:textId="77777777" w:rsidR="00CB6C62" w:rsidRDefault="00CB6C62" w:rsidP="00CB6C62"/>
    <w:p w14:paraId="445D77DC" w14:textId="77777777" w:rsidR="00CB6C62" w:rsidRDefault="00CB6C62" w:rsidP="00CB6C62"/>
    <w:p w14:paraId="50CBFC93" w14:textId="77777777" w:rsidR="00CB6C62" w:rsidRDefault="00CB6C62" w:rsidP="00CB6C62"/>
    <w:p w14:paraId="3CA58272" w14:textId="2E96045B" w:rsidR="00CB6C62" w:rsidRDefault="00CB6C62" w:rsidP="00CB6C62"/>
    <w:p w14:paraId="4C31F34B" w14:textId="054871B1" w:rsidR="00ED544D" w:rsidRDefault="00ED544D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B19D17" wp14:editId="32E40B86">
                <wp:simplePos x="0" y="0"/>
                <wp:positionH relativeFrom="column">
                  <wp:posOffset>-404495</wp:posOffset>
                </wp:positionH>
                <wp:positionV relativeFrom="paragraph">
                  <wp:posOffset>352425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CA417D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19D17" id="Rectangle 66" o:spid="_x0000_s1074" style="position:absolute;margin-left:-31.85pt;margin-top:27.7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" fillcolor="#eaf1dd [662]" strokecolor="#9bbb59 [3206]" strokeweight="1.5pt">
                <v:shadow color="#868686"/>
                <v:textbox inset=",0,,0">
                  <w:txbxContent>
                    <w:p w14:paraId="7ACA417D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419A6C" wp14:editId="12BE95FE">
                <wp:simplePos x="0" y="0"/>
                <wp:positionH relativeFrom="column">
                  <wp:posOffset>-470369</wp:posOffset>
                </wp:positionH>
                <wp:positionV relativeFrom="paragraph">
                  <wp:posOffset>198645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D5952D" w14:textId="77777777" w:rsidR="00CB6C62" w:rsidRDefault="00CB6C62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="00054486" w:rsidRPr="00054486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Maûn</w:t>
                            </w:r>
                            <w:proofErr w:type="spellEnd"/>
                            <w:r w:rsidR="00054486" w:rsidRPr="00054486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suresinde verilen mesajları yazınız..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517C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(2X4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=8 PUAN)</w:t>
                            </w:r>
                          </w:p>
                          <w:p w14:paraId="5A22D5EA" w14:textId="6D305BFD" w:rsidR="0014654B" w:rsidRDefault="00054486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1-</w:t>
                            </w:r>
                            <w:r w:rsidR="0014654B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Yetim itip kakılmamalıdır.</w:t>
                            </w:r>
                          </w:p>
                          <w:p w14:paraId="642F61A9" w14:textId="50D527C6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2-</w:t>
                            </w:r>
                            <w:r w:rsidR="0014654B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Yoksullara yardım edilmelidir.</w:t>
                            </w:r>
                          </w:p>
                          <w:p w14:paraId="08C2879C" w14:textId="3AD14116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3-</w:t>
                            </w:r>
                            <w:r w:rsidR="0014654B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Namazı ciddiye almak gerekir.</w:t>
                            </w:r>
                          </w:p>
                          <w:p w14:paraId="29D91EC6" w14:textId="01890345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4-</w:t>
                            </w:r>
                            <w:r w:rsidR="0014654B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Gösteriş yapılmamalıdır.</w:t>
                            </w:r>
                          </w:p>
                          <w:p w14:paraId="097E6720" w14:textId="77777777" w:rsidR="0059517C" w:rsidRPr="00CB6C62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9A6C" id="Text Box 65" o:spid="_x0000_s1075" type="#_x0000_t202" style="position:absolute;margin-left:-37.05pt;margin-top:15.6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tS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" fillcolor="#fde9d9 [665]" strokecolor="#f79646 [3209]" strokeweight="1.5pt">
                <v:shadow color="#868686"/>
                <v:textbox inset="15.5mm">
                  <w:txbxContent>
                    <w:p w14:paraId="64D5952D" w14:textId="77777777" w:rsidR="00CB6C62" w:rsidRDefault="00CB6C62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="00054486" w:rsidRPr="00054486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Maûn</w:t>
                      </w:r>
                      <w:proofErr w:type="spellEnd"/>
                      <w:r w:rsidR="00054486" w:rsidRPr="00054486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suresinde verilen mesajları yazınız..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59517C">
                        <w:rPr>
                          <w:b/>
                          <w:color w:val="C00000"/>
                          <w:sz w:val="18"/>
                          <w:szCs w:val="18"/>
                        </w:rPr>
                        <w:t>(2X4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=8 PUAN)</w:t>
                      </w:r>
                    </w:p>
                    <w:p w14:paraId="5A22D5EA" w14:textId="6D305BFD" w:rsidR="0014654B" w:rsidRDefault="00054486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1-</w:t>
                      </w:r>
                      <w:r w:rsidR="0014654B">
                        <w:rPr>
                          <w:b/>
                          <w:color w:val="C00000"/>
                          <w:sz w:val="18"/>
                          <w:szCs w:val="18"/>
                        </w:rPr>
                        <w:t>Yetim itip kakılmamalıdır.</w:t>
                      </w:r>
                    </w:p>
                    <w:p w14:paraId="642F61A9" w14:textId="50D527C6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2-</w:t>
                      </w:r>
                      <w:r w:rsidR="0014654B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Yoksullara yardım edilmelidir.</w:t>
                      </w:r>
                    </w:p>
                    <w:p w14:paraId="08C2879C" w14:textId="3AD14116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3-</w:t>
                      </w:r>
                      <w:r w:rsidR="0014654B">
                        <w:rPr>
                          <w:b/>
                          <w:color w:val="C00000"/>
                          <w:sz w:val="18"/>
                          <w:szCs w:val="18"/>
                        </w:rPr>
                        <w:t>Namazı ciddiye almak gerekir.</w:t>
                      </w:r>
                    </w:p>
                    <w:p w14:paraId="29D91EC6" w14:textId="01890345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4-</w:t>
                      </w:r>
                      <w:r w:rsidR="0014654B">
                        <w:rPr>
                          <w:b/>
                          <w:color w:val="C00000"/>
                          <w:sz w:val="18"/>
                          <w:szCs w:val="18"/>
                        </w:rPr>
                        <w:t>Gösteriş yapılmamalıdır.</w:t>
                      </w:r>
                    </w:p>
                    <w:p w14:paraId="097E6720" w14:textId="77777777" w:rsidR="0059517C" w:rsidRPr="00CB6C62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4BBBF7" w14:textId="49A3804D" w:rsidR="00ED544D" w:rsidRDefault="00ED544D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0698C8" wp14:editId="4CF9A4C5">
                <wp:simplePos x="0" y="0"/>
                <wp:positionH relativeFrom="column">
                  <wp:posOffset>4031615</wp:posOffset>
                </wp:positionH>
                <wp:positionV relativeFrom="paragraph">
                  <wp:posOffset>6350</wp:posOffset>
                </wp:positionV>
                <wp:extent cx="2365375" cy="1619250"/>
                <wp:effectExtent l="0" t="0" r="15875" b="19050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C3781E" w14:textId="77777777" w:rsid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5448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Maûn</w:t>
                            </w:r>
                            <w:proofErr w:type="spellEnd"/>
                            <w:r w:rsidRPr="0005448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Suresi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E40F28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 Gördün mü, o hesap ve ceza gününü yalanlayanı!</w:t>
                            </w:r>
                          </w:p>
                          <w:p w14:paraId="55265FE6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2-3. İşte o, yetimi itip kakan, yoksula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yedirmeyi özendirmeyen kimsedir.</w:t>
                            </w:r>
                          </w:p>
                          <w:p w14:paraId="3C39E9D3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 Yazıklar olsun o namaz kılanlara ki,</w:t>
                            </w:r>
                          </w:p>
                          <w:p w14:paraId="14CC1361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 Onlar namazlarını ciddiye almazlar.</w:t>
                            </w:r>
                          </w:p>
                          <w:p w14:paraId="74102DE7" w14:textId="77777777" w:rsidR="00054486" w:rsidRPr="00054486" w:rsidRDefault="00054486" w:rsidP="00BC0CF0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 Onlar (namazlarıyla) gösteriş yaparlar.</w:t>
                            </w:r>
                          </w:p>
                          <w:p w14:paraId="2BBDE391" w14:textId="77777777" w:rsidR="00CB6C62" w:rsidRPr="00054486" w:rsidRDefault="00054486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544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7. Ufacık bir yardıma bile engel olurlar.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98C8" id="Text Box 67" o:spid="_x0000_s1076" type="#_x0000_t202" style="position:absolute;margin-left:317.45pt;margin-top:.5pt;width:186.25pt;height:1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" fillcolor="#e5dfec [663]" strokecolor="#f79646 [3209]" strokeweight="1.5pt">
                <v:shadow color="#868686"/>
                <v:textbox inset="4.5mm">
                  <w:txbxContent>
                    <w:p w14:paraId="7CC3781E" w14:textId="77777777" w:rsid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05448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Maûn</w:t>
                      </w:r>
                      <w:proofErr w:type="spellEnd"/>
                      <w:r w:rsidRPr="0005448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Suresi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E40F28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1. Gördün mü, o hesap ve ceza gününü yalanlayanı!</w:t>
                      </w:r>
                    </w:p>
                    <w:p w14:paraId="55265FE6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2-3. İşte o, yetimi itip kakan, yoksula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yedirmeyi özendirmeyen kimsedir.</w:t>
                      </w:r>
                    </w:p>
                    <w:p w14:paraId="3C39E9D3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4. Yazıklar olsun o namaz kılanlara ki,</w:t>
                      </w:r>
                    </w:p>
                    <w:p w14:paraId="14CC1361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5. Onlar namazlarını ciddiye almazlar.</w:t>
                      </w:r>
                    </w:p>
                    <w:p w14:paraId="74102DE7" w14:textId="77777777" w:rsidR="00054486" w:rsidRPr="00054486" w:rsidRDefault="00054486" w:rsidP="00BC0CF0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6. Onlar (namazlarıyla) gösteriş yaparlar.</w:t>
                      </w:r>
                    </w:p>
                    <w:p w14:paraId="2BBDE391" w14:textId="77777777" w:rsidR="00CB6C62" w:rsidRPr="00054486" w:rsidRDefault="00054486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054486">
                        <w:rPr>
                          <w:rFonts w:cstheme="minorHAnsi"/>
                          <w:sz w:val="20"/>
                          <w:szCs w:val="20"/>
                        </w:rPr>
                        <w:t>7. Ufacık bir yardıma bile engel olurlar.</w:t>
                      </w:r>
                    </w:p>
                  </w:txbxContent>
                </v:textbox>
              </v:shape>
            </w:pict>
          </mc:Fallback>
        </mc:AlternateContent>
      </w:r>
    </w:p>
    <w:p w14:paraId="60E17047" w14:textId="2F030454" w:rsidR="00ED544D" w:rsidRDefault="00ED544D" w:rsidP="00CB6C62"/>
    <w:p w14:paraId="348A3099" w14:textId="6244D266" w:rsidR="00CB6C62" w:rsidRDefault="00CB6C62" w:rsidP="00CB6C62"/>
    <w:p w14:paraId="3477279D" w14:textId="77777777" w:rsidR="00CB6C62" w:rsidRDefault="00CB6C62" w:rsidP="00CB6C62"/>
    <w:p w14:paraId="5A377731" w14:textId="77777777" w:rsidR="00CB6C62" w:rsidRDefault="003D0AE6" w:rsidP="00CB6C62">
      <w:r>
        <w:t>O</w:t>
      </w:r>
    </w:p>
    <w:p w14:paraId="1CE485BE" w14:textId="17068B72" w:rsidR="00CB6C62" w:rsidRDefault="00D93959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C9B235" wp14:editId="7DCEEEDE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94F654" w14:textId="77777777" w:rsidR="00CB6C62" w:rsidRDefault="00CB6C62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CBAD1E1" w14:textId="77777777" w:rsidR="00801789" w:rsidRDefault="00801789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61264A6" w14:textId="471889CD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(, , 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3AAC322F" w14:textId="150E6BF6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1. İslam dini insana ve topluma faydalı olan hususlarda yardımlaşmayı emrederken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</w:t>
                              </w:r>
                              <w:r w:rsidR="0014654B" w:rsidRP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zararlı şeylerde 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</w:t>
                              </w:r>
                              <w:proofErr w:type="gram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….</w:t>
                              </w:r>
                              <w:proofErr w:type="gramEnd"/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………….yardımlaşmayı yasaklamıştır.</w:t>
                              </w:r>
                            </w:p>
                            <w:p w14:paraId="7B0E14E7" w14:textId="16EEAE7D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2. Amellerini gösteriş için yapan kimselere…………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</w:t>
                              </w:r>
                              <w:r w:rsidR="0014654B" w:rsidRP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Riyakâr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</w:t>
                              </w:r>
                              <w:proofErr w:type="gram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…………………denir.</w:t>
                              </w:r>
                            </w:p>
                            <w:p w14:paraId="6644EE55" w14:textId="44BEB420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3. ………</w:t>
                              </w:r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, Hz Şuayb (</w:t>
                              </w:r>
                              <w:proofErr w:type="spellStart"/>
                              <w:proofErr w:type="gramStart"/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a.s</w:t>
                              </w:r>
                              <w:proofErr w:type="spellEnd"/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</w:t>
                              </w:r>
                              <w:proofErr w:type="gram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……………………Allah’a (</w:t>
                              </w:r>
                              <w:proofErr w:type="spell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iman ve alışverişte dürüstlüğün önemi konusunda Müslümanlar için çok güzel bir örnektir.</w:t>
                              </w:r>
                            </w:p>
                            <w:p w14:paraId="7D781C00" w14:textId="65FB4BD7" w:rsidR="006A1847" w:rsidRPr="006A1847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……………</w:t>
                              </w:r>
                              <w:r w:rsidR="0014654B" w:rsidRP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fıtır</w:t>
                              </w:r>
                              <w:proofErr w:type="spellEnd"/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sadakası 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</w:t>
                              </w:r>
                              <w:proofErr w:type="gram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.bayram namazı vaktine kadar verilmelidir.</w:t>
                              </w:r>
                            </w:p>
                            <w:p w14:paraId="03D72623" w14:textId="6EA0CB19" w:rsidR="00DB5596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5. Dinen zengin sayılan kimselerin yılda bir kez…………</w:t>
                              </w:r>
                              <w:r w:rsidR="0014654B" w:rsidRP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zekât 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 vermesi gerekir.</w:t>
                              </w:r>
                            </w:p>
                            <w:p w14:paraId="6FDEC32F" w14:textId="71B4CB47" w:rsidR="006A1847" w:rsidRPr="00ED794E" w:rsidRDefault="006A1847" w:rsidP="006A184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6. İnsanlara tatlı dille konuşmak ve güler yüz göstermek de ………</w:t>
                              </w:r>
                              <w:r w:rsidR="0014654B" w:rsidRPr="0014654B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4654B" w:rsidRPr="006A1847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sadaka</w:t>
                              </w:r>
                              <w:r w:rsidR="0014654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E0E3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……….</w:t>
                              </w:r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.......</w:t>
                              </w:r>
                              <w:proofErr w:type="spellStart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dır</w:t>
                              </w:r>
                              <w:proofErr w:type="spellEnd"/>
                              <w:r w:rsidRPr="006A184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42D2C20" w14:textId="77777777" w:rsidR="00CB6C62" w:rsidRPr="00CB6C62" w:rsidRDefault="00CB6C62" w:rsidP="004819F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4819FD">
                                <w:rPr>
                                  <w:b/>
                                  <w:sz w:val="18"/>
                                  <w:szCs w:val="18"/>
                                </w:rPr>
                                <w:t>cümlelerde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9B235" id="_x0000_s1077" style="position:absolute;margin-left:-36.35pt;margin-top:-42.35pt;width:538.6pt;height:169.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">
                <v:shape id="Text Box 42" o:spid="_x0000_s1078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B94F654" w14:textId="77777777" w:rsidR="00CB6C62" w:rsidRDefault="00CB6C62" w:rsidP="0080178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CBAD1E1" w14:textId="77777777" w:rsidR="00801789" w:rsidRDefault="00801789" w:rsidP="00801789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61264A6" w14:textId="471889CD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(, , ,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,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  <w:p w14:paraId="3AAC322F" w14:textId="150E6BF6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1. İslam dini insana ve topluma faydalı olan hususlarda yardımlaşmayı emrederken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</w:t>
                        </w:r>
                        <w:r w:rsidR="0014654B" w:rsidRP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zararlı şeylerde 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proofErr w:type="gram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….</w:t>
                        </w:r>
                        <w:proofErr w:type="gramEnd"/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………….yardımlaşmayı yasaklamıştır.</w:t>
                        </w:r>
                      </w:p>
                      <w:p w14:paraId="7B0E14E7" w14:textId="16EEAE7D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2. Amellerini gösteriş için yapan kimselere…………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r w:rsidR="0014654B" w:rsidRP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Riyakâr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</w:t>
                        </w:r>
                        <w:proofErr w:type="gram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…………………denir.</w:t>
                        </w:r>
                      </w:p>
                      <w:p w14:paraId="6644EE55" w14:textId="44BEB420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3. ………</w:t>
                        </w:r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, Hz Şuayb (</w:t>
                        </w:r>
                        <w:proofErr w:type="spellStart"/>
                        <w:proofErr w:type="gramStart"/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a.s</w:t>
                        </w:r>
                        <w:proofErr w:type="spellEnd"/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</w:t>
                        </w:r>
                        <w:proofErr w:type="gram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……………………Allah’a (</w:t>
                        </w:r>
                        <w:proofErr w:type="spell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iman ve alışverişte dürüstlüğün önemi konusunda Müslümanlar için çok güzel bir örnektir.</w:t>
                        </w:r>
                      </w:p>
                      <w:p w14:paraId="7D781C00" w14:textId="65FB4BD7" w:rsidR="006A1847" w:rsidRPr="006A1847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……………</w:t>
                        </w:r>
                        <w:r w:rsidR="0014654B" w:rsidRP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fıtır</w:t>
                        </w:r>
                        <w:proofErr w:type="spellEnd"/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sadakası 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</w:t>
                        </w:r>
                        <w:proofErr w:type="gram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.bayram namazı vaktine kadar verilmelidir.</w:t>
                        </w:r>
                      </w:p>
                      <w:p w14:paraId="03D72623" w14:textId="6EA0CB19" w:rsidR="00DB5596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5. Dinen zengin sayılan kimselerin yılda bir kez…………</w:t>
                        </w:r>
                        <w:r w:rsidR="0014654B" w:rsidRP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zekât 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 vermesi gerekir.</w:t>
                        </w:r>
                      </w:p>
                      <w:p w14:paraId="6FDEC32F" w14:textId="71B4CB47" w:rsidR="006A1847" w:rsidRPr="00ED794E" w:rsidRDefault="006A1847" w:rsidP="006A184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6. İnsanlara tatlı dille konuşmak ve güler yüz göstermek de ………</w:t>
                        </w:r>
                        <w:r w:rsidR="0014654B" w:rsidRPr="0014654B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="0014654B" w:rsidRPr="006A1847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sadaka</w:t>
                        </w:r>
                        <w:r w:rsidR="0014654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5E0E3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……….</w:t>
                        </w:r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.......</w:t>
                        </w:r>
                        <w:proofErr w:type="spellStart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dır</w:t>
                        </w:r>
                        <w:proofErr w:type="spellEnd"/>
                        <w:r w:rsidRPr="006A184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AutoShape 43" o:spid="_x0000_s1079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342D2C20" w14:textId="77777777" w:rsidR="00CB6C62" w:rsidRPr="00CB6C62" w:rsidRDefault="00CB6C62" w:rsidP="004819F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4819FD">
                          <w:rPr>
                            <w:b/>
                            <w:sz w:val="18"/>
                            <w:szCs w:val="18"/>
                          </w:rPr>
                          <w:t>cümlelerde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3B667" wp14:editId="05794C24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D1683E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3B667" id="_x0000_s1080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0D1683E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AA676" wp14:editId="2B80B997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B051F2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AA676" id="Rectangle 44" o:spid="_x0000_s1081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CxJxu8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2B051F2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05EB95EE" w14:textId="77777777" w:rsidR="00CB6C62" w:rsidRDefault="00CB6C62" w:rsidP="00CB6C62"/>
    <w:p w14:paraId="39E37F03" w14:textId="77777777" w:rsidR="00CB6C62" w:rsidRDefault="00CB6C62" w:rsidP="00CB6C62"/>
    <w:p w14:paraId="678C6EBA" w14:textId="77777777" w:rsidR="00CB6C62" w:rsidRDefault="00CB6C62" w:rsidP="00CB6C62"/>
    <w:p w14:paraId="1180D135" w14:textId="5CEBFAAE" w:rsidR="00DB5596" w:rsidRDefault="00DB5596" w:rsidP="00CB6C62"/>
    <w:p w14:paraId="15E6867E" w14:textId="1E25AC48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45C95B3" wp14:editId="41103366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044355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92B172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DDCE3D" w14:textId="77777777" w:rsidR="00CB6C62" w:rsidRPr="0001096A" w:rsidRDefault="00CB6C62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5X6= 30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C95B3" id="Group 85" o:spid="_x0000_s1082" style="position:absolute;margin-left:-36.1pt;margin-top:12.15pt;width:533.45pt;height:22.7pt;z-index:251686912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">
                <v:rect id="Rectangle 62" o:spid="_x0000_s1083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40044355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084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2792B172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085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4FDDCE3D" w14:textId="77777777" w:rsidR="00CB6C62" w:rsidRPr="0001096A" w:rsidRDefault="00CB6C62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5X6= 30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C25801" w14:textId="77777777" w:rsidR="00CB6C62" w:rsidRDefault="00CB6C62" w:rsidP="00CB6C62"/>
    <w:p w14:paraId="05B6FC1A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F22DD6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1. </w:t>
      </w:r>
      <w:r w:rsidRPr="00462A7E">
        <w:rPr>
          <w:rFonts w:cstheme="minorHAnsi"/>
          <w:sz w:val="24"/>
          <w:szCs w:val="24"/>
        </w:rPr>
        <w:t>- Allah’ın (</w:t>
      </w:r>
      <w:proofErr w:type="spellStart"/>
      <w:r w:rsidRPr="00462A7E">
        <w:rPr>
          <w:rFonts w:cstheme="minorHAnsi"/>
          <w:sz w:val="24"/>
          <w:szCs w:val="24"/>
        </w:rPr>
        <w:t>c.c</w:t>
      </w:r>
      <w:proofErr w:type="spellEnd"/>
      <w:r w:rsidRPr="00462A7E">
        <w:rPr>
          <w:rFonts w:cstheme="minorHAnsi"/>
          <w:sz w:val="24"/>
          <w:szCs w:val="24"/>
        </w:rPr>
        <w:t>.) bize verdiği nimetlere karşılık bir şükür ifadesidir.</w:t>
      </w:r>
    </w:p>
    <w:p w14:paraId="00D55405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- Fakirlik ve sosyal adaletsizliğin çözüm yollarından biridir.</w:t>
      </w:r>
    </w:p>
    <w:p w14:paraId="1304FF2A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- Zenginlerle fakirler arasındaki kıskançlık, kin ve düşmanlık duygularını giderir.</w:t>
      </w:r>
    </w:p>
    <w:p w14:paraId="41BD9C57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>Yukarıda bahsedilen ibadet hangisidir?</w:t>
      </w:r>
    </w:p>
    <w:p w14:paraId="22238FC9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>Hac</w:t>
      </w:r>
    </w:p>
    <w:p w14:paraId="494FC977" w14:textId="77777777" w:rsidR="009E31C7" w:rsidRPr="0014654B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14654B">
        <w:rPr>
          <w:rFonts w:cstheme="minorHAnsi"/>
          <w:b/>
          <w:bCs/>
          <w:sz w:val="24"/>
          <w:szCs w:val="24"/>
        </w:rPr>
        <w:t xml:space="preserve">B) </w:t>
      </w:r>
      <w:r w:rsidRPr="0014654B">
        <w:rPr>
          <w:rFonts w:cstheme="minorHAnsi"/>
          <w:b/>
          <w:sz w:val="24"/>
          <w:szCs w:val="24"/>
        </w:rPr>
        <w:t>Zekât</w:t>
      </w:r>
    </w:p>
    <w:p w14:paraId="14F0C3F5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>Oruç</w:t>
      </w:r>
    </w:p>
    <w:p w14:paraId="739A4CCA" w14:textId="77777777" w:rsidR="009E31C7" w:rsidRPr="00462A7E" w:rsidRDefault="009E31C7" w:rsidP="009E31C7">
      <w:pPr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Namaz</w:t>
      </w:r>
    </w:p>
    <w:p w14:paraId="0180E9D5" w14:textId="7BE6A843" w:rsidR="009E31C7" w:rsidRPr="00462A7E" w:rsidRDefault="009E31C7" w:rsidP="009E31C7">
      <w:pPr>
        <w:spacing w:after="0" w:line="240" w:lineRule="auto"/>
        <w:rPr>
          <w:rFonts w:cstheme="minorHAnsi"/>
          <w:sz w:val="24"/>
          <w:szCs w:val="24"/>
        </w:rPr>
      </w:pPr>
    </w:p>
    <w:p w14:paraId="49973B03" w14:textId="2D40FCDE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2. Aşağıdakilerden hangisi zekâtı verilen mallardan biri </w:t>
      </w:r>
      <w:r w:rsidRPr="00462A7E">
        <w:rPr>
          <w:rFonts w:cstheme="minorHAnsi"/>
          <w:b/>
          <w:bCs/>
          <w:sz w:val="24"/>
          <w:szCs w:val="24"/>
          <w:u w:val="single"/>
        </w:rPr>
        <w:t>değildir</w:t>
      </w:r>
      <w:r w:rsidRPr="00462A7E">
        <w:rPr>
          <w:rFonts w:cstheme="minorHAnsi"/>
          <w:b/>
          <w:bCs/>
          <w:sz w:val="24"/>
          <w:szCs w:val="24"/>
        </w:rPr>
        <w:t>?</w:t>
      </w:r>
    </w:p>
    <w:p w14:paraId="49BFC97E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>Kazanılan Para</w:t>
      </w:r>
    </w:p>
    <w:p w14:paraId="5DA1BF30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B) </w:t>
      </w:r>
      <w:r w:rsidRPr="00462A7E">
        <w:rPr>
          <w:rFonts w:cstheme="minorHAnsi"/>
          <w:sz w:val="24"/>
          <w:szCs w:val="24"/>
        </w:rPr>
        <w:t>Toprak ürünleri</w:t>
      </w:r>
    </w:p>
    <w:p w14:paraId="21307B2B" w14:textId="77777777" w:rsidR="009E31C7" w:rsidRPr="0014654B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14654B">
        <w:rPr>
          <w:rFonts w:cstheme="minorHAnsi"/>
          <w:b/>
          <w:bCs/>
          <w:sz w:val="24"/>
          <w:szCs w:val="24"/>
        </w:rPr>
        <w:t xml:space="preserve">C) </w:t>
      </w:r>
      <w:r w:rsidRPr="0014654B">
        <w:rPr>
          <w:rFonts w:cstheme="minorHAnsi"/>
          <w:b/>
          <w:sz w:val="24"/>
          <w:szCs w:val="24"/>
        </w:rPr>
        <w:t>Oturulan ev</w:t>
      </w:r>
    </w:p>
    <w:p w14:paraId="5BF1D538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Altın ve gümüş</w:t>
      </w:r>
    </w:p>
    <w:p w14:paraId="678DB2D0" w14:textId="60267C68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211BDDD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3. </w:t>
      </w:r>
      <w:r w:rsidRPr="00462A7E">
        <w:rPr>
          <w:rFonts w:cstheme="minorHAnsi"/>
          <w:sz w:val="24"/>
          <w:szCs w:val="24"/>
        </w:rPr>
        <w:t>I. Zekât kelimesi temizlenme, çoğalma, bereket, gelişme anlamlarına gelir.</w:t>
      </w:r>
    </w:p>
    <w:p w14:paraId="3DAD9B21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II. Toprak ürünlerinden zekât verilmez.</w:t>
      </w:r>
    </w:p>
    <w:p w14:paraId="482524A5" w14:textId="40233D90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III. Zekât verirken yakın çevreden başlamalıyız.</w:t>
      </w:r>
    </w:p>
    <w:p w14:paraId="53FB97BF" w14:textId="25871C64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IV. Zekât verecek kişi bedence sağlıklı olmalıdır.</w:t>
      </w:r>
    </w:p>
    <w:p w14:paraId="75F95100" w14:textId="3FCD235D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>Yukarıda zekât ile ilgili verilen bilgilerden hangisi veya hangileri doğrudur?</w:t>
      </w:r>
    </w:p>
    <w:p w14:paraId="78A56C4D" w14:textId="18EF84E3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4654B">
        <w:rPr>
          <w:rFonts w:cstheme="minorHAnsi"/>
          <w:b/>
          <w:bCs/>
          <w:sz w:val="24"/>
          <w:szCs w:val="24"/>
        </w:rPr>
        <w:t xml:space="preserve">A) </w:t>
      </w:r>
      <w:r w:rsidRPr="0014654B">
        <w:rPr>
          <w:rFonts w:cstheme="minorHAnsi"/>
          <w:b/>
          <w:sz w:val="24"/>
          <w:szCs w:val="24"/>
        </w:rPr>
        <w:t>I-III</w:t>
      </w:r>
      <w:r w:rsidRPr="00462A7E">
        <w:rPr>
          <w:rFonts w:cstheme="minorHAnsi"/>
          <w:sz w:val="24"/>
          <w:szCs w:val="24"/>
        </w:rPr>
        <w:t xml:space="preserve"> </w:t>
      </w:r>
      <w:r w:rsidRPr="00462A7E">
        <w:rPr>
          <w:rFonts w:cstheme="minorHAnsi"/>
          <w:b/>
          <w:bCs/>
          <w:sz w:val="24"/>
          <w:szCs w:val="24"/>
        </w:rPr>
        <w:t xml:space="preserve">B) </w:t>
      </w:r>
      <w:r w:rsidRPr="00462A7E">
        <w:rPr>
          <w:rFonts w:cstheme="minorHAnsi"/>
          <w:sz w:val="24"/>
          <w:szCs w:val="24"/>
        </w:rPr>
        <w:t xml:space="preserve">Sadece II </w:t>
      </w: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 xml:space="preserve">Yalnız IV </w:t>
      </w: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II ve IV</w:t>
      </w:r>
    </w:p>
    <w:p w14:paraId="7D38B730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3D897F7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74A8505" w14:textId="0E2621B5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0DDE3AF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B74ACBC" w14:textId="49571C19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6135B07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4. </w:t>
      </w:r>
      <w:r w:rsidRPr="00462A7E">
        <w:rPr>
          <w:rFonts w:cstheme="minorHAnsi"/>
          <w:sz w:val="24"/>
          <w:szCs w:val="24"/>
        </w:rPr>
        <w:t>I. Ramazan ayında bayram namazından önce verilmesi gerekir.</w:t>
      </w:r>
    </w:p>
    <w:p w14:paraId="7F97CDE4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II. Halk arasında bu sadaka türüne “fitre” de denir.</w:t>
      </w:r>
    </w:p>
    <w:p w14:paraId="7DC2A66D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 xml:space="preserve">III. </w:t>
      </w:r>
      <w:proofErr w:type="spellStart"/>
      <w:r w:rsidRPr="00462A7E">
        <w:rPr>
          <w:rFonts w:cstheme="minorHAnsi"/>
          <w:sz w:val="24"/>
          <w:szCs w:val="24"/>
        </w:rPr>
        <w:t>Nisab</w:t>
      </w:r>
      <w:proofErr w:type="spellEnd"/>
      <w:r w:rsidRPr="00462A7E">
        <w:rPr>
          <w:rFonts w:cstheme="minorHAnsi"/>
          <w:sz w:val="24"/>
          <w:szCs w:val="24"/>
        </w:rPr>
        <w:t xml:space="preserve"> miktarı malı olan her Müslümanın fitre vermesi gerekir.</w:t>
      </w:r>
    </w:p>
    <w:p w14:paraId="2F779484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IV. Sahip olduğumuz malların kırkta biri oranında verilir.</w:t>
      </w:r>
    </w:p>
    <w:p w14:paraId="19895B9B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Yukarıda </w:t>
      </w:r>
      <w:proofErr w:type="spellStart"/>
      <w:r w:rsidRPr="00462A7E">
        <w:rPr>
          <w:rFonts w:cstheme="minorHAnsi"/>
          <w:b/>
          <w:bCs/>
          <w:sz w:val="24"/>
          <w:szCs w:val="24"/>
        </w:rPr>
        <w:t>fıtır</w:t>
      </w:r>
      <w:proofErr w:type="spellEnd"/>
      <w:r w:rsidRPr="00462A7E">
        <w:rPr>
          <w:rFonts w:cstheme="minorHAnsi"/>
          <w:b/>
          <w:bCs/>
          <w:sz w:val="24"/>
          <w:szCs w:val="24"/>
        </w:rPr>
        <w:t xml:space="preserve"> sadakası hakkında verilen bilgilerden hangisi </w:t>
      </w:r>
      <w:r w:rsidRPr="00462A7E">
        <w:rPr>
          <w:rFonts w:cstheme="minorHAnsi"/>
          <w:b/>
          <w:bCs/>
          <w:sz w:val="24"/>
          <w:szCs w:val="24"/>
          <w:u w:val="single"/>
        </w:rPr>
        <w:t>yanlıştır</w:t>
      </w:r>
      <w:r w:rsidRPr="00462A7E">
        <w:rPr>
          <w:rFonts w:cstheme="minorHAnsi"/>
          <w:b/>
          <w:bCs/>
          <w:sz w:val="24"/>
          <w:szCs w:val="24"/>
        </w:rPr>
        <w:t>?</w:t>
      </w:r>
    </w:p>
    <w:p w14:paraId="458C0002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 xml:space="preserve">I-II </w:t>
      </w:r>
      <w:r w:rsidRPr="00462A7E">
        <w:rPr>
          <w:rFonts w:cstheme="minorHAnsi"/>
          <w:b/>
          <w:bCs/>
          <w:sz w:val="24"/>
          <w:szCs w:val="24"/>
        </w:rPr>
        <w:t xml:space="preserve">B) </w:t>
      </w:r>
      <w:r w:rsidRPr="00462A7E">
        <w:rPr>
          <w:rFonts w:cstheme="minorHAnsi"/>
          <w:sz w:val="24"/>
          <w:szCs w:val="24"/>
        </w:rPr>
        <w:t xml:space="preserve">II-III </w:t>
      </w:r>
      <w:r w:rsidRPr="0014654B">
        <w:rPr>
          <w:rFonts w:cstheme="minorHAnsi"/>
          <w:b/>
          <w:bCs/>
          <w:sz w:val="24"/>
          <w:szCs w:val="24"/>
        </w:rPr>
        <w:t xml:space="preserve">C) </w:t>
      </w:r>
      <w:r w:rsidRPr="0014654B">
        <w:rPr>
          <w:rFonts w:cstheme="minorHAnsi"/>
          <w:b/>
          <w:sz w:val="24"/>
          <w:szCs w:val="24"/>
        </w:rPr>
        <w:t>Yalnız IV</w:t>
      </w:r>
      <w:r w:rsidRPr="00462A7E">
        <w:rPr>
          <w:rFonts w:cstheme="minorHAnsi"/>
          <w:sz w:val="24"/>
          <w:szCs w:val="24"/>
        </w:rPr>
        <w:t xml:space="preserve"> </w:t>
      </w: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Yalnız III</w:t>
      </w:r>
    </w:p>
    <w:p w14:paraId="26E91722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72934FD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5. </w:t>
      </w:r>
      <w:r w:rsidRPr="00462A7E">
        <w:rPr>
          <w:rFonts w:cstheme="minorHAnsi"/>
          <w:sz w:val="24"/>
          <w:szCs w:val="24"/>
        </w:rPr>
        <w:t>“Sadaka-i cariye; insanın ölümünden sonra da sevabı devam eden sadakadır.”</w:t>
      </w:r>
    </w:p>
    <w:p w14:paraId="62E2AC3E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Buna göre aşağıdakilerden hangisi sadaka-i cariye örneği olarak </w:t>
      </w:r>
      <w:r w:rsidRPr="00462A7E">
        <w:rPr>
          <w:rFonts w:cstheme="minorHAnsi"/>
          <w:b/>
          <w:bCs/>
          <w:sz w:val="24"/>
          <w:szCs w:val="24"/>
          <w:u w:val="single"/>
        </w:rPr>
        <w:t>gösterilemez</w:t>
      </w:r>
      <w:r w:rsidRPr="00462A7E">
        <w:rPr>
          <w:rFonts w:cstheme="minorHAnsi"/>
          <w:b/>
          <w:bCs/>
          <w:sz w:val="24"/>
          <w:szCs w:val="24"/>
        </w:rPr>
        <w:t>?</w:t>
      </w:r>
    </w:p>
    <w:p w14:paraId="2CF6BAAA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 xml:space="preserve">Hayırlı evlat </w:t>
      </w:r>
      <w:r w:rsidRPr="00462A7E">
        <w:rPr>
          <w:rFonts w:cstheme="minorHAnsi"/>
          <w:b/>
          <w:bCs/>
          <w:sz w:val="24"/>
          <w:szCs w:val="24"/>
        </w:rPr>
        <w:t>B</w:t>
      </w:r>
      <w:r w:rsidRPr="00462A7E">
        <w:rPr>
          <w:rFonts w:cstheme="minorHAnsi"/>
          <w:sz w:val="24"/>
          <w:szCs w:val="24"/>
        </w:rPr>
        <w:t xml:space="preserve">) Faydalı ilim </w:t>
      </w:r>
      <w:r w:rsidRPr="0014654B">
        <w:rPr>
          <w:rFonts w:cstheme="minorHAnsi"/>
          <w:b/>
          <w:bCs/>
          <w:sz w:val="24"/>
          <w:szCs w:val="24"/>
        </w:rPr>
        <w:t xml:space="preserve">C) </w:t>
      </w:r>
      <w:r w:rsidRPr="0014654B">
        <w:rPr>
          <w:rFonts w:cstheme="minorHAnsi"/>
          <w:b/>
          <w:sz w:val="24"/>
          <w:szCs w:val="24"/>
        </w:rPr>
        <w:t>Tebessüm etmek</w:t>
      </w:r>
      <w:r w:rsidRPr="00462A7E">
        <w:rPr>
          <w:rFonts w:cstheme="minorHAnsi"/>
          <w:sz w:val="24"/>
          <w:szCs w:val="24"/>
        </w:rPr>
        <w:t xml:space="preserve"> </w:t>
      </w: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Hastane yaptırmak</w:t>
      </w:r>
    </w:p>
    <w:p w14:paraId="1063D411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0CB4E84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6. </w:t>
      </w:r>
      <w:r w:rsidRPr="00462A7E">
        <w:rPr>
          <w:rFonts w:cstheme="minorHAnsi"/>
          <w:sz w:val="24"/>
          <w:szCs w:val="24"/>
        </w:rPr>
        <w:t>I. Ahmet’in adres soran birine yardım etmesi</w:t>
      </w:r>
    </w:p>
    <w:p w14:paraId="728FFC96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II. Talha’nın sınıfa girdiğinde güler yüzle selam vermesi</w:t>
      </w:r>
    </w:p>
    <w:p w14:paraId="18D9F025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sz w:val="24"/>
          <w:szCs w:val="24"/>
        </w:rPr>
        <w:t>III. Cem’in yaşlı bir teyzenin poşetlerini taşıması</w:t>
      </w:r>
    </w:p>
    <w:p w14:paraId="7BDE7369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>Yukarıdaki davranışlar hangi ibadet kapsamında değerlendirilir?</w:t>
      </w:r>
    </w:p>
    <w:p w14:paraId="1FFE7749" w14:textId="77777777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A) </w:t>
      </w:r>
      <w:r w:rsidRPr="00462A7E">
        <w:rPr>
          <w:rFonts w:cstheme="minorHAnsi"/>
          <w:sz w:val="24"/>
          <w:szCs w:val="24"/>
        </w:rPr>
        <w:t>Zekât</w:t>
      </w:r>
    </w:p>
    <w:p w14:paraId="0032F3FB" w14:textId="5C684FB9" w:rsidR="009E31C7" w:rsidRPr="0014654B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14654B">
        <w:rPr>
          <w:rFonts w:cstheme="minorHAnsi"/>
          <w:b/>
          <w:bCs/>
          <w:sz w:val="24"/>
          <w:szCs w:val="24"/>
        </w:rPr>
        <w:t>B</w:t>
      </w:r>
      <w:r w:rsidRPr="0014654B">
        <w:rPr>
          <w:rFonts w:cstheme="minorHAnsi"/>
          <w:b/>
          <w:sz w:val="24"/>
          <w:szCs w:val="24"/>
        </w:rPr>
        <w:t>) Sadaka</w:t>
      </w:r>
    </w:p>
    <w:p w14:paraId="3DC68A19" w14:textId="5A1228EC" w:rsidR="009E31C7" w:rsidRPr="00462A7E" w:rsidRDefault="009E31C7" w:rsidP="009E31C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C) </w:t>
      </w:r>
      <w:r w:rsidRPr="00462A7E">
        <w:rPr>
          <w:rFonts w:cstheme="minorHAnsi"/>
          <w:sz w:val="24"/>
          <w:szCs w:val="24"/>
        </w:rPr>
        <w:t>Sadaka-i cariye</w:t>
      </w:r>
    </w:p>
    <w:p w14:paraId="04ACB77B" w14:textId="03B18C32" w:rsidR="009E31C7" w:rsidRPr="00462A7E" w:rsidRDefault="009E31C7" w:rsidP="009E31C7">
      <w:pPr>
        <w:spacing w:after="0" w:line="240" w:lineRule="auto"/>
        <w:rPr>
          <w:rFonts w:cstheme="minorHAnsi"/>
          <w:sz w:val="24"/>
          <w:szCs w:val="24"/>
        </w:rPr>
      </w:pPr>
      <w:r w:rsidRPr="00462A7E">
        <w:rPr>
          <w:rFonts w:cstheme="minorHAnsi"/>
          <w:b/>
          <w:bCs/>
          <w:sz w:val="24"/>
          <w:szCs w:val="24"/>
        </w:rPr>
        <w:t xml:space="preserve">D) </w:t>
      </w:r>
      <w:r w:rsidRPr="00462A7E">
        <w:rPr>
          <w:rFonts w:cstheme="minorHAnsi"/>
          <w:sz w:val="24"/>
          <w:szCs w:val="24"/>
        </w:rPr>
        <w:t>Fıtır sadakası</w:t>
      </w:r>
    </w:p>
    <w:p w14:paraId="710795BD" w14:textId="77777777" w:rsidR="009E31C7" w:rsidRPr="009E31C7" w:rsidRDefault="009E31C7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1D3243F8" w14:textId="7DC1F1C6" w:rsidR="002B7944" w:rsidRDefault="00461443" w:rsidP="00ED544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Başarılar D</w:t>
      </w:r>
      <w:r w:rsidR="00ED544D">
        <w:rPr>
          <w:rFonts w:cstheme="minorHAnsi"/>
          <w:sz w:val="24"/>
          <w:szCs w:val="24"/>
        </w:rPr>
        <w:t>ilerim</w:t>
      </w:r>
      <w:r w:rsidRPr="00461443">
        <w:rPr>
          <w:rFonts w:cstheme="minorHAnsi"/>
          <w:sz w:val="24"/>
          <w:szCs w:val="24"/>
        </w:rPr>
        <w:sym w:font="Wingdings" w:char="F04A"/>
      </w:r>
    </w:p>
    <w:p w14:paraId="4C83A857" w14:textId="71DDEF57" w:rsidR="00ED544D" w:rsidRDefault="00ED544D" w:rsidP="00ED544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Din Kültürü ve Ahlak Bilgisi Öğretmeni</w:t>
      </w:r>
    </w:p>
    <w:p w14:paraId="2C663133" w14:textId="49112E51" w:rsidR="002B7944" w:rsidRDefault="00ED544D" w:rsidP="00ED544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…………………………………..</w:t>
      </w:r>
    </w:p>
    <w:p w14:paraId="6DF02A42" w14:textId="77777777" w:rsidR="000A63CC" w:rsidRDefault="000A63CC" w:rsidP="000A63CC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0A60A6" wp14:editId="4B67C0B8">
                <wp:simplePos x="0" y="0"/>
                <wp:positionH relativeFrom="column">
                  <wp:posOffset>-824165</wp:posOffset>
                </wp:positionH>
                <wp:positionV relativeFrom="paragraph">
                  <wp:posOffset>-778225</wp:posOffset>
                </wp:positionV>
                <wp:extent cx="7559675" cy="10691495"/>
                <wp:effectExtent l="0" t="0" r="3175" b="0"/>
                <wp:wrapNone/>
                <wp:docPr id="13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5CCA4" w14:textId="77777777" w:rsidR="000A63CC" w:rsidRPr="000661E9" w:rsidRDefault="000A63CC" w:rsidP="000A63CC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886DE" w14:textId="77777777" w:rsidR="000A63CC" w:rsidRPr="001B0C3D" w:rsidRDefault="000A63CC" w:rsidP="000A63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7EAE3F0" w14:textId="77777777" w:rsidR="000A63CC" w:rsidRPr="001B0C3D" w:rsidRDefault="000A63CC" w:rsidP="000A63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937609A" w14:textId="77777777" w:rsidR="000A63CC" w:rsidRPr="001B0C3D" w:rsidRDefault="000A63CC" w:rsidP="000A63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C81DBCD" w14:textId="77777777" w:rsidR="000A63CC" w:rsidRPr="001B0C3D" w:rsidRDefault="000A63CC" w:rsidP="000A63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CD9F181" w14:textId="77777777" w:rsidR="000A63CC" w:rsidRPr="001B0C3D" w:rsidRDefault="000A63CC" w:rsidP="000A63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A60A6" id="Grup 13" o:spid="_x0000_s1086" style="position:absolute;margin-left:-64.9pt;margin-top:-61.3pt;width:595.25pt;height:841.85pt;z-index:25165824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jf/AAUJ8T+IvBn7EPxR&#10;8V+EdbutN1PT/Bt5PY6hYztHNbyKmQ6MuCpHqKunD2lRQXVpfed+V4GeaZpQwUHZ1Zxgm9k5SUbv&#10;0ueyUV+Xf7IX7Bn7ZP7Uv7N3hX4/P/wUy+IGjnxNYvcf2aJ7mbyNs0keN/2kbvuZ6DrXpH/Do79s&#10;b/pKv8QP++bj/wCSq754LC05uMq6utNpf5H6Pj+AeEMsx1XB4niGlGpSlKEl7DEO0otxkrqDTs01&#10;dNrsfflFfAf/AA6O/bG/6Sr/ABA/75uP/kqj/h0d+2N/0lX+IH/fNx/8lVP1XB/8/wBf+Ay/yOX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P/0lX+IH/fNx/wDJVcd+xRp37RPwF/4K5an+&#10;yp8Tf2ovFXj/AEvTfAct9v1i/m8l5JI7eRT5TyOAV3kA5qlgaM4TlTqqTim7WktF6o3j4fZDjsvx&#10;dfLM6p4ieHpTrSgqVaDcIWTs5xjG95Jb9T9LaKKK80/L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k3/gsF/yRH4Xf9nJfD3/0/W1fWVY3jb4d+A/iVYWelfELwbpmt2un6pbanY2+qWSTpb3lvIJY&#10;LhA4IWSORQ6OOVYAgg1s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bLPDAA08qoGYKpZsZJ6D606vlD/gr5PPb/&#10;AAT+F7QTNGW/aQ+H6sUYjKnXrYEfQ19X0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ebftP/tMeF/2WvCXh3xf4s8P6hqUPiPx5onhW1i07ZuiuNTvI7SKVt7AeWjyBmxk4BwCe&#10;K9J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yX9sL9mFv2rPBHhbwcvjH+x&#10;P+Eb+JXh7xZ9o+w+f9o/sy/ju/s+N67fM8vZvyduc4bpXrVFF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P8ReFPC/i+1gsv&#10;FnhvT9UhtbyG8todRs0mWK4icPFMocELIjAMrDlSAQQa0Kr6jqul6RFHPq2pW9qksyQxvcTKgeRj&#10;hUBJGWJ4A6k9KsUAFFFFABRRRQAUUUUAFFFFABRRRQAUUUUAFFFFABRRRQAUUUUAZnjX/kTdW/7B&#10;lx/6Lavin/g3s/5MV1T/ALKNqX/oi0r7W8a/8ibq3/YMuP8A0W1fFP8Awb2f8mK6p/2UbUv/AERa&#10;V6FH/kW1f8UP/bj9MyP/AJNXnP8A1/wf5Yg+6a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Pk3/gsF/wAkR+F3/ZyXw9/9P1tX1lXzL/wVO+H/&#10;AI4+I3wg+HOl+AvCWoaxcWPx+8D6lewabatM0Fnb61byz3DBQdscaKWZjwoBJr6a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/AP4Ju/8AKVT9rD/sLQ/+lMtfoBX5/wD/AATd/wCUqn7WH/YWh/8ASmWv&#10;0ArvzL/eF/hh/wCkRP0zxa/5KyH/AGDYP/1FpBRRRXAfmYUUUUAFFFFABRRRQAUUUUAFFFFABRRR&#10;QAUUUUAFFFFABRXH/Gf47/DH9n7QtJ8SfFXX5NOs9b8Uab4e02WOzln83UL64W3tYsRKxUPK6rvI&#10;CrnLEDmuw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BRXg/8AwUE/aH+If7Nnw18E+Kvhs1iL&#10;rX/jF4T8Nah9vtfNX7DqOqQ2txtGRh/Ldtrc4POD0r3i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19Af8ABNX/&#10;AILHfFX9uP8AaTHwQ8YfCDw/oln/AGBdah9u026neTdEYwFw5xg7/wBKzrZJmVCk6k4WS1eq/wAz&#10;y868B/Erh/Ka2ZY3DRjSoxcpNVabait3ZSu/RH6DUUUV5J+Oh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u88BfssftO/FXw5H4x+F/wCzj488SaRNI8cOqaD4Pvby2dlOGUSxRMpIPBGe&#10;D1rF+JHwg+LXwb1WHQvi98LvEXhW+uYPPt7PxJok9jLLHkjeqTIpZcgjIGMis1VpylyqSv2vqcNP&#10;NMsrYp4anXg6iveKlFyVt7xTvp100OdooorQ7gooooAKKKKACiiigAooooAKKKKACiiigAooooAK&#10;KKKACiiigAooooAKKKKACiiigAooooAKKKKACiiigAooooA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b/g2l/wCSpfFT/sX9N/8AR81f&#10;rtX5E/8ABtL/AMlT+Kn/AGL+m/8Ao+av12r844g/5G1T5f8ApKP80PpGf8nbx3+Gj/6ZgFFFFeMf&#10;hwUUUUAFFFFABRRRQAUUUUAFFFFABRRRQAUUUUAFFFFAHkX7ZX7T93+yn4G8K+MbPwbHrbeJPib4&#10;d8JtbyXxtxbrqeoRWhuAQjbjGJN4TA3YxuXOa9dr5N/4LBf8kR+F3/ZyXw9/9P1tX1l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q94d+Fnwy8Iaj/a/hP4d&#10;aHpd35ZT7Vp+kwwybT1Xcig4PpXw7/wxJ/wWv/6SV6J/4LT/APIlYv7FPxO/bp+H3/BUTUP2Pv2o&#10;f2l5PHFnp3gmXUZFt7aNLZ5HjgkjYfukfKiQj0zT+pynTk4Voy5U20ubZesUiqnAtbF5bi62Cz2h&#10;ifYUpVZ04SxHM4RsnbnpRi9WlZvqfo1RRRXmH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8//APBR&#10;X49fEz9nr4YeBfE3ws1mGxvNc+NPhDw7qUk1nHMJNPv9WhtrmMCQEKWidgGHzKeQQa+g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wPiJ8Lfh58WtMsdF+JXhCx1q103WrPV9Pt&#10;76LesF9ayia3uF9HjkVWU9iK36KK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BRXjf7bf7TWv/ALK/gHwj4w8O+GbPVJPEfxT8NeFZ4b2V0WGHU9RitJJl29XRZCyg&#10;8EjmvZ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N/E34u/Df4N6Tp+ufE/wAW22j2mq67ZaNp890G2z393MsNtANoPzSSMqjtk8kV0lfJv/BYL/ki&#10;Pwu/7OS+Hv8A6fravrK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mv8A4KgfFD4hfCj4SfDvWfhv4wvtFutS+PXgnSb+40+Y&#10;xtPY3WswQ3FuxHVJI2ZWHcGvpS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K&#10;eteHfD/iWCG18R6FZ6hFb3UdzBHe2qSrHNG26OVQwOHVgCrDkEZGKuVV1XW9G0KGO41vVrWzjmuI&#10;4IZLq4WNXldtqRgsRlmJwFHJPAq1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AorwX/goV+0H8Rv2cfhn4H8&#10;UfDO6tYbvXvjL4S8N6g15aiZTY6hqsNtcqoPRzG7bW/hPNe9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wvx+/aH+Hv7NvhvRfFPxI&#10;e8W117xhpXhrT/sNt5rG+1C6S2twwyMJ5jrubsOea7qvk3/gsF/yRH4Xf9nJfD3/ANP1tX1l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lX/grlqup6T8FvhjNpWo3Fq8v7RngCGRreZkLxvrtuGQkH&#10;lSDgjoR1r6qr5V/4K56ZqWq/Bb4Yw6Zp89y0f7RngCWRbeFnKRrrtuWcgDhQBknoBya+q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cL8fv2ePh5+0n4b0Xwr8SVvja6B4w0rxLp/2C68pvt2n3SXNvuODlPMRdy9xx&#10;kV3V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8E/4KGfs/fEf9o34Z+B/C/wAMrO1mu9B+M3hLxJqC3d0sKrYafqsNzcsC&#10;fvMI0YherHive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eZftUftN6D+yv4P8OeMPEPhi81WPxJ8QND8&#10;KwQ2cyI0M2p3sdpHM27qiNIGYDkgcc16bXyb/wAFgv8AkiPwu/7OS+Hv/p+tq+sq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/wDwTd/5SqftYf8AYWh/&#10;9KZa/QCvz/8A+Cbv/KVT9rD/ALC0P/pTLX6AV35l/vC/ww/9Iifpni1/yVkP+wbB/wDqLSCiiiuA&#10;/MwooooAKKKKACiiigAooooAKKKKACiiigAooooAKKKKAKur6FofiCCK217RrW+jhuI7iGO8t1kW&#10;OZG3JIoYHDKwBDDkHkVaqnrXiLw/4aghuvEeu2enxXF1HbQSXt0kSyTSNtjiUsRl2YgKo5JOBmrl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0/8FR/ht8QPih8Ivh3pHw68&#10;Hajrd1p/x88D6pfW+m2rTPBZW2swS3Fw4UHbHHGrOzHhQCTX0tQAUUUUAFFFFABRRRQAUUUUAFFF&#10;FABRRRQAUUUUAFFFFABRRRQBmeNf+RN1b/sGXH/otq+Kf+Dez/kxXVP+yjal/wCiLSvtbxr/AMib&#10;q3/YMuP/AEW1fFP/AAb2f8mK6p/2UbUv/RFpXoUf+RbV/wAUP/bj9MyP/k1ec/8AX/B/liD7pooo&#10;rz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V/aw/7C0P/AKUy1+gFd+Zf&#10;7wv8MP8A0iJ+meLX/JWQ/wCwbB/+otIKKKK4D8zCiiigAooooAKKKKACiiigAooooAKKKKACiiig&#10;AooooA+Tf+CwX/JEfhd/2cl8Pf8A0/W1fWVcv8V/gx8Nfjho2m+H/ij4Yj1Wz0fxDYa5p0Mkrp5N&#10;/ZzrPbTDYQSUkVWAOQccgjiuo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Xffsb/wDBJe3/AGTv&#10;2jm/aS1b9prxJ441aTRJtNkXX7Eb3STZhjMZXY7QgAHTHpX2FRSlmWMnBxctHo9Ft9xzY7xW49zH&#10;A1cHXxadOrFwmlSox5ovdXjTTs/JoKKKK4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f21P2nNX/ZV8B+E/GGjeFLbV5PEnxQ8N+FJobq4aIQRanqEVo84Kg5a&#10;MSbgvQkYJFexV4l+3b8I/Dfxk+Hfg3Q/E97fW8OlfFrwvrVu1hIis1xaalFPGrb0YFCygMAASOhB&#10;5r2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4" o:spid="_x0000_s108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">
                  <v:imagedata r:id="rId10" o:title=""/>
                </v:shape>
                <v:shape id="_x0000_s108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045CCA4" w14:textId="77777777" w:rsidR="000A63CC" w:rsidRPr="000661E9" w:rsidRDefault="000A63CC" w:rsidP="000A63CC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8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" stroked="f">
                  <v:textbox style="layout-flow:vertical;mso-layout-flow-alt:bottom-to-top">
                    <w:txbxContent>
                      <w:p w14:paraId="70C886DE" w14:textId="77777777" w:rsidR="000A63CC" w:rsidRPr="001B0C3D" w:rsidRDefault="000A63CC" w:rsidP="000A63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7EAE3F0" w14:textId="77777777" w:rsidR="000A63CC" w:rsidRPr="001B0C3D" w:rsidRDefault="000A63CC" w:rsidP="000A63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937609A" w14:textId="77777777" w:rsidR="000A63CC" w:rsidRPr="001B0C3D" w:rsidRDefault="000A63CC" w:rsidP="000A63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C81DBCD" w14:textId="77777777" w:rsidR="000A63CC" w:rsidRPr="001B0C3D" w:rsidRDefault="000A63CC" w:rsidP="000A63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CD9F181" w14:textId="77777777" w:rsidR="000A63CC" w:rsidRPr="001B0C3D" w:rsidRDefault="000A63CC" w:rsidP="000A63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31921F49" w14:textId="77777777" w:rsidR="000A63CC" w:rsidRDefault="000A63CC" w:rsidP="000A63CC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DF5A61" wp14:editId="1F9B289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4DE71" w14:textId="77777777" w:rsidR="000A63CC" w:rsidRDefault="000A63CC" w:rsidP="000A63CC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5D3680CC" w14:textId="77777777" w:rsidR="000A63CC" w:rsidRDefault="000A63CC" w:rsidP="000A63CC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0EF80162" w14:textId="77777777" w:rsidR="000A63CC" w:rsidRDefault="000A63CC" w:rsidP="000A63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5A61" id="Metin Kutusu 2" o:spid="_x0000_s1090" type="#_x0000_t202" style="position:absolute;margin-left:0;margin-top:-36.15pt;width:317.7pt;height:39.75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9OEAIAAP4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u0RepKsGcUbCHIyCxA+EhxbcT0p6FGNF/Y8jc5IS/cEg6et5UUT1JqNY3izQcNee+trD&#10;DEeoigZKxuMuJMWPnd3hcBqVeHuuZKoZRZbonD5EVPG1nV49f9vtL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VErvThAC&#10;AAD+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6EE4DE71" w14:textId="77777777" w:rsidR="000A63CC" w:rsidRDefault="000A63CC" w:rsidP="000A63CC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5D3680CC" w14:textId="77777777" w:rsidR="000A63CC" w:rsidRDefault="000A63CC" w:rsidP="000A63CC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0EF80162" w14:textId="77777777" w:rsidR="000A63CC" w:rsidRDefault="000A63CC" w:rsidP="000A63CC"/>
                  </w:txbxContent>
                </v:textbox>
                <w10:wrap anchorx="margin"/>
              </v:shape>
            </w:pict>
          </mc:Fallback>
        </mc:AlternateContent>
      </w:r>
    </w:p>
    <w:p w14:paraId="4DC7105B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68CB4EEB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5A9F81BC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3440E682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38D7E191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4CF5576F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7B281C68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4CD6AEE0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62FFB332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068A6D9E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079C01D2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06FE8A58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6E0DF628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28A95278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02CD9BD7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24E03D35" w14:textId="77777777" w:rsidR="000A63CC" w:rsidRDefault="000A63CC" w:rsidP="000A63CC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FD064" wp14:editId="25B97378">
                <wp:simplePos x="0" y="0"/>
                <wp:positionH relativeFrom="column">
                  <wp:posOffset>-406100</wp:posOffset>
                </wp:positionH>
                <wp:positionV relativeFrom="paragraph">
                  <wp:posOffset>212090</wp:posOffset>
                </wp:positionV>
                <wp:extent cx="480951" cy="2238499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68266" w14:textId="77777777" w:rsidR="000A63CC" w:rsidRPr="001B0C3D" w:rsidRDefault="000A63CC" w:rsidP="000A63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DE54956" w14:textId="77777777" w:rsidR="000A63CC" w:rsidRPr="001B0C3D" w:rsidRDefault="000A63CC" w:rsidP="000A63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03B509E" w14:textId="77777777" w:rsidR="000A63CC" w:rsidRPr="001B0C3D" w:rsidRDefault="000A63CC" w:rsidP="000A63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909836" w14:textId="77777777" w:rsidR="000A63CC" w:rsidRPr="001B0C3D" w:rsidRDefault="000A63CC" w:rsidP="000A63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2C2F26" w14:textId="77777777" w:rsidR="000A63CC" w:rsidRPr="001B0C3D" w:rsidRDefault="000A63CC" w:rsidP="000A63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FD064" id="_x0000_s1091" type="#_x0000_t202" style="position:absolute;margin-left:-32pt;margin-top:16.7pt;width:37.85pt;height:17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ujEwIAAAE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" stroked="f">
                <v:textbox style="layout-flow:vertical;mso-layout-flow-alt:bottom-to-top">
                  <w:txbxContent>
                    <w:p w14:paraId="1BA68266" w14:textId="77777777" w:rsidR="000A63CC" w:rsidRPr="001B0C3D" w:rsidRDefault="000A63CC" w:rsidP="000A63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DE54956" w14:textId="77777777" w:rsidR="000A63CC" w:rsidRPr="001B0C3D" w:rsidRDefault="000A63CC" w:rsidP="000A63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03B509E" w14:textId="77777777" w:rsidR="000A63CC" w:rsidRPr="001B0C3D" w:rsidRDefault="000A63CC" w:rsidP="000A63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E909836" w14:textId="77777777" w:rsidR="000A63CC" w:rsidRPr="001B0C3D" w:rsidRDefault="000A63CC" w:rsidP="000A63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C2C2F26" w14:textId="77777777" w:rsidR="000A63CC" w:rsidRPr="001B0C3D" w:rsidRDefault="000A63CC" w:rsidP="000A63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98D347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06EE1E0B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780337E7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2E8483B1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2CBCF0FF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67763C5A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3DF6411B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2B2C7EAE" w14:textId="77777777" w:rsidR="000A63CC" w:rsidRDefault="000A63CC" w:rsidP="000A63C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50492D4" w14:textId="77777777" w:rsidR="000A63CC" w:rsidRDefault="000A63CC" w:rsidP="000A63C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B81C300" w14:textId="77777777" w:rsidR="000A63CC" w:rsidRDefault="000A63CC" w:rsidP="000A63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F0239A" wp14:editId="2FB9137D">
                <wp:simplePos x="0" y="0"/>
                <wp:positionH relativeFrom="column">
                  <wp:posOffset>-941092</wp:posOffset>
                </wp:positionH>
                <wp:positionV relativeFrom="paragraph">
                  <wp:posOffset>-829857</wp:posOffset>
                </wp:positionV>
                <wp:extent cx="7595870" cy="10669905"/>
                <wp:effectExtent l="0" t="0" r="5080" b="0"/>
                <wp:wrapNone/>
                <wp:docPr id="20" name="Gr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Dikdörtgen 43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Dikdörtgen 79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EEA6E" w14:textId="77777777" w:rsidR="000A63CC" w:rsidRPr="00501EC5" w:rsidRDefault="000A63CC" w:rsidP="000A63C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0239A" id="Grup 20" o:spid="_x0000_s1092" style="position:absolute;margin-left:-74.1pt;margin-top:-65.35pt;width:598.1pt;height:840.15pt;z-index:25165721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">
                <v:shape id="Resim 21" o:spid="_x0000_s109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">
                  <v:imagedata r:id="rId22" o:title=""/>
                </v:shape>
                <v:oval id="Oval 22" o:spid="_x0000_s109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9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9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9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9" o:spid="_x0000_s109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9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oval id="Oval 31" o:spid="_x0000_s110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10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rect id="Dikdörtgen 43" o:spid="_x0000_s110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" o:button="t" filled="f" stroked="f" strokeweight="2pt">
                  <v:fill o:detectmouseclick="t"/>
                </v:rect>
                <v:rect id="Dikdörtgen 79" o:spid="_x0000_s110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" o:button="t" filled="f" stroked="f" strokeweight="2pt">
                  <v:fill o:detectmouseclick="t"/>
                </v:rect>
                <v:shape id="_x0000_s110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334EEA6E" w14:textId="77777777" w:rsidR="000A63CC" w:rsidRPr="00501EC5" w:rsidRDefault="000A63CC" w:rsidP="000A63CC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22DE19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20AF2BBE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7B2DD683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288B4C2A" w14:textId="77777777" w:rsidR="000A63CC" w:rsidRDefault="000A63CC" w:rsidP="000A63C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2F5A261" w14:textId="77777777" w:rsidR="000A63CC" w:rsidRDefault="000A63CC" w:rsidP="000A63CC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4144" behindDoc="0" locked="0" layoutInCell="1" allowOverlap="1" wp14:anchorId="797DF390" wp14:editId="14B548CF">
            <wp:simplePos x="0" y="0"/>
            <wp:positionH relativeFrom="margin">
              <wp:posOffset>-983876</wp:posOffset>
            </wp:positionH>
            <wp:positionV relativeFrom="paragraph">
              <wp:posOffset>-873634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6322C8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0A3A0756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6F382CF4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59218E1E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7755E9F0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35FCA29C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37F70F6B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1C17400F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43013E2A" w14:textId="77777777" w:rsidR="000A63CC" w:rsidRDefault="000A63CC" w:rsidP="000A63CC">
      <w:pPr>
        <w:rPr>
          <w:rFonts w:cstheme="minorHAnsi"/>
          <w:sz w:val="24"/>
          <w:szCs w:val="24"/>
        </w:rPr>
      </w:pPr>
    </w:p>
    <w:p w14:paraId="21BAAC5F" w14:textId="77777777" w:rsidR="000A63CC" w:rsidRDefault="000A63CC" w:rsidP="000A63CC">
      <w:pPr>
        <w:rPr>
          <w:rFonts w:cstheme="minorHAnsi"/>
          <w:sz w:val="24"/>
          <w:szCs w:val="24"/>
        </w:rPr>
      </w:pPr>
    </w:p>
    <w:bookmarkEnd w:id="1"/>
    <w:p w14:paraId="11738D8F" w14:textId="77777777" w:rsidR="000A63CC" w:rsidRPr="008D43D4" w:rsidRDefault="000A63CC" w:rsidP="000A63CC">
      <w:pPr>
        <w:spacing w:after="0" w:line="240" w:lineRule="auto"/>
        <w:rPr>
          <w:rFonts w:cstheme="minorHAnsi"/>
          <w:sz w:val="24"/>
          <w:szCs w:val="24"/>
        </w:rPr>
      </w:pPr>
    </w:p>
    <w:p w14:paraId="3FD0B8CA" w14:textId="2E66855D" w:rsidR="00ED544D" w:rsidRDefault="00ED544D">
      <w:pPr>
        <w:rPr>
          <w:rFonts w:cstheme="minorHAnsi"/>
          <w:sz w:val="24"/>
          <w:szCs w:val="24"/>
        </w:rPr>
      </w:pPr>
    </w:p>
    <w:p w14:paraId="3299511C" w14:textId="1504A82D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501AB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1644B" w14:textId="77777777" w:rsidR="00B54F0E" w:rsidRDefault="00B54F0E" w:rsidP="00ED544D">
      <w:pPr>
        <w:spacing w:after="0" w:line="240" w:lineRule="auto"/>
      </w:pPr>
      <w:r>
        <w:separator/>
      </w:r>
    </w:p>
  </w:endnote>
  <w:endnote w:type="continuationSeparator" w:id="0">
    <w:p w14:paraId="4E30D001" w14:textId="77777777" w:rsidR="00B54F0E" w:rsidRDefault="00B54F0E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667E043" w:rsidR="00ED544D" w:rsidRDefault="00ED544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5A06B9B">
          <wp:simplePos x="0" y="0"/>
          <wp:positionH relativeFrom="column">
            <wp:posOffset>3228975</wp:posOffset>
          </wp:positionH>
          <wp:positionV relativeFrom="paragraph">
            <wp:posOffset>80010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20E22CF0">
          <wp:simplePos x="0" y="0"/>
          <wp:positionH relativeFrom="column">
            <wp:posOffset>4772660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554BB77D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105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2DA7A" w14:textId="77777777" w:rsidR="00B54F0E" w:rsidRDefault="00B54F0E" w:rsidP="00ED544D">
      <w:pPr>
        <w:spacing w:after="0" w:line="240" w:lineRule="auto"/>
      </w:pPr>
      <w:r>
        <w:separator/>
      </w:r>
    </w:p>
  </w:footnote>
  <w:footnote w:type="continuationSeparator" w:id="0">
    <w:p w14:paraId="060ABBCF" w14:textId="77777777" w:rsidR="00B54F0E" w:rsidRDefault="00B54F0E" w:rsidP="00ED5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765761">
    <w:abstractNumId w:val="6"/>
  </w:num>
  <w:num w:numId="2" w16cid:durableId="1444299494">
    <w:abstractNumId w:val="7"/>
  </w:num>
  <w:num w:numId="3" w16cid:durableId="1894273746">
    <w:abstractNumId w:val="8"/>
  </w:num>
  <w:num w:numId="4" w16cid:durableId="2067800019">
    <w:abstractNumId w:val="4"/>
  </w:num>
  <w:num w:numId="5" w16cid:durableId="537619640">
    <w:abstractNumId w:val="6"/>
    <w:lvlOverride w:ilvl="0">
      <w:startOverride w:val="1"/>
    </w:lvlOverride>
  </w:num>
  <w:num w:numId="6" w16cid:durableId="2099517623">
    <w:abstractNumId w:val="6"/>
    <w:lvlOverride w:ilvl="0">
      <w:startOverride w:val="1"/>
    </w:lvlOverride>
  </w:num>
  <w:num w:numId="7" w16cid:durableId="918709412">
    <w:abstractNumId w:val="6"/>
    <w:lvlOverride w:ilvl="0">
      <w:startOverride w:val="1"/>
    </w:lvlOverride>
  </w:num>
  <w:num w:numId="8" w16cid:durableId="1006782023">
    <w:abstractNumId w:val="6"/>
    <w:lvlOverride w:ilvl="0">
      <w:startOverride w:val="1"/>
    </w:lvlOverride>
  </w:num>
  <w:num w:numId="9" w16cid:durableId="1296832686">
    <w:abstractNumId w:val="8"/>
    <w:lvlOverride w:ilvl="0">
      <w:startOverride w:val="1"/>
    </w:lvlOverride>
  </w:num>
  <w:num w:numId="10" w16cid:durableId="842013256">
    <w:abstractNumId w:val="6"/>
    <w:lvlOverride w:ilvl="0">
      <w:startOverride w:val="1"/>
    </w:lvlOverride>
  </w:num>
  <w:num w:numId="11" w16cid:durableId="2082365307">
    <w:abstractNumId w:val="6"/>
    <w:lvlOverride w:ilvl="0">
      <w:startOverride w:val="1"/>
    </w:lvlOverride>
  </w:num>
  <w:num w:numId="12" w16cid:durableId="687485501">
    <w:abstractNumId w:val="6"/>
    <w:lvlOverride w:ilvl="0">
      <w:startOverride w:val="1"/>
    </w:lvlOverride>
  </w:num>
  <w:num w:numId="13" w16cid:durableId="1536891780">
    <w:abstractNumId w:val="8"/>
    <w:lvlOverride w:ilvl="0">
      <w:startOverride w:val="1"/>
    </w:lvlOverride>
  </w:num>
  <w:num w:numId="14" w16cid:durableId="1510605570">
    <w:abstractNumId w:val="6"/>
    <w:lvlOverride w:ilvl="0">
      <w:startOverride w:val="1"/>
    </w:lvlOverride>
  </w:num>
  <w:num w:numId="15" w16cid:durableId="113866309">
    <w:abstractNumId w:val="6"/>
    <w:lvlOverride w:ilvl="0">
      <w:startOverride w:val="1"/>
    </w:lvlOverride>
  </w:num>
  <w:num w:numId="16" w16cid:durableId="1647783992">
    <w:abstractNumId w:val="6"/>
    <w:lvlOverride w:ilvl="0">
      <w:startOverride w:val="1"/>
    </w:lvlOverride>
  </w:num>
  <w:num w:numId="17" w16cid:durableId="746344063">
    <w:abstractNumId w:val="6"/>
    <w:lvlOverride w:ilvl="0">
      <w:startOverride w:val="1"/>
    </w:lvlOverride>
  </w:num>
  <w:num w:numId="18" w16cid:durableId="380371510">
    <w:abstractNumId w:val="8"/>
    <w:lvlOverride w:ilvl="0">
      <w:startOverride w:val="1"/>
    </w:lvlOverride>
  </w:num>
  <w:num w:numId="19" w16cid:durableId="1063722252">
    <w:abstractNumId w:val="6"/>
    <w:lvlOverride w:ilvl="0">
      <w:startOverride w:val="1"/>
    </w:lvlOverride>
  </w:num>
  <w:num w:numId="20" w16cid:durableId="604731110">
    <w:abstractNumId w:val="6"/>
    <w:lvlOverride w:ilvl="0">
      <w:startOverride w:val="1"/>
    </w:lvlOverride>
  </w:num>
  <w:num w:numId="21" w16cid:durableId="437717158">
    <w:abstractNumId w:val="6"/>
    <w:lvlOverride w:ilvl="0">
      <w:startOverride w:val="1"/>
    </w:lvlOverride>
  </w:num>
  <w:num w:numId="22" w16cid:durableId="343284272">
    <w:abstractNumId w:val="6"/>
    <w:lvlOverride w:ilvl="0">
      <w:startOverride w:val="1"/>
    </w:lvlOverride>
  </w:num>
  <w:num w:numId="23" w16cid:durableId="2113551480">
    <w:abstractNumId w:val="6"/>
    <w:lvlOverride w:ilvl="0">
      <w:startOverride w:val="1"/>
    </w:lvlOverride>
  </w:num>
  <w:num w:numId="24" w16cid:durableId="527059874">
    <w:abstractNumId w:val="6"/>
    <w:lvlOverride w:ilvl="0">
      <w:startOverride w:val="1"/>
    </w:lvlOverride>
  </w:num>
  <w:num w:numId="25" w16cid:durableId="150411337">
    <w:abstractNumId w:val="6"/>
    <w:lvlOverride w:ilvl="0">
      <w:startOverride w:val="1"/>
    </w:lvlOverride>
  </w:num>
  <w:num w:numId="26" w16cid:durableId="2038650691">
    <w:abstractNumId w:val="6"/>
    <w:lvlOverride w:ilvl="0">
      <w:startOverride w:val="1"/>
    </w:lvlOverride>
  </w:num>
  <w:num w:numId="27" w16cid:durableId="215357169">
    <w:abstractNumId w:val="6"/>
    <w:lvlOverride w:ilvl="0">
      <w:startOverride w:val="1"/>
    </w:lvlOverride>
  </w:num>
  <w:num w:numId="28" w16cid:durableId="785663212">
    <w:abstractNumId w:val="6"/>
    <w:lvlOverride w:ilvl="0">
      <w:startOverride w:val="1"/>
    </w:lvlOverride>
  </w:num>
  <w:num w:numId="29" w16cid:durableId="726414440">
    <w:abstractNumId w:val="6"/>
    <w:lvlOverride w:ilvl="0">
      <w:startOverride w:val="1"/>
    </w:lvlOverride>
  </w:num>
  <w:num w:numId="30" w16cid:durableId="1553232892">
    <w:abstractNumId w:val="6"/>
    <w:lvlOverride w:ilvl="0">
      <w:startOverride w:val="1"/>
    </w:lvlOverride>
  </w:num>
  <w:num w:numId="31" w16cid:durableId="1635138004">
    <w:abstractNumId w:val="6"/>
    <w:lvlOverride w:ilvl="0">
      <w:startOverride w:val="1"/>
    </w:lvlOverride>
  </w:num>
  <w:num w:numId="32" w16cid:durableId="786510209">
    <w:abstractNumId w:val="3"/>
  </w:num>
  <w:num w:numId="33" w16cid:durableId="107047049">
    <w:abstractNumId w:val="1"/>
  </w:num>
  <w:num w:numId="34" w16cid:durableId="881215483">
    <w:abstractNumId w:val="9"/>
  </w:num>
  <w:num w:numId="35" w16cid:durableId="541594097">
    <w:abstractNumId w:val="5"/>
  </w:num>
  <w:num w:numId="36" w16cid:durableId="1933665200">
    <w:abstractNumId w:val="0"/>
  </w:num>
  <w:num w:numId="37" w16cid:durableId="982736895">
    <w:abstractNumId w:val="6"/>
    <w:lvlOverride w:ilvl="0">
      <w:startOverride w:val="1"/>
    </w:lvlOverride>
  </w:num>
  <w:num w:numId="38" w16cid:durableId="2086801434">
    <w:abstractNumId w:val="6"/>
    <w:lvlOverride w:ilvl="0">
      <w:startOverride w:val="1"/>
    </w:lvlOverride>
  </w:num>
  <w:num w:numId="39" w16cid:durableId="1597206982">
    <w:abstractNumId w:val="6"/>
    <w:lvlOverride w:ilvl="0">
      <w:startOverride w:val="1"/>
    </w:lvlOverride>
  </w:num>
  <w:num w:numId="40" w16cid:durableId="1898584868">
    <w:abstractNumId w:val="6"/>
    <w:lvlOverride w:ilvl="0">
      <w:startOverride w:val="1"/>
    </w:lvlOverride>
  </w:num>
  <w:num w:numId="41" w16cid:durableId="1604150638">
    <w:abstractNumId w:val="6"/>
    <w:lvlOverride w:ilvl="0">
      <w:startOverride w:val="1"/>
    </w:lvlOverride>
  </w:num>
  <w:num w:numId="42" w16cid:durableId="1171916257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25BCF"/>
    <w:rsid w:val="00054486"/>
    <w:rsid w:val="000718B7"/>
    <w:rsid w:val="000A1EF0"/>
    <w:rsid w:val="000A2B32"/>
    <w:rsid w:val="000A6365"/>
    <w:rsid w:val="000A63CC"/>
    <w:rsid w:val="000B06BD"/>
    <w:rsid w:val="0014654B"/>
    <w:rsid w:val="001C3B80"/>
    <w:rsid w:val="001D57BE"/>
    <w:rsid w:val="00232D1D"/>
    <w:rsid w:val="00255E3B"/>
    <w:rsid w:val="0027154F"/>
    <w:rsid w:val="002B7944"/>
    <w:rsid w:val="002C1C38"/>
    <w:rsid w:val="0038090A"/>
    <w:rsid w:val="003957B1"/>
    <w:rsid w:val="003D0AE6"/>
    <w:rsid w:val="003D42D3"/>
    <w:rsid w:val="00401657"/>
    <w:rsid w:val="00426B9F"/>
    <w:rsid w:val="004578EE"/>
    <w:rsid w:val="00461443"/>
    <w:rsid w:val="00462A7E"/>
    <w:rsid w:val="004819FD"/>
    <w:rsid w:val="00495D75"/>
    <w:rsid w:val="00497E71"/>
    <w:rsid w:val="00537EA3"/>
    <w:rsid w:val="00540191"/>
    <w:rsid w:val="005411B0"/>
    <w:rsid w:val="0059517C"/>
    <w:rsid w:val="00595251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871B2"/>
    <w:rsid w:val="006A1847"/>
    <w:rsid w:val="006B0CA3"/>
    <w:rsid w:val="006B2433"/>
    <w:rsid w:val="006C7645"/>
    <w:rsid w:val="00707FFC"/>
    <w:rsid w:val="00714F08"/>
    <w:rsid w:val="007841BD"/>
    <w:rsid w:val="007A0FAF"/>
    <w:rsid w:val="007B2670"/>
    <w:rsid w:val="007F45DE"/>
    <w:rsid w:val="00801789"/>
    <w:rsid w:val="00827435"/>
    <w:rsid w:val="00866749"/>
    <w:rsid w:val="00867EB3"/>
    <w:rsid w:val="008C29B9"/>
    <w:rsid w:val="008C5BBE"/>
    <w:rsid w:val="008D43D4"/>
    <w:rsid w:val="0092235A"/>
    <w:rsid w:val="009336E0"/>
    <w:rsid w:val="009441AD"/>
    <w:rsid w:val="00956A34"/>
    <w:rsid w:val="0098052E"/>
    <w:rsid w:val="00982AF2"/>
    <w:rsid w:val="009E31C7"/>
    <w:rsid w:val="009F7F2E"/>
    <w:rsid w:val="00A0559F"/>
    <w:rsid w:val="00A754CD"/>
    <w:rsid w:val="00A80AE1"/>
    <w:rsid w:val="00A83480"/>
    <w:rsid w:val="00A92366"/>
    <w:rsid w:val="00AD3F1A"/>
    <w:rsid w:val="00B54F0E"/>
    <w:rsid w:val="00B67338"/>
    <w:rsid w:val="00BC0CF0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93959"/>
    <w:rsid w:val="00DB5596"/>
    <w:rsid w:val="00DB6FB8"/>
    <w:rsid w:val="00E71579"/>
    <w:rsid w:val="00E912EB"/>
    <w:rsid w:val="00EB3584"/>
    <w:rsid w:val="00ED544D"/>
    <w:rsid w:val="00EE7729"/>
    <w:rsid w:val="00F34887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30A0A"/>
  <w15:docId w15:val="{36FBA065-3ECA-4971-88C3-1F30A8A1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footer" Target="footer1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100</TotalTime>
  <Pages>5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41</cp:revision>
  <cp:lastPrinted>2022-12-07T14:03:00Z</cp:lastPrinted>
  <dcterms:created xsi:type="dcterms:W3CDTF">2014-12-21T12:55:00Z</dcterms:created>
  <dcterms:modified xsi:type="dcterms:W3CDTF">2023-01-30T10:20:00Z</dcterms:modified>
</cp:coreProperties>
</file>