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C3FE314" w:rsidR="00151DA8" w:rsidRDefault="00151DA8" w:rsidP="00CC4F7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C4F7B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7D46C80C" w14:textId="77777777" w:rsidR="00DE5B81" w:rsidRPr="00CC4F7B" w:rsidRDefault="00DE5B81" w:rsidP="00CC4F7B">
      <w:pPr>
        <w:pStyle w:val="sorubilgisistili"/>
      </w:pPr>
      <w:r w:rsidRPr="00CC4F7B">
        <w:t>“Şüphesiz biz ona (doğru) yolu gösterdik. İster şükredici olsun ister nankör.” (İnsan Suresi, 3. Ayet)</w:t>
      </w:r>
    </w:p>
    <w:p w14:paraId="1F756C9F" w14:textId="77777777" w:rsidR="00DE5B81" w:rsidRPr="0036017E" w:rsidRDefault="00DE5B81" w:rsidP="00CC4F7B">
      <w:pPr>
        <w:pStyle w:val="SORUMETN"/>
      </w:pPr>
      <w:r w:rsidRPr="0036017E">
        <w:t>Yukarıda ki ayeti kerimeden hareketle insanın iradesi ve kader arasındaki ilişkiyi açıklayınız.</w:t>
      </w:r>
      <w:r>
        <w:t xml:space="preserve"> (10p)</w:t>
      </w:r>
    </w:p>
    <w:p w14:paraId="76D4D7C4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5E666965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9E636D0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FD18B5A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14DBC19B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D9F1CD7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6C225385" w14:textId="77777777" w:rsidR="00DE5B81" w:rsidRPr="0036017E" w:rsidRDefault="00DE5B81" w:rsidP="00DE5B81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7BEB1956" w14:textId="77777777" w:rsidR="00DE5B81" w:rsidRPr="0036017E" w:rsidRDefault="00DE5B81" w:rsidP="00DE5B81">
      <w:pPr>
        <w:spacing w:line="360" w:lineRule="auto"/>
        <w:rPr>
          <w:rFonts w:ascii="Bahnschrift" w:hAnsi="Bahnschrift" w:cs="Times New Roman"/>
          <w:b/>
          <w:bCs/>
        </w:rPr>
      </w:pPr>
    </w:p>
    <w:p w14:paraId="0537FA8C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4F937B8A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67F73D30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12F35566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1C1FE04E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0DECD74C" w14:textId="77777777" w:rsidR="00DE5B81" w:rsidRPr="00CE4040" w:rsidRDefault="00DE5B81" w:rsidP="00CC4F7B">
      <w:pPr>
        <w:pStyle w:val="SORUMETN"/>
      </w:pPr>
      <w:r w:rsidRPr="00CE4040">
        <w:t xml:space="preserve">Aşağıda Hz. </w:t>
      </w:r>
      <w:proofErr w:type="spellStart"/>
      <w:r w:rsidRPr="00CE4040">
        <w:t>Şuayb</w:t>
      </w:r>
      <w:proofErr w:type="spellEnd"/>
      <w:r w:rsidRPr="00CE4040">
        <w:t xml:space="preserve"> (as) ile ilgili verilen metindeki boşlukları doğru ifadelerle tamamlayınız.</w:t>
      </w:r>
      <w:r>
        <w:t xml:space="preserve"> (9p)</w:t>
      </w:r>
    </w:p>
    <w:p w14:paraId="520C329C" w14:textId="6BDBB7B2" w:rsidR="00DE5B81" w:rsidRPr="00CC4F7B" w:rsidRDefault="00CC4F7B" w:rsidP="00CC4F7B">
      <w:pPr>
        <w:pStyle w:val="AIKMETN"/>
        <w:rPr>
          <w:sz w:val="24"/>
          <w:szCs w:val="24"/>
        </w:rPr>
      </w:pPr>
      <w:r w:rsidRPr="00CC4F7B">
        <w:rPr>
          <w:sz w:val="24"/>
          <w:szCs w:val="24"/>
        </w:rPr>
        <w:t xml:space="preserve">1. </w:t>
      </w:r>
      <w:r w:rsidR="00DE5B81" w:rsidRPr="00CC4F7B">
        <w:rPr>
          <w:sz w:val="24"/>
          <w:szCs w:val="24"/>
        </w:rPr>
        <w:t xml:space="preserve">Hz. </w:t>
      </w:r>
      <w:proofErr w:type="spellStart"/>
      <w:r w:rsidR="00DE5B81" w:rsidRPr="00CC4F7B">
        <w:rPr>
          <w:sz w:val="24"/>
          <w:szCs w:val="24"/>
        </w:rPr>
        <w:t>Şuayp</w:t>
      </w:r>
      <w:proofErr w:type="spellEnd"/>
      <w:r w:rsidR="00DE5B81" w:rsidRPr="00CC4F7B">
        <w:rPr>
          <w:sz w:val="24"/>
          <w:szCs w:val="24"/>
        </w:rPr>
        <w:t xml:space="preserve"> (</w:t>
      </w:r>
      <w:proofErr w:type="spellStart"/>
      <w:r w:rsidR="00DE5B81" w:rsidRPr="00CC4F7B">
        <w:rPr>
          <w:sz w:val="24"/>
          <w:szCs w:val="24"/>
        </w:rPr>
        <w:t>a.s</w:t>
      </w:r>
      <w:proofErr w:type="spellEnd"/>
      <w:r w:rsidR="00DE5B81" w:rsidRPr="00CC4F7B">
        <w:rPr>
          <w:sz w:val="24"/>
          <w:szCs w:val="24"/>
        </w:rPr>
        <w:t xml:space="preserve">.), </w:t>
      </w:r>
      <w:proofErr w:type="gramStart"/>
      <w:r w:rsidR="00DE5B81" w:rsidRPr="00CC4F7B">
        <w:rPr>
          <w:sz w:val="24"/>
          <w:szCs w:val="24"/>
        </w:rPr>
        <w:t>………….……..</w:t>
      </w:r>
      <w:proofErr w:type="gramEnd"/>
      <w:r w:rsidR="00DE5B81" w:rsidRPr="00CC4F7B">
        <w:rPr>
          <w:sz w:val="24"/>
          <w:szCs w:val="24"/>
        </w:rPr>
        <w:t xml:space="preserve"> ve </w:t>
      </w:r>
      <w:proofErr w:type="gramStart"/>
      <w:r w:rsidR="00DE5B81" w:rsidRPr="00CC4F7B">
        <w:rPr>
          <w:sz w:val="24"/>
          <w:szCs w:val="24"/>
        </w:rPr>
        <w:t>…………………...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halkına</w:t>
      </w:r>
      <w:proofErr w:type="gramEnd"/>
      <w:r w:rsidR="00DE5B81" w:rsidRPr="00CC4F7B">
        <w:rPr>
          <w:sz w:val="24"/>
          <w:szCs w:val="24"/>
        </w:rPr>
        <w:t xml:space="preserve"> peygamber olarak gönderilmiştir.</w:t>
      </w:r>
    </w:p>
    <w:p w14:paraId="38FE66C2" w14:textId="6FE3CA08" w:rsidR="00DE5B81" w:rsidRPr="00CC4F7B" w:rsidRDefault="00CC4F7B" w:rsidP="00CC4F7B">
      <w:pPr>
        <w:pStyle w:val="AIKMETN"/>
        <w:rPr>
          <w:sz w:val="24"/>
          <w:szCs w:val="24"/>
        </w:rPr>
      </w:pPr>
      <w:r w:rsidRPr="00CC4F7B">
        <w:rPr>
          <w:sz w:val="24"/>
          <w:szCs w:val="24"/>
        </w:rPr>
        <w:t xml:space="preserve">2. </w:t>
      </w:r>
      <w:r w:rsidR="00DE5B81" w:rsidRPr="00CC4F7B">
        <w:rPr>
          <w:sz w:val="24"/>
          <w:szCs w:val="24"/>
        </w:rPr>
        <w:t xml:space="preserve">Bu iki şehrin halkı, genellikle ticaretle uğraşan varlıklı kimselerden oluşuyordu. Ancak onlar, </w:t>
      </w:r>
      <w:proofErr w:type="gramStart"/>
      <w:r w:rsidR="00DE5B81" w:rsidRPr="00CC4F7B">
        <w:rPr>
          <w:sz w:val="24"/>
          <w:szCs w:val="24"/>
        </w:rPr>
        <w:t>………………………………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…………………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………………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…………………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…………….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yaparak</w:t>
      </w:r>
      <w:proofErr w:type="gramEnd"/>
      <w:r w:rsidR="00DE5B81" w:rsidRPr="00CC4F7B">
        <w:rPr>
          <w:sz w:val="24"/>
          <w:szCs w:val="24"/>
        </w:rPr>
        <w:t xml:space="preserve"> insanları aldatıyorlardı.</w:t>
      </w:r>
    </w:p>
    <w:p w14:paraId="12B90363" w14:textId="0E5240B3" w:rsidR="00DE5B81" w:rsidRPr="00CC4F7B" w:rsidRDefault="00CC4F7B" w:rsidP="00CC4F7B">
      <w:pPr>
        <w:pStyle w:val="AIKMETN"/>
        <w:rPr>
          <w:sz w:val="24"/>
          <w:szCs w:val="24"/>
        </w:rPr>
      </w:pPr>
      <w:r w:rsidRPr="00CC4F7B">
        <w:rPr>
          <w:sz w:val="24"/>
          <w:szCs w:val="24"/>
        </w:rPr>
        <w:t xml:space="preserve">3. </w:t>
      </w:r>
      <w:r w:rsidR="00DE5B81" w:rsidRPr="00CC4F7B">
        <w:rPr>
          <w:sz w:val="24"/>
          <w:szCs w:val="24"/>
        </w:rPr>
        <w:t xml:space="preserve">Hz. </w:t>
      </w:r>
      <w:proofErr w:type="spellStart"/>
      <w:r w:rsidR="00DE5B81" w:rsidRPr="00CC4F7B">
        <w:rPr>
          <w:sz w:val="24"/>
          <w:szCs w:val="24"/>
        </w:rPr>
        <w:t>Şuayp</w:t>
      </w:r>
      <w:proofErr w:type="spellEnd"/>
      <w:r w:rsidR="00DE5B81" w:rsidRPr="00CC4F7B">
        <w:rPr>
          <w:sz w:val="24"/>
          <w:szCs w:val="24"/>
        </w:rPr>
        <w:t xml:space="preserve"> (</w:t>
      </w:r>
      <w:proofErr w:type="spellStart"/>
      <w:r w:rsidR="00DE5B81" w:rsidRPr="00CC4F7B">
        <w:rPr>
          <w:sz w:val="24"/>
          <w:szCs w:val="24"/>
        </w:rPr>
        <w:t>a.s</w:t>
      </w:r>
      <w:proofErr w:type="spellEnd"/>
      <w:r w:rsidR="00DE5B81" w:rsidRPr="00CC4F7B">
        <w:rPr>
          <w:sz w:val="24"/>
          <w:szCs w:val="24"/>
        </w:rPr>
        <w:t xml:space="preserve">.), son derece güzel ve etkileyici konuşurdu. Etkili ve güzel üslubuyla insanlar üzerinde olumlu etkiler bırakırdı. Tebliğindeki tatlı üslubu ve etkileyici söz söylemesi sebebiyle ona </w:t>
      </w:r>
      <w:proofErr w:type="gramStart"/>
      <w:r w:rsidR="00DE5B81" w:rsidRPr="00CC4F7B">
        <w:rPr>
          <w:sz w:val="24"/>
          <w:szCs w:val="24"/>
        </w:rPr>
        <w:t>…………………………………………</w:t>
      </w:r>
      <w:proofErr w:type="gramEnd"/>
      <w:r w:rsidR="00DE5B81" w:rsidRPr="00CC4F7B">
        <w:rPr>
          <w:sz w:val="24"/>
          <w:szCs w:val="24"/>
        </w:rPr>
        <w:t xml:space="preserve"> </w:t>
      </w:r>
      <w:proofErr w:type="gramStart"/>
      <w:r w:rsidR="00DE5B81" w:rsidRPr="00CC4F7B">
        <w:rPr>
          <w:sz w:val="24"/>
          <w:szCs w:val="24"/>
        </w:rPr>
        <w:t>denilmiştir</w:t>
      </w:r>
      <w:proofErr w:type="gramEnd"/>
      <w:r w:rsidR="00DE5B81" w:rsidRPr="00CC4F7B">
        <w:rPr>
          <w:sz w:val="24"/>
          <w:szCs w:val="24"/>
        </w:rPr>
        <w:t>.</w:t>
      </w:r>
    </w:p>
    <w:p w14:paraId="5EC39773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1095F03F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632E4FB7" w14:textId="77777777" w:rsidR="00DE5B81" w:rsidRPr="0036017E" w:rsidRDefault="00DE5B81" w:rsidP="00DE5B81">
      <w:pPr>
        <w:rPr>
          <w:rFonts w:ascii="Times New Roman" w:hAnsi="Times New Roman" w:cs="Times New Roman"/>
          <w:b/>
          <w:bCs/>
        </w:rPr>
      </w:pPr>
    </w:p>
    <w:p w14:paraId="02B50D7B" w14:textId="77777777" w:rsidR="00DE5B81" w:rsidRPr="00CC4F7B" w:rsidRDefault="00DE5B81" w:rsidP="00CC4F7B">
      <w:pPr>
        <w:pStyle w:val="sorubilgisistili"/>
      </w:pPr>
      <w:r w:rsidRPr="00CC4F7B">
        <w:t>Kim bir M</w:t>
      </w:r>
      <w:r w:rsidRPr="00CC4F7B">
        <w:rPr>
          <w:rFonts w:hint="eastAsia"/>
        </w:rPr>
        <w:t>ü</w:t>
      </w:r>
      <w:r w:rsidRPr="00CC4F7B">
        <w:t>sl</w:t>
      </w:r>
      <w:r w:rsidRPr="00CC4F7B">
        <w:rPr>
          <w:rFonts w:hint="eastAsia"/>
        </w:rPr>
        <w:t>ü</w:t>
      </w:r>
      <w:r w:rsidRPr="00CC4F7B">
        <w:t>man’</w:t>
      </w:r>
      <w:r w:rsidRPr="00CC4F7B">
        <w:rPr>
          <w:rFonts w:hint="eastAsia"/>
        </w:rPr>
        <w:t>ı</w:t>
      </w:r>
      <w:r w:rsidRPr="00CC4F7B">
        <w:t>n d</w:t>
      </w:r>
      <w:r w:rsidRPr="00CC4F7B">
        <w:rPr>
          <w:rFonts w:hint="eastAsia"/>
        </w:rPr>
        <w:t>ü</w:t>
      </w:r>
      <w:r w:rsidRPr="00CC4F7B">
        <w:t>nya s</w:t>
      </w:r>
      <w:r w:rsidRPr="00CC4F7B">
        <w:rPr>
          <w:rFonts w:hint="eastAsia"/>
        </w:rPr>
        <w:t>ı</w:t>
      </w:r>
      <w:r w:rsidRPr="00CC4F7B">
        <w:t>k</w:t>
      </w:r>
      <w:r w:rsidRPr="00CC4F7B">
        <w:rPr>
          <w:rFonts w:hint="eastAsia"/>
        </w:rPr>
        <w:t>ı</w:t>
      </w:r>
      <w:r w:rsidRPr="00CC4F7B">
        <w:t>nt</w:t>
      </w:r>
      <w:r w:rsidRPr="00CC4F7B">
        <w:rPr>
          <w:rFonts w:hint="eastAsia"/>
        </w:rPr>
        <w:t>ı</w:t>
      </w:r>
      <w:r w:rsidRPr="00CC4F7B">
        <w:t>lar</w:t>
      </w:r>
      <w:r w:rsidRPr="00CC4F7B">
        <w:rPr>
          <w:rFonts w:hint="eastAsia"/>
        </w:rPr>
        <w:t>ı</w:t>
      </w:r>
      <w:r w:rsidRPr="00CC4F7B">
        <w:t>ndan bir s</w:t>
      </w:r>
      <w:r w:rsidRPr="00CC4F7B">
        <w:rPr>
          <w:rFonts w:hint="eastAsia"/>
        </w:rPr>
        <w:t>ı</w:t>
      </w:r>
      <w:r w:rsidRPr="00CC4F7B">
        <w:t>k</w:t>
      </w:r>
      <w:r w:rsidRPr="00CC4F7B">
        <w:rPr>
          <w:rFonts w:hint="eastAsia"/>
        </w:rPr>
        <w:t>ı</w:t>
      </w:r>
      <w:r w:rsidRPr="00CC4F7B">
        <w:t>nt</w:t>
      </w:r>
      <w:r w:rsidRPr="00CC4F7B">
        <w:rPr>
          <w:rFonts w:hint="eastAsia"/>
        </w:rPr>
        <w:t>ı</w:t>
      </w:r>
      <w:r w:rsidRPr="00CC4F7B">
        <w:t>s</w:t>
      </w:r>
      <w:r w:rsidRPr="00CC4F7B">
        <w:rPr>
          <w:rFonts w:hint="eastAsia"/>
        </w:rPr>
        <w:t>ı</w:t>
      </w:r>
      <w:r w:rsidRPr="00CC4F7B">
        <w:t>n</w:t>
      </w:r>
      <w:r w:rsidRPr="00CC4F7B">
        <w:rPr>
          <w:rFonts w:hint="eastAsia"/>
        </w:rPr>
        <w:t>ı</w:t>
      </w:r>
      <w:r w:rsidRPr="00CC4F7B">
        <w:t xml:space="preserve"> giderirse, Allah da onun k</w:t>
      </w:r>
      <w:r w:rsidRPr="00CC4F7B">
        <w:rPr>
          <w:rFonts w:hint="eastAsia"/>
        </w:rPr>
        <w:t>ı</w:t>
      </w:r>
      <w:r w:rsidRPr="00CC4F7B">
        <w:t>yamet g</w:t>
      </w:r>
      <w:r w:rsidRPr="00CC4F7B">
        <w:rPr>
          <w:rFonts w:hint="eastAsia"/>
        </w:rPr>
        <w:t>ü</w:t>
      </w:r>
      <w:r w:rsidRPr="00CC4F7B">
        <w:t>n</w:t>
      </w:r>
      <w:r w:rsidRPr="00CC4F7B">
        <w:rPr>
          <w:rFonts w:hint="eastAsia"/>
        </w:rPr>
        <w:t>ü</w:t>
      </w:r>
      <w:r w:rsidRPr="00CC4F7B">
        <w:t>ndeki s</w:t>
      </w:r>
      <w:r w:rsidRPr="00CC4F7B">
        <w:rPr>
          <w:rFonts w:hint="eastAsia"/>
        </w:rPr>
        <w:t>ı</w:t>
      </w:r>
      <w:r w:rsidRPr="00CC4F7B">
        <w:t>k</w:t>
      </w:r>
      <w:r w:rsidRPr="00CC4F7B">
        <w:rPr>
          <w:rFonts w:hint="eastAsia"/>
        </w:rPr>
        <w:t>ı</w:t>
      </w:r>
      <w:r w:rsidRPr="00CC4F7B">
        <w:t>nt</w:t>
      </w:r>
      <w:r w:rsidRPr="00CC4F7B">
        <w:rPr>
          <w:rFonts w:hint="eastAsia"/>
        </w:rPr>
        <w:t>ı</w:t>
      </w:r>
      <w:r w:rsidRPr="00CC4F7B">
        <w:t>lar</w:t>
      </w:r>
      <w:r w:rsidRPr="00CC4F7B">
        <w:rPr>
          <w:rFonts w:hint="eastAsia"/>
        </w:rPr>
        <w:t>ı</w:t>
      </w:r>
      <w:r w:rsidRPr="00CC4F7B">
        <w:t>ndan birini giderir. Kim darda kalan bir kimsenin i</w:t>
      </w:r>
      <w:r w:rsidRPr="00CC4F7B">
        <w:rPr>
          <w:rFonts w:hint="eastAsia"/>
        </w:rPr>
        <w:t>ş</w:t>
      </w:r>
      <w:r w:rsidRPr="00CC4F7B">
        <w:t>ini kolayla</w:t>
      </w:r>
      <w:r w:rsidRPr="00CC4F7B">
        <w:rPr>
          <w:rFonts w:hint="eastAsia"/>
        </w:rPr>
        <w:t>ş</w:t>
      </w:r>
      <w:r w:rsidRPr="00CC4F7B">
        <w:t>t</w:t>
      </w:r>
      <w:r w:rsidRPr="00CC4F7B">
        <w:rPr>
          <w:rFonts w:hint="eastAsia"/>
        </w:rPr>
        <w:t>ı</w:t>
      </w:r>
      <w:r w:rsidRPr="00CC4F7B">
        <w:t>r</w:t>
      </w:r>
      <w:r w:rsidRPr="00CC4F7B">
        <w:rPr>
          <w:rFonts w:hint="eastAsia"/>
        </w:rPr>
        <w:t>ı</w:t>
      </w:r>
      <w:r w:rsidRPr="00CC4F7B">
        <w:t>rsa, Allah da d</w:t>
      </w:r>
      <w:r w:rsidRPr="00CC4F7B">
        <w:rPr>
          <w:rFonts w:hint="eastAsia"/>
        </w:rPr>
        <w:t>ü</w:t>
      </w:r>
      <w:r w:rsidRPr="00CC4F7B">
        <w:t xml:space="preserve">nya ve ahirette onun </w:t>
      </w:r>
      <w:bookmarkStart w:id="2" w:name="_GoBack"/>
      <w:bookmarkEnd w:id="2"/>
      <w:r w:rsidRPr="00CC4F7B">
        <w:t>i</w:t>
      </w:r>
      <w:r w:rsidRPr="00CC4F7B">
        <w:rPr>
          <w:rFonts w:hint="eastAsia"/>
        </w:rPr>
        <w:t>ş</w:t>
      </w:r>
      <w:r w:rsidRPr="00CC4F7B">
        <w:t>lerini kolayla</w:t>
      </w:r>
      <w:r w:rsidRPr="00CC4F7B">
        <w:rPr>
          <w:rFonts w:hint="eastAsia"/>
        </w:rPr>
        <w:t>ş</w:t>
      </w:r>
      <w:r w:rsidRPr="00CC4F7B">
        <w:t>t</w:t>
      </w:r>
      <w:r w:rsidRPr="00CC4F7B">
        <w:rPr>
          <w:rFonts w:hint="eastAsia"/>
        </w:rPr>
        <w:t>ı</w:t>
      </w:r>
      <w:r w:rsidRPr="00CC4F7B">
        <w:t>r</w:t>
      </w:r>
      <w:r w:rsidRPr="00CC4F7B">
        <w:rPr>
          <w:rFonts w:hint="eastAsia"/>
        </w:rPr>
        <w:t>ı</w:t>
      </w:r>
      <w:r w:rsidRPr="00CC4F7B">
        <w:t>r. Kim bir M</w:t>
      </w:r>
      <w:r w:rsidRPr="00CC4F7B">
        <w:rPr>
          <w:rFonts w:hint="eastAsia"/>
        </w:rPr>
        <w:t>ü</w:t>
      </w:r>
      <w:r w:rsidRPr="00CC4F7B">
        <w:t>sl</w:t>
      </w:r>
      <w:r w:rsidRPr="00CC4F7B">
        <w:rPr>
          <w:rFonts w:hint="eastAsia"/>
        </w:rPr>
        <w:t>ü</w:t>
      </w:r>
      <w:r w:rsidRPr="00CC4F7B">
        <w:t>man’</w:t>
      </w:r>
      <w:r w:rsidRPr="00CC4F7B">
        <w:rPr>
          <w:rFonts w:hint="eastAsia"/>
        </w:rPr>
        <w:t>ı</w:t>
      </w:r>
      <w:r w:rsidRPr="00CC4F7B">
        <w:t>n ay</w:t>
      </w:r>
      <w:r w:rsidRPr="00CC4F7B">
        <w:rPr>
          <w:rFonts w:hint="eastAsia"/>
        </w:rPr>
        <w:t>ı</w:t>
      </w:r>
      <w:r w:rsidRPr="00CC4F7B">
        <w:t>b</w:t>
      </w:r>
      <w:r w:rsidRPr="00CC4F7B">
        <w:rPr>
          <w:rFonts w:hint="eastAsia"/>
        </w:rPr>
        <w:t>ı</w:t>
      </w:r>
      <w:r w:rsidRPr="00CC4F7B">
        <w:t>n</w:t>
      </w:r>
      <w:r w:rsidRPr="00CC4F7B">
        <w:rPr>
          <w:rFonts w:hint="eastAsia"/>
        </w:rPr>
        <w:t>ı</w:t>
      </w:r>
      <w:r w:rsidRPr="00CC4F7B">
        <w:t xml:space="preserve"> </w:t>
      </w:r>
      <w:r w:rsidRPr="00CC4F7B">
        <w:rPr>
          <w:rFonts w:hint="eastAsia"/>
        </w:rPr>
        <w:t>ö</w:t>
      </w:r>
      <w:r w:rsidRPr="00CC4F7B">
        <w:t>rterse, Allah da d</w:t>
      </w:r>
      <w:r w:rsidRPr="00CC4F7B">
        <w:rPr>
          <w:rFonts w:hint="eastAsia"/>
        </w:rPr>
        <w:t>ü</w:t>
      </w:r>
      <w:r w:rsidRPr="00CC4F7B">
        <w:t>nya ve ahirette onun ay</w:t>
      </w:r>
      <w:r w:rsidRPr="00CC4F7B">
        <w:rPr>
          <w:rFonts w:hint="eastAsia"/>
        </w:rPr>
        <w:t>ı</w:t>
      </w:r>
      <w:r w:rsidRPr="00CC4F7B">
        <w:t>plar</w:t>
      </w:r>
      <w:r w:rsidRPr="00CC4F7B">
        <w:rPr>
          <w:rFonts w:hint="eastAsia"/>
        </w:rPr>
        <w:t>ı</w:t>
      </w:r>
      <w:r w:rsidRPr="00CC4F7B">
        <w:t>n</w:t>
      </w:r>
      <w:r w:rsidRPr="00CC4F7B">
        <w:rPr>
          <w:rFonts w:hint="eastAsia"/>
        </w:rPr>
        <w:t>ı</w:t>
      </w:r>
      <w:r w:rsidRPr="00CC4F7B">
        <w:t xml:space="preserve"> </w:t>
      </w:r>
      <w:r w:rsidRPr="00CC4F7B">
        <w:rPr>
          <w:rFonts w:hint="eastAsia"/>
        </w:rPr>
        <w:t>ö</w:t>
      </w:r>
      <w:r w:rsidRPr="00CC4F7B">
        <w:t>rter. Kul, karde</w:t>
      </w:r>
      <w:r w:rsidRPr="00CC4F7B">
        <w:rPr>
          <w:rFonts w:hint="eastAsia"/>
        </w:rPr>
        <w:t>ş</w:t>
      </w:r>
      <w:r w:rsidRPr="00CC4F7B">
        <w:t>inin yard</w:t>
      </w:r>
      <w:r w:rsidRPr="00CC4F7B">
        <w:rPr>
          <w:rFonts w:hint="eastAsia"/>
        </w:rPr>
        <w:t>ı</w:t>
      </w:r>
      <w:r w:rsidRPr="00CC4F7B">
        <w:t>m</w:t>
      </w:r>
      <w:r w:rsidRPr="00CC4F7B">
        <w:rPr>
          <w:rFonts w:hint="eastAsia"/>
        </w:rPr>
        <w:t>ı</w:t>
      </w:r>
      <w:r w:rsidRPr="00CC4F7B">
        <w:t>nda oldu</w:t>
      </w:r>
      <w:r w:rsidRPr="00CC4F7B">
        <w:rPr>
          <w:rFonts w:hint="eastAsia"/>
        </w:rPr>
        <w:t>ğ</w:t>
      </w:r>
      <w:r w:rsidRPr="00CC4F7B">
        <w:t>u s</w:t>
      </w:r>
      <w:r w:rsidRPr="00CC4F7B">
        <w:rPr>
          <w:rFonts w:hint="eastAsia"/>
        </w:rPr>
        <w:t>ü</w:t>
      </w:r>
      <w:r w:rsidRPr="00CC4F7B">
        <w:t>rece, Allah da onun yard</w:t>
      </w:r>
      <w:r w:rsidRPr="00CC4F7B">
        <w:rPr>
          <w:rFonts w:hint="eastAsia"/>
        </w:rPr>
        <w:t>ı</w:t>
      </w:r>
      <w:r w:rsidRPr="00CC4F7B">
        <w:t>mc</w:t>
      </w:r>
      <w:r w:rsidRPr="00CC4F7B">
        <w:rPr>
          <w:rFonts w:hint="eastAsia"/>
        </w:rPr>
        <w:t>ı</w:t>
      </w:r>
      <w:r w:rsidRPr="00CC4F7B">
        <w:t>s</w:t>
      </w:r>
      <w:r w:rsidRPr="00CC4F7B">
        <w:rPr>
          <w:rFonts w:hint="eastAsia"/>
        </w:rPr>
        <w:t>ı</w:t>
      </w:r>
      <w:r w:rsidRPr="00CC4F7B">
        <w:t xml:space="preserve"> olur.</w:t>
      </w:r>
      <w:r w:rsidRPr="00CC4F7B">
        <w:rPr>
          <w:rFonts w:hint="eastAsia"/>
        </w:rPr>
        <w:t>”</w:t>
      </w:r>
      <w:r w:rsidRPr="00CC4F7B">
        <w:t xml:space="preserve"> (</w:t>
      </w:r>
      <w:proofErr w:type="spellStart"/>
      <w:r w:rsidRPr="00CC4F7B">
        <w:t>Eb</w:t>
      </w:r>
      <w:r w:rsidRPr="00CC4F7B">
        <w:rPr>
          <w:rFonts w:hint="eastAsia"/>
        </w:rPr>
        <w:t>û</w:t>
      </w:r>
      <w:proofErr w:type="spellEnd"/>
      <w:r w:rsidRPr="00CC4F7B">
        <w:t xml:space="preserve"> </w:t>
      </w:r>
      <w:proofErr w:type="spellStart"/>
      <w:r w:rsidRPr="00CC4F7B">
        <w:t>D</w:t>
      </w:r>
      <w:r w:rsidRPr="00CC4F7B">
        <w:rPr>
          <w:rFonts w:hint="eastAsia"/>
        </w:rPr>
        <w:t>â</w:t>
      </w:r>
      <w:r w:rsidRPr="00CC4F7B">
        <w:t>v</w:t>
      </w:r>
      <w:r w:rsidRPr="00CC4F7B">
        <w:rPr>
          <w:rFonts w:hint="eastAsia"/>
        </w:rPr>
        <w:t>û</w:t>
      </w:r>
      <w:r w:rsidRPr="00CC4F7B">
        <w:t>d</w:t>
      </w:r>
      <w:proofErr w:type="spellEnd"/>
      <w:r w:rsidRPr="00CC4F7B">
        <w:t xml:space="preserve">, </w:t>
      </w:r>
      <w:proofErr w:type="spellStart"/>
      <w:r w:rsidRPr="00CC4F7B">
        <w:t>Edeb</w:t>
      </w:r>
      <w:proofErr w:type="spellEnd"/>
      <w:r w:rsidRPr="00CC4F7B">
        <w:t>, 60.)</w:t>
      </w:r>
    </w:p>
    <w:p w14:paraId="76D2CDAB" w14:textId="77777777" w:rsidR="00DE5B81" w:rsidRPr="008157AB" w:rsidRDefault="00DE5B81" w:rsidP="00CC4F7B">
      <w:pPr>
        <w:pStyle w:val="SORUMETN"/>
      </w:pPr>
      <w:r w:rsidRPr="008157AB">
        <w:t>Yukarıdaki hadisi şeriften hareket ile paylaşma ve yardımlaşmanın önemini açıklayınız.</w:t>
      </w:r>
      <w:r>
        <w:t xml:space="preserve"> (15p)</w:t>
      </w:r>
    </w:p>
    <w:p w14:paraId="10291CDA" w14:textId="77777777" w:rsidR="00DE5B81" w:rsidRPr="0036017E" w:rsidRDefault="00DE5B81" w:rsidP="00DE5B81">
      <w:pPr>
        <w:pStyle w:val="AralkYok"/>
        <w:rPr>
          <w:rFonts w:ascii="Times New Roman" w:hAnsi="Times New Roman" w:cs="Times New Roman"/>
        </w:rPr>
      </w:pPr>
    </w:p>
    <w:p w14:paraId="144487D4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241B7F13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4DE6B213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264A6942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0FB4C11A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2460B7CC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2D77CD2D" w14:textId="77777777" w:rsidR="00DE5B81" w:rsidRDefault="00DE5B81" w:rsidP="00DE5B81">
      <w:pPr>
        <w:rPr>
          <w:rFonts w:ascii="Times New Roman" w:hAnsi="Times New Roman" w:cs="Times New Roman"/>
        </w:rPr>
      </w:pPr>
    </w:p>
    <w:p w14:paraId="6806F66F" w14:textId="77777777" w:rsidR="00DE5B81" w:rsidRDefault="00DE5B81" w:rsidP="00DE5B81">
      <w:pPr>
        <w:rPr>
          <w:rFonts w:ascii="Times New Roman" w:hAnsi="Times New Roman" w:cs="Times New Roman"/>
        </w:rPr>
      </w:pPr>
    </w:p>
    <w:p w14:paraId="6E28FE47" w14:textId="77777777" w:rsidR="00DE5B81" w:rsidRDefault="00DE5B81" w:rsidP="00DE5B81">
      <w:pPr>
        <w:rPr>
          <w:rFonts w:ascii="Times New Roman" w:hAnsi="Times New Roman" w:cs="Times New Roman"/>
        </w:rPr>
      </w:pPr>
    </w:p>
    <w:p w14:paraId="35AFD098" w14:textId="77777777" w:rsidR="00DE5B81" w:rsidRDefault="00DE5B81" w:rsidP="00DE5B81">
      <w:pPr>
        <w:rPr>
          <w:rFonts w:ascii="Times New Roman" w:hAnsi="Times New Roman" w:cs="Times New Roman"/>
        </w:rPr>
      </w:pPr>
    </w:p>
    <w:p w14:paraId="65B75027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448AD0D8" w14:textId="77777777" w:rsidR="00DE5B81" w:rsidRPr="00CC4F7B" w:rsidRDefault="00DE5B81" w:rsidP="00CC4F7B">
      <w:pPr>
        <w:pStyle w:val="sorubilgisistili"/>
      </w:pPr>
      <w:r w:rsidRPr="00CC4F7B">
        <w:t>Zekâtı istediğimiz kişilere veremeyiz. Zekât vereceğimiz kişilerde bazı şartların bulunması gerekmektedir.</w:t>
      </w:r>
    </w:p>
    <w:p w14:paraId="1C7ABECB" w14:textId="77777777" w:rsidR="00DE5B81" w:rsidRPr="0036017E" w:rsidRDefault="00DE5B81" w:rsidP="00CC4F7B">
      <w:pPr>
        <w:pStyle w:val="SORUMETN"/>
      </w:pPr>
      <w:r w:rsidRPr="0036017E">
        <w:t>Zekâtın kimlere verilip verilemeyeceğini yazınız.</w:t>
      </w:r>
      <w:r>
        <w:t xml:space="preserve"> (20p)</w:t>
      </w:r>
    </w:p>
    <w:p w14:paraId="2BF640CC" w14:textId="77777777" w:rsidR="00DE5B81" w:rsidRPr="0036017E" w:rsidRDefault="00DE5B81" w:rsidP="00DE5B81">
      <w:pPr>
        <w:pStyle w:val="AralkYok"/>
        <w:rPr>
          <w:b/>
          <w:bCs/>
        </w:rPr>
      </w:pPr>
    </w:p>
    <w:p w14:paraId="21209DCA" w14:textId="77777777" w:rsidR="00DE5B81" w:rsidRPr="0036017E" w:rsidRDefault="00DE5B81" w:rsidP="00DE5B81">
      <w:pPr>
        <w:pStyle w:val="AralkYok"/>
        <w:spacing w:line="360" w:lineRule="auto"/>
        <w:rPr>
          <w:b/>
          <w:bCs/>
          <w:u w:val="single"/>
        </w:rPr>
      </w:pPr>
      <w:r w:rsidRPr="0036017E"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302712" wp14:editId="4CF2DCE5">
                <wp:simplePos x="0" y="0"/>
                <wp:positionH relativeFrom="column">
                  <wp:posOffset>1507490</wp:posOffset>
                </wp:positionH>
                <wp:positionV relativeFrom="paragraph">
                  <wp:posOffset>138542</wp:posOffset>
                </wp:positionV>
                <wp:extent cx="0" cy="1492623"/>
                <wp:effectExtent l="0" t="0" r="19050" b="31750"/>
                <wp:wrapNone/>
                <wp:docPr id="975004473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26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F1DFE2" id="Düz Bağlayıcı 1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7pt,10.9pt" to="118.7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" strokecolor="black [3040]"/>
            </w:pict>
          </mc:Fallback>
        </mc:AlternateContent>
      </w:r>
      <w:r w:rsidRPr="0036017E">
        <w:rPr>
          <w:b/>
          <w:bCs/>
          <w:u w:val="single"/>
        </w:rPr>
        <w:t xml:space="preserve">Verilenler </w:t>
      </w:r>
      <w:r w:rsidRPr="0036017E">
        <w:rPr>
          <w:b/>
          <w:bCs/>
          <w:u w:val="single"/>
        </w:rPr>
        <w:tab/>
      </w:r>
      <w:r w:rsidRPr="0036017E">
        <w:rPr>
          <w:b/>
          <w:bCs/>
          <w:u w:val="single"/>
        </w:rPr>
        <w:tab/>
      </w:r>
      <w:r w:rsidRPr="0036017E">
        <w:rPr>
          <w:b/>
          <w:bCs/>
          <w:u w:val="single"/>
        </w:rPr>
        <w:tab/>
        <w:t xml:space="preserve">   Verilemeyenler</w:t>
      </w:r>
    </w:p>
    <w:p w14:paraId="7B521363" w14:textId="77777777" w:rsidR="00DE5B81" w:rsidRPr="0036017E" w:rsidRDefault="00DE5B81" w:rsidP="00DE5B81">
      <w:pPr>
        <w:pStyle w:val="ListeParagraf"/>
        <w:numPr>
          <w:ilvl w:val="0"/>
          <w:numId w:val="44"/>
        </w:numPr>
        <w:spacing w:after="160" w:line="480" w:lineRule="auto"/>
        <w:ind w:left="426"/>
        <w:rPr>
          <w:rFonts w:ascii="Times New Roman" w:hAnsi="Times New Roman" w:cs="Times New Roman"/>
          <w:b/>
          <w:bCs/>
        </w:rPr>
      </w:pPr>
      <w:r w:rsidRPr="0036017E">
        <w:rPr>
          <w:rFonts w:ascii="Times New Roman" w:hAnsi="Times New Roman" w:cs="Times New Roman"/>
          <w:b/>
          <w:bCs/>
        </w:rPr>
        <w:t xml:space="preserve">    </w:t>
      </w:r>
      <w:r w:rsidRPr="0036017E">
        <w:rPr>
          <w:rFonts w:ascii="Times New Roman" w:hAnsi="Times New Roman" w:cs="Times New Roman"/>
          <w:b/>
          <w:bCs/>
        </w:rPr>
        <w:tab/>
      </w:r>
      <w:r w:rsidRPr="0036017E">
        <w:rPr>
          <w:rFonts w:ascii="Times New Roman" w:hAnsi="Times New Roman" w:cs="Times New Roman"/>
          <w:b/>
          <w:bCs/>
        </w:rPr>
        <w:tab/>
      </w:r>
      <w:r w:rsidRPr="0036017E">
        <w:rPr>
          <w:rFonts w:ascii="Times New Roman" w:hAnsi="Times New Roman" w:cs="Times New Roman"/>
          <w:b/>
          <w:bCs/>
        </w:rPr>
        <w:tab/>
        <w:t xml:space="preserve">          I.   </w:t>
      </w:r>
    </w:p>
    <w:p w14:paraId="16BEC856" w14:textId="77777777" w:rsidR="00DE5B81" w:rsidRPr="0036017E" w:rsidRDefault="00DE5B81" w:rsidP="00DE5B81">
      <w:pPr>
        <w:pStyle w:val="ListeParagraf"/>
        <w:numPr>
          <w:ilvl w:val="0"/>
          <w:numId w:val="44"/>
        </w:numPr>
        <w:spacing w:after="160" w:line="480" w:lineRule="auto"/>
        <w:ind w:left="426"/>
        <w:rPr>
          <w:rFonts w:ascii="Times New Roman" w:hAnsi="Times New Roman" w:cs="Times New Roman"/>
          <w:b/>
          <w:bCs/>
        </w:rPr>
      </w:pPr>
      <w:r w:rsidRPr="0036017E">
        <w:rPr>
          <w:rFonts w:ascii="Times New Roman" w:hAnsi="Times New Roman" w:cs="Times New Roman"/>
          <w:b/>
          <w:bCs/>
        </w:rPr>
        <w:t xml:space="preserve">      </w:t>
      </w:r>
      <w:r w:rsidRPr="0036017E">
        <w:rPr>
          <w:rFonts w:ascii="Times New Roman" w:hAnsi="Times New Roman" w:cs="Times New Roman"/>
          <w:b/>
          <w:bCs/>
        </w:rPr>
        <w:tab/>
      </w:r>
      <w:r w:rsidRPr="0036017E">
        <w:rPr>
          <w:rFonts w:ascii="Times New Roman" w:hAnsi="Times New Roman" w:cs="Times New Roman"/>
          <w:b/>
          <w:bCs/>
        </w:rPr>
        <w:tab/>
        <w:t xml:space="preserve">         II.</w:t>
      </w:r>
      <w:r w:rsidRPr="0036017E">
        <w:rPr>
          <w:rFonts w:ascii="Times New Roman" w:hAnsi="Times New Roman" w:cs="Times New Roman"/>
          <w:b/>
          <w:bCs/>
        </w:rPr>
        <w:tab/>
      </w:r>
    </w:p>
    <w:p w14:paraId="30183906" w14:textId="77777777" w:rsidR="00DE5B81" w:rsidRPr="0036017E" w:rsidRDefault="00DE5B81" w:rsidP="00DE5B81">
      <w:pPr>
        <w:pStyle w:val="ListeParagraf"/>
        <w:numPr>
          <w:ilvl w:val="0"/>
          <w:numId w:val="44"/>
        </w:numPr>
        <w:spacing w:after="160" w:line="480" w:lineRule="auto"/>
        <w:ind w:left="426"/>
        <w:rPr>
          <w:rFonts w:ascii="Times New Roman" w:hAnsi="Times New Roman" w:cs="Times New Roman"/>
          <w:b/>
          <w:bCs/>
        </w:rPr>
      </w:pPr>
      <w:r w:rsidRPr="0036017E">
        <w:rPr>
          <w:rFonts w:ascii="Times New Roman" w:hAnsi="Times New Roman" w:cs="Times New Roman"/>
          <w:b/>
          <w:bCs/>
        </w:rPr>
        <w:t xml:space="preserve">        </w:t>
      </w:r>
      <w:r w:rsidRPr="0036017E">
        <w:rPr>
          <w:rFonts w:ascii="Times New Roman" w:hAnsi="Times New Roman" w:cs="Times New Roman"/>
          <w:b/>
          <w:bCs/>
        </w:rPr>
        <w:tab/>
      </w:r>
      <w:r w:rsidRPr="0036017E">
        <w:rPr>
          <w:rFonts w:ascii="Times New Roman" w:hAnsi="Times New Roman" w:cs="Times New Roman"/>
          <w:b/>
          <w:bCs/>
        </w:rPr>
        <w:tab/>
        <w:t xml:space="preserve">        III.</w:t>
      </w:r>
    </w:p>
    <w:p w14:paraId="2C507459" w14:textId="77777777" w:rsidR="00DE5B81" w:rsidRPr="0036017E" w:rsidRDefault="00DE5B81" w:rsidP="00DE5B81">
      <w:pPr>
        <w:pStyle w:val="ListeParagraf"/>
        <w:numPr>
          <w:ilvl w:val="0"/>
          <w:numId w:val="44"/>
        </w:numPr>
        <w:spacing w:after="160" w:line="480" w:lineRule="auto"/>
        <w:ind w:left="426"/>
        <w:rPr>
          <w:rFonts w:ascii="Times New Roman" w:hAnsi="Times New Roman" w:cs="Times New Roman"/>
          <w:b/>
          <w:bCs/>
        </w:rPr>
      </w:pPr>
      <w:r w:rsidRPr="0036017E">
        <w:rPr>
          <w:rFonts w:ascii="Times New Roman" w:hAnsi="Times New Roman" w:cs="Times New Roman"/>
          <w:b/>
          <w:bCs/>
        </w:rPr>
        <w:t xml:space="preserve">                                        IV.</w:t>
      </w:r>
    </w:p>
    <w:p w14:paraId="258C33A7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0EA665C9" w14:textId="77777777" w:rsidR="00DE5B81" w:rsidRPr="0036017E" w:rsidRDefault="00DE5B81" w:rsidP="00DE5B81">
      <w:pPr>
        <w:rPr>
          <w:rFonts w:ascii="Times New Roman" w:hAnsi="Times New Roman" w:cs="Times New Roman"/>
        </w:rPr>
      </w:pPr>
    </w:p>
    <w:p w14:paraId="209B9AE0" w14:textId="4D7E29E8" w:rsidR="00DE5B81" w:rsidRDefault="00DE5B81" w:rsidP="00DE5B81">
      <w:pPr>
        <w:rPr>
          <w:rFonts w:ascii="Times New Roman" w:hAnsi="Times New Roman" w:cs="Times New Roman"/>
        </w:rPr>
      </w:pPr>
    </w:p>
    <w:p w14:paraId="7C1A9985" w14:textId="23808744" w:rsidR="00CC4F7B" w:rsidRDefault="00CC4F7B" w:rsidP="00DE5B81">
      <w:pPr>
        <w:rPr>
          <w:rFonts w:ascii="Times New Roman" w:hAnsi="Times New Roman" w:cs="Times New Roman"/>
        </w:rPr>
      </w:pPr>
    </w:p>
    <w:p w14:paraId="14D2109A" w14:textId="77777777" w:rsidR="00CC4F7B" w:rsidRPr="0036017E" w:rsidRDefault="00CC4F7B" w:rsidP="00DE5B81">
      <w:pPr>
        <w:rPr>
          <w:rFonts w:ascii="Times New Roman" w:hAnsi="Times New Roman" w:cs="Times New Roman"/>
        </w:rPr>
      </w:pPr>
    </w:p>
    <w:p w14:paraId="0C914876" w14:textId="77777777" w:rsidR="00DE5B81" w:rsidRPr="00075655" w:rsidRDefault="00DE5B81" w:rsidP="00CC4F7B">
      <w:pPr>
        <w:pStyle w:val="SORUMETN"/>
      </w:pPr>
      <w:r w:rsidRPr="00075655">
        <w:lastRenderedPageBreak/>
        <w:t>Zekât ve sadakanın toplumsal faydalarından 3 tane yazınız.</w:t>
      </w:r>
      <w:r>
        <w:t xml:space="preserve"> (15p)</w:t>
      </w:r>
    </w:p>
    <w:p w14:paraId="3C959C7A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52A0C458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7C993D81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1DD98064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3C1F3FFD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15E6A794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4CB78400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374FC66C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0A7BEF96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647250F6" w14:textId="59D38FB4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1098CE07" w14:textId="77777777" w:rsidR="00DE5B81" w:rsidRPr="00CC4F7B" w:rsidRDefault="00DE5B81" w:rsidP="00CC4F7B">
      <w:pPr>
        <w:pStyle w:val="sorubilgisistili"/>
      </w:pPr>
      <w:proofErr w:type="spellStart"/>
      <w:r w:rsidRPr="00CC4F7B">
        <w:t>Ellezîne</w:t>
      </w:r>
      <w:proofErr w:type="spellEnd"/>
      <w:r w:rsidRPr="00CC4F7B">
        <w:t xml:space="preserve"> </w:t>
      </w:r>
      <w:proofErr w:type="spellStart"/>
      <w:r w:rsidRPr="00CC4F7B">
        <w:t>hüm</w:t>
      </w:r>
      <w:proofErr w:type="spellEnd"/>
      <w:r w:rsidRPr="00CC4F7B">
        <w:t xml:space="preserve"> </w:t>
      </w:r>
      <w:proofErr w:type="spellStart"/>
      <w:r w:rsidRPr="00CC4F7B">
        <w:t>yürâûne</w:t>
      </w:r>
      <w:proofErr w:type="spellEnd"/>
    </w:p>
    <w:p w14:paraId="5124A228" w14:textId="77777777" w:rsidR="00DE5B81" w:rsidRPr="00CC4F7B" w:rsidRDefault="00DE5B81" w:rsidP="00CC4F7B">
      <w:pPr>
        <w:pStyle w:val="sorubilgisistili"/>
      </w:pPr>
      <w:proofErr w:type="spellStart"/>
      <w:r w:rsidRPr="00CC4F7B">
        <w:t>Feveylün</w:t>
      </w:r>
      <w:proofErr w:type="spellEnd"/>
      <w:r w:rsidRPr="00CC4F7B">
        <w:t xml:space="preserve"> </w:t>
      </w:r>
      <w:proofErr w:type="spellStart"/>
      <w:r w:rsidRPr="00CC4F7B">
        <w:t>lilmusallîn</w:t>
      </w:r>
      <w:proofErr w:type="spellEnd"/>
      <w:r w:rsidRPr="00CC4F7B">
        <w:t>.</w:t>
      </w:r>
    </w:p>
    <w:p w14:paraId="056DBA8B" w14:textId="77777777" w:rsidR="00DE5B81" w:rsidRPr="00CC4F7B" w:rsidRDefault="00DE5B81" w:rsidP="00CC4F7B">
      <w:pPr>
        <w:pStyle w:val="sorubilgisistili"/>
      </w:pPr>
      <w:r w:rsidRPr="00CC4F7B">
        <w:t xml:space="preserve">Ve </w:t>
      </w:r>
      <w:proofErr w:type="spellStart"/>
      <w:r w:rsidRPr="00CC4F7B">
        <w:t>yemneûnel</w:t>
      </w:r>
      <w:proofErr w:type="spellEnd"/>
      <w:r w:rsidRPr="00CC4F7B">
        <w:t xml:space="preserve"> </w:t>
      </w:r>
      <w:proofErr w:type="spellStart"/>
      <w:r w:rsidRPr="00CC4F7B">
        <w:t>mâûn</w:t>
      </w:r>
      <w:proofErr w:type="spellEnd"/>
      <w:r w:rsidRPr="00CC4F7B">
        <w:t>.</w:t>
      </w:r>
    </w:p>
    <w:p w14:paraId="5D9A0A16" w14:textId="77777777" w:rsidR="00DE5B81" w:rsidRPr="00CC4F7B" w:rsidRDefault="00DE5B81" w:rsidP="00CC4F7B">
      <w:pPr>
        <w:pStyle w:val="sorubilgisistili"/>
      </w:pPr>
      <w:proofErr w:type="spellStart"/>
      <w:r w:rsidRPr="00CC4F7B">
        <w:t>Eraeytellezî</w:t>
      </w:r>
      <w:proofErr w:type="spellEnd"/>
      <w:r w:rsidRPr="00CC4F7B">
        <w:t xml:space="preserve"> </w:t>
      </w:r>
      <w:proofErr w:type="spellStart"/>
      <w:r w:rsidRPr="00CC4F7B">
        <w:t>yükezzibu</w:t>
      </w:r>
      <w:proofErr w:type="spellEnd"/>
      <w:r w:rsidRPr="00CC4F7B">
        <w:t xml:space="preserve"> </w:t>
      </w:r>
      <w:proofErr w:type="spellStart"/>
      <w:r w:rsidRPr="00CC4F7B">
        <w:t>biddîn</w:t>
      </w:r>
      <w:proofErr w:type="spellEnd"/>
      <w:r w:rsidRPr="00CC4F7B">
        <w:t>.</w:t>
      </w:r>
    </w:p>
    <w:p w14:paraId="7981D28B" w14:textId="77777777" w:rsidR="00DE5B81" w:rsidRPr="00CC4F7B" w:rsidRDefault="00DE5B81" w:rsidP="00CC4F7B">
      <w:pPr>
        <w:pStyle w:val="sorubilgisistili"/>
      </w:pPr>
      <w:proofErr w:type="spellStart"/>
      <w:r w:rsidRPr="00CC4F7B">
        <w:t>Fezâlikellezî</w:t>
      </w:r>
      <w:proofErr w:type="spellEnd"/>
      <w:r w:rsidRPr="00CC4F7B">
        <w:t xml:space="preserve"> </w:t>
      </w:r>
      <w:proofErr w:type="spellStart"/>
      <w:r w:rsidRPr="00CC4F7B">
        <w:t>yedu’ul</w:t>
      </w:r>
      <w:proofErr w:type="spellEnd"/>
      <w:r w:rsidRPr="00CC4F7B">
        <w:t xml:space="preserve"> </w:t>
      </w:r>
      <w:proofErr w:type="spellStart"/>
      <w:r w:rsidRPr="00CC4F7B">
        <w:t>yetîm</w:t>
      </w:r>
      <w:proofErr w:type="spellEnd"/>
      <w:r w:rsidRPr="00CC4F7B">
        <w:t>.</w:t>
      </w:r>
    </w:p>
    <w:p w14:paraId="04771590" w14:textId="77777777" w:rsidR="00DE5B81" w:rsidRPr="00CC4F7B" w:rsidRDefault="00DE5B81" w:rsidP="00CC4F7B">
      <w:pPr>
        <w:pStyle w:val="sorubilgisistili"/>
      </w:pPr>
      <w:proofErr w:type="spellStart"/>
      <w:r w:rsidRPr="00CC4F7B">
        <w:t>Ellezîne</w:t>
      </w:r>
      <w:proofErr w:type="spellEnd"/>
      <w:r w:rsidRPr="00CC4F7B">
        <w:t xml:space="preserve"> </w:t>
      </w:r>
      <w:proofErr w:type="spellStart"/>
      <w:r w:rsidRPr="00CC4F7B">
        <w:t>hüm</w:t>
      </w:r>
      <w:proofErr w:type="spellEnd"/>
      <w:r w:rsidRPr="00CC4F7B">
        <w:t xml:space="preserve"> an </w:t>
      </w:r>
      <w:proofErr w:type="spellStart"/>
      <w:r w:rsidRPr="00CC4F7B">
        <w:t>salâtihim</w:t>
      </w:r>
      <w:proofErr w:type="spellEnd"/>
      <w:r w:rsidRPr="00CC4F7B">
        <w:t xml:space="preserve"> </w:t>
      </w:r>
      <w:proofErr w:type="spellStart"/>
      <w:r w:rsidRPr="00CC4F7B">
        <w:t>sâhûn</w:t>
      </w:r>
      <w:proofErr w:type="spellEnd"/>
    </w:p>
    <w:p w14:paraId="6782DA8D" w14:textId="77777777" w:rsidR="00DE5B81" w:rsidRPr="00CC4F7B" w:rsidRDefault="00DE5B81" w:rsidP="00CC4F7B">
      <w:pPr>
        <w:pStyle w:val="sorubilgisistili"/>
      </w:pPr>
      <w:proofErr w:type="spellStart"/>
      <w:r w:rsidRPr="00CC4F7B">
        <w:t>Velâ</w:t>
      </w:r>
      <w:proofErr w:type="spellEnd"/>
      <w:r w:rsidRPr="00CC4F7B">
        <w:t xml:space="preserve"> </w:t>
      </w:r>
      <w:proofErr w:type="spellStart"/>
      <w:r w:rsidRPr="00CC4F7B">
        <w:t>yehuddu</w:t>
      </w:r>
      <w:proofErr w:type="spellEnd"/>
      <w:r w:rsidRPr="00CC4F7B">
        <w:t xml:space="preserve"> </w:t>
      </w:r>
      <w:proofErr w:type="spellStart"/>
      <w:proofErr w:type="gramStart"/>
      <w:r w:rsidRPr="00CC4F7B">
        <w:t>alâ</w:t>
      </w:r>
      <w:proofErr w:type="spellEnd"/>
      <w:proofErr w:type="gramEnd"/>
      <w:r w:rsidRPr="00CC4F7B">
        <w:t xml:space="preserve"> </w:t>
      </w:r>
      <w:proofErr w:type="spellStart"/>
      <w:r w:rsidRPr="00CC4F7B">
        <w:t>taâmil</w:t>
      </w:r>
      <w:proofErr w:type="spellEnd"/>
      <w:r w:rsidRPr="00CC4F7B">
        <w:t xml:space="preserve"> </w:t>
      </w:r>
      <w:proofErr w:type="spellStart"/>
      <w:r w:rsidRPr="00CC4F7B">
        <w:t>miskîn</w:t>
      </w:r>
      <w:proofErr w:type="spellEnd"/>
      <w:r w:rsidRPr="00CC4F7B">
        <w:t>.</w:t>
      </w:r>
    </w:p>
    <w:p w14:paraId="220737A1" w14:textId="77777777" w:rsidR="00DE5B81" w:rsidRPr="00075655" w:rsidRDefault="00DE5B81" w:rsidP="00CC4F7B">
      <w:pPr>
        <w:pStyle w:val="SORUMETN"/>
      </w:pPr>
      <w:r w:rsidRPr="00075655">
        <w:t xml:space="preserve">Yukarıda karışık olarak verilen </w:t>
      </w:r>
      <w:proofErr w:type="spellStart"/>
      <w:r w:rsidRPr="00075655">
        <w:t>Maûn</w:t>
      </w:r>
      <w:proofErr w:type="spellEnd"/>
      <w:r w:rsidRPr="00075655">
        <w:t xml:space="preserve"> </w:t>
      </w:r>
      <w:proofErr w:type="spellStart"/>
      <w:r w:rsidRPr="00075655">
        <w:t>Suresni</w:t>
      </w:r>
      <w:proofErr w:type="spellEnd"/>
      <w:r w:rsidRPr="00075655">
        <w:t xml:space="preserve"> doğru olarak sıralayınız.</w:t>
      </w:r>
      <w:r>
        <w:t xml:space="preserve"> (21p)</w:t>
      </w:r>
    </w:p>
    <w:p w14:paraId="09EDDE41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05741106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50BDC981" w14:textId="77777777" w:rsidR="00DE5B81" w:rsidRDefault="00DE5B81" w:rsidP="00DE5B81">
      <w:pPr>
        <w:rPr>
          <w:rFonts w:ascii="Times New Roman" w:hAnsi="Times New Roman" w:cs="Times New Roman"/>
          <w:b/>
          <w:bCs/>
        </w:rPr>
      </w:pPr>
    </w:p>
    <w:p w14:paraId="46E14496" w14:textId="243CC93B" w:rsidR="00DE5B81" w:rsidRDefault="00DE5B81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4B0091EF" w14:textId="6FEB4BD2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30C8BADD" w14:textId="1FB588A1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124741E3" w14:textId="52B75A2F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5F0BAA2B" w14:textId="5D8C1F71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639F1A80" w14:textId="69C88247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4C3ADF91" w14:textId="099FAE99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4DF9CCCB" w14:textId="03325DD8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3E46CFA1" w14:textId="3D983B1E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1420C066" w14:textId="4781BC01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57165FFB" w14:textId="106D166C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4401F8D6" w14:textId="1AB40E26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088F8A92" w14:textId="05C3B073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3F54E21A" w14:textId="3672CD5F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6D3D8BC0" w14:textId="6D274793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16F1B1F0" w14:textId="51440E71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3AEADF1D" w14:textId="5F7E421C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09BB1F91" w14:textId="6AB6A6A9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2F8E4D0D" w14:textId="012EB8C1" w:rsidR="00CC4F7B" w:rsidRDefault="00CC4F7B" w:rsidP="00DE5B81">
      <w:pPr>
        <w:autoSpaceDE w:val="0"/>
        <w:autoSpaceDN w:val="0"/>
        <w:adjustRightInd w:val="0"/>
        <w:spacing w:after="0" w:line="240" w:lineRule="auto"/>
        <w:rPr>
          <w:rFonts w:ascii="Bahnschrift" w:hAnsi="Bahnschrift" w:cs="Calibri-Bold"/>
          <w:b/>
          <w:bCs/>
          <w14:ligatures w14:val="standardContextual"/>
        </w:rPr>
      </w:pPr>
    </w:p>
    <w:p w14:paraId="4B110DE0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 xml:space="preserve">Bana kaderimin bir oyunu mu bu /  Aldı </w:t>
      </w:r>
    </w:p>
    <w:p w14:paraId="684E2CFA" w14:textId="77777777" w:rsidR="00DE5B81" w:rsidRPr="00CC4F7B" w:rsidRDefault="00DE5B81" w:rsidP="00CC4F7B">
      <w:pPr>
        <w:pStyle w:val="sorubilgisistili"/>
        <w:rPr>
          <w:rFonts w:eastAsiaTheme="minorHAnsi"/>
        </w:rPr>
      </w:pPr>
      <w:proofErr w:type="gramStart"/>
      <w:r w:rsidRPr="00CC4F7B">
        <w:rPr>
          <w:rFonts w:eastAsiaTheme="minorHAnsi"/>
        </w:rPr>
        <w:t>sevdiğimi</w:t>
      </w:r>
      <w:proofErr w:type="gramEnd"/>
      <w:r w:rsidRPr="00CC4F7B">
        <w:rPr>
          <w:rFonts w:eastAsiaTheme="minorHAnsi"/>
        </w:rPr>
        <w:t xml:space="preserve"> verdi </w:t>
      </w:r>
      <w:proofErr w:type="spellStart"/>
      <w:r w:rsidRPr="00CC4F7B">
        <w:rPr>
          <w:rFonts w:eastAsiaTheme="minorHAnsi"/>
        </w:rPr>
        <w:t>zulumu</w:t>
      </w:r>
      <w:proofErr w:type="spellEnd"/>
    </w:p>
    <w:p w14:paraId="1A207486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 xml:space="preserve">Dünyaya doymadan geçip gideceğim   /  Yoksa </w:t>
      </w:r>
      <w:proofErr w:type="spellStart"/>
      <w:r w:rsidRPr="00CC4F7B">
        <w:rPr>
          <w:rFonts w:eastAsiaTheme="minorHAnsi"/>
        </w:rPr>
        <w:t>yaşmanın</w:t>
      </w:r>
      <w:proofErr w:type="spellEnd"/>
      <w:r w:rsidRPr="00CC4F7B">
        <w:rPr>
          <w:rFonts w:eastAsiaTheme="minorHAnsi"/>
        </w:rPr>
        <w:t xml:space="preserve"> kanunu mu bu?</w:t>
      </w:r>
    </w:p>
    <w:p w14:paraId="6A22FC43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>Bıktım artık yaşamaktan /  Çekmekle biter mi bu hayat yolu ah ah</w:t>
      </w:r>
    </w:p>
    <w:p w14:paraId="5B349066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>Bu yalnızlık bu dertler!  /  Bekleyeceğim, bekleyeceğim</w:t>
      </w:r>
    </w:p>
    <w:p w14:paraId="0A946EC7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>Geri dönmese bile  /  Alıştım kaderin zulmüne artık</w:t>
      </w:r>
    </w:p>
    <w:p w14:paraId="7B6A73F9" w14:textId="77777777" w:rsidR="00DE5B81" w:rsidRPr="00CC4F7B" w:rsidRDefault="00DE5B81" w:rsidP="00CC4F7B">
      <w:pPr>
        <w:pStyle w:val="sorubilgisistili"/>
        <w:rPr>
          <w:rFonts w:eastAsiaTheme="minorHAnsi"/>
        </w:rPr>
      </w:pPr>
      <w:r w:rsidRPr="00CC4F7B">
        <w:rPr>
          <w:rFonts w:eastAsiaTheme="minorHAnsi"/>
        </w:rPr>
        <w:t>Bana gülmese bile.</w:t>
      </w:r>
    </w:p>
    <w:p w14:paraId="3DF013B0" w14:textId="77777777" w:rsidR="00DE5B81" w:rsidRPr="0036017E" w:rsidRDefault="00DE5B81" w:rsidP="00CC4F7B">
      <w:pPr>
        <w:pStyle w:val="SORUMETN"/>
      </w:pPr>
      <w:r w:rsidRPr="0036017E">
        <w:t>Yukarıda verilen şarkıya ait sözlerde geçen kader ifadeleri doğru/yanlış ifadeler midir?  Nedenini açıklayınız.</w:t>
      </w:r>
      <w:r>
        <w:t xml:space="preserve"> (10p)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48261047" w14:textId="774B593E" w:rsidR="00CC4F7B" w:rsidRDefault="00CC4F7B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07F76" w14:textId="77777777" w:rsidR="009207AF" w:rsidRDefault="009207AF" w:rsidP="00ED544D">
      <w:pPr>
        <w:spacing w:after="0" w:line="240" w:lineRule="auto"/>
      </w:pPr>
      <w:r>
        <w:separator/>
      </w:r>
    </w:p>
  </w:endnote>
  <w:endnote w:type="continuationSeparator" w:id="0">
    <w:p w14:paraId="1392618F" w14:textId="77777777" w:rsidR="009207AF" w:rsidRDefault="009207A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2EEC7" w14:textId="77777777" w:rsidR="009207AF" w:rsidRDefault="009207AF" w:rsidP="00ED544D">
      <w:pPr>
        <w:spacing w:after="0" w:line="240" w:lineRule="auto"/>
      </w:pPr>
      <w:r>
        <w:separator/>
      </w:r>
    </w:p>
  </w:footnote>
  <w:footnote w:type="continuationSeparator" w:id="0">
    <w:p w14:paraId="795156D0" w14:textId="77777777" w:rsidR="009207AF" w:rsidRDefault="009207A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1812940E" w:rsidR="00C150A7" w:rsidRDefault="000661E9" w:rsidP="00CC4F7B">
    <w:pPr>
      <w:pStyle w:val="stBilgi"/>
      <w:jc w:val="center"/>
    </w:pPr>
    <w:r>
      <w:t>8</w:t>
    </w:r>
    <w:r w:rsidR="00C150A7">
      <w:t xml:space="preserve">. Sınıf </w:t>
    </w:r>
    <w:r w:rsidR="00CC4F7B">
      <w:t>1.Dönem 2</w:t>
    </w:r>
    <w:r w:rsidR="00C150A7">
      <w:t>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396B"/>
    <w:multiLevelType w:val="hybridMultilevel"/>
    <w:tmpl w:val="26D4E604"/>
    <w:lvl w:ilvl="0" w:tplc="041F0013">
      <w:start w:val="1"/>
      <w:numFmt w:val="upperRoman"/>
      <w:lvlText w:val="%1."/>
      <w:lvlJc w:val="right"/>
      <w:pPr>
        <w:ind w:left="825" w:hanging="360"/>
      </w:pPr>
    </w:lvl>
    <w:lvl w:ilvl="1" w:tplc="041F0019">
      <w:start w:val="1"/>
      <w:numFmt w:val="lowerLetter"/>
      <w:lvlText w:val="%2."/>
      <w:lvlJc w:val="left"/>
      <w:pPr>
        <w:ind w:left="1545" w:hanging="360"/>
      </w:pPr>
    </w:lvl>
    <w:lvl w:ilvl="2" w:tplc="041F001B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64129A"/>
    <w:multiLevelType w:val="hybridMultilevel"/>
    <w:tmpl w:val="9E72ED90"/>
    <w:lvl w:ilvl="0" w:tplc="78E2F46C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5"/>
  </w:num>
  <w:num w:numId="5">
    <w:abstractNumId w:val="7"/>
    <w:lvlOverride w:ilvl="0">
      <w:startOverride w:val="1"/>
    </w:lvlOverride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9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7"/>
    <w:lvlOverride w:ilvl="0">
      <w:startOverride w:val="1"/>
    </w:lvlOverride>
  </w:num>
  <w:num w:numId="27">
    <w:abstractNumId w:val="7"/>
    <w:lvlOverride w:ilvl="0">
      <w:startOverride w:val="1"/>
    </w:lvlOverride>
  </w:num>
  <w:num w:numId="28">
    <w:abstractNumId w:val="7"/>
    <w:lvlOverride w:ilvl="0">
      <w:startOverride w:val="1"/>
    </w:lvlOverride>
  </w:num>
  <w:num w:numId="29">
    <w:abstractNumId w:val="7"/>
    <w:lvlOverride w:ilvl="0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4"/>
  </w:num>
  <w:num w:numId="33">
    <w:abstractNumId w:val="2"/>
  </w:num>
  <w:num w:numId="34">
    <w:abstractNumId w:val="10"/>
  </w:num>
  <w:num w:numId="35">
    <w:abstractNumId w:val="6"/>
  </w:num>
  <w:num w:numId="36">
    <w:abstractNumId w:val="0"/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3"/>
  </w:num>
  <w:num w:numId="43">
    <w:abstractNumId w:val="11"/>
  </w:num>
  <w:num w:numId="44">
    <w:abstractNumId w:val="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8726E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07AF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F7B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E5B81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CC4F7B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DE5B81"/>
    <w:pPr>
      <w:spacing w:after="0" w:line="240" w:lineRule="auto"/>
    </w:pPr>
    <w:rPr>
      <w:rFonts w:ascii="Bahnschrift" w:eastAsia="Calibri" w:hAnsi="Bahnschrift" w:cs="Calibri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00231-258A-4CBF-824A-069E7550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0</TotalTime>
  <Pages>5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2024-11-20T11:29:00Z</dcterms:created>
  <dcterms:modified xsi:type="dcterms:W3CDTF">2024-11-20T11:29:00Z</dcterms:modified>
</cp:coreProperties>
</file>