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B0AE9AD" w14:textId="1C9458F1" w:rsidR="0007131F" w:rsidRPr="002E3C30" w:rsidRDefault="0007131F" w:rsidP="0007131F">
      <w:pPr>
        <w:pStyle w:val="SORUMETN"/>
      </w:pPr>
      <w:r w:rsidRPr="002E3C30">
        <w:t xml:space="preserve">Aşağıdaki </w:t>
      </w:r>
      <w:proofErr w:type="gramStart"/>
      <w:r w:rsidRPr="002E3C30">
        <w:t>maddelerde  verilen</w:t>
      </w:r>
      <w:proofErr w:type="gramEnd"/>
      <w:r w:rsidRPr="002E3C30">
        <w:t xml:space="preserve"> soruları cevaplayınız. (10 puan)</w:t>
      </w:r>
    </w:p>
    <w:p w14:paraId="1CB36F49" w14:textId="77777777" w:rsidR="0007131F" w:rsidRPr="003871F9" w:rsidRDefault="0007131F" w:rsidP="003871F9">
      <w:pPr>
        <w:pStyle w:val="SORUNOLUBOLD"/>
      </w:pPr>
      <w:r w:rsidRPr="003871F9">
        <w:t xml:space="preserve">  A-  İrade kaç kısma ayrılır </w:t>
      </w:r>
      <w:proofErr w:type="gramStart"/>
      <w:r w:rsidRPr="003871F9">
        <w:t>iki  örnek</w:t>
      </w:r>
      <w:proofErr w:type="gramEnd"/>
      <w:r w:rsidRPr="003871F9">
        <w:t xml:space="preserve"> vererek açıklayınız.</w:t>
      </w:r>
    </w:p>
    <w:p w14:paraId="2AC10A7A" w14:textId="77777777" w:rsidR="0007131F" w:rsidRPr="002E3C30" w:rsidRDefault="0007131F" w:rsidP="0007131F">
      <w:pPr>
        <w:ind w:right="136"/>
        <w:jc w:val="both"/>
        <w:rPr>
          <w:b/>
          <w:sz w:val="20"/>
          <w:szCs w:val="20"/>
        </w:rPr>
      </w:pPr>
    </w:p>
    <w:p w14:paraId="4ABBC4AF" w14:textId="32B7C715" w:rsidR="0007131F" w:rsidRDefault="0007131F" w:rsidP="0007131F">
      <w:pPr>
        <w:ind w:right="136"/>
        <w:jc w:val="both"/>
        <w:rPr>
          <w:b/>
          <w:sz w:val="20"/>
          <w:szCs w:val="20"/>
        </w:rPr>
      </w:pPr>
    </w:p>
    <w:p w14:paraId="4F5D36FC" w14:textId="77777777" w:rsidR="003871F9" w:rsidRPr="002E3C30" w:rsidRDefault="003871F9" w:rsidP="0007131F">
      <w:pPr>
        <w:ind w:right="136"/>
        <w:jc w:val="both"/>
        <w:rPr>
          <w:b/>
          <w:sz w:val="20"/>
          <w:szCs w:val="20"/>
        </w:rPr>
      </w:pPr>
    </w:p>
    <w:p w14:paraId="207549AA" w14:textId="77777777" w:rsidR="0007131F" w:rsidRPr="002E3C30" w:rsidRDefault="0007131F" w:rsidP="0007131F">
      <w:pPr>
        <w:ind w:right="136"/>
        <w:jc w:val="both"/>
        <w:rPr>
          <w:b/>
          <w:sz w:val="20"/>
          <w:szCs w:val="20"/>
        </w:rPr>
      </w:pPr>
    </w:p>
    <w:p w14:paraId="4E97BB4D" w14:textId="77777777" w:rsidR="0007131F" w:rsidRPr="003871F9" w:rsidRDefault="0007131F" w:rsidP="003871F9">
      <w:pPr>
        <w:pStyle w:val="SORUNOLUBOLD"/>
      </w:pPr>
      <w:r w:rsidRPr="003871F9">
        <w:t xml:space="preserve">  B-   “…Yapmakta olduğunuz şeylerden mutlaka sorguya çekileceksiniz” (</w:t>
      </w:r>
      <w:proofErr w:type="spellStart"/>
      <w:r w:rsidRPr="003871F9">
        <w:t>Nahl</w:t>
      </w:r>
      <w:proofErr w:type="spellEnd"/>
      <w:r w:rsidRPr="003871F9">
        <w:t xml:space="preserve"> suresi, 93. Ayet) ayetini insan iradesi açısından yorumlayınız. </w:t>
      </w:r>
    </w:p>
    <w:p w14:paraId="2DF949D2" w14:textId="461350E4" w:rsidR="0007131F" w:rsidRDefault="0007131F" w:rsidP="0007131F">
      <w:pPr>
        <w:ind w:right="136"/>
        <w:jc w:val="both"/>
        <w:rPr>
          <w:b/>
          <w:sz w:val="20"/>
          <w:szCs w:val="20"/>
        </w:rPr>
      </w:pPr>
    </w:p>
    <w:p w14:paraId="6E131185" w14:textId="6C93FB39" w:rsidR="003871F9" w:rsidRDefault="003871F9" w:rsidP="0007131F">
      <w:pPr>
        <w:ind w:right="136"/>
        <w:jc w:val="both"/>
        <w:rPr>
          <w:b/>
          <w:sz w:val="20"/>
          <w:szCs w:val="20"/>
        </w:rPr>
      </w:pPr>
    </w:p>
    <w:p w14:paraId="07B885AE" w14:textId="0CAEB347" w:rsidR="003871F9" w:rsidRDefault="003871F9" w:rsidP="0007131F">
      <w:pPr>
        <w:ind w:right="136"/>
        <w:jc w:val="both"/>
        <w:rPr>
          <w:b/>
          <w:sz w:val="20"/>
          <w:szCs w:val="20"/>
        </w:rPr>
      </w:pPr>
    </w:p>
    <w:p w14:paraId="3F36C6A9" w14:textId="4D23408D" w:rsidR="003871F9" w:rsidRDefault="003871F9" w:rsidP="0007131F">
      <w:pPr>
        <w:ind w:right="136"/>
        <w:jc w:val="both"/>
        <w:rPr>
          <w:b/>
          <w:sz w:val="20"/>
          <w:szCs w:val="20"/>
        </w:rPr>
      </w:pPr>
    </w:p>
    <w:p w14:paraId="6F169B5D" w14:textId="201E9AA2" w:rsidR="003871F9" w:rsidRDefault="003871F9" w:rsidP="0007131F">
      <w:pPr>
        <w:ind w:right="136"/>
        <w:jc w:val="both"/>
        <w:rPr>
          <w:b/>
          <w:sz w:val="20"/>
          <w:szCs w:val="20"/>
        </w:rPr>
      </w:pPr>
    </w:p>
    <w:p w14:paraId="28E87F4F" w14:textId="0224CCED" w:rsidR="0007131F" w:rsidRPr="00FA7512" w:rsidRDefault="0007131F" w:rsidP="0007131F">
      <w:pPr>
        <w:tabs>
          <w:tab w:val="left" w:pos="1605"/>
        </w:tabs>
        <w:spacing w:after="0" w:line="360" w:lineRule="auto"/>
        <w:rPr>
          <w:rFonts w:cstheme="minorHAnsi"/>
          <w:sz w:val="20"/>
          <w:szCs w:val="20"/>
        </w:rPr>
      </w:pPr>
      <w:r w:rsidRPr="00FA7512">
        <w:rPr>
          <w:rFonts w:cstheme="minorHAnsi"/>
          <w:sz w:val="20"/>
          <w:szCs w:val="20"/>
        </w:rPr>
        <w:t>Derslerine çok iyi çalışan ve sınavlarda oldukça başarılı olan Elif, “Fen Lisesi’ne gidebilecek misin?” diye soranlara “Ben elimden geleni yapıyorum. Derslerime çalışıp bol bol soru çözüyorum. Allah’ın (</w:t>
      </w:r>
      <w:proofErr w:type="spellStart"/>
      <w:r w:rsidRPr="00FA7512">
        <w:rPr>
          <w:rFonts w:cstheme="minorHAnsi"/>
          <w:sz w:val="20"/>
          <w:szCs w:val="20"/>
        </w:rPr>
        <w:t>c.c</w:t>
      </w:r>
      <w:proofErr w:type="spellEnd"/>
      <w:r w:rsidRPr="00FA7512">
        <w:rPr>
          <w:rFonts w:cstheme="minorHAnsi"/>
          <w:sz w:val="20"/>
          <w:szCs w:val="20"/>
        </w:rPr>
        <w:t xml:space="preserve">.) izniyle giderim” diye cevap veriyordu. </w:t>
      </w:r>
    </w:p>
    <w:p w14:paraId="7A68C154" w14:textId="68DC473B" w:rsidR="0007131F" w:rsidRPr="0007131F" w:rsidRDefault="0007131F" w:rsidP="0007131F">
      <w:pPr>
        <w:pStyle w:val="SORUMETN"/>
      </w:pPr>
      <w:r w:rsidRPr="0007131F">
        <w:t xml:space="preserve"> </w:t>
      </w:r>
      <w:r w:rsidRPr="0007131F">
        <w:rPr>
          <w:rStyle w:val="SORUMETNChar"/>
          <w:b/>
          <w:bCs/>
        </w:rPr>
        <w:t>Elif’in bu tavrı kader ile ilgili kavramlardan hangisine örnek oluşturur?  (10 puan</w:t>
      </w:r>
      <w:r w:rsidRPr="0007131F">
        <w:t>)</w:t>
      </w:r>
    </w:p>
    <w:p w14:paraId="1FCDA63C" w14:textId="2E096FE6" w:rsidR="0007131F" w:rsidRDefault="0007131F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7E4028B6" w14:textId="0271BB62" w:rsidR="003871F9" w:rsidRDefault="003871F9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46C9EB32" w14:textId="4B50C517" w:rsidR="003871F9" w:rsidRDefault="003871F9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74A5DAB8" w14:textId="19C4BD1B" w:rsidR="003871F9" w:rsidRDefault="003871F9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2B977CD1" w14:textId="480052A7" w:rsidR="003871F9" w:rsidRDefault="003871F9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1A87A93C" w14:textId="61E55F21" w:rsidR="003871F9" w:rsidRPr="00FA7512" w:rsidRDefault="003871F9" w:rsidP="0007131F">
      <w:pPr>
        <w:tabs>
          <w:tab w:val="left" w:pos="1605"/>
        </w:tabs>
        <w:spacing w:after="0" w:line="360" w:lineRule="auto"/>
        <w:rPr>
          <w:rFonts w:cstheme="minorHAnsi"/>
          <w:b/>
          <w:bCs/>
          <w:sz w:val="20"/>
          <w:szCs w:val="20"/>
        </w:rPr>
      </w:pPr>
    </w:p>
    <w:p w14:paraId="2F6F02DF" w14:textId="77777777" w:rsidR="0007131F" w:rsidRPr="00FA7512" w:rsidRDefault="0007131F" w:rsidP="0007131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14:paraId="50CDEBE5" w14:textId="64A59CEB" w:rsidR="0007131F" w:rsidRPr="00A52F72" w:rsidRDefault="0007131F" w:rsidP="0007131F">
      <w:pPr>
        <w:pStyle w:val="SORUMETN"/>
        <w:rPr>
          <w:bCs w:val="0"/>
        </w:rPr>
      </w:pPr>
      <w:r w:rsidRPr="00A52F72">
        <w:t>“Onların (zenginlerin) mallarında muhtaç ve yoksullar için bir hak vardır” (</w:t>
      </w:r>
      <w:proofErr w:type="spellStart"/>
      <w:r w:rsidRPr="00A52F72">
        <w:t>Zariyat</w:t>
      </w:r>
      <w:proofErr w:type="spellEnd"/>
      <w:r w:rsidRPr="00A52F72">
        <w:t xml:space="preserve"> Suresi 19. Ayet) Bu ayette vurgulanan temel konu nedir? </w:t>
      </w:r>
      <w:r>
        <w:t>10 p</w:t>
      </w:r>
    </w:p>
    <w:p w14:paraId="06DF8397" w14:textId="48628738" w:rsidR="0007131F" w:rsidRDefault="0007131F" w:rsidP="0007131F">
      <w:pPr>
        <w:rPr>
          <w:b/>
          <w:sz w:val="28"/>
          <w:szCs w:val="28"/>
        </w:rPr>
      </w:pPr>
    </w:p>
    <w:p w14:paraId="47C7F1B3" w14:textId="206FF994" w:rsidR="0007131F" w:rsidRPr="00350DD6" w:rsidRDefault="0007131F" w:rsidP="0007131F">
      <w:pPr>
        <w:rPr>
          <w:b/>
          <w:sz w:val="28"/>
          <w:szCs w:val="28"/>
        </w:rPr>
      </w:pPr>
    </w:p>
    <w:p w14:paraId="5C90428E" w14:textId="3AF083D1" w:rsidR="0007131F" w:rsidRPr="00350DD6" w:rsidRDefault="0007131F" w:rsidP="0007131F">
      <w:pPr>
        <w:rPr>
          <w:b/>
          <w:sz w:val="28"/>
          <w:szCs w:val="28"/>
        </w:rPr>
      </w:pPr>
    </w:p>
    <w:p w14:paraId="6AC22474" w14:textId="3FAF3445" w:rsidR="0007131F" w:rsidRDefault="0007131F" w:rsidP="003871F9">
      <w:r w:rsidRPr="00350DD6">
        <w:rPr>
          <w:b/>
          <w:sz w:val="28"/>
          <w:szCs w:val="28"/>
        </w:rPr>
        <w:t xml:space="preserve"> </w:t>
      </w:r>
      <w:r>
        <w:t xml:space="preserve">Sadaka-i cariye; insana, öldükten sonra da sevap kazandıran amellerdir. Hz. Muhammed (sav.) bu konuda şöyle buyurmuştur: “Bir insan öldüğünde şu üç şey dışında amel defteri kapanır: Kalıcı hayır işleri, faydalanılan ilim ve kendisine dua eden hayırlı evlat.” </w:t>
      </w:r>
    </w:p>
    <w:p w14:paraId="34FD75BF" w14:textId="77777777" w:rsidR="0007131F" w:rsidRDefault="0007131F" w:rsidP="0007131F">
      <w:pPr>
        <w:pStyle w:val="SORUMETN"/>
        <w:rPr>
          <w:bCs w:val="0"/>
        </w:rPr>
      </w:pPr>
      <w:r w:rsidRPr="001272F1">
        <w:t>Sada</w:t>
      </w:r>
      <w:r>
        <w:t>ka-i Cariye kapsamında sayılan 2</w:t>
      </w:r>
      <w:r w:rsidRPr="001272F1">
        <w:t xml:space="preserve"> tane örnek veriniz?</w:t>
      </w:r>
      <w:r>
        <w:t xml:space="preserve"> 10p</w:t>
      </w:r>
    </w:p>
    <w:p w14:paraId="7A9AE0AC" w14:textId="77777777" w:rsidR="0007131F" w:rsidRDefault="0007131F" w:rsidP="0007131F">
      <w:pPr>
        <w:spacing w:after="0" w:line="240" w:lineRule="auto"/>
        <w:rPr>
          <w:b/>
          <w:bCs/>
        </w:rPr>
      </w:pPr>
    </w:p>
    <w:p w14:paraId="22AA20D8" w14:textId="3F7522D8" w:rsidR="0007131F" w:rsidRDefault="0007131F" w:rsidP="0007131F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0BC681E7" w14:textId="59722EB1" w:rsidR="003871F9" w:rsidRDefault="003871F9" w:rsidP="0007131F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0C7629D9" w14:textId="2C3032BD" w:rsidR="003871F9" w:rsidRDefault="003871F9" w:rsidP="0007131F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50174C62" w14:textId="77777777" w:rsidR="003871F9" w:rsidRPr="001272F1" w:rsidRDefault="003871F9" w:rsidP="0007131F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73BAC9C5" w14:textId="7CF125F7" w:rsidR="0007131F" w:rsidRPr="003871F9" w:rsidRDefault="0007131F" w:rsidP="003871F9">
      <w:pPr>
        <w:pStyle w:val="SORUMETN"/>
      </w:pPr>
      <w:proofErr w:type="gramStart"/>
      <w:r w:rsidRPr="003871F9">
        <w:rPr>
          <w:rStyle w:val="SORUMETNChar"/>
          <w:b/>
          <w:bCs/>
        </w:rPr>
        <w:t>a</w:t>
      </w:r>
      <w:proofErr w:type="gramEnd"/>
      <w:r w:rsidRPr="003871F9">
        <w:rPr>
          <w:rStyle w:val="SORUMETNChar"/>
          <w:b/>
          <w:bCs/>
        </w:rPr>
        <w:t>. Tabloda zekat malları ve verilecek oranları kısmi olarak verilmiştir. Boş bırakılan yerleri uygun ifadelerle doldurunuz.</w:t>
      </w:r>
      <w:r w:rsidRPr="003871F9">
        <w:t>(40p)</w:t>
      </w:r>
    </w:p>
    <w:tbl>
      <w:tblPr>
        <w:tblpPr w:leftFromText="141" w:rightFromText="141" w:vertAnchor="text" w:horzAnchor="margin" w:tblpXSpec="right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6"/>
        <w:gridCol w:w="1894"/>
      </w:tblGrid>
      <w:tr w:rsidR="003871F9" w:rsidRPr="00FA72BA" w14:paraId="5B55E1E2" w14:textId="77777777" w:rsidTr="003871F9">
        <w:trPr>
          <w:trHeight w:val="243"/>
        </w:trPr>
        <w:tc>
          <w:tcPr>
            <w:tcW w:w="2606" w:type="dxa"/>
          </w:tcPr>
          <w:p w14:paraId="122454EC" w14:textId="77777777" w:rsidR="003871F9" w:rsidRPr="00FA72BA" w:rsidRDefault="003871F9" w:rsidP="003871F9">
            <w:pPr>
              <w:rPr>
                <w:rFonts w:cstheme="minorHAnsi"/>
                <w:b/>
                <w:bCs/>
              </w:rPr>
            </w:pPr>
            <w:proofErr w:type="gramStart"/>
            <w:r w:rsidRPr="00FA72BA">
              <w:rPr>
                <w:rFonts w:cstheme="minorHAnsi"/>
                <w:b/>
                <w:bCs/>
              </w:rPr>
              <w:t>Zekat</w:t>
            </w:r>
            <w:proofErr w:type="gramEnd"/>
            <w:r w:rsidRPr="00FA72BA">
              <w:rPr>
                <w:rFonts w:cstheme="minorHAnsi"/>
                <w:b/>
                <w:bCs/>
              </w:rPr>
              <w:t xml:space="preserve"> Verilecek Mal</w:t>
            </w:r>
          </w:p>
        </w:tc>
        <w:tc>
          <w:tcPr>
            <w:tcW w:w="1894" w:type="dxa"/>
          </w:tcPr>
          <w:p w14:paraId="16DA9A15" w14:textId="77777777" w:rsidR="003871F9" w:rsidRPr="00FA72BA" w:rsidRDefault="003871F9" w:rsidP="003871F9">
            <w:pPr>
              <w:rPr>
                <w:rFonts w:cstheme="minorHAnsi"/>
                <w:b/>
                <w:bCs/>
              </w:rPr>
            </w:pPr>
            <w:r w:rsidRPr="00FA72BA">
              <w:rPr>
                <w:rFonts w:cstheme="minorHAnsi"/>
                <w:b/>
                <w:bCs/>
              </w:rPr>
              <w:t>Verilecek Oran</w:t>
            </w:r>
          </w:p>
        </w:tc>
      </w:tr>
      <w:tr w:rsidR="003871F9" w:rsidRPr="00FA72BA" w14:paraId="3B6788C5" w14:textId="77777777" w:rsidTr="003871F9">
        <w:trPr>
          <w:trHeight w:val="173"/>
        </w:trPr>
        <w:tc>
          <w:tcPr>
            <w:tcW w:w="2606" w:type="dxa"/>
          </w:tcPr>
          <w:p w14:paraId="08C7752B" w14:textId="77777777" w:rsidR="003871F9" w:rsidRPr="00FA72BA" w:rsidRDefault="003871F9" w:rsidP="003871F9">
            <w:pPr>
              <w:rPr>
                <w:rFonts w:cstheme="minorHAnsi"/>
              </w:rPr>
            </w:pPr>
            <w:proofErr w:type="gramStart"/>
            <w:r w:rsidRPr="00FA72BA">
              <w:rPr>
                <w:rFonts w:cstheme="minorHAnsi"/>
              </w:rPr>
              <w:t>Altın , gümüş</w:t>
            </w:r>
            <w:proofErr w:type="gramEnd"/>
            <w:r w:rsidRPr="00FA72BA">
              <w:rPr>
                <w:rFonts w:cstheme="minorHAnsi"/>
              </w:rPr>
              <w:t xml:space="preserve"> , nakit para</w:t>
            </w:r>
          </w:p>
        </w:tc>
        <w:tc>
          <w:tcPr>
            <w:tcW w:w="1894" w:type="dxa"/>
          </w:tcPr>
          <w:p w14:paraId="66E6B2D5" w14:textId="77777777" w:rsidR="003871F9" w:rsidRPr="00FA72BA" w:rsidRDefault="003871F9" w:rsidP="003871F9">
            <w:pPr>
              <w:rPr>
                <w:rFonts w:cstheme="minorHAnsi"/>
              </w:rPr>
            </w:pPr>
          </w:p>
        </w:tc>
      </w:tr>
      <w:tr w:rsidR="003871F9" w:rsidRPr="00FA72BA" w14:paraId="7DE4FCD5" w14:textId="77777777" w:rsidTr="003871F9">
        <w:trPr>
          <w:trHeight w:val="216"/>
        </w:trPr>
        <w:tc>
          <w:tcPr>
            <w:tcW w:w="2606" w:type="dxa"/>
          </w:tcPr>
          <w:p w14:paraId="0DF6BCEB" w14:textId="77777777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>Küçükbaş Hayvan</w:t>
            </w:r>
          </w:p>
        </w:tc>
        <w:tc>
          <w:tcPr>
            <w:tcW w:w="1894" w:type="dxa"/>
          </w:tcPr>
          <w:p w14:paraId="4DBA448F" w14:textId="77777777" w:rsidR="003871F9" w:rsidRPr="00FA72BA" w:rsidRDefault="003871F9" w:rsidP="003871F9">
            <w:pPr>
              <w:rPr>
                <w:rFonts w:cstheme="minorHAnsi"/>
              </w:rPr>
            </w:pPr>
          </w:p>
        </w:tc>
      </w:tr>
      <w:tr w:rsidR="003871F9" w:rsidRPr="00FA72BA" w14:paraId="5E065962" w14:textId="77777777" w:rsidTr="003871F9">
        <w:trPr>
          <w:trHeight w:val="193"/>
        </w:trPr>
        <w:tc>
          <w:tcPr>
            <w:tcW w:w="2606" w:type="dxa"/>
          </w:tcPr>
          <w:p w14:paraId="54C4843E" w14:textId="1D1E2105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>Büyük baş Hayvan</w:t>
            </w:r>
          </w:p>
        </w:tc>
        <w:tc>
          <w:tcPr>
            <w:tcW w:w="1894" w:type="dxa"/>
          </w:tcPr>
          <w:p w14:paraId="12122AF3" w14:textId="77777777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 xml:space="preserve">    </w:t>
            </w:r>
          </w:p>
        </w:tc>
      </w:tr>
      <w:tr w:rsidR="003871F9" w:rsidRPr="00FA72BA" w14:paraId="06D84123" w14:textId="77777777" w:rsidTr="003871F9">
        <w:trPr>
          <w:trHeight w:val="356"/>
        </w:trPr>
        <w:tc>
          <w:tcPr>
            <w:tcW w:w="2606" w:type="dxa"/>
          </w:tcPr>
          <w:p w14:paraId="349FEBC7" w14:textId="58E397CD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 xml:space="preserve">Deve 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14:paraId="76250FB3" w14:textId="77777777" w:rsidR="003871F9" w:rsidRPr="00FA72BA" w:rsidRDefault="003871F9" w:rsidP="003871F9">
            <w:pPr>
              <w:rPr>
                <w:rFonts w:cstheme="minorHAnsi"/>
              </w:rPr>
            </w:pPr>
          </w:p>
        </w:tc>
      </w:tr>
      <w:tr w:rsidR="003871F9" w:rsidRPr="00FA72BA" w14:paraId="23E6CEDB" w14:textId="77777777" w:rsidTr="003871F9">
        <w:trPr>
          <w:trHeight w:val="764"/>
        </w:trPr>
        <w:tc>
          <w:tcPr>
            <w:tcW w:w="2606" w:type="dxa"/>
          </w:tcPr>
          <w:p w14:paraId="31479FFA" w14:textId="1513301B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>Toprak Ürünleri</w:t>
            </w:r>
          </w:p>
        </w:tc>
        <w:tc>
          <w:tcPr>
            <w:tcW w:w="1894" w:type="dxa"/>
          </w:tcPr>
          <w:p w14:paraId="23D0FF81" w14:textId="77777777" w:rsidR="003871F9" w:rsidRPr="00FA72BA" w:rsidRDefault="003871F9" w:rsidP="003871F9">
            <w:pPr>
              <w:rPr>
                <w:rFonts w:cstheme="minorHAnsi"/>
              </w:rPr>
            </w:pPr>
          </w:p>
        </w:tc>
      </w:tr>
      <w:tr w:rsidR="003871F9" w:rsidRPr="00FA72BA" w14:paraId="278C0C6A" w14:textId="77777777" w:rsidTr="003871F9">
        <w:trPr>
          <w:trHeight w:val="306"/>
        </w:trPr>
        <w:tc>
          <w:tcPr>
            <w:tcW w:w="2606" w:type="dxa"/>
            <w:tcBorders>
              <w:bottom w:val="single" w:sz="4" w:space="0" w:color="auto"/>
            </w:tcBorders>
          </w:tcPr>
          <w:p w14:paraId="689A7CFA" w14:textId="77FE8050" w:rsidR="003871F9" w:rsidRPr="00FA72BA" w:rsidRDefault="003871F9" w:rsidP="003871F9">
            <w:pPr>
              <w:rPr>
                <w:rFonts w:cstheme="minorHAnsi"/>
              </w:rPr>
            </w:pPr>
            <w:r w:rsidRPr="00FA72BA">
              <w:rPr>
                <w:rFonts w:cstheme="minorHAnsi"/>
              </w:rPr>
              <w:t>Maden</w:t>
            </w:r>
          </w:p>
        </w:tc>
        <w:tc>
          <w:tcPr>
            <w:tcW w:w="1894" w:type="dxa"/>
          </w:tcPr>
          <w:p w14:paraId="09B95F5C" w14:textId="77777777" w:rsidR="003871F9" w:rsidRPr="00FA72BA" w:rsidRDefault="003871F9" w:rsidP="003871F9">
            <w:pPr>
              <w:rPr>
                <w:rFonts w:cstheme="minorHAnsi"/>
              </w:rPr>
            </w:pPr>
          </w:p>
        </w:tc>
      </w:tr>
    </w:tbl>
    <w:p w14:paraId="4A4A7528" w14:textId="5C703704" w:rsidR="003871F9" w:rsidRPr="00FA72BA" w:rsidRDefault="003871F9" w:rsidP="0007131F">
      <w:pPr>
        <w:rPr>
          <w:rFonts w:cstheme="minorHAnsi"/>
          <w:b/>
        </w:rPr>
      </w:pPr>
      <w:r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B309B5" wp14:editId="6F3349A8">
                <wp:simplePos x="0" y="0"/>
                <wp:positionH relativeFrom="column">
                  <wp:posOffset>122667</wp:posOffset>
                </wp:positionH>
                <wp:positionV relativeFrom="paragraph">
                  <wp:posOffset>2634876</wp:posOffset>
                </wp:positionV>
                <wp:extent cx="2984425" cy="4047565"/>
                <wp:effectExtent l="0" t="0" r="26035" b="1016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425" cy="404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E0F39" w14:textId="77777777" w:rsidR="0007131F" w:rsidRDefault="0007131F" w:rsidP="000713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1732">
                              <w:rPr>
                                <w:b/>
                                <w:bCs/>
                              </w:rPr>
                              <w:t xml:space="preserve">6.b. </w:t>
                            </w:r>
                            <w:proofErr w:type="gramStart"/>
                            <w:r w:rsidRPr="00281732">
                              <w:rPr>
                                <w:b/>
                                <w:bCs/>
                              </w:rPr>
                              <w:t>Zekat</w:t>
                            </w:r>
                            <w:proofErr w:type="gramEnd"/>
                            <w:r w:rsidRPr="00281732">
                              <w:rPr>
                                <w:b/>
                                <w:bCs/>
                              </w:rPr>
                              <w:t xml:space="preserve"> kimlere verilmez? Yazınız.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(10 p)</w:t>
                            </w:r>
                            <w:r w:rsidRPr="0028173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23AEABB" w14:textId="77777777" w:rsidR="0007131F" w:rsidRPr="00281732" w:rsidRDefault="0007131F" w:rsidP="0007131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09B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9.65pt;margin-top:207.45pt;width:235pt;height:318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">
                <v:textbox>
                  <w:txbxContent>
                    <w:p w14:paraId="6E1E0F39" w14:textId="77777777" w:rsidR="0007131F" w:rsidRDefault="0007131F" w:rsidP="0007131F">
                      <w:pPr>
                        <w:rPr>
                          <w:b/>
                          <w:bCs/>
                        </w:rPr>
                      </w:pPr>
                      <w:r w:rsidRPr="00281732">
                        <w:rPr>
                          <w:b/>
                          <w:bCs/>
                        </w:rPr>
                        <w:t xml:space="preserve">6.b. </w:t>
                      </w:r>
                      <w:proofErr w:type="gramStart"/>
                      <w:r w:rsidRPr="00281732">
                        <w:rPr>
                          <w:b/>
                          <w:bCs/>
                        </w:rPr>
                        <w:t>Zekat</w:t>
                      </w:r>
                      <w:proofErr w:type="gramEnd"/>
                      <w:r w:rsidRPr="00281732">
                        <w:rPr>
                          <w:b/>
                          <w:bCs/>
                        </w:rPr>
                        <w:t xml:space="preserve"> kimlere verilmez? Yazınız.</w:t>
                      </w:r>
                      <w:r>
                        <w:rPr>
                          <w:b/>
                          <w:bCs/>
                        </w:rPr>
                        <w:t xml:space="preserve"> (10 p)</w:t>
                      </w:r>
                      <w:r w:rsidRPr="00281732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23AEABB" w14:textId="77777777" w:rsidR="0007131F" w:rsidRPr="00281732" w:rsidRDefault="0007131F" w:rsidP="0007131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4EABD1" w14:textId="42C4F6A1" w:rsidR="0007131F" w:rsidRDefault="0007131F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9365A34" w14:textId="552F3CF4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0424219" w14:textId="58EE6A4F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4D713F80" w14:textId="0C9DF36F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2290AC50" w14:textId="232F3B60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6605A232" w14:textId="012C4D95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BA8F272" w14:textId="3B69C46D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63A153BD" w14:textId="3F165C6B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57E437C8" w14:textId="693CD55C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5DD2253A" w14:textId="61EB171B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2E25C60" w14:textId="10FE8221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0ED2E8C2" w14:textId="4C3819DE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F4526C1" w14:textId="3AEC6A11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AADF19C" w14:textId="1E1AA293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7EDB9E04" w14:textId="4A49FDA2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13940533" w14:textId="309824BC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57C60468" w14:textId="77777777" w:rsidR="003871F9" w:rsidRDefault="003871F9" w:rsidP="0007131F">
      <w:pPr>
        <w:pStyle w:val="ListeParagraf"/>
        <w:rPr>
          <w:rFonts w:eastAsia="Times New Roman" w:cstheme="minorHAnsi"/>
          <w:color w:val="000000"/>
          <w:sz w:val="20"/>
          <w:szCs w:val="20"/>
        </w:rPr>
      </w:pPr>
    </w:p>
    <w:p w14:paraId="30223FAD" w14:textId="6962E921" w:rsidR="0007131F" w:rsidRPr="00C8010C" w:rsidRDefault="0007131F" w:rsidP="0007131F">
      <w:pPr>
        <w:pStyle w:val="SORUMETN"/>
        <w:rPr>
          <w:rFonts w:eastAsia="Arial"/>
          <w:color w:val="363435"/>
          <w:spacing w:val="2"/>
        </w:rPr>
      </w:pPr>
      <w:r w:rsidRPr="00C8010C">
        <w:lastRenderedPageBreak/>
        <w:t>Zekat</w:t>
      </w:r>
      <w:r>
        <w:t xml:space="preserve"> infak </w:t>
      </w:r>
      <w:proofErr w:type="gramStart"/>
      <w:r>
        <w:t xml:space="preserve">ve </w:t>
      </w:r>
      <w:r w:rsidRPr="00C8010C">
        <w:t xml:space="preserve"> sadaka</w:t>
      </w:r>
      <w:proofErr w:type="gramEnd"/>
      <w:r w:rsidRPr="00C8010C">
        <w:t xml:space="preserve"> </w:t>
      </w:r>
      <w:r>
        <w:t xml:space="preserve">bireysel ve toplumsal önemini </w:t>
      </w:r>
      <w:r w:rsidRPr="00C8010C">
        <w:t>iki</w:t>
      </w:r>
      <w:r>
        <w:t>şer</w:t>
      </w:r>
      <w:r w:rsidRPr="00C8010C">
        <w:t xml:space="preserve"> madde de yazınız? (2x5= 10 Puan)</w:t>
      </w:r>
    </w:p>
    <w:p w14:paraId="2CF1A604" w14:textId="3C111683" w:rsidR="0007131F" w:rsidRDefault="0007131F" w:rsidP="0007131F">
      <w:pPr>
        <w:pStyle w:val="ListeParagraf"/>
      </w:pPr>
    </w:p>
    <w:p w14:paraId="3250EF3E" w14:textId="77777777" w:rsidR="003871F9" w:rsidRDefault="0007131F" w:rsidP="0007131F">
      <w:r>
        <w:t xml:space="preserve">BİREYSEL KATKILARI                  </w:t>
      </w:r>
    </w:p>
    <w:p w14:paraId="29AA29EF" w14:textId="56794B40" w:rsidR="003871F9" w:rsidRDefault="003871F9" w:rsidP="003871F9">
      <w:pPr>
        <w:pStyle w:val="ListeParagraf"/>
        <w:numPr>
          <w:ilvl w:val="0"/>
          <w:numId w:val="45"/>
        </w:numPr>
      </w:pPr>
      <w:r>
        <w:t>.</w:t>
      </w:r>
    </w:p>
    <w:p w14:paraId="0648CD04" w14:textId="77777777" w:rsidR="003871F9" w:rsidRDefault="003871F9" w:rsidP="003871F9">
      <w:pPr>
        <w:pStyle w:val="ListeParagraf"/>
      </w:pPr>
    </w:p>
    <w:p w14:paraId="2BC7AF22" w14:textId="269687F7" w:rsidR="003871F9" w:rsidRDefault="003871F9" w:rsidP="003871F9">
      <w:pPr>
        <w:pStyle w:val="ListeParagraf"/>
        <w:numPr>
          <w:ilvl w:val="0"/>
          <w:numId w:val="45"/>
        </w:numPr>
      </w:pPr>
      <w:r>
        <w:t>.</w:t>
      </w:r>
    </w:p>
    <w:p w14:paraId="4D7ABCF2" w14:textId="36F9D697" w:rsidR="0007131F" w:rsidRDefault="0007131F" w:rsidP="0007131F">
      <w:r>
        <w:t>TOPLUMSAL KATKILARI</w:t>
      </w:r>
    </w:p>
    <w:p w14:paraId="78AF736A" w14:textId="3AA1955D" w:rsidR="0007131F" w:rsidRDefault="0007131F" w:rsidP="0007131F">
      <w:pPr>
        <w:pStyle w:val="ListeParagraf"/>
        <w:numPr>
          <w:ilvl w:val="0"/>
          <w:numId w:val="44"/>
        </w:numPr>
        <w:spacing w:after="160" w:line="259" w:lineRule="auto"/>
      </w:pPr>
      <w:r>
        <w:t>1-</w:t>
      </w:r>
    </w:p>
    <w:p w14:paraId="7DEBB219" w14:textId="01CB22E1" w:rsidR="0007131F" w:rsidRDefault="0007131F" w:rsidP="0007131F">
      <w:pPr>
        <w:pStyle w:val="ListeParagraf"/>
        <w:numPr>
          <w:ilvl w:val="0"/>
          <w:numId w:val="44"/>
        </w:numPr>
        <w:spacing w:after="160" w:line="259" w:lineRule="auto"/>
      </w:pPr>
      <w:r>
        <w:t>2-</w:t>
      </w:r>
    </w:p>
    <w:p w14:paraId="561C6E61" w14:textId="77777777" w:rsidR="0007131F" w:rsidRDefault="0007131F" w:rsidP="0007131F">
      <w:pPr>
        <w:pStyle w:val="ListeParagraf"/>
        <w:ind w:left="5904"/>
      </w:pPr>
    </w:p>
    <w:p w14:paraId="1BC35E7A" w14:textId="15CA595C" w:rsidR="0007131F" w:rsidRDefault="0007131F" w:rsidP="0007131F">
      <w:r>
        <w:t xml:space="preserve">JOKER </w:t>
      </w:r>
      <w:proofErr w:type="gramStart"/>
      <w:r>
        <w:t>SORU  20</w:t>
      </w:r>
      <w:proofErr w:type="gramEnd"/>
      <w:r>
        <w:t xml:space="preserve"> PUAN</w:t>
      </w:r>
    </w:p>
    <w:p w14:paraId="310C1CA1" w14:textId="1D9F4A4E" w:rsidR="0007131F" w:rsidRDefault="0007131F" w:rsidP="0007131F">
      <w:pPr>
        <w:pStyle w:val="SORUMETN"/>
      </w:pPr>
      <w:r>
        <w:t xml:space="preserve">Kur’an-ı Kerim'de </w:t>
      </w:r>
      <w:proofErr w:type="spellStart"/>
      <w:r>
        <w:t>Tevbe</w:t>
      </w:r>
      <w:proofErr w:type="spellEnd"/>
      <w:r>
        <w:t xml:space="preserve"> suresi 60. Ayette belirtilen </w:t>
      </w:r>
      <w:proofErr w:type="gramStart"/>
      <w:r>
        <w:t>zekat</w:t>
      </w:r>
      <w:proofErr w:type="gramEnd"/>
      <w:r>
        <w:t xml:space="preserve"> verilecek kişilerden 5 tane yazınız. (15puan)</w:t>
      </w:r>
    </w:p>
    <w:p w14:paraId="77095C4B" w14:textId="019D6B12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58BC6F59" w:rsidR="00C150A7" w:rsidRDefault="00C150A7" w:rsidP="00151DA8">
      <w:pPr>
        <w:pStyle w:val="BOLDMETN"/>
      </w:pPr>
    </w:p>
    <w:bookmarkEnd w:id="1"/>
    <w:p w14:paraId="6B6EC903" w14:textId="4EDC2B04" w:rsidR="00C150A7" w:rsidRDefault="00C150A7">
      <w:pPr>
        <w:rPr>
          <w:rFonts w:cstheme="minorHAnsi"/>
          <w:sz w:val="24"/>
          <w:szCs w:val="24"/>
        </w:rPr>
      </w:pPr>
    </w:p>
    <w:p w14:paraId="065CEA61" w14:textId="07EC9555" w:rsidR="00C150A7" w:rsidRDefault="00C150A7">
      <w:pPr>
        <w:rPr>
          <w:rFonts w:cstheme="minorHAnsi"/>
          <w:sz w:val="24"/>
          <w:szCs w:val="24"/>
        </w:rPr>
      </w:pPr>
    </w:p>
    <w:p w14:paraId="2AD0797E" w14:textId="64B9EE49" w:rsidR="00C150A7" w:rsidRDefault="00C150A7">
      <w:pPr>
        <w:rPr>
          <w:rFonts w:cstheme="minorHAnsi"/>
          <w:sz w:val="24"/>
          <w:szCs w:val="24"/>
        </w:rPr>
      </w:pPr>
    </w:p>
    <w:p w14:paraId="77CABBB7" w14:textId="1A2BACD8" w:rsidR="00C150A7" w:rsidRDefault="00C150A7">
      <w:pPr>
        <w:rPr>
          <w:rFonts w:cstheme="minorHAnsi"/>
          <w:sz w:val="24"/>
          <w:szCs w:val="24"/>
        </w:rPr>
      </w:pPr>
    </w:p>
    <w:p w14:paraId="36D54903" w14:textId="5F60FA74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4165289" w14:textId="67130277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_x0000_s1027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fiKAIAACo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8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9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8JSP&#10;+UICAAByBAAADgAAAAAAAAAAAAAAAAAuAgAAZHJzL2Uyb0RvYy54bWxQSwECLQAUAAYACAAAACEA&#10;gAshId4AAAAIAQAADwAAAAAAAAAAAAAAAACc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0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yU/k+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1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ai3M5U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EFEAE" w14:textId="77777777" w:rsidR="001862CA" w:rsidRDefault="001862CA" w:rsidP="00ED544D">
      <w:pPr>
        <w:spacing w:after="0" w:line="240" w:lineRule="auto"/>
      </w:pPr>
      <w:r>
        <w:separator/>
      </w:r>
    </w:p>
  </w:endnote>
  <w:endnote w:type="continuationSeparator" w:id="0">
    <w:p w14:paraId="1333F681" w14:textId="77777777" w:rsidR="001862CA" w:rsidRDefault="001862C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7F33D" w14:textId="77777777" w:rsidR="001862CA" w:rsidRDefault="001862CA" w:rsidP="00ED544D">
      <w:pPr>
        <w:spacing w:after="0" w:line="240" w:lineRule="auto"/>
      </w:pPr>
      <w:r>
        <w:separator/>
      </w:r>
    </w:p>
  </w:footnote>
  <w:footnote w:type="continuationSeparator" w:id="0">
    <w:p w14:paraId="5FB95ADB" w14:textId="77777777" w:rsidR="001862CA" w:rsidRDefault="001862C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23A06"/>
    <w:multiLevelType w:val="hybridMultilevel"/>
    <w:tmpl w:val="AA96B33E"/>
    <w:lvl w:ilvl="0" w:tplc="B9522576">
      <w:start w:val="1"/>
      <w:numFmt w:val="decimal"/>
      <w:lvlText w:val="%1-"/>
      <w:lvlJc w:val="left"/>
      <w:pPr>
        <w:ind w:left="5904" w:hanging="5544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D0437"/>
    <w:multiLevelType w:val="hybridMultilevel"/>
    <w:tmpl w:val="225ED088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4AFAAD90"/>
    <w:lvl w:ilvl="0" w:tplc="E0D4A80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86ECB"/>
    <w:multiLevelType w:val="hybridMultilevel"/>
    <w:tmpl w:val="823E2892"/>
    <w:lvl w:ilvl="0" w:tplc="B9522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1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6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1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2"/>
  </w:num>
  <w:num w:numId="35">
    <w:abstractNumId w:val="7"/>
  </w:num>
  <w:num w:numId="36">
    <w:abstractNumId w:val="0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3"/>
  </w:num>
  <w:num w:numId="43">
    <w:abstractNumId w:val="5"/>
  </w:num>
  <w:num w:numId="44">
    <w:abstractNumId w:val="2"/>
  </w:num>
  <w:num w:numId="45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31F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862CA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1F9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1B3F"/>
    <w:rsid w:val="00AD3F1A"/>
    <w:rsid w:val="00B67338"/>
    <w:rsid w:val="00BC0CF0"/>
    <w:rsid w:val="00C026B1"/>
    <w:rsid w:val="00C150A7"/>
    <w:rsid w:val="00C23134"/>
    <w:rsid w:val="00C27595"/>
    <w:rsid w:val="00C87FD4"/>
    <w:rsid w:val="00CA3D3E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3871F9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theme="minorHAnsi"/>
      <w:b/>
      <w:bCs/>
      <w:color w:val="000000"/>
      <w:sz w:val="20"/>
      <w:szCs w:val="20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3871F9"/>
    <w:rPr>
      <w:rFonts w:ascii="Arial" w:eastAsia="Calibri" w:hAnsi="Arial" w:cstheme="minorHAnsi"/>
      <w:b/>
      <w:bCs/>
      <w:color w:val="000000"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FAA34-BB76-46A7-9856-9696CCC92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3</cp:revision>
  <cp:lastPrinted>2022-12-07T14:03:00Z</cp:lastPrinted>
  <dcterms:created xsi:type="dcterms:W3CDTF">2024-11-22T07:27:00Z</dcterms:created>
  <dcterms:modified xsi:type="dcterms:W3CDTF">2024-11-22T07:35:00Z</dcterms:modified>
</cp:coreProperties>
</file>