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47D55CC5" w:rsidR="00151DA8" w:rsidRDefault="00151DA8" w:rsidP="00730A6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730A6E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256515" w14:paraId="678F82C8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8D5F49" w14:textId="77777777" w:rsidR="00256515" w:rsidRPr="00FD75DF" w:rsidRDefault="00256515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8D3755" w14:textId="77777777" w:rsidR="00256515" w:rsidRDefault="00256515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D907A1E" w14:textId="77777777" w:rsidR="00256515" w:rsidRDefault="00256515" w:rsidP="00730A6E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A99A41" w14:textId="77777777" w:rsidR="00256515" w:rsidRDefault="00256515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D9D6012" w14:textId="27B115CF" w:rsidR="00F15D08" w:rsidRDefault="00F15D08" w:rsidP="00F15D08">
      <w:pPr>
        <w:pStyle w:val="SORUMETN"/>
      </w:pPr>
      <w:r>
        <w:t>Aşağıda verilen soruları uygun şekilde cevaplayınız. (KAZANIM 8.2.2) (36 Puan)</w:t>
      </w:r>
    </w:p>
    <w:p w14:paraId="4F9E692F" w14:textId="1206387C" w:rsidR="00F15D08" w:rsidRDefault="00F15D08" w:rsidP="00F15D08">
      <w:pPr>
        <w:spacing w:after="0"/>
        <w:ind w:left="-567"/>
        <w:rPr>
          <w:b/>
        </w:rPr>
      </w:pPr>
    </w:p>
    <w:p w14:paraId="124949F7" w14:textId="77777777" w:rsidR="00F15D08" w:rsidRDefault="00F15D08" w:rsidP="00F15D08">
      <w:pPr>
        <w:pStyle w:val="SORUNOLUBOLD"/>
      </w:pPr>
      <w:r>
        <w:t>a. Zekat kimlere verilir 5 madde ile açıklayınız. (10 P)</w:t>
      </w:r>
    </w:p>
    <w:p w14:paraId="20A7383D" w14:textId="77777777" w:rsidR="00F15D08" w:rsidRDefault="00F15D08" w:rsidP="00F15D08">
      <w:pPr>
        <w:rPr>
          <w:b/>
        </w:rPr>
      </w:pPr>
    </w:p>
    <w:p w14:paraId="4A2535C8" w14:textId="77777777" w:rsidR="00F15D08" w:rsidRDefault="00F15D08" w:rsidP="00F15D08">
      <w:pPr>
        <w:rPr>
          <w:b/>
        </w:rPr>
      </w:pPr>
    </w:p>
    <w:p w14:paraId="108D0749" w14:textId="42D6DFB4" w:rsidR="00F15D08" w:rsidRDefault="00F15D08" w:rsidP="00F15D08">
      <w:pPr>
        <w:rPr>
          <w:b/>
        </w:rPr>
      </w:pPr>
    </w:p>
    <w:p w14:paraId="4850E12B" w14:textId="77777777" w:rsidR="00F15D08" w:rsidRDefault="00F15D08" w:rsidP="00F15D08">
      <w:pPr>
        <w:rPr>
          <w:b/>
        </w:rPr>
      </w:pPr>
    </w:p>
    <w:p w14:paraId="0D5D35E4" w14:textId="77777777" w:rsidR="00F15D08" w:rsidRDefault="00F15D08" w:rsidP="00F15D08">
      <w:pPr>
        <w:pStyle w:val="SORUNOLUBOLD"/>
      </w:pPr>
      <w:r>
        <w:t>b. Altın, büyükbaş, maden, deve, küçükbaşın zekat oranlarını yazınız. (10 P)</w:t>
      </w:r>
    </w:p>
    <w:p w14:paraId="1C3025EF" w14:textId="78D88C59" w:rsidR="00256515" w:rsidRPr="00F95569" w:rsidRDefault="00F15D08" w:rsidP="00F15D08">
      <w:pPr>
        <w:rPr>
          <w:rFonts w:ascii="Arial" w:eastAsia="Arial" w:hAnsi="Arial" w:cs="Arial"/>
          <w:b/>
          <w:color w:val="363435"/>
          <w:w w:val="102"/>
          <w:sz w:val="20"/>
          <w:szCs w:val="20"/>
        </w:rPr>
      </w:pPr>
      <w:r w:rsidRPr="00F95569">
        <w:rPr>
          <w:rFonts w:ascii="Arial" w:eastAsia="Arial" w:hAnsi="Arial" w:cs="Arial"/>
          <w:b/>
          <w:color w:val="363435"/>
          <w:w w:val="102"/>
          <w:sz w:val="20"/>
          <w:szCs w:val="20"/>
        </w:rPr>
        <w:t>Küçükbaş Hayvan:</w:t>
      </w:r>
    </w:p>
    <w:p w14:paraId="6C447A8E" w14:textId="2221562A" w:rsidR="00F15D08" w:rsidRPr="00F95569" w:rsidRDefault="00F15D08" w:rsidP="00F15D08">
      <w:pPr>
        <w:rPr>
          <w:rFonts w:ascii="Arial" w:eastAsia="Arial" w:hAnsi="Arial" w:cs="Arial"/>
          <w:b/>
          <w:color w:val="363435"/>
          <w:w w:val="102"/>
          <w:sz w:val="20"/>
          <w:szCs w:val="20"/>
        </w:rPr>
      </w:pPr>
      <w:r w:rsidRPr="00F95569">
        <w:rPr>
          <w:rFonts w:ascii="Arial" w:eastAsia="Arial" w:hAnsi="Arial" w:cs="Arial"/>
          <w:b/>
          <w:color w:val="363435"/>
          <w:w w:val="102"/>
          <w:sz w:val="20"/>
          <w:szCs w:val="20"/>
        </w:rPr>
        <w:t>Deve:</w:t>
      </w:r>
    </w:p>
    <w:p w14:paraId="4550313C" w14:textId="77777777" w:rsidR="00F15D08" w:rsidRPr="00F95569" w:rsidRDefault="00F15D08" w:rsidP="00F15D08">
      <w:pPr>
        <w:rPr>
          <w:rFonts w:ascii="Arial" w:eastAsia="Arial" w:hAnsi="Arial" w:cs="Arial"/>
          <w:b/>
          <w:color w:val="363435"/>
          <w:w w:val="102"/>
          <w:sz w:val="20"/>
          <w:szCs w:val="20"/>
        </w:rPr>
      </w:pPr>
      <w:r>
        <w:rPr>
          <w:rFonts w:ascii="Arial" w:eastAsia="Arial" w:hAnsi="Arial" w:cs="Arial"/>
          <w:b/>
          <w:color w:val="363435"/>
          <w:w w:val="102"/>
          <w:sz w:val="20"/>
          <w:szCs w:val="20"/>
        </w:rPr>
        <w:t>Maden</w:t>
      </w:r>
      <w:r w:rsidRPr="00F95569">
        <w:rPr>
          <w:rFonts w:ascii="Arial" w:eastAsia="Arial" w:hAnsi="Arial" w:cs="Arial"/>
          <w:b/>
          <w:color w:val="363435"/>
          <w:w w:val="102"/>
          <w:sz w:val="20"/>
          <w:szCs w:val="20"/>
        </w:rPr>
        <w:t>:</w:t>
      </w:r>
    </w:p>
    <w:p w14:paraId="307DABD5" w14:textId="77777777" w:rsidR="00F15D08" w:rsidRDefault="00F15D08" w:rsidP="00F15D08">
      <w:pPr>
        <w:rPr>
          <w:rFonts w:ascii="Arial" w:eastAsia="Arial" w:hAnsi="Arial" w:cs="Arial"/>
          <w:b/>
          <w:color w:val="363435"/>
          <w:w w:val="102"/>
          <w:sz w:val="20"/>
          <w:szCs w:val="20"/>
        </w:rPr>
      </w:pPr>
      <w:r>
        <w:rPr>
          <w:rFonts w:ascii="Arial" w:eastAsia="Arial" w:hAnsi="Arial" w:cs="Arial"/>
          <w:b/>
          <w:color w:val="363435"/>
          <w:w w:val="102"/>
          <w:sz w:val="20"/>
          <w:szCs w:val="20"/>
        </w:rPr>
        <w:t>Büyükbaş hayvan</w:t>
      </w:r>
      <w:r w:rsidRPr="00F95569">
        <w:rPr>
          <w:rFonts w:ascii="Arial" w:eastAsia="Arial" w:hAnsi="Arial" w:cs="Arial"/>
          <w:b/>
          <w:color w:val="363435"/>
          <w:w w:val="102"/>
          <w:sz w:val="20"/>
          <w:szCs w:val="20"/>
        </w:rPr>
        <w:t>:</w:t>
      </w:r>
    </w:p>
    <w:p w14:paraId="6035C678" w14:textId="77777777" w:rsidR="00F15D08" w:rsidRDefault="00F15D08" w:rsidP="00F15D08">
      <w:pPr>
        <w:rPr>
          <w:b/>
        </w:rPr>
      </w:pPr>
      <w:r>
        <w:rPr>
          <w:rFonts w:ascii="Arial" w:eastAsia="Arial" w:hAnsi="Arial" w:cs="Arial"/>
          <w:b/>
          <w:color w:val="363435"/>
          <w:w w:val="102"/>
          <w:sz w:val="20"/>
          <w:szCs w:val="20"/>
        </w:rPr>
        <w:t>Altın:</w:t>
      </w:r>
    </w:p>
    <w:p w14:paraId="0A0BDD5D" w14:textId="77777777" w:rsidR="00F15D08" w:rsidRDefault="00F15D08" w:rsidP="00F15D08">
      <w:pPr>
        <w:pStyle w:val="SORUNOLUBOLD"/>
      </w:pPr>
      <w:r>
        <w:t>c. Zekat kimlere verilmez 5 madde ile açıklayınız. (10 P)</w:t>
      </w:r>
    </w:p>
    <w:p w14:paraId="0437DE41" w14:textId="77777777" w:rsidR="00F15D08" w:rsidRDefault="00F15D08" w:rsidP="00F15D08">
      <w:pPr>
        <w:rPr>
          <w:b/>
        </w:rPr>
      </w:pPr>
    </w:p>
    <w:p w14:paraId="6E561031" w14:textId="59A7FBAE" w:rsidR="00F15D08" w:rsidRDefault="00F15D08" w:rsidP="00F15D08">
      <w:pPr>
        <w:rPr>
          <w:b/>
        </w:rPr>
      </w:pPr>
    </w:p>
    <w:p w14:paraId="1C6F1BD4" w14:textId="77777777" w:rsidR="00F15D08" w:rsidRDefault="00F15D08" w:rsidP="00F15D08">
      <w:pPr>
        <w:rPr>
          <w:b/>
        </w:rPr>
      </w:pPr>
    </w:p>
    <w:p w14:paraId="76B82AEC" w14:textId="77777777" w:rsidR="00F15D08" w:rsidRDefault="00F15D08" w:rsidP="00F15D08">
      <w:pPr>
        <w:rPr>
          <w:b/>
        </w:rPr>
      </w:pPr>
    </w:p>
    <w:p w14:paraId="12539B25" w14:textId="77777777" w:rsidR="00F15D08" w:rsidRDefault="00F15D08" w:rsidP="00F15D08">
      <w:pPr>
        <w:rPr>
          <w:b/>
        </w:rPr>
      </w:pPr>
    </w:p>
    <w:p w14:paraId="2C739436" w14:textId="77777777" w:rsidR="00F15D08" w:rsidRDefault="00F15D08" w:rsidP="00F15D08">
      <w:pPr>
        <w:pStyle w:val="SORUNOLUBOLD"/>
      </w:pPr>
      <w:r>
        <w:t>d. Fitrenin hükmü, miktarı, ne zaman verildiğini yazınız.(6 P)</w:t>
      </w:r>
    </w:p>
    <w:p w14:paraId="6909B72D" w14:textId="77777777" w:rsidR="00F15D08" w:rsidRDefault="00F15D08" w:rsidP="00F15D08">
      <w:pPr>
        <w:rPr>
          <w:b/>
        </w:rPr>
      </w:pPr>
    </w:p>
    <w:p w14:paraId="34C53834" w14:textId="77777777" w:rsidR="00F15D08" w:rsidRDefault="00F15D08" w:rsidP="00F15D08">
      <w:pPr>
        <w:rPr>
          <w:b/>
        </w:rPr>
      </w:pPr>
    </w:p>
    <w:p w14:paraId="13B1A792" w14:textId="77777777" w:rsidR="00F15D08" w:rsidRDefault="00F15D08" w:rsidP="00F15D08">
      <w:pPr>
        <w:spacing w:after="0"/>
        <w:ind w:left="-567"/>
        <w:rPr>
          <w:b/>
        </w:rPr>
      </w:pPr>
    </w:p>
    <w:p w14:paraId="32DB756C" w14:textId="08523273" w:rsidR="00F15D08" w:rsidRDefault="00F15D08" w:rsidP="00F15D08"/>
    <w:p w14:paraId="3D1C1F75" w14:textId="28348E1F" w:rsidR="00F15D08" w:rsidRDefault="00F15D08" w:rsidP="00F15D08">
      <w:pPr>
        <w:pStyle w:val="SORUMETN"/>
      </w:pPr>
      <w:r>
        <w:t>Zekat verirken dikkat etmemiz gereken kurallardan 3 tanesini yazınız. ( KAZANIM 8.2.3)  (9 Puan)</w:t>
      </w:r>
    </w:p>
    <w:p w14:paraId="033D0598" w14:textId="54661BE0" w:rsidR="00F15D08" w:rsidRDefault="00F15D08" w:rsidP="00F15D08">
      <w:pPr>
        <w:spacing w:after="0"/>
        <w:ind w:left="-567"/>
        <w:rPr>
          <w:b/>
        </w:rPr>
      </w:pPr>
    </w:p>
    <w:p w14:paraId="6C483FC2" w14:textId="2AC2D815" w:rsidR="00256515" w:rsidRDefault="00256515" w:rsidP="00F15D08">
      <w:pPr>
        <w:spacing w:after="0"/>
        <w:ind w:left="-567"/>
        <w:rPr>
          <w:b/>
        </w:rPr>
      </w:pPr>
    </w:p>
    <w:p w14:paraId="0FE878F8" w14:textId="647585AD" w:rsidR="00256515" w:rsidRDefault="00256515" w:rsidP="00F15D08">
      <w:pPr>
        <w:spacing w:after="0"/>
        <w:ind w:left="-567"/>
        <w:rPr>
          <w:b/>
        </w:rPr>
      </w:pPr>
    </w:p>
    <w:p w14:paraId="0B9637E9" w14:textId="1CEB9500" w:rsidR="00256515" w:rsidRDefault="00256515" w:rsidP="00F15D08">
      <w:pPr>
        <w:spacing w:after="0"/>
        <w:ind w:left="-567"/>
        <w:rPr>
          <w:b/>
        </w:rPr>
      </w:pPr>
    </w:p>
    <w:p w14:paraId="14BFF30D" w14:textId="77777777" w:rsidR="00256515" w:rsidRDefault="00256515" w:rsidP="00F15D08">
      <w:pPr>
        <w:spacing w:after="0"/>
        <w:ind w:left="-567"/>
        <w:rPr>
          <w:b/>
        </w:rPr>
      </w:pPr>
    </w:p>
    <w:p w14:paraId="1471A8D3" w14:textId="77777777" w:rsidR="00256515" w:rsidRDefault="00256515" w:rsidP="00256515">
      <w:pPr>
        <w:spacing w:after="0"/>
        <w:ind w:left="-567"/>
        <w:rPr>
          <w:b/>
        </w:rPr>
      </w:pPr>
    </w:p>
    <w:p w14:paraId="4E77AEA3" w14:textId="77777777" w:rsidR="00256515" w:rsidRDefault="00256515" w:rsidP="00256515">
      <w:pPr>
        <w:pStyle w:val="SORUMETN"/>
      </w:pPr>
      <w:r>
        <w:t>Aşağıdaki bilgilerin hangi  evrensel yasaya ait olduğunu</w:t>
      </w:r>
      <w:r w:rsidRPr="00244F06">
        <w:t xml:space="preserve"> yazınız.</w:t>
      </w:r>
      <w:r>
        <w:t xml:space="preserve">  ( KAZANIM 8.1.1) ( 6 Puan)</w:t>
      </w:r>
    </w:p>
    <w:p w14:paraId="67296E1C" w14:textId="77777777" w:rsidR="00256515" w:rsidRPr="00256515" w:rsidRDefault="00256515" w:rsidP="00256515">
      <w:pPr>
        <w:pStyle w:val="sorubilgisistili"/>
      </w:pPr>
      <w:r>
        <w:t xml:space="preserve">                                       </w:t>
      </w:r>
      <w:r w:rsidRPr="00256515">
        <w:t xml:space="preserve">BİLGİLER                                       </w:t>
      </w:r>
    </w:p>
    <w:p w14:paraId="3B721F89" w14:textId="77777777" w:rsidR="00256515" w:rsidRPr="00456AAC" w:rsidRDefault="00256515" w:rsidP="00256515">
      <w:pPr>
        <w:pStyle w:val="sorubilgisistili"/>
      </w:pPr>
      <w:r w:rsidRPr="00456AAC">
        <w:t>1. Gelir dağılımının adil olduğu yerde</w:t>
      </w:r>
      <w:r>
        <w:t xml:space="preserve"> yoksulluğun</w:t>
      </w:r>
      <w:r w:rsidRPr="00456AAC">
        <w:t xml:space="preserve"> azalması                                                 </w:t>
      </w:r>
    </w:p>
    <w:p w14:paraId="24308BCF" w14:textId="77777777" w:rsidR="00256515" w:rsidRPr="007E7D27" w:rsidRDefault="00256515" w:rsidP="00256515">
      <w:pPr>
        <w:pStyle w:val="sorubilgisistili"/>
      </w:pPr>
      <w:r>
        <w:rPr>
          <w:b/>
        </w:rPr>
        <w:t xml:space="preserve">2. </w:t>
      </w:r>
      <w:r w:rsidRPr="00456AAC">
        <w:t>M</w:t>
      </w:r>
      <w:r>
        <w:t>evsimlerin oluşması</w:t>
      </w:r>
    </w:p>
    <w:p w14:paraId="22033B99" w14:textId="3A3FA05A" w:rsidR="00256515" w:rsidRDefault="00256515" w:rsidP="00256515">
      <w:pPr>
        <w:pStyle w:val="sorubilgisistili"/>
      </w:pPr>
      <w:r>
        <w:rPr>
          <w:b/>
        </w:rPr>
        <w:t xml:space="preserve">3. </w:t>
      </w:r>
      <w:r>
        <w:t xml:space="preserve">Bitkilerin fotosentez yapması     </w:t>
      </w:r>
    </w:p>
    <w:p w14:paraId="35F770C4" w14:textId="77777777" w:rsidR="00256515" w:rsidRPr="00256515" w:rsidRDefault="00256515" w:rsidP="00256515">
      <w:pPr>
        <w:pStyle w:val="sorubilgisistili"/>
      </w:pPr>
    </w:p>
    <w:p w14:paraId="59ACE9DC" w14:textId="77777777" w:rsidR="00256515" w:rsidRDefault="00256515" w:rsidP="00256515">
      <w:pPr>
        <w:pStyle w:val="sorubilgisistili"/>
      </w:pPr>
      <w:r w:rsidRPr="00256515">
        <w:t xml:space="preserve">                                  </w:t>
      </w:r>
      <w:r w:rsidRPr="00256515">
        <w:t xml:space="preserve">    </w:t>
      </w:r>
      <w:r w:rsidRPr="00256515">
        <w:t xml:space="preserve"> YASA ÇEŞİDİ          </w:t>
      </w:r>
    </w:p>
    <w:p w14:paraId="2F4C6C22" w14:textId="77777777" w:rsidR="00256515" w:rsidRDefault="00256515" w:rsidP="00256515">
      <w:pPr>
        <w:pStyle w:val="sorubilgisistili"/>
      </w:pPr>
    </w:p>
    <w:p w14:paraId="361984B6" w14:textId="4CAE61A6" w:rsidR="00256515" w:rsidRPr="00256515" w:rsidRDefault="00256515" w:rsidP="00256515">
      <w:pPr>
        <w:pStyle w:val="sorubilgisistili"/>
      </w:pPr>
      <w:r w:rsidRPr="00256515">
        <w:t xml:space="preserve">     </w:t>
      </w:r>
    </w:p>
    <w:p w14:paraId="0ED4B0ED" w14:textId="10943224" w:rsidR="00F15D08" w:rsidRDefault="00F15D08" w:rsidP="00F15D08">
      <w:pPr>
        <w:spacing w:after="0"/>
        <w:ind w:left="-567"/>
        <w:rPr>
          <w:b/>
        </w:rPr>
      </w:pPr>
    </w:p>
    <w:p w14:paraId="205451D7" w14:textId="58E50DEC" w:rsidR="00F15D08" w:rsidRDefault="00F15D08" w:rsidP="00F15D08">
      <w:pPr>
        <w:spacing w:after="0"/>
        <w:ind w:left="-567"/>
        <w:rPr>
          <w:b/>
        </w:rPr>
      </w:pPr>
    </w:p>
    <w:p w14:paraId="6653F0CC" w14:textId="77777777" w:rsidR="00256515" w:rsidRDefault="00256515" w:rsidP="00F15D08">
      <w:pPr>
        <w:spacing w:after="0"/>
        <w:ind w:left="-567"/>
        <w:rPr>
          <w:b/>
        </w:rPr>
      </w:pPr>
    </w:p>
    <w:p w14:paraId="3B2E0610" w14:textId="77777777" w:rsidR="00F15D08" w:rsidRDefault="00F15D08" w:rsidP="00F15D08">
      <w:pPr>
        <w:spacing w:after="0"/>
        <w:ind w:left="-567"/>
        <w:rPr>
          <w:rStyle w:val="Gl"/>
          <w:rFonts w:ascii="Helvetica" w:hAnsi="Helvetica" w:cs="Times New Roman"/>
          <w:i/>
          <w:color w:val="181C32"/>
          <w:sz w:val="21"/>
          <w:szCs w:val="21"/>
          <w:shd w:val="clear" w:color="auto" w:fill="FFFFFF"/>
        </w:rPr>
      </w:pPr>
    </w:p>
    <w:p w14:paraId="538216DA" w14:textId="6FA71E1D" w:rsidR="00F15D08" w:rsidRDefault="00F15D08" w:rsidP="00F15D08">
      <w:pPr>
        <w:pStyle w:val="SORUMETN"/>
        <w:rPr>
          <w:rStyle w:val="SORUMETNChar"/>
          <w:b/>
        </w:rPr>
      </w:pPr>
      <w:r w:rsidRPr="00F15D08">
        <w:rPr>
          <w:rStyle w:val="SORUMETNChar"/>
          <w:b/>
        </w:rPr>
        <w:t>Maun Suresi’nde boş bırakılan yerleri uygun şekilde doldurunuz.(KAZANIM8.2.5) (10 Puan)</w:t>
      </w:r>
    </w:p>
    <w:p w14:paraId="793B397D" w14:textId="70197375" w:rsidR="00256515" w:rsidRDefault="00256515" w:rsidP="00256515">
      <w:pPr>
        <w:pStyle w:val="SEENEKLER"/>
        <w:numPr>
          <w:ilvl w:val="0"/>
          <w:numId w:val="0"/>
        </w:numPr>
        <w:ind w:left="530" w:hanging="360"/>
      </w:pPr>
    </w:p>
    <w:p w14:paraId="2125C1FB" w14:textId="77777777" w:rsidR="00256515" w:rsidRDefault="00256515" w:rsidP="00256515">
      <w:r>
        <w:t xml:space="preserve">Eraeytellezi                                                  bid din.     </w:t>
      </w:r>
    </w:p>
    <w:p w14:paraId="7FAB4821" w14:textId="140C996A" w:rsidR="00256515" w:rsidRDefault="00256515" w:rsidP="00256515">
      <w:r>
        <w:t xml:space="preserve">                                         </w:t>
      </w:r>
      <w:r>
        <w:t xml:space="preserve">               </w:t>
      </w:r>
      <w:r>
        <w:t xml:space="preserve">  yedu’ul yetim.</w:t>
      </w:r>
      <w:r>
        <w:t xml:space="preserve"> </w:t>
      </w:r>
    </w:p>
    <w:p w14:paraId="1B6F43DF" w14:textId="4774416E" w:rsidR="00256515" w:rsidRPr="00256515" w:rsidRDefault="00256515" w:rsidP="00256515">
      <w:r>
        <w:t>Vela yehuddu ala                                                                              Feveylün lil musallin.</w:t>
      </w:r>
      <w:r>
        <w:t xml:space="preserve"> </w:t>
      </w:r>
      <w:r>
        <w:t>Ellezine hüm an                                                                                     Ellezine hum yuraun. Ve                                                             Maun.</w:t>
      </w:r>
    </w:p>
    <w:p w14:paraId="40B385BB" w14:textId="2C857DCC" w:rsidR="00F15D08" w:rsidRDefault="00F15D08" w:rsidP="00F15D08">
      <w:pPr>
        <w:pStyle w:val="SORUMETN"/>
      </w:pPr>
      <w:r>
        <w:t>Hz. Şuayb (as) ile ilgili verilen bilgileri doldurunuz</w:t>
      </w:r>
      <w:r w:rsidRPr="0021468F">
        <w:t>.</w:t>
      </w:r>
      <w:r>
        <w:t xml:space="preserve"> (KAZANIM 8.2.4 ) (15 Puan)</w:t>
      </w:r>
    </w:p>
    <w:p w14:paraId="1837C331" w14:textId="0A2D2C64" w:rsidR="00256515" w:rsidRDefault="00256515" w:rsidP="00256515">
      <w:pPr>
        <w:pStyle w:val="SEENEKLER"/>
        <w:numPr>
          <w:ilvl w:val="0"/>
          <w:numId w:val="0"/>
        </w:numPr>
        <w:ind w:left="530"/>
      </w:pPr>
    </w:p>
    <w:p w14:paraId="3972E32B" w14:textId="77777777" w:rsidR="00256515" w:rsidRPr="00256515" w:rsidRDefault="00256515" w:rsidP="00256515">
      <w:r w:rsidRPr="00256515">
        <w:t xml:space="preserve">Gönderildiği 2 toplumun adı: </w:t>
      </w:r>
    </w:p>
    <w:p w14:paraId="0781A83E" w14:textId="77777777" w:rsidR="00256515" w:rsidRDefault="00256515" w:rsidP="00256515">
      <w:r>
        <w:t xml:space="preserve">  </w:t>
      </w:r>
    </w:p>
    <w:p w14:paraId="141FFECF" w14:textId="77777777" w:rsidR="00256515" w:rsidRPr="00256515" w:rsidRDefault="00256515" w:rsidP="00256515">
      <w:r w:rsidRPr="00256515">
        <w:t xml:space="preserve"> Hz. Musa (as)  ile olan akrabalığı:</w:t>
      </w:r>
    </w:p>
    <w:p w14:paraId="2A7F0C17" w14:textId="77777777" w:rsidR="00256515" w:rsidRDefault="00256515" w:rsidP="00256515">
      <w:r>
        <w:t xml:space="preserve"> </w:t>
      </w:r>
    </w:p>
    <w:p w14:paraId="020CA06B" w14:textId="66FF8D5E" w:rsidR="00256515" w:rsidRPr="00256515" w:rsidRDefault="00256515" w:rsidP="00256515">
      <w:r>
        <w:t>Hitabetinin güzel, konuşmasının etkileyici olmasından dolayı verilen lakap:</w:t>
      </w:r>
    </w:p>
    <w:p w14:paraId="33041693" w14:textId="3EE2DE1E" w:rsidR="00256515" w:rsidRDefault="00256515" w:rsidP="00256515">
      <w:pPr>
        <w:pStyle w:val="SEENEKLER"/>
        <w:numPr>
          <w:ilvl w:val="0"/>
          <w:numId w:val="0"/>
        </w:numPr>
      </w:pPr>
    </w:p>
    <w:p w14:paraId="20700123" w14:textId="77777777" w:rsidR="00256515" w:rsidRPr="00256515" w:rsidRDefault="00256515" w:rsidP="00256515">
      <w:pPr>
        <w:pStyle w:val="SEENEKLER"/>
        <w:numPr>
          <w:ilvl w:val="0"/>
          <w:numId w:val="0"/>
        </w:numPr>
      </w:pPr>
    </w:p>
    <w:p w14:paraId="421E3D49" w14:textId="451ABE51" w:rsidR="00F15D08" w:rsidRDefault="00F15D08" w:rsidP="00F15D08">
      <w:pPr>
        <w:pStyle w:val="SORUMETN"/>
      </w:pPr>
      <w:r>
        <w:t>Aşağıdaki boşlukları irade çeşitlerinden uygun olanlarla doldurunuz. (KAZANIM 8.1.2) (10 PUAN)</w:t>
      </w:r>
    </w:p>
    <w:p w14:paraId="5B880022" w14:textId="77777777" w:rsidR="00256515" w:rsidRDefault="00256515" w:rsidP="00256515">
      <w:r>
        <w:t xml:space="preserve">Kişinin doğduğu yer, zaman, cinsiyet, göz rengi   </w:t>
      </w:r>
    </w:p>
    <w:p w14:paraId="40F38321" w14:textId="6C6EA195" w:rsidR="00256515" w:rsidRDefault="00256515" w:rsidP="00256515">
      <w:r>
        <w:t xml:space="preserve">       </w:t>
      </w:r>
      <w:r>
        <w:t xml:space="preserve">                                                                       </w:t>
      </w:r>
      <w:r>
        <w:t xml:space="preserve">örnektir.                                                                              </w:t>
      </w:r>
      <w:r>
        <w:t xml:space="preserve">                     </w:t>
      </w:r>
    </w:p>
    <w:p w14:paraId="2E040C08" w14:textId="253D5D65" w:rsidR="00256515" w:rsidRPr="00256515" w:rsidRDefault="00256515" w:rsidP="00256515">
      <w:r>
        <w:t xml:space="preserve">Kişinin yaptığı iyi ve kötü işler, namaz kılmak gibi eylemleri             </w:t>
      </w:r>
      <w:r>
        <w:t xml:space="preserve">                              </w:t>
      </w:r>
      <w:r>
        <w:t xml:space="preserve">                        örnektir.</w:t>
      </w:r>
    </w:p>
    <w:p w14:paraId="2600913D" w14:textId="7ED0A8E6" w:rsidR="00F15D08" w:rsidRDefault="00F15D08" w:rsidP="00F15D08">
      <w:pPr>
        <w:spacing w:after="0"/>
        <w:ind w:left="-567"/>
        <w:rPr>
          <w:b/>
        </w:rPr>
      </w:pPr>
    </w:p>
    <w:p w14:paraId="25EC744B" w14:textId="77777777" w:rsidR="00F15D08" w:rsidRDefault="00F15D08" w:rsidP="00F15D08">
      <w:pPr>
        <w:spacing w:after="0"/>
        <w:ind w:left="-567"/>
        <w:rPr>
          <w:b/>
        </w:rPr>
      </w:pPr>
    </w:p>
    <w:p w14:paraId="1D21F802" w14:textId="77777777" w:rsidR="00F15D08" w:rsidRPr="00F15D08" w:rsidRDefault="00F15D08" w:rsidP="00256515">
      <w:pPr>
        <w:pStyle w:val="sorubilgisistili"/>
      </w:pPr>
      <w:r w:rsidRPr="00F15D08">
        <w:t>“ Takva sahipleri bollukta da darlıkta daAllah için harcarlar. Öfkelerini yutarlar ve insanları affederler.” (Al-i İmran 134)</w:t>
      </w:r>
    </w:p>
    <w:p w14:paraId="3B341A13" w14:textId="77777777" w:rsidR="00F15D08" w:rsidRPr="00F15D08" w:rsidRDefault="00F15D08" w:rsidP="00256515">
      <w:pPr>
        <w:pStyle w:val="sorubilgisistili"/>
      </w:pPr>
      <w:r w:rsidRPr="00F15D08">
        <w:t>“ Mü’minler birbirlerine merhamet etmekte, birbirlerini sevmekte ve birbirlerini korumakta bir vücudun organları gibidir. Vücudun herhangi bir organı hastalandığında bütün vücut bundan rahatsız olur..” (Hadisi Şerif)</w:t>
      </w:r>
    </w:p>
    <w:p w14:paraId="58D93154" w14:textId="0BD05C23" w:rsidR="00F15D08" w:rsidRDefault="00F15D08" w:rsidP="00F15D08">
      <w:pPr>
        <w:pStyle w:val="SORUMETN"/>
      </w:pPr>
      <w:r>
        <w:t>Yukarıdaki ayet ve hadislerden hareket ederek tavsiye edilen 2 madde yazınız.(KAZANIM 8.2.1 )  (6 Puan)</w:t>
      </w:r>
    </w:p>
    <w:p w14:paraId="6A858CA9" w14:textId="20722F4D" w:rsidR="00F15D08" w:rsidRDefault="00F15D08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578D52C5" w14:textId="63AD3970" w:rsidR="00F15D08" w:rsidRDefault="00F15D08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078170C8" w14:textId="3E34B7D2" w:rsidR="00F15D08" w:rsidRDefault="00F15D08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077CBBC0" w14:textId="573B5AAA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1B120227" w14:textId="1CE95635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3E9CE008" w14:textId="234B7643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2104BCA3" w14:textId="4DC579F4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2BE45D15" w14:textId="72D3C77E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419916F2" w14:textId="29122A97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38F8B32E" w14:textId="37FEBAC3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424F9685" w14:textId="024E3154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0CC72229" w14:textId="4E762CAD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269CD902" w14:textId="6A3DE90E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6422BB4A" w14:textId="77777777" w:rsidR="00256515" w:rsidRDefault="00256515" w:rsidP="00F15D08">
      <w:pPr>
        <w:spacing w:after="0"/>
        <w:ind w:left="-567"/>
        <w:rPr>
          <w:rFonts w:ascii="Arial" w:eastAsia="Arial" w:hAnsi="Arial" w:cs="Arial"/>
          <w:b/>
          <w:color w:val="363435"/>
          <w:spacing w:val="2"/>
          <w:sz w:val="20"/>
          <w:szCs w:val="20"/>
        </w:rPr>
      </w:pPr>
    </w:p>
    <w:p w14:paraId="3F1C6884" w14:textId="569A044E" w:rsidR="00C150A7" w:rsidRPr="00256515" w:rsidRDefault="00F15D08" w:rsidP="00256515">
      <w:pPr>
        <w:pStyle w:val="SORUMETN"/>
        <w:rPr>
          <w:w w:val="102"/>
        </w:rPr>
      </w:pPr>
      <w:r>
        <w:rPr>
          <w:w w:val="102"/>
        </w:rPr>
        <w:t xml:space="preserve"> Aşağıda verilen boşlukları uygun kelimelerle doldurunuz.(KAZANIM 8.1.3) ( 8 Puan)</w:t>
      </w:r>
    </w:p>
    <w:bookmarkEnd w:id="1"/>
    <w:p w14:paraId="65960341" w14:textId="6DA3FF39" w:rsidR="00256515" w:rsidRDefault="00256515" w:rsidP="00256515">
      <w:pPr>
        <w:rPr>
          <w:w w:val="102"/>
        </w:rPr>
      </w:pPr>
      <w:r>
        <w:rPr>
          <w:w w:val="102"/>
        </w:rPr>
        <w:t xml:space="preserve">Kişinin rızkını kazanmak için bedenen veya zihnen çaba sarfetmesine                                             </w:t>
      </w:r>
      <w:r>
        <w:rPr>
          <w:w w:val="102"/>
        </w:rPr>
        <w:t xml:space="preserve"> </w:t>
      </w:r>
      <w:r>
        <w:rPr>
          <w:w w:val="102"/>
        </w:rPr>
        <w:t xml:space="preserve">   denir.</w:t>
      </w:r>
    </w:p>
    <w:p w14:paraId="4707B74B" w14:textId="77777777" w:rsidR="00256515" w:rsidRDefault="00256515" w:rsidP="00256515">
      <w:pPr>
        <w:rPr>
          <w:w w:val="102"/>
        </w:rPr>
      </w:pPr>
    </w:p>
    <w:p w14:paraId="0E0F9A8E" w14:textId="77777777" w:rsidR="00256515" w:rsidRDefault="00256515" w:rsidP="00256515">
      <w:pPr>
        <w:rPr>
          <w:w w:val="102"/>
        </w:rPr>
      </w:pPr>
      <w:r>
        <w:rPr>
          <w:w w:val="102"/>
        </w:rPr>
        <w:t>Kişinin üzerine düşen sorumluluğu yerine getirip sonucu Allah’a bırakmasına                                             denir.</w:t>
      </w:r>
    </w:p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54165289" w14:textId="0AAB21AE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AD0A9" w14:textId="77777777" w:rsidR="002E665F" w:rsidRDefault="002E665F" w:rsidP="00ED544D">
      <w:pPr>
        <w:spacing w:after="0" w:line="240" w:lineRule="auto"/>
      </w:pPr>
      <w:r>
        <w:separator/>
      </w:r>
    </w:p>
  </w:endnote>
  <w:endnote w:type="continuationSeparator" w:id="0">
    <w:p w14:paraId="4AFA7752" w14:textId="77777777" w:rsidR="002E665F" w:rsidRDefault="002E665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A2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6C133" w14:textId="77777777" w:rsidR="002E665F" w:rsidRDefault="002E665F" w:rsidP="00ED544D">
      <w:pPr>
        <w:spacing w:after="0" w:line="240" w:lineRule="auto"/>
      </w:pPr>
      <w:r>
        <w:separator/>
      </w:r>
    </w:p>
  </w:footnote>
  <w:footnote w:type="continuationSeparator" w:id="0">
    <w:p w14:paraId="0831E0AB" w14:textId="77777777" w:rsidR="002E665F" w:rsidRDefault="002E665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46714371" w:rsidR="00C150A7" w:rsidRDefault="000661E9" w:rsidP="00C150A7">
    <w:pPr>
      <w:pStyle w:val="stBilgi"/>
      <w:jc w:val="center"/>
    </w:pPr>
    <w:r>
      <w:t>8</w:t>
    </w:r>
    <w:r w:rsidR="00730A6E">
      <w:t>. Sınıf 1</w:t>
    </w:r>
    <w:r w:rsidR="00C150A7">
      <w:t xml:space="preserve">.Dönem </w:t>
    </w:r>
    <w:r w:rsidR="00730A6E">
      <w:t>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E72F0"/>
    <w:multiLevelType w:val="hybridMultilevel"/>
    <w:tmpl w:val="77A43220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6D3CFD"/>
    <w:multiLevelType w:val="hybridMultilevel"/>
    <w:tmpl w:val="A6D4AF9E"/>
    <w:lvl w:ilvl="0" w:tplc="C27CBF80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56515"/>
    <w:rsid w:val="00270EBA"/>
    <w:rsid w:val="0027154F"/>
    <w:rsid w:val="002B7944"/>
    <w:rsid w:val="002C1C38"/>
    <w:rsid w:val="002D31AD"/>
    <w:rsid w:val="002E665F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30A6E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15D08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25651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F15D08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F15D08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F15D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4A504-AB4B-41C9-BB37-FC514ADB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5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2024-11-22T06:57:00Z</dcterms:created>
  <dcterms:modified xsi:type="dcterms:W3CDTF">2024-11-22T06:57:00Z</dcterms:modified>
</cp:coreProperties>
</file>