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36AFB88C" w:rsidR="00151DA8" w:rsidRDefault="00151DA8" w:rsidP="00151DA8">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sidR="00105467">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2B2DBF0F" w14:textId="225FD762" w:rsidR="00C7383F" w:rsidRPr="00530B31" w:rsidRDefault="00C7383F" w:rsidP="00946099">
      <w:pPr>
        <w:pStyle w:val="sorubilgisistili"/>
      </w:pPr>
      <w:r w:rsidRPr="00530B31">
        <w:t xml:space="preserve">Derslerine çok iyi çalışan ve sınavlarda oldukça başarılı olan Elif, “Fen Lisesi’ne gidebilecek misin?” diye soranlara “Ben elimden geleni yapıyorum. Derslerime çalışıp bol bol soru çözüyorum. Allah’ın (c.c.) izniyle giderim” diye cevap veriyordu. </w:t>
      </w:r>
    </w:p>
    <w:p w14:paraId="1507783F" w14:textId="77777777" w:rsidR="00C7383F" w:rsidRPr="00530B31" w:rsidRDefault="00C7383F" w:rsidP="00946099">
      <w:pPr>
        <w:pStyle w:val="SORUMETN"/>
      </w:pPr>
      <w:r w:rsidRPr="00530B31">
        <w:t xml:space="preserve"> Elif’in bu tavrı kader ile ilgili kavramlardan hangisine örnek oluşturur? (813) (15 puan)</w:t>
      </w:r>
    </w:p>
    <w:p w14:paraId="4B8CAB07" w14:textId="77777777" w:rsidR="00C7383F" w:rsidRPr="00530B31" w:rsidRDefault="00C7383F" w:rsidP="00C7383F">
      <w:pPr>
        <w:autoSpaceDE w:val="0"/>
        <w:autoSpaceDN w:val="0"/>
        <w:adjustRightInd w:val="0"/>
        <w:spacing w:line="360" w:lineRule="auto"/>
        <w:rPr>
          <w:rFonts w:ascii="Arial Narrow" w:hAnsi="Arial Narrow"/>
          <w:sz w:val="20"/>
          <w:szCs w:val="20"/>
        </w:rPr>
      </w:pPr>
      <w:r w:rsidRPr="00530B31">
        <w:rPr>
          <w:rFonts w:ascii="Arial Narrow" w:hAnsi="Arial Narrow"/>
          <w:sz w:val="20"/>
          <w:szCs w:val="20"/>
        </w:rPr>
        <w:t>………………………………………………………………………………………………………</w:t>
      </w:r>
    </w:p>
    <w:p w14:paraId="6E8A0C59" w14:textId="77777777" w:rsidR="00C7383F" w:rsidRPr="00530B31" w:rsidRDefault="00C7383F" w:rsidP="00C7383F">
      <w:pPr>
        <w:rPr>
          <w:sz w:val="20"/>
          <w:szCs w:val="20"/>
        </w:rPr>
      </w:pPr>
    </w:p>
    <w:p w14:paraId="4108A63F" w14:textId="77777777" w:rsidR="00C7383F" w:rsidRDefault="00C7383F" w:rsidP="00C7383F">
      <w:pPr>
        <w:jc w:val="both"/>
        <w:rPr>
          <w:color w:val="000000"/>
          <w:sz w:val="20"/>
          <w:szCs w:val="20"/>
        </w:rPr>
      </w:pPr>
    </w:p>
    <w:p w14:paraId="03DE98BB" w14:textId="51D68DD0" w:rsidR="00C7383F" w:rsidRPr="00530B31" w:rsidRDefault="00C7383F" w:rsidP="00946099">
      <w:pPr>
        <w:pStyle w:val="sorubilgisistili"/>
      </w:pPr>
      <w:r w:rsidRPr="00530B31">
        <w:t>O (nefsi)ni (günahlardan)[2] tertemiz yapan, muhakkak kurtulup umduğuna ermiştir. Onu (günahlarla) örtüp gömen de elbette ziyana uğramıştır. (şems suresi 8,9. Ayetler)</w:t>
      </w:r>
    </w:p>
    <w:p w14:paraId="0D95E93F" w14:textId="7F13660D" w:rsidR="00C7383F" w:rsidRDefault="00C7383F" w:rsidP="00946099">
      <w:pPr>
        <w:pStyle w:val="sorubilgisistili"/>
      </w:pPr>
      <w:r>
        <w:t>Yukarıdaki ayetlerde insanın iradesini nasıl kullanması gerektiği   hangi kunularda ilim öğrenmesi açıklanmıştır.p</w:t>
      </w:r>
    </w:p>
    <w:p w14:paraId="4B21C8EA" w14:textId="77777777" w:rsidR="00C7383F" w:rsidRDefault="00C7383F" w:rsidP="00946099">
      <w:pPr>
        <w:pStyle w:val="SORUMETN"/>
      </w:pPr>
      <w:r w:rsidRPr="00530B31">
        <w:t>Bu ayetlere göre kurtulup umduğuna erenler ve ziyana uğrayanlar kimlerdir.(812)</w:t>
      </w:r>
    </w:p>
    <w:p w14:paraId="6A25873B" w14:textId="77777777" w:rsidR="00C7383F" w:rsidRPr="00530B31" w:rsidRDefault="00C7383F" w:rsidP="00C7383F">
      <w:pPr>
        <w:ind w:firstLine="708"/>
        <w:jc w:val="both"/>
        <w:rPr>
          <w:sz w:val="20"/>
          <w:szCs w:val="20"/>
        </w:rPr>
      </w:pPr>
    </w:p>
    <w:p w14:paraId="7303F132" w14:textId="3EA407C1" w:rsidR="00C7383F" w:rsidRPr="00530B31" w:rsidRDefault="00C7383F" w:rsidP="00C7383F">
      <w:pPr>
        <w:autoSpaceDE w:val="0"/>
        <w:autoSpaceDN w:val="0"/>
        <w:adjustRightInd w:val="0"/>
        <w:spacing w:line="360" w:lineRule="auto"/>
        <w:rPr>
          <w:rFonts w:ascii="Arial Narrow" w:hAnsi="Arial Narrow"/>
          <w:sz w:val="20"/>
          <w:szCs w:val="20"/>
        </w:rPr>
      </w:pPr>
      <w:r w:rsidRPr="00530B31">
        <w:rPr>
          <w:rFonts w:ascii="Arial Narrow" w:hAnsi="Arial Narrow"/>
          <w:sz w:val="20"/>
          <w:szCs w:val="20"/>
        </w:rPr>
        <w:t>………………………………………………………………………………………………………………………………………………………………………………………………………………</w:t>
      </w:r>
    </w:p>
    <w:p w14:paraId="79491268" w14:textId="77777777" w:rsidR="00C7383F" w:rsidRPr="00530B31" w:rsidRDefault="00C7383F" w:rsidP="00C7383F">
      <w:pPr>
        <w:ind w:firstLine="708"/>
        <w:jc w:val="both"/>
        <w:rPr>
          <w:color w:val="000000"/>
          <w:sz w:val="20"/>
          <w:szCs w:val="20"/>
        </w:rPr>
      </w:pPr>
    </w:p>
    <w:p w14:paraId="03541ABE" w14:textId="77777777" w:rsidR="00C7383F" w:rsidRPr="00530B31" w:rsidRDefault="00C7383F" w:rsidP="00C7383F">
      <w:pPr>
        <w:tabs>
          <w:tab w:val="left" w:pos="1605"/>
        </w:tabs>
        <w:spacing w:line="360" w:lineRule="auto"/>
        <w:jc w:val="both"/>
        <w:rPr>
          <w:rFonts w:cstheme="minorHAnsi"/>
          <w:b/>
          <w:bCs/>
          <w:sz w:val="20"/>
          <w:szCs w:val="20"/>
        </w:rPr>
      </w:pPr>
    </w:p>
    <w:p w14:paraId="4C92A159" w14:textId="2F0B3BC8" w:rsidR="00C7383F" w:rsidRPr="00530B31" w:rsidRDefault="00C7383F" w:rsidP="00946099">
      <w:pPr>
        <w:pStyle w:val="SORUMETN"/>
      </w:pPr>
      <w:r w:rsidRPr="00530B31">
        <w:t>Ayetel kürsıyı yazınız .(15puan)(816)</w:t>
      </w:r>
    </w:p>
    <w:p w14:paraId="3044A143" w14:textId="77777777" w:rsidR="00C7383F" w:rsidRPr="00946099" w:rsidRDefault="00C7383F" w:rsidP="00946099">
      <w:pPr>
        <w:pStyle w:val="AIKLAMA"/>
        <w:rPr>
          <w:sz w:val="20"/>
          <w:szCs w:val="20"/>
        </w:rPr>
      </w:pPr>
      <w:r w:rsidRPr="00946099">
        <w:rPr>
          <w:sz w:val="20"/>
          <w:szCs w:val="20"/>
        </w:rPr>
        <w:t>Bismillâhirrahmânirrahîm.</w:t>
      </w:r>
    </w:p>
    <w:p w14:paraId="53EB4E39" w14:textId="77777777" w:rsidR="00C7383F" w:rsidRPr="00946099" w:rsidRDefault="00C7383F" w:rsidP="00946099">
      <w:pPr>
        <w:pStyle w:val="AIKLAMA"/>
        <w:rPr>
          <w:sz w:val="20"/>
          <w:szCs w:val="20"/>
        </w:rPr>
      </w:pPr>
      <w:r w:rsidRPr="00946099">
        <w:rPr>
          <w:sz w:val="20"/>
          <w:szCs w:val="20"/>
        </w:rPr>
        <w:t xml:space="preserve">Allâhü lâ ilâhe illâ hüvel hayyül kayyûm. </w:t>
      </w:r>
    </w:p>
    <w:p w14:paraId="0524B41B" w14:textId="77777777" w:rsidR="00C7383F" w:rsidRPr="00946099" w:rsidRDefault="00C7383F" w:rsidP="00946099">
      <w:pPr>
        <w:pStyle w:val="AIKLAMA"/>
        <w:rPr>
          <w:rFonts w:ascii="Arial Narrow" w:hAnsi="Arial Narrow"/>
          <w:sz w:val="20"/>
          <w:szCs w:val="20"/>
        </w:rPr>
      </w:pPr>
      <w:r w:rsidRPr="00946099">
        <w:rPr>
          <w:rFonts w:ascii="Arial Narrow" w:hAnsi="Arial Narrow"/>
          <w:sz w:val="20"/>
          <w:szCs w:val="20"/>
        </w:rPr>
        <w:t>…………………………………………</w:t>
      </w:r>
    </w:p>
    <w:p w14:paraId="6C1E29A7" w14:textId="77777777" w:rsidR="00C7383F" w:rsidRPr="00946099" w:rsidRDefault="00C7383F" w:rsidP="00946099">
      <w:pPr>
        <w:pStyle w:val="AIKLAMA"/>
        <w:rPr>
          <w:sz w:val="20"/>
          <w:szCs w:val="20"/>
        </w:rPr>
      </w:pPr>
      <w:r w:rsidRPr="00946099">
        <w:rPr>
          <w:sz w:val="20"/>
          <w:szCs w:val="20"/>
        </w:rPr>
        <w:t xml:space="preserve">Lehû mâ fis-semâvâti vemâ fil ard. </w:t>
      </w:r>
    </w:p>
    <w:p w14:paraId="5C30CE33" w14:textId="77777777" w:rsidR="00C7383F" w:rsidRPr="00946099" w:rsidRDefault="00C7383F" w:rsidP="00946099">
      <w:pPr>
        <w:pStyle w:val="AIKLAMA"/>
        <w:rPr>
          <w:rFonts w:ascii="Arial Narrow" w:hAnsi="Arial Narrow"/>
          <w:sz w:val="20"/>
          <w:szCs w:val="20"/>
        </w:rPr>
      </w:pPr>
      <w:r w:rsidRPr="00946099">
        <w:rPr>
          <w:rFonts w:ascii="Arial Narrow" w:hAnsi="Arial Narrow"/>
          <w:sz w:val="20"/>
          <w:szCs w:val="20"/>
        </w:rPr>
        <w:t>…………………………………………</w:t>
      </w:r>
    </w:p>
    <w:p w14:paraId="57634EF8" w14:textId="77777777" w:rsidR="00C7383F" w:rsidRPr="00946099" w:rsidRDefault="00C7383F" w:rsidP="00946099">
      <w:pPr>
        <w:pStyle w:val="AIKLAMA"/>
        <w:rPr>
          <w:sz w:val="20"/>
          <w:szCs w:val="20"/>
        </w:rPr>
      </w:pPr>
      <w:r w:rsidRPr="00946099">
        <w:rPr>
          <w:sz w:val="20"/>
          <w:szCs w:val="20"/>
        </w:rPr>
        <w:t>Ya’lemü mâ beyne eydîhim ve mâ halfehüm.</w:t>
      </w:r>
    </w:p>
    <w:p w14:paraId="17D97522" w14:textId="77777777" w:rsidR="00C7383F" w:rsidRPr="00946099" w:rsidRDefault="00C7383F" w:rsidP="00946099">
      <w:pPr>
        <w:pStyle w:val="AIKLAMA"/>
        <w:rPr>
          <w:sz w:val="20"/>
          <w:szCs w:val="20"/>
        </w:rPr>
      </w:pPr>
      <w:r w:rsidRPr="00946099">
        <w:rPr>
          <w:sz w:val="20"/>
          <w:szCs w:val="20"/>
        </w:rPr>
        <w:t>Velâ yühîtûne bişey’in min ilmihî illâ bimâ şâ’.</w:t>
      </w:r>
    </w:p>
    <w:p w14:paraId="0C6F688E" w14:textId="77777777" w:rsidR="00C7383F" w:rsidRPr="00946099" w:rsidRDefault="00C7383F" w:rsidP="00946099">
      <w:pPr>
        <w:pStyle w:val="AIKLAMA"/>
        <w:rPr>
          <w:rFonts w:ascii="Arial Narrow" w:hAnsi="Arial Narrow"/>
          <w:sz w:val="20"/>
          <w:szCs w:val="20"/>
        </w:rPr>
      </w:pPr>
      <w:r w:rsidRPr="00946099">
        <w:rPr>
          <w:rFonts w:ascii="Arial Narrow" w:hAnsi="Arial Narrow"/>
          <w:sz w:val="20"/>
          <w:szCs w:val="20"/>
        </w:rPr>
        <w:t>…………………………………………………………</w:t>
      </w:r>
    </w:p>
    <w:p w14:paraId="290AC2D7" w14:textId="77777777" w:rsidR="00C7383F" w:rsidRPr="00530B31" w:rsidRDefault="00C7383F" w:rsidP="00946099">
      <w:pPr>
        <w:pStyle w:val="AIKLAMA"/>
      </w:pPr>
      <w:r w:rsidRPr="00946099">
        <w:rPr>
          <w:sz w:val="20"/>
          <w:szCs w:val="20"/>
        </w:rPr>
        <w:t>Velâ yeûdühû hıfzuhümâ ve hüvel aliyyül azîm.</w:t>
      </w:r>
    </w:p>
    <w:p w14:paraId="1CE16EE0" w14:textId="3AAD3149" w:rsidR="00C7383F" w:rsidRDefault="00C7383F" w:rsidP="00C7383F">
      <w:pPr>
        <w:tabs>
          <w:tab w:val="left" w:pos="1605"/>
        </w:tabs>
        <w:spacing w:line="360" w:lineRule="auto"/>
        <w:jc w:val="both"/>
        <w:rPr>
          <w:rFonts w:cstheme="minorHAnsi"/>
          <w:b/>
          <w:bCs/>
          <w:sz w:val="20"/>
          <w:szCs w:val="20"/>
        </w:rPr>
      </w:pPr>
    </w:p>
    <w:p w14:paraId="2148A034" w14:textId="7A36A6D4" w:rsidR="00946099" w:rsidRDefault="00946099" w:rsidP="00C7383F">
      <w:pPr>
        <w:tabs>
          <w:tab w:val="left" w:pos="1605"/>
        </w:tabs>
        <w:spacing w:line="360" w:lineRule="auto"/>
        <w:jc w:val="both"/>
        <w:rPr>
          <w:rFonts w:cstheme="minorHAnsi"/>
          <w:b/>
          <w:bCs/>
          <w:sz w:val="20"/>
          <w:szCs w:val="20"/>
        </w:rPr>
      </w:pPr>
    </w:p>
    <w:p w14:paraId="1DAB1F35" w14:textId="48D90866" w:rsidR="00946099" w:rsidRDefault="00946099" w:rsidP="00C7383F">
      <w:pPr>
        <w:tabs>
          <w:tab w:val="left" w:pos="1605"/>
        </w:tabs>
        <w:spacing w:line="360" w:lineRule="auto"/>
        <w:jc w:val="both"/>
        <w:rPr>
          <w:rFonts w:cstheme="minorHAnsi"/>
          <w:b/>
          <w:bCs/>
          <w:sz w:val="20"/>
          <w:szCs w:val="20"/>
        </w:rPr>
      </w:pPr>
    </w:p>
    <w:p w14:paraId="49240A38" w14:textId="77777777" w:rsidR="00946099" w:rsidRPr="00530B31" w:rsidRDefault="00946099" w:rsidP="00C7383F">
      <w:pPr>
        <w:tabs>
          <w:tab w:val="left" w:pos="1605"/>
        </w:tabs>
        <w:spacing w:line="360" w:lineRule="auto"/>
        <w:jc w:val="both"/>
        <w:rPr>
          <w:rFonts w:cstheme="minorHAnsi"/>
          <w:b/>
          <w:bCs/>
          <w:sz w:val="20"/>
          <w:szCs w:val="20"/>
        </w:rPr>
      </w:pPr>
    </w:p>
    <w:p w14:paraId="4CB678A7" w14:textId="5D012B9D" w:rsidR="00C7383F" w:rsidRPr="00530B31" w:rsidRDefault="00C7383F" w:rsidP="00946099">
      <w:pPr>
        <w:pStyle w:val="sorubilgisistili"/>
      </w:pPr>
      <w:r w:rsidRPr="00530B31">
        <w:t>İyilik ve takva (Allah’a karşı gelmekten sakınma) üzere yardımlaşın. Ama günah ve düşmanlık üzere yardımlaşmayın. Allah'a karşı gelmekten sakının…”(Maide suresi 2.ayet)</w:t>
      </w:r>
    </w:p>
    <w:p w14:paraId="0F3F821A" w14:textId="77777777" w:rsidR="00C7383F" w:rsidRPr="00530B31" w:rsidRDefault="00C7383F" w:rsidP="00946099">
      <w:pPr>
        <w:pStyle w:val="SORUMETN"/>
      </w:pPr>
      <w:r w:rsidRPr="00530B31">
        <w:t xml:space="preserve">           Dinimiz paylaşma ve yardımlaşmaya büyük önem vermiştir. Yukarıdaki ayete göre hangi konuda yardımlaşma ve hangi konuda yardımlaşmama emredilmektedir?(15 puan)</w:t>
      </w:r>
    </w:p>
    <w:p w14:paraId="126ED459" w14:textId="77777777" w:rsidR="00C7383F" w:rsidRPr="00530B31" w:rsidRDefault="00C7383F" w:rsidP="00C7383F">
      <w:pPr>
        <w:autoSpaceDE w:val="0"/>
        <w:autoSpaceDN w:val="0"/>
        <w:adjustRightInd w:val="0"/>
        <w:spacing w:line="360" w:lineRule="auto"/>
        <w:rPr>
          <w:rFonts w:ascii="Arial Narrow" w:hAnsi="Arial Narrow"/>
          <w:sz w:val="20"/>
          <w:szCs w:val="20"/>
        </w:rPr>
      </w:pPr>
      <w:r w:rsidRPr="00530B31">
        <w:rPr>
          <w:rFonts w:ascii="Arial Narrow" w:hAnsi="Arial Narrow"/>
          <w:sz w:val="20"/>
          <w:szCs w:val="20"/>
        </w:rPr>
        <w:t>………………………………………………………………………………………………………</w:t>
      </w:r>
    </w:p>
    <w:p w14:paraId="188D72A9" w14:textId="5E95D1F2" w:rsidR="00946099" w:rsidRDefault="00C479D3" w:rsidP="00C7383F">
      <w:pPr>
        <w:rPr>
          <w:sz w:val="20"/>
          <w:szCs w:val="20"/>
        </w:rPr>
      </w:pPr>
      <w:r>
        <w:rPr>
          <w:sz w:val="20"/>
          <w:szCs w:val="20"/>
        </w:rPr>
        <w:t xml:space="preserve"> </w:t>
      </w:r>
    </w:p>
    <w:p w14:paraId="34A423B5" w14:textId="77777777" w:rsidR="00C479D3" w:rsidRPr="00530B31" w:rsidRDefault="00C479D3" w:rsidP="00C7383F">
      <w:pPr>
        <w:rPr>
          <w:sz w:val="20"/>
          <w:szCs w:val="20"/>
        </w:rPr>
      </w:pPr>
    </w:p>
    <w:p w14:paraId="6E4DAE0F" w14:textId="10F31C93" w:rsidR="00C7383F" w:rsidRPr="00530B31" w:rsidRDefault="00C7383F" w:rsidP="00946099">
      <w:pPr>
        <w:pStyle w:val="sorubilgisistili"/>
      </w:pPr>
      <w:r w:rsidRPr="00530B31">
        <w:t>Onların mallarında (yardım) isteyen ve (iffetinden dolayı isteyemeyip) mahrum kalanlar için bir      hak vardır. (Zâriyât suresi, 19. ayet.)</w:t>
      </w:r>
    </w:p>
    <w:p w14:paraId="78D980DC" w14:textId="5F749577" w:rsidR="00C7383F" w:rsidRDefault="00C7383F" w:rsidP="00946099">
      <w:pPr>
        <w:pStyle w:val="SORUMETN"/>
      </w:pPr>
      <w:r w:rsidRPr="00530B31">
        <w:t xml:space="preserve"> Yukarıdaki ayet-i kerime maddi gücü yeterli Müslümanlara hangi sorumluluğu yüklemiştir. Açıklayınız.</w:t>
      </w:r>
      <w:r w:rsidRPr="00530B31">
        <w:rPr>
          <w:bCs/>
        </w:rPr>
        <w:t xml:space="preserve"> (10 Puan) </w:t>
      </w:r>
      <w:r w:rsidRPr="00530B31">
        <w:t>(822)</w:t>
      </w:r>
    </w:p>
    <w:p w14:paraId="1696D6F7" w14:textId="77777777" w:rsidR="00946099" w:rsidRPr="00946099" w:rsidRDefault="00946099" w:rsidP="00946099">
      <w:pPr>
        <w:pStyle w:val="SEENEKLER"/>
        <w:numPr>
          <w:ilvl w:val="0"/>
          <w:numId w:val="0"/>
        </w:numPr>
        <w:ind w:left="530"/>
      </w:pPr>
    </w:p>
    <w:p w14:paraId="4B3163F8" w14:textId="5CF2C073" w:rsidR="00C7383F" w:rsidRDefault="00C7383F" w:rsidP="00C7383F">
      <w:pPr>
        <w:autoSpaceDE w:val="0"/>
        <w:autoSpaceDN w:val="0"/>
        <w:adjustRightInd w:val="0"/>
        <w:spacing w:line="360" w:lineRule="auto"/>
        <w:rPr>
          <w:rFonts w:ascii="Arial Narrow" w:hAnsi="Arial Narrow"/>
          <w:sz w:val="20"/>
          <w:szCs w:val="20"/>
        </w:rPr>
      </w:pPr>
      <w:r w:rsidRPr="00530B31">
        <w:rPr>
          <w:rFonts w:ascii="Arial Narrow" w:hAnsi="Arial Narrow"/>
          <w:sz w:val="20"/>
          <w:szCs w:val="20"/>
        </w:rPr>
        <w:t>…………………………………………………………………………………………………………</w:t>
      </w:r>
    </w:p>
    <w:p w14:paraId="67CDDBC2" w14:textId="77777777" w:rsidR="00946099" w:rsidRPr="00530B31" w:rsidRDefault="00946099" w:rsidP="00C7383F">
      <w:pPr>
        <w:autoSpaceDE w:val="0"/>
        <w:autoSpaceDN w:val="0"/>
        <w:adjustRightInd w:val="0"/>
        <w:spacing w:line="360" w:lineRule="auto"/>
        <w:rPr>
          <w:rFonts w:ascii="Calibri" w:hAnsi="Calibri" w:cs="Calibri"/>
          <w:sz w:val="20"/>
          <w:szCs w:val="20"/>
        </w:rPr>
      </w:pPr>
    </w:p>
    <w:p w14:paraId="40D4F83C" w14:textId="4F003FDF" w:rsidR="00C7383F" w:rsidRPr="00530B31" w:rsidRDefault="00C7383F" w:rsidP="00946099">
      <w:pPr>
        <w:pStyle w:val="SORUMETN"/>
      </w:pPr>
      <w:r w:rsidRPr="00530B31">
        <w:t>Zekat ve  sadakanın bıreysel ve toplumsal  faydalarına ikişer  tane örnek  veriniz.(10 puan)(823)</w:t>
      </w:r>
    </w:p>
    <w:p w14:paraId="4543F927" w14:textId="2D554601" w:rsidR="00C7383F" w:rsidRDefault="00C7383F" w:rsidP="00C7383F">
      <w:pPr>
        <w:rPr>
          <w:sz w:val="20"/>
          <w:szCs w:val="20"/>
        </w:rPr>
      </w:pPr>
      <w:r w:rsidRPr="00530B31">
        <w:rPr>
          <w:sz w:val="20"/>
          <w:szCs w:val="20"/>
        </w:rPr>
        <w:t>Bireysel</w:t>
      </w:r>
      <w:r w:rsidR="00946099">
        <w:rPr>
          <w:sz w:val="20"/>
          <w:szCs w:val="20"/>
        </w:rPr>
        <w:t>:……………………………………………………………………………</w:t>
      </w:r>
    </w:p>
    <w:p w14:paraId="21CBE572" w14:textId="55255F47" w:rsidR="00946099" w:rsidRPr="00530B31" w:rsidRDefault="00946099" w:rsidP="00946099">
      <w:pPr>
        <w:rPr>
          <w:sz w:val="20"/>
          <w:szCs w:val="20"/>
        </w:rPr>
      </w:pPr>
      <w:r w:rsidRPr="00530B31">
        <w:rPr>
          <w:rFonts w:ascii="Arial Narrow" w:hAnsi="Arial Narrow"/>
          <w:sz w:val="20"/>
          <w:szCs w:val="20"/>
        </w:rPr>
        <w:t>…………………………………………………………………………</w:t>
      </w:r>
    </w:p>
    <w:p w14:paraId="3B6B6343" w14:textId="77777777" w:rsidR="00946099" w:rsidRPr="00530B31" w:rsidRDefault="00946099" w:rsidP="00C7383F">
      <w:pPr>
        <w:rPr>
          <w:sz w:val="20"/>
          <w:szCs w:val="20"/>
        </w:rPr>
      </w:pPr>
    </w:p>
    <w:p w14:paraId="5BBA2176" w14:textId="355E1FBE" w:rsidR="00C7383F" w:rsidRDefault="00C7383F" w:rsidP="00C7383F">
      <w:pPr>
        <w:autoSpaceDE w:val="0"/>
        <w:autoSpaceDN w:val="0"/>
        <w:adjustRightInd w:val="0"/>
        <w:spacing w:line="360" w:lineRule="auto"/>
        <w:rPr>
          <w:rFonts w:ascii="Arial Narrow" w:hAnsi="Arial Narrow"/>
          <w:sz w:val="20"/>
          <w:szCs w:val="20"/>
        </w:rPr>
      </w:pPr>
      <w:r w:rsidRPr="00530B31">
        <w:rPr>
          <w:rFonts w:ascii="Arial Narrow" w:hAnsi="Arial Narrow"/>
          <w:sz w:val="20"/>
          <w:szCs w:val="20"/>
        </w:rPr>
        <w:t>Toplu</w:t>
      </w:r>
      <w:r w:rsidR="00946099">
        <w:rPr>
          <w:rFonts w:ascii="Arial Narrow" w:hAnsi="Arial Narrow"/>
          <w:sz w:val="20"/>
          <w:szCs w:val="20"/>
        </w:rPr>
        <w:t>msal:…………………………………………………………….</w:t>
      </w:r>
    </w:p>
    <w:p w14:paraId="76F499AE" w14:textId="03283901" w:rsidR="00946099" w:rsidRDefault="00946099" w:rsidP="00C7383F">
      <w:pPr>
        <w:autoSpaceDE w:val="0"/>
        <w:autoSpaceDN w:val="0"/>
        <w:adjustRightInd w:val="0"/>
        <w:spacing w:line="360" w:lineRule="auto"/>
        <w:rPr>
          <w:rFonts w:ascii="Arial Narrow" w:hAnsi="Arial Narrow"/>
          <w:sz w:val="20"/>
          <w:szCs w:val="20"/>
        </w:rPr>
      </w:pPr>
      <w:r>
        <w:rPr>
          <w:rFonts w:ascii="Arial Narrow" w:hAnsi="Arial Narrow"/>
          <w:sz w:val="20"/>
          <w:szCs w:val="20"/>
        </w:rPr>
        <w:t>…………………………………………………………………………</w:t>
      </w:r>
    </w:p>
    <w:p w14:paraId="391F8CE4" w14:textId="0A6CE325" w:rsidR="00C479D3" w:rsidRDefault="00C479D3" w:rsidP="00C7383F">
      <w:pPr>
        <w:autoSpaceDE w:val="0"/>
        <w:autoSpaceDN w:val="0"/>
        <w:adjustRightInd w:val="0"/>
        <w:spacing w:line="360" w:lineRule="auto"/>
        <w:rPr>
          <w:rFonts w:ascii="Arial Narrow" w:hAnsi="Arial Narrow"/>
          <w:sz w:val="20"/>
          <w:szCs w:val="20"/>
        </w:rPr>
      </w:pPr>
    </w:p>
    <w:p w14:paraId="0E52C488" w14:textId="184A50D4" w:rsidR="00C479D3" w:rsidRDefault="00C479D3" w:rsidP="00C7383F">
      <w:pPr>
        <w:autoSpaceDE w:val="0"/>
        <w:autoSpaceDN w:val="0"/>
        <w:adjustRightInd w:val="0"/>
        <w:spacing w:line="360" w:lineRule="auto"/>
        <w:rPr>
          <w:rFonts w:ascii="Arial Narrow" w:hAnsi="Arial Narrow"/>
          <w:sz w:val="20"/>
          <w:szCs w:val="20"/>
        </w:rPr>
      </w:pPr>
    </w:p>
    <w:p w14:paraId="760B8A10" w14:textId="33BC78BB" w:rsidR="00C479D3" w:rsidRDefault="00C479D3" w:rsidP="00C7383F">
      <w:pPr>
        <w:autoSpaceDE w:val="0"/>
        <w:autoSpaceDN w:val="0"/>
        <w:adjustRightInd w:val="0"/>
        <w:spacing w:line="360" w:lineRule="auto"/>
        <w:rPr>
          <w:rFonts w:ascii="Arial Narrow" w:hAnsi="Arial Narrow"/>
          <w:sz w:val="20"/>
          <w:szCs w:val="20"/>
        </w:rPr>
      </w:pPr>
    </w:p>
    <w:p w14:paraId="60706D95" w14:textId="5428CA30" w:rsidR="00C479D3" w:rsidRDefault="00C479D3" w:rsidP="00C7383F">
      <w:pPr>
        <w:autoSpaceDE w:val="0"/>
        <w:autoSpaceDN w:val="0"/>
        <w:adjustRightInd w:val="0"/>
        <w:spacing w:line="360" w:lineRule="auto"/>
        <w:rPr>
          <w:rFonts w:ascii="Arial Narrow" w:hAnsi="Arial Narrow"/>
          <w:sz w:val="20"/>
          <w:szCs w:val="20"/>
        </w:rPr>
      </w:pPr>
    </w:p>
    <w:p w14:paraId="3BE18435" w14:textId="5599A6E4" w:rsidR="00C479D3" w:rsidRDefault="00C479D3" w:rsidP="00C7383F">
      <w:pPr>
        <w:autoSpaceDE w:val="0"/>
        <w:autoSpaceDN w:val="0"/>
        <w:adjustRightInd w:val="0"/>
        <w:spacing w:line="360" w:lineRule="auto"/>
        <w:rPr>
          <w:rFonts w:ascii="Arial Narrow" w:hAnsi="Arial Narrow"/>
          <w:sz w:val="20"/>
          <w:szCs w:val="20"/>
        </w:rPr>
      </w:pPr>
    </w:p>
    <w:p w14:paraId="02A4572B" w14:textId="75B0B408" w:rsidR="00C479D3" w:rsidRDefault="00C479D3" w:rsidP="00C7383F">
      <w:pPr>
        <w:autoSpaceDE w:val="0"/>
        <w:autoSpaceDN w:val="0"/>
        <w:adjustRightInd w:val="0"/>
        <w:spacing w:line="360" w:lineRule="auto"/>
        <w:rPr>
          <w:rFonts w:ascii="Arial Narrow" w:hAnsi="Arial Narrow"/>
          <w:sz w:val="20"/>
          <w:szCs w:val="20"/>
        </w:rPr>
      </w:pPr>
    </w:p>
    <w:p w14:paraId="16F78595" w14:textId="30CC541C" w:rsidR="00C479D3" w:rsidRDefault="00C479D3" w:rsidP="00C7383F">
      <w:pPr>
        <w:autoSpaceDE w:val="0"/>
        <w:autoSpaceDN w:val="0"/>
        <w:adjustRightInd w:val="0"/>
        <w:spacing w:line="360" w:lineRule="auto"/>
        <w:rPr>
          <w:rFonts w:ascii="Arial Narrow" w:hAnsi="Arial Narrow"/>
          <w:sz w:val="20"/>
          <w:szCs w:val="20"/>
        </w:rPr>
      </w:pPr>
    </w:p>
    <w:p w14:paraId="29C38BBE" w14:textId="77777777" w:rsidR="00C479D3" w:rsidRPr="00530B31" w:rsidRDefault="00C479D3" w:rsidP="00C7383F">
      <w:pPr>
        <w:autoSpaceDE w:val="0"/>
        <w:autoSpaceDN w:val="0"/>
        <w:adjustRightInd w:val="0"/>
        <w:spacing w:line="360" w:lineRule="auto"/>
        <w:rPr>
          <w:rFonts w:ascii="Calibri" w:hAnsi="Calibri" w:cs="Calibri"/>
          <w:sz w:val="20"/>
          <w:szCs w:val="20"/>
        </w:rPr>
      </w:pPr>
    </w:p>
    <w:p w14:paraId="0EA292F9" w14:textId="579F38A2" w:rsidR="00C7383F" w:rsidRPr="00530B31" w:rsidRDefault="00C7383F" w:rsidP="00946099">
      <w:pPr>
        <w:pStyle w:val="SORUMETN"/>
      </w:pPr>
      <w:r w:rsidRPr="00530B31">
        <w:lastRenderedPageBreak/>
        <w:t>Zekat ve  sadakanın bıreysel ve toplumsal  bir çok faydası vardır.Aşağıdaki yardımlaşma çeşitlerinin tomlumsal mı yoksa  bireysel  mi olduğunu karşılarına yazınız.823(10 puan)</w:t>
      </w:r>
    </w:p>
    <w:p w14:paraId="0DED0B8A" w14:textId="77777777" w:rsidR="00C7383F" w:rsidRPr="00530B31" w:rsidRDefault="00C7383F" w:rsidP="00C7383F">
      <w:pPr>
        <w:autoSpaceDE w:val="0"/>
        <w:autoSpaceDN w:val="0"/>
        <w:adjustRightInd w:val="0"/>
        <w:spacing w:line="360" w:lineRule="auto"/>
        <w:rPr>
          <w:sz w:val="20"/>
          <w:szCs w:val="20"/>
        </w:rPr>
      </w:pPr>
      <w:r w:rsidRPr="00530B31">
        <w:rPr>
          <w:rFonts w:ascii="Arial Narrow" w:hAnsi="Arial Narrow"/>
          <w:sz w:val="20"/>
          <w:szCs w:val="20"/>
        </w:rPr>
        <w:t xml:space="preserve">            1-Hacı Hasan dayının mahalleyeye bir </w:t>
      </w:r>
      <w:r w:rsidRPr="00530B31">
        <w:rPr>
          <w:sz w:val="20"/>
          <w:szCs w:val="20"/>
        </w:rPr>
        <w:t xml:space="preserve">cami yaptı rması   .    .    .   .   .    . </w:t>
      </w:r>
    </w:p>
    <w:p w14:paraId="59E05FA2" w14:textId="77777777" w:rsidR="00C7383F" w:rsidRPr="00530B31" w:rsidRDefault="00C7383F" w:rsidP="00C7383F">
      <w:pPr>
        <w:autoSpaceDE w:val="0"/>
        <w:autoSpaceDN w:val="0"/>
        <w:adjustRightInd w:val="0"/>
        <w:spacing w:line="360" w:lineRule="auto"/>
        <w:rPr>
          <w:sz w:val="20"/>
          <w:szCs w:val="20"/>
        </w:rPr>
      </w:pPr>
      <w:r w:rsidRPr="00530B31">
        <w:rPr>
          <w:sz w:val="20"/>
          <w:szCs w:val="20"/>
        </w:rPr>
        <w:t xml:space="preserve">            2-Hüseyin amcanın , sattığı 300 ton pancarın zekatını ,vakit  geçirmeden fakirlere dağıttıktan sonra, kalbinin huzur ve mutlulukla dolması. .   .   .    .    .    .   .   </w:t>
      </w:r>
    </w:p>
    <w:p w14:paraId="0FC1B407" w14:textId="77777777" w:rsidR="00C7383F" w:rsidRPr="00530B31" w:rsidRDefault="00C7383F" w:rsidP="00C7383F">
      <w:pPr>
        <w:autoSpaceDE w:val="0"/>
        <w:autoSpaceDN w:val="0"/>
        <w:adjustRightInd w:val="0"/>
        <w:spacing w:line="360" w:lineRule="auto"/>
        <w:rPr>
          <w:sz w:val="20"/>
          <w:szCs w:val="20"/>
        </w:rPr>
      </w:pPr>
      <w:r w:rsidRPr="00530B31">
        <w:rPr>
          <w:sz w:val="20"/>
          <w:szCs w:val="20"/>
        </w:rPr>
        <w:t xml:space="preserve">             3-Abbasi halifesi Ömer bin Abdulaziz  zamanında ülkede  fakir kalmayınca zekatların Afrikaya gönderilmesi. .   .   .   .   .   .   .   .   </w:t>
      </w:r>
    </w:p>
    <w:p w14:paraId="152432C8" w14:textId="4DD4BC22" w:rsidR="00C7383F" w:rsidRDefault="00C7383F" w:rsidP="00C7383F">
      <w:pPr>
        <w:autoSpaceDE w:val="0"/>
        <w:autoSpaceDN w:val="0"/>
        <w:adjustRightInd w:val="0"/>
        <w:spacing w:line="360" w:lineRule="auto"/>
        <w:rPr>
          <w:sz w:val="20"/>
          <w:szCs w:val="20"/>
        </w:rPr>
      </w:pPr>
      <w:r w:rsidRPr="00530B31">
        <w:rPr>
          <w:sz w:val="20"/>
          <w:szCs w:val="20"/>
        </w:rPr>
        <w:t xml:space="preserve">                   4-Köydeki bütün zenginlerin zekatlarını köydeki fakirlere dağıtmasıyla, köydeki herkesin birbirine karşı sevgi ve saygıyla davranması. .    .    .    .    </w:t>
      </w:r>
    </w:p>
    <w:p w14:paraId="75424275" w14:textId="77777777" w:rsidR="00C479D3" w:rsidRPr="00530B31" w:rsidRDefault="00C479D3" w:rsidP="00C7383F">
      <w:pPr>
        <w:autoSpaceDE w:val="0"/>
        <w:autoSpaceDN w:val="0"/>
        <w:adjustRightInd w:val="0"/>
        <w:spacing w:line="360" w:lineRule="auto"/>
        <w:rPr>
          <w:rFonts w:ascii="Calibri" w:hAnsi="Calibri" w:cs="Calibri"/>
          <w:sz w:val="20"/>
          <w:szCs w:val="20"/>
        </w:rPr>
      </w:pPr>
    </w:p>
    <w:p w14:paraId="28BCEC03" w14:textId="124C8AE7" w:rsidR="00C7383F" w:rsidRPr="00530B31" w:rsidRDefault="00C7383F" w:rsidP="00946099">
      <w:pPr>
        <w:pStyle w:val="SORUMETN"/>
      </w:pPr>
      <w:r w:rsidRPr="00530B31">
        <w:t>a-Maun suresını  yazınız.(10puan)(825)</w:t>
      </w:r>
    </w:p>
    <w:p w14:paraId="72B70242" w14:textId="09FC881B" w:rsidR="00C7383F" w:rsidRDefault="00C7383F" w:rsidP="00C7383F">
      <w:pPr>
        <w:rPr>
          <w:sz w:val="20"/>
          <w:szCs w:val="20"/>
        </w:rPr>
      </w:pPr>
    </w:p>
    <w:p w14:paraId="37FE2231" w14:textId="2B7275FD" w:rsidR="00C479D3" w:rsidRDefault="00C479D3" w:rsidP="00C7383F">
      <w:pPr>
        <w:rPr>
          <w:sz w:val="20"/>
          <w:szCs w:val="20"/>
        </w:rPr>
      </w:pPr>
    </w:p>
    <w:p w14:paraId="612529A0" w14:textId="69BABA3C" w:rsidR="00C479D3" w:rsidRDefault="00C479D3" w:rsidP="00C7383F">
      <w:pPr>
        <w:rPr>
          <w:sz w:val="20"/>
          <w:szCs w:val="20"/>
        </w:rPr>
      </w:pPr>
    </w:p>
    <w:p w14:paraId="3B878B34" w14:textId="59F429F3" w:rsidR="00C479D3" w:rsidRDefault="00C479D3" w:rsidP="00C7383F">
      <w:pPr>
        <w:rPr>
          <w:sz w:val="20"/>
          <w:szCs w:val="20"/>
        </w:rPr>
      </w:pPr>
    </w:p>
    <w:p w14:paraId="06FA23E0" w14:textId="453EFEA0" w:rsidR="00C479D3" w:rsidRDefault="00C479D3" w:rsidP="00C7383F">
      <w:pPr>
        <w:rPr>
          <w:sz w:val="20"/>
          <w:szCs w:val="20"/>
        </w:rPr>
      </w:pPr>
    </w:p>
    <w:p w14:paraId="1CBB0716" w14:textId="4E0B8AFE" w:rsidR="00C479D3" w:rsidRDefault="00C479D3" w:rsidP="00C7383F">
      <w:pPr>
        <w:rPr>
          <w:sz w:val="20"/>
          <w:szCs w:val="20"/>
        </w:rPr>
      </w:pPr>
    </w:p>
    <w:p w14:paraId="2BE00E5D" w14:textId="4D93C254" w:rsidR="00C479D3" w:rsidRDefault="00C479D3" w:rsidP="00C7383F">
      <w:pPr>
        <w:rPr>
          <w:sz w:val="20"/>
          <w:szCs w:val="20"/>
        </w:rPr>
      </w:pPr>
    </w:p>
    <w:p w14:paraId="3892E15D" w14:textId="75DC863F" w:rsidR="00C479D3" w:rsidRDefault="00C479D3" w:rsidP="00C7383F">
      <w:pPr>
        <w:rPr>
          <w:sz w:val="20"/>
          <w:szCs w:val="20"/>
        </w:rPr>
      </w:pPr>
    </w:p>
    <w:p w14:paraId="28171A72" w14:textId="195E4F20" w:rsidR="00C479D3" w:rsidRDefault="00C479D3" w:rsidP="00C7383F">
      <w:pPr>
        <w:rPr>
          <w:sz w:val="20"/>
          <w:szCs w:val="20"/>
        </w:rPr>
      </w:pPr>
    </w:p>
    <w:p w14:paraId="520E2B95" w14:textId="04AACC5F" w:rsidR="00C479D3" w:rsidRDefault="00C479D3" w:rsidP="00C7383F">
      <w:pPr>
        <w:rPr>
          <w:sz w:val="20"/>
          <w:szCs w:val="20"/>
        </w:rPr>
      </w:pPr>
    </w:p>
    <w:p w14:paraId="276F18CD" w14:textId="6C174477" w:rsidR="00C479D3" w:rsidRDefault="00C479D3" w:rsidP="00C7383F">
      <w:pPr>
        <w:rPr>
          <w:sz w:val="20"/>
          <w:szCs w:val="20"/>
        </w:rPr>
      </w:pPr>
    </w:p>
    <w:p w14:paraId="53AA7AD2" w14:textId="4E36B237" w:rsidR="00C479D3" w:rsidRDefault="00C479D3" w:rsidP="00C7383F">
      <w:pPr>
        <w:rPr>
          <w:sz w:val="20"/>
          <w:szCs w:val="20"/>
        </w:rPr>
      </w:pPr>
    </w:p>
    <w:p w14:paraId="235FBF59" w14:textId="2B3C8B3B" w:rsidR="00C479D3" w:rsidRDefault="00C479D3" w:rsidP="00C7383F">
      <w:pPr>
        <w:rPr>
          <w:sz w:val="20"/>
          <w:szCs w:val="20"/>
        </w:rPr>
      </w:pPr>
    </w:p>
    <w:p w14:paraId="4CB61E5D" w14:textId="01B7BE04" w:rsidR="00C479D3" w:rsidRDefault="00C479D3" w:rsidP="00C7383F">
      <w:pPr>
        <w:rPr>
          <w:sz w:val="20"/>
          <w:szCs w:val="20"/>
        </w:rPr>
      </w:pPr>
    </w:p>
    <w:p w14:paraId="388D7977" w14:textId="1B7B395F" w:rsidR="00C479D3" w:rsidRPr="00530B31" w:rsidRDefault="00C479D3" w:rsidP="00C7383F">
      <w:pPr>
        <w:rPr>
          <w:sz w:val="20"/>
          <w:szCs w:val="20"/>
        </w:rPr>
      </w:pPr>
    </w:p>
    <w:p w14:paraId="71DE8FA4" w14:textId="77777777" w:rsidR="00C7383F" w:rsidRPr="00530B31" w:rsidRDefault="00C7383F" w:rsidP="00C7383F">
      <w:pPr>
        <w:rPr>
          <w:sz w:val="20"/>
          <w:szCs w:val="20"/>
        </w:rPr>
      </w:pPr>
    </w:p>
    <w:p w14:paraId="0239758D" w14:textId="6A86E872" w:rsidR="00C7383F" w:rsidRPr="00530B31" w:rsidRDefault="00946099" w:rsidP="00946099">
      <w:pPr>
        <w:pStyle w:val="SORUMETN"/>
        <w:numPr>
          <w:ilvl w:val="0"/>
          <w:numId w:val="0"/>
        </w:numPr>
        <w:ind w:left="113" w:hanging="113"/>
        <w:rPr>
          <w:shd w:val="clear" w:color="auto" w:fill="FFFFFF"/>
        </w:rPr>
      </w:pPr>
      <w:r>
        <w:t>8-</w:t>
      </w:r>
      <w:r w:rsidR="00C7383F" w:rsidRPr="00530B31">
        <w:t>b-</w:t>
      </w:r>
      <w:r w:rsidR="00C7383F" w:rsidRPr="00530B31">
        <w:rPr>
          <w:shd w:val="clear" w:color="auto" w:fill="FFFFFF"/>
        </w:rPr>
        <w:t xml:space="preserve"> Rahman ve rahim olan Allah’ın adıyla,</w:t>
      </w:r>
    </w:p>
    <w:p w14:paraId="3AC63652" w14:textId="77777777" w:rsidR="00946099" w:rsidRDefault="00C7383F" w:rsidP="00946099">
      <w:pPr>
        <w:pStyle w:val="sorubilgisistili"/>
        <w:rPr>
          <w:b/>
          <w:bCs/>
          <w:shd w:val="clear" w:color="auto" w:fill="FFFFFF"/>
        </w:rPr>
      </w:pPr>
      <w:r w:rsidRPr="00530B31">
        <w:rPr>
          <w:shd w:val="clear" w:color="auto" w:fill="FFFFFF"/>
        </w:rPr>
        <w:t xml:space="preserve"> 1. Gördün mü, o hesap ve ceza gününü yalanlayanı! </w:t>
      </w:r>
      <w:r w:rsidRPr="00530B31">
        <w:rPr>
          <w:shd w:val="clear" w:color="auto" w:fill="FFFFFF"/>
        </w:rPr>
        <w:br/>
        <w:t xml:space="preserve">2-3. İşte o, yetimi itip kakan, yoksula yedirmeyi özendirmeyen kimsedir. </w:t>
      </w:r>
      <w:r w:rsidRPr="00530B31">
        <w:rPr>
          <w:shd w:val="clear" w:color="auto" w:fill="FFFFFF"/>
        </w:rPr>
        <w:br/>
        <w:t xml:space="preserve">4. Yazıklar olsun o namaz kılanlara ki, </w:t>
      </w:r>
      <w:r w:rsidRPr="00530B31">
        <w:rPr>
          <w:shd w:val="clear" w:color="auto" w:fill="FFFFFF"/>
        </w:rPr>
        <w:br/>
        <w:t xml:space="preserve">5. Onlar namazlarını ciddiye almazlar. </w:t>
      </w:r>
      <w:r w:rsidRPr="00530B31">
        <w:rPr>
          <w:shd w:val="clear" w:color="auto" w:fill="FFFFFF"/>
        </w:rPr>
        <w:br/>
        <w:t xml:space="preserve">6. Onlar (namazlarıyla) gösteriş yaparlar. </w:t>
      </w:r>
      <w:r w:rsidRPr="00530B31">
        <w:rPr>
          <w:shd w:val="clear" w:color="auto" w:fill="FFFFFF"/>
        </w:rPr>
        <w:br/>
        <w:t>7. Ufacık bir yardıma bile engel olurlar.  </w:t>
      </w:r>
      <w:r w:rsidRPr="00530B31">
        <w:rPr>
          <w:shd w:val="clear" w:color="auto" w:fill="FFFFFF"/>
        </w:rPr>
        <w:br/>
      </w:r>
    </w:p>
    <w:p w14:paraId="715F5625" w14:textId="75A63BC2" w:rsidR="00C7383F" w:rsidRPr="00946099" w:rsidRDefault="00C7383F" w:rsidP="00946099">
      <w:pPr>
        <w:pStyle w:val="SORUMETN"/>
        <w:rPr>
          <w:rStyle w:val="SORUMETNChar"/>
          <w:b/>
        </w:rPr>
      </w:pPr>
      <w:r w:rsidRPr="00946099">
        <w:rPr>
          <w:rStyle w:val="SORUMETNChar"/>
          <w:b/>
        </w:rPr>
        <w:t>Maun Suresinde eleştirilen insan tiplerini yazınız.(10p)</w:t>
      </w:r>
    </w:p>
    <w:p w14:paraId="7178C4EC" w14:textId="77777777" w:rsidR="00C7383F" w:rsidRPr="00530B31" w:rsidRDefault="00C7383F" w:rsidP="00C7383F">
      <w:pPr>
        <w:rPr>
          <w:sz w:val="20"/>
          <w:szCs w:val="20"/>
        </w:rPr>
      </w:pPr>
    </w:p>
    <w:p w14:paraId="41278FD7" w14:textId="77777777" w:rsidR="00C7383F" w:rsidRPr="00530B31" w:rsidRDefault="00C7383F" w:rsidP="00C7383F">
      <w:pPr>
        <w:rPr>
          <w:sz w:val="20"/>
          <w:szCs w:val="20"/>
        </w:rPr>
      </w:pPr>
    </w:p>
    <w:p w14:paraId="25C5F98F" w14:textId="77777777" w:rsidR="00C7383F" w:rsidRPr="00530B31" w:rsidRDefault="00C7383F" w:rsidP="00C7383F">
      <w:pPr>
        <w:rPr>
          <w:sz w:val="20"/>
          <w:szCs w:val="20"/>
        </w:rPr>
      </w:pPr>
    </w:p>
    <w:p w14:paraId="37039D3F" w14:textId="77777777" w:rsidR="00C7383F" w:rsidRPr="00530B31" w:rsidRDefault="00C7383F" w:rsidP="00C7383F">
      <w:pPr>
        <w:rPr>
          <w:sz w:val="20"/>
          <w:szCs w:val="20"/>
        </w:rPr>
      </w:pPr>
    </w:p>
    <w:p w14:paraId="20B43981" w14:textId="77777777" w:rsidR="00C7383F" w:rsidRPr="00530B31" w:rsidRDefault="00C7383F" w:rsidP="00C7383F">
      <w:pPr>
        <w:autoSpaceDE w:val="0"/>
        <w:autoSpaceDN w:val="0"/>
        <w:adjustRightInd w:val="0"/>
        <w:ind w:firstLine="708"/>
        <w:rPr>
          <w:rFonts w:ascii="Calibri" w:hAnsi="Calibri" w:cs="Calibri"/>
          <w:sz w:val="20"/>
          <w:szCs w:val="20"/>
        </w:rPr>
      </w:pPr>
    </w:p>
    <w:p w14:paraId="3D0EC582" w14:textId="77777777" w:rsidR="00C7383F" w:rsidRPr="00530B31" w:rsidRDefault="00C7383F" w:rsidP="00C7383F">
      <w:pPr>
        <w:rPr>
          <w:sz w:val="20"/>
          <w:szCs w:val="20"/>
        </w:rPr>
      </w:pPr>
    </w:p>
    <w:p w14:paraId="7ABBD62D" w14:textId="77777777" w:rsidR="00C7383F" w:rsidRPr="00530B31" w:rsidRDefault="00C7383F" w:rsidP="00C7383F">
      <w:pPr>
        <w:rPr>
          <w:sz w:val="20"/>
          <w:szCs w:val="20"/>
        </w:rPr>
      </w:pP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065CEA61" w14:textId="77777777" w:rsidR="00C150A7" w:rsidRDefault="00C150A7">
      <w:pPr>
        <w:rPr>
          <w:rFonts w:cstheme="minorHAnsi"/>
          <w:sz w:val="24"/>
          <w:szCs w:val="24"/>
        </w:rPr>
      </w:pPr>
    </w:p>
    <w:p w14:paraId="2AD0797E" w14:textId="77777777" w:rsidR="00C150A7" w:rsidRDefault="00C150A7">
      <w:pPr>
        <w:rPr>
          <w:rFonts w:cstheme="minorHAnsi"/>
          <w:sz w:val="24"/>
          <w:szCs w:val="24"/>
        </w:rPr>
      </w:pPr>
    </w:p>
    <w:p w14:paraId="77CABBB7" w14:textId="77777777" w:rsidR="00C150A7" w:rsidRDefault="00C150A7">
      <w:pPr>
        <w:rPr>
          <w:rFonts w:cstheme="minorHAnsi"/>
          <w:sz w:val="24"/>
          <w:szCs w:val="24"/>
        </w:rPr>
      </w:pPr>
    </w:p>
    <w:p w14:paraId="36D54903" w14:textId="77777777" w:rsidR="00C150A7" w:rsidRDefault="00C150A7">
      <w:pPr>
        <w:rPr>
          <w:rFonts w:cstheme="minorHAnsi"/>
          <w:sz w:val="24"/>
          <w:szCs w:val="24"/>
        </w:rPr>
      </w:pPr>
    </w:p>
    <w:p w14:paraId="60BA2AE3" w14:textId="77777777" w:rsidR="00C150A7" w:rsidRDefault="00C150A7">
      <w:pPr>
        <w:rPr>
          <w:rFonts w:cstheme="minorHAnsi"/>
          <w:sz w:val="24"/>
          <w:szCs w:val="24"/>
        </w:rPr>
      </w:pPr>
    </w:p>
    <w:p w14:paraId="29658054" w14:textId="77777777" w:rsidR="00C150A7" w:rsidRDefault="00C150A7">
      <w:pPr>
        <w:rPr>
          <w:rFonts w:cstheme="minorHAnsi"/>
          <w:sz w:val="24"/>
          <w:szCs w:val="24"/>
        </w:rPr>
      </w:pPr>
    </w:p>
    <w:p w14:paraId="27D0DFC3" w14:textId="77777777" w:rsidR="00C150A7" w:rsidRDefault="00C150A7">
      <w:pPr>
        <w:rPr>
          <w:rFonts w:cstheme="minorHAnsi"/>
          <w:sz w:val="24"/>
          <w:szCs w:val="24"/>
        </w:rPr>
      </w:pPr>
    </w:p>
    <w:p w14:paraId="6A790B9F" w14:textId="0BED7A2D" w:rsidR="00151DA8" w:rsidRDefault="00151DA8" w:rsidP="00797BD9">
      <w:pPr>
        <w:tabs>
          <w:tab w:val="left" w:pos="2775"/>
        </w:tabs>
        <w:rPr>
          <w:rFonts w:cstheme="minorHAnsi"/>
          <w:sz w:val="24"/>
          <w:szCs w:val="24"/>
        </w:rPr>
      </w:pPr>
      <w:bookmarkStart w:id="2" w:name="_GoBack"/>
      <w:bookmarkEnd w:id="2"/>
    </w:p>
    <w:p w14:paraId="220E610F" w14:textId="77777777" w:rsidR="00151DA8" w:rsidRDefault="00151DA8" w:rsidP="00797BD9">
      <w:pPr>
        <w:tabs>
          <w:tab w:val="left" w:pos="2775"/>
        </w:tabs>
        <w:rPr>
          <w:rFonts w:cstheme="minorHAnsi"/>
          <w:sz w:val="24"/>
          <w:szCs w:val="24"/>
        </w:rPr>
      </w:pPr>
    </w:p>
    <w:p w14:paraId="54165289" w14:textId="77777777" w:rsidR="00877DD0" w:rsidRDefault="00797BD9" w:rsidP="00797BD9">
      <w:pPr>
        <w:tabs>
          <w:tab w:val="left" w:pos="2775"/>
        </w:tabs>
        <w:rPr>
          <w:rFonts w:cstheme="minorHAnsi"/>
          <w:sz w:val="24"/>
          <w:szCs w:val="24"/>
        </w:rPr>
      </w:pPr>
      <w:r>
        <w:rPr>
          <w:rFonts w:cstheme="minorHAnsi"/>
          <w:sz w:val="24"/>
          <w:szCs w:val="24"/>
        </w:rPr>
        <w:tab/>
      </w: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EC6252" w14:paraId="259D73BC" w14:textId="77777777" w:rsidTr="009050DD">
        <w:tc>
          <w:tcPr>
            <w:tcW w:w="4738" w:type="dxa"/>
          </w:tcPr>
          <w:p w14:paraId="61CA3699" w14:textId="77777777" w:rsidR="00EC6252" w:rsidRDefault="00EC6252" w:rsidP="009050DD">
            <w:pPr>
              <w:tabs>
                <w:tab w:val="left" w:pos="2775"/>
              </w:tabs>
              <w:jc w:val="center"/>
              <w:rPr>
                <w:rFonts w:cstheme="minorHAnsi"/>
                <w:sz w:val="24"/>
                <w:szCs w:val="24"/>
              </w:rPr>
            </w:pPr>
            <w:bookmarkStart w:id="3" w:name="_Hlk125732493"/>
            <w:r>
              <w:rPr>
                <w:rFonts w:cstheme="minorHAnsi"/>
                <w:sz w:val="24"/>
                <w:szCs w:val="24"/>
              </w:rPr>
              <w:t xml:space="preserve">Başarılar Dilerim </w:t>
            </w:r>
            <w:r w:rsidRPr="00FF1CD3">
              <w:rPr>
                <w:rFonts w:cstheme="minorHAnsi"/>
                <w:sz w:val="24"/>
                <w:szCs w:val="24"/>
              </w:rPr>
              <w:sym w:font="Wingdings" w:char="F04A"/>
            </w:r>
          </w:p>
        </w:tc>
      </w:tr>
      <w:tr w:rsidR="00EC6252" w14:paraId="2066EBCA" w14:textId="77777777" w:rsidTr="009050DD">
        <w:tc>
          <w:tcPr>
            <w:tcW w:w="4738" w:type="dxa"/>
          </w:tcPr>
          <w:p w14:paraId="246DB935" w14:textId="77777777" w:rsidR="00EC6252" w:rsidRDefault="00EC6252" w:rsidP="009050DD">
            <w:pPr>
              <w:tabs>
                <w:tab w:val="left" w:pos="2775"/>
              </w:tabs>
              <w:jc w:val="center"/>
              <w:rPr>
                <w:rFonts w:cstheme="minorHAnsi"/>
                <w:sz w:val="24"/>
                <w:szCs w:val="24"/>
              </w:rPr>
            </w:pPr>
            <w:r>
              <w:rPr>
                <w:rFonts w:cstheme="minorHAnsi"/>
                <w:sz w:val="24"/>
                <w:szCs w:val="24"/>
              </w:rPr>
              <w:t>Din Kültürü ve Ahlak Bilgisi Öğretmeni</w:t>
            </w:r>
          </w:p>
        </w:tc>
      </w:tr>
      <w:tr w:rsidR="00EC6252" w14:paraId="1F233F5A" w14:textId="77777777" w:rsidTr="009050DD">
        <w:tc>
          <w:tcPr>
            <w:tcW w:w="4738" w:type="dxa"/>
          </w:tcPr>
          <w:p w14:paraId="27706D71" w14:textId="77777777" w:rsidR="00EC6252" w:rsidRDefault="00EC6252" w:rsidP="009050DD">
            <w:pPr>
              <w:tabs>
                <w:tab w:val="left" w:pos="2775"/>
              </w:tabs>
              <w:jc w:val="center"/>
              <w:rPr>
                <w:rFonts w:cstheme="minorHAnsi"/>
                <w:sz w:val="24"/>
                <w:szCs w:val="24"/>
              </w:rPr>
            </w:pPr>
            <w:r>
              <w:rPr>
                <w:rFonts w:cstheme="minorHAnsi"/>
                <w:sz w:val="24"/>
                <w:szCs w:val="24"/>
              </w:rPr>
              <w:t>………………………………………….</w:t>
            </w:r>
          </w:p>
        </w:tc>
      </w:tr>
      <w:bookmarkEnd w:id="3"/>
    </w:tbl>
    <w:p w14:paraId="7400B255" w14:textId="100CBF5F" w:rsidR="00797BD9" w:rsidRDefault="00797BD9" w:rsidP="00797BD9">
      <w:pPr>
        <w:tabs>
          <w:tab w:val="left" w:pos="2775"/>
        </w:tabs>
        <w:rPr>
          <w:rFonts w:cstheme="minorHAnsi"/>
          <w:sz w:val="24"/>
          <w:szCs w:val="24"/>
        </w:rPr>
      </w:pPr>
    </w:p>
    <w:p w14:paraId="28093790" w14:textId="7114649F" w:rsidR="00E709B5" w:rsidRDefault="00E709B5">
      <w:pPr>
        <w:rPr>
          <w:rFonts w:cstheme="minorHAnsi"/>
          <w:sz w:val="24"/>
          <w:szCs w:val="24"/>
        </w:rPr>
      </w:pPr>
      <w:r w:rsidRPr="00797BD9">
        <w:rPr>
          <w:rFonts w:cstheme="minorHAnsi"/>
          <w:sz w:val="24"/>
          <w:szCs w:val="24"/>
        </w:rPr>
        <w:br w:type="page"/>
      </w:r>
      <w:r w:rsidR="00D650E9" w:rsidRPr="001B0C3D">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228C0339" w14:textId="77777777" w:rsidR="005C4D71" w:rsidRPr="001B0C3D" w:rsidRDefault="005C4D71" w:rsidP="005C4D71">
                      <w:pPr>
                        <w:pStyle w:val="stBilgi"/>
                        <w:jc w:val="center"/>
                        <w:rPr>
                          <w:sz w:val="20"/>
                          <w:szCs w:val="20"/>
                        </w:rPr>
                      </w:pPr>
                      <w:r w:rsidRPr="001B0C3D">
                        <w:rPr>
                          <w:sz w:val="20"/>
                          <w:szCs w:val="20"/>
                        </w:rPr>
                        <w:t>DİN KÜLTÜRÜ VE AHLAK BİLGİSİ</w:t>
                      </w:r>
                    </w:p>
                    <w:p w14:paraId="70645E79" w14:textId="06B66CA0"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55892DB5" w14:textId="77777777" w:rsidR="005C4D71" w:rsidRPr="001B0C3D" w:rsidRDefault="005C4D71" w:rsidP="005C4D71">
                      <w:pPr>
                        <w:pStyle w:val="stBilgi"/>
                        <w:jc w:val="center"/>
                        <w:rPr>
                          <w:sz w:val="20"/>
                          <w:szCs w:val="20"/>
                        </w:rPr>
                      </w:pPr>
                    </w:p>
                    <w:p w14:paraId="0AAB6C5F" w14:textId="77777777" w:rsidR="005C4D71" w:rsidRPr="001B0C3D" w:rsidRDefault="005C4D71" w:rsidP="005C4D71">
                      <w:pPr>
                        <w:pStyle w:val="stBilgi"/>
                        <w:jc w:val="center"/>
                        <w:rPr>
                          <w:sz w:val="20"/>
                          <w:szCs w:val="20"/>
                        </w:rPr>
                      </w:pPr>
                    </w:p>
                    <w:p w14:paraId="21E6016E" w14:textId="7F84BE78" w:rsidR="00D650E9" w:rsidRPr="001B0C3D" w:rsidRDefault="00D650E9" w:rsidP="00D650E9">
                      <w:pPr>
                        <w:pStyle w:val="stBilgi"/>
                        <w:jc w:val="center"/>
                        <w:rPr>
                          <w:sz w:val="20"/>
                          <w:szCs w:val="20"/>
                        </w:rPr>
                      </w:pPr>
                    </w:p>
                  </w:txbxContent>
                </v:textbox>
              </v:shape>
            </w:pict>
          </mc:Fallback>
        </mc:AlternateContent>
      </w:r>
      <w:r w:rsidR="00050EE9">
        <w:rPr>
          <w:rFonts w:cstheme="minorHAnsi"/>
          <w:sz w:val="24"/>
          <w:szCs w:val="24"/>
        </w:rPr>
        <w:t xml:space="preserve"> </w:t>
      </w:r>
    </w:p>
    <w:p w14:paraId="5444E271" w14:textId="025961E5" w:rsidR="00E709B5" w:rsidRDefault="003D541A">
      <w:pPr>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6C8A641E">
            <wp:simplePos x="0" y="0"/>
            <wp:positionH relativeFrom="page">
              <wp:align>left</wp:align>
            </wp:positionH>
            <wp:positionV relativeFrom="paragraph">
              <wp:posOffset>257109</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r w:rsidR="00E709B5"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142FB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0497E92C" w:rsidR="00096985" w:rsidRDefault="00501EC5">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141501B8">
                <wp:simplePos x="0" y="0"/>
                <wp:positionH relativeFrom="column">
                  <wp:posOffset>840740</wp:posOffset>
                </wp:positionH>
                <wp:positionV relativeFrom="paragraph">
                  <wp:posOffset>13970</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6.2pt;margin-top:1.1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28417652" w:rsidR="00096985" w:rsidRDefault="00D650E9">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7E81834F">
                <wp:simplePos x="0" y="0"/>
                <wp:positionH relativeFrom="column">
                  <wp:posOffset>-171450</wp:posOffset>
                </wp:positionH>
                <wp:positionV relativeFrom="paragraph">
                  <wp:posOffset>251460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3.5pt;margin-top:19.8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" stroked="f">
                <v:textbox style="layout-flow:vertical;mso-layout-flow-alt:bottom-to-top">
                  <w:txbxContent>
                    <w:p w14:paraId="6FE21B94" w14:textId="77777777" w:rsidR="005C4D71" w:rsidRPr="001B0C3D" w:rsidRDefault="005C4D71" w:rsidP="005C4D71">
                      <w:pPr>
                        <w:pStyle w:val="stBilgi"/>
                        <w:jc w:val="center"/>
                        <w:rPr>
                          <w:sz w:val="20"/>
                          <w:szCs w:val="20"/>
                        </w:rPr>
                      </w:pPr>
                      <w:r w:rsidRPr="001B0C3D">
                        <w:rPr>
                          <w:sz w:val="20"/>
                          <w:szCs w:val="20"/>
                        </w:rPr>
                        <w:t>DİN KÜLTÜRÜ VE AHLAK BİLGİSİ</w:t>
                      </w:r>
                    </w:p>
                    <w:p w14:paraId="5048EE2B" w14:textId="6BC8D02F" w:rsidR="005C4D71" w:rsidRPr="001B0C3D" w:rsidRDefault="005C4D71" w:rsidP="005C4D71">
                      <w:pPr>
                        <w:pStyle w:val="stBilgi"/>
                        <w:jc w:val="center"/>
                        <w:rPr>
                          <w:sz w:val="20"/>
                          <w:szCs w:val="20"/>
                        </w:rPr>
                      </w:pPr>
                      <w:r>
                        <w:rPr>
                          <w:sz w:val="20"/>
                          <w:szCs w:val="20"/>
                        </w:rPr>
                        <w:t>8</w:t>
                      </w:r>
                      <w:r w:rsidRPr="001B0C3D">
                        <w:rPr>
                          <w:sz w:val="20"/>
                          <w:szCs w:val="20"/>
                        </w:rPr>
                        <w:t xml:space="preserve">. Sınıf 2.Dönem 1. Yazılı / </w:t>
                      </w:r>
                      <w:r>
                        <w:rPr>
                          <w:sz w:val="20"/>
                          <w:szCs w:val="20"/>
                        </w:rPr>
                        <w:t>Test Sınavı-1</w:t>
                      </w:r>
                    </w:p>
                    <w:p w14:paraId="18E5D159" w14:textId="77777777" w:rsidR="005C4D71" w:rsidRPr="001B0C3D" w:rsidRDefault="005C4D71" w:rsidP="005C4D71">
                      <w:pPr>
                        <w:pStyle w:val="stBilgi"/>
                        <w:jc w:val="center"/>
                        <w:rPr>
                          <w:sz w:val="20"/>
                          <w:szCs w:val="20"/>
                        </w:rPr>
                      </w:pPr>
                    </w:p>
                    <w:p w14:paraId="439D021F" w14:textId="77777777" w:rsidR="005C4D71" w:rsidRPr="001B0C3D" w:rsidRDefault="005C4D71" w:rsidP="005C4D71">
                      <w:pPr>
                        <w:pStyle w:val="stBilgi"/>
                        <w:jc w:val="center"/>
                        <w:rPr>
                          <w:sz w:val="20"/>
                          <w:szCs w:val="20"/>
                        </w:rPr>
                      </w:pPr>
                    </w:p>
                    <w:p w14:paraId="78EDC95A" w14:textId="1F71E81B" w:rsidR="00D650E9" w:rsidRPr="001B0C3D" w:rsidRDefault="00D650E9" w:rsidP="00D650E9">
                      <w:pPr>
                        <w:pStyle w:val="stBilgi"/>
                        <w:jc w:val="center"/>
                        <w:rPr>
                          <w:sz w:val="20"/>
                          <w:szCs w:val="20"/>
                        </w:rPr>
                      </w:pPr>
                    </w:p>
                  </w:txbxContent>
                </v:textbox>
              </v:shape>
            </w:pict>
          </mc:Fallback>
        </mc:AlternateContent>
      </w: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3B8A93C6" w:rsidR="00C150A7" w:rsidRDefault="0038726E">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118CD977">
                <wp:simplePos x="0" y="0"/>
                <wp:positionH relativeFrom="column">
                  <wp:posOffset>1116965</wp:posOffset>
                </wp:positionH>
                <wp:positionV relativeFrom="paragraph">
                  <wp:posOffset>-102235</wp:posOffset>
                </wp:positionV>
                <wp:extent cx="4397071" cy="341906"/>
                <wp:effectExtent l="0" t="0" r="0" b="1270"/>
                <wp:wrapNone/>
                <wp:docPr id="217"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93" style="position:absolute;margin-left:87.95pt;margin-top:-8.0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" o:button="t" filled="f" stroked="f">
                <v:fill o:detectmouseclick="t"/>
                <v:textbox>
                  <w:txbxContent>
                    <w:p w14:paraId="35A21D3F" w14:textId="1FD75627" w:rsidR="00501EC5" w:rsidRPr="00501EC5" w:rsidRDefault="00501EC5">
                      <w:pPr>
                        <w:rPr>
                          <w:b/>
                          <w:bCs/>
                          <w:color w:val="FFFFFF" w:themeColor="background1"/>
                          <w:sz w:val="30"/>
                          <w:szCs w:val="30"/>
                        </w:rPr>
                      </w:pPr>
                      <w:r w:rsidRPr="00501EC5">
                        <w:rPr>
                          <w:b/>
                          <w:bCs/>
                          <w:color w:val="FFFFFF" w:themeColor="background1"/>
                          <w:sz w:val="30"/>
                          <w:szCs w:val="30"/>
                        </w:rPr>
                        <w:t>8. SINIF SINAV VE CEVAP ANAHTARI İÇİN TIKLAYINIZ</w:t>
                      </w:r>
                    </w:p>
                  </w:txbxContent>
                </v:textbox>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0B4DFEC7">
            <wp:simplePos x="0" y="0"/>
            <wp:positionH relativeFrom="page">
              <wp:posOffset>-35243</wp:posOffset>
            </wp:positionH>
            <wp:positionV relativeFrom="paragraph">
              <wp:posOffset>-957580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1EFEB9A6" w:rsidR="00C150A7" w:rsidRDefault="00270EBA">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8E204A2">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15FB36" id="Dikdörtgen 18" o:spid="_x0000_s1026" href="http://www.ddyayinlari.com/" style="position:absolute;margin-left:246.7pt;margin-top:613pt;width:195.95pt;height:40.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61D8822E">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8D2A9" id="Dikdörtgen 15" o:spid="_x0000_s1026" href="http://www.dindersi.com/" style="position:absolute;margin-left:75.75pt;margin-top:612.9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25ED1268" w14:textId="712025F6" w:rsidR="00C150A7" w:rsidRDefault="00C150A7">
      <w:pPr>
        <w:rPr>
          <w:rFonts w:cstheme="minorHAnsi"/>
          <w:sz w:val="24"/>
          <w:szCs w:val="24"/>
        </w:rPr>
      </w:pPr>
    </w:p>
    <w:p w14:paraId="44D723F4" w14:textId="77777777" w:rsidR="00ED5112" w:rsidRDefault="00ED5112">
      <w:pPr>
        <w:rPr>
          <w:rFonts w:cstheme="minorHAnsi"/>
          <w:sz w:val="24"/>
          <w:szCs w:val="24"/>
        </w:rPr>
      </w:pPr>
    </w:p>
    <w:p w14:paraId="510BD7CB" w14:textId="36250DA2" w:rsidR="00ED5112" w:rsidRDefault="0038726E">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0A668BD8">
                <wp:simplePos x="0" y="0"/>
                <wp:positionH relativeFrom="margin">
                  <wp:posOffset>4410075</wp:posOffset>
                </wp:positionH>
                <wp:positionV relativeFrom="paragraph">
                  <wp:posOffset>5198110</wp:posOffset>
                </wp:positionV>
                <wp:extent cx="596265" cy="572135"/>
                <wp:effectExtent l="0" t="0" r="0" b="0"/>
                <wp:wrapNone/>
                <wp:docPr id="14" name="Oval 1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9801B7" id="Oval 14" o:spid="_x0000_s1026" href="https://www.youtube.com/@dindersi-com" style="position:absolute;margin-left:347.25pt;margin-top:409.3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70265A63">
                <wp:simplePos x="0" y="0"/>
                <wp:positionH relativeFrom="margin">
                  <wp:posOffset>2982595</wp:posOffset>
                </wp:positionH>
                <wp:positionV relativeFrom="paragraph">
                  <wp:posOffset>5197475</wp:posOffset>
                </wp:positionV>
                <wp:extent cx="596265" cy="572135"/>
                <wp:effectExtent l="0" t="0" r="0" b="0"/>
                <wp:wrapNone/>
                <wp:docPr id="13" name="Oval 1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19B04D" id="Oval 13" o:spid="_x0000_s1026" href="https://www.facebook.com/ddyayinlari/" style="position:absolute;margin-left:234.85pt;margin-top:409.2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agtZ4AAAAAsBAAAPAAAAZHJz&#10;L2Rvd25yZXYueG1sTI9RS8MwFIXfBf9DuIJvLp3amNSmY4giDhWc8z1rrk2wSUqTbvXfG5/08XI+&#10;zvluvZpdTw44Rhu8hOWiAIK+Ddr6TsLu/eGCA4lJea364FHCN0ZYNacntap0OPo3PGxTR3KJj5WS&#10;YFIaKkpja9CpuAgD+px9htGplM+xo3pUx1zuenpZFIw6ZX1eMGrAO4Pt13ZyEjpuN5N5/hDl7l4I&#10;y9b49PL4KuX52by+BZJwTn8w/OpndWiy0z5MXkfSS7hm4iajEviSl0AyUbIrBmQvQRSc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A/agtZ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6CEC15C">
                <wp:simplePos x="0" y="0"/>
                <wp:positionH relativeFrom="column">
                  <wp:posOffset>1348105</wp:posOffset>
                </wp:positionH>
                <wp:positionV relativeFrom="paragraph">
                  <wp:posOffset>5217795</wp:posOffset>
                </wp:positionV>
                <wp:extent cx="596265" cy="572135"/>
                <wp:effectExtent l="0" t="0" r="0" b="0"/>
                <wp:wrapNone/>
                <wp:docPr id="12" name="Oval 1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C895CF3" id="Oval 12" o:spid="_x0000_s1026" href="https://www.instagram.com/ddy_yayinlari/" style="position:absolute;margin-left:106.15pt;margin-top:410.8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4037B302">
                <wp:simplePos x="0" y="0"/>
                <wp:positionH relativeFrom="column">
                  <wp:posOffset>3383915</wp:posOffset>
                </wp:positionH>
                <wp:positionV relativeFrom="paragraph">
                  <wp:posOffset>2691130</wp:posOffset>
                </wp:positionV>
                <wp:extent cx="937895" cy="937895"/>
                <wp:effectExtent l="0" t="0" r="0" b="0"/>
                <wp:wrapNone/>
                <wp:docPr id="8" name="Oval 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6AD44C6" id="Oval 8" o:spid="_x0000_s1026" href="https://t.me/dindersicom" style="position:absolute;margin-left:266.45pt;margin-top:211.9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rSfCp4QAAAAsBAAAPAAAAZHJzL2Rv&#10;d25yZXYueG1sTI/BTsMwEETvSPyDtUjcqNOUhCTEqSoEQlSARCl3N15ii9iOYqcNf89yguNqnmbf&#10;1OvZ9uyIYzDeCVguEmDoWq+M6wTs3x+uCmAhSqdk7x0K+MYA6+b8rJaV8if3hsdd7BiVuFBJATrG&#10;oeI8tBqtDAs/oKPs049WRjrHjqtRnqjc9jxNkpxbaRx90HLAO43t126yArrCbCf9/FFm+/uyNPkG&#10;n14eX4W4vJg3t8AizvEPhl99UoeGnA5+ciqwXkC2SktCBVynK9pARF4kObADRTfLDHhT8/8b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a0nwqe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33DB1E0E">
                <wp:simplePos x="0" y="0"/>
                <wp:positionH relativeFrom="column">
                  <wp:posOffset>2343150</wp:posOffset>
                </wp:positionH>
                <wp:positionV relativeFrom="paragraph">
                  <wp:posOffset>2694305</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0E2BDB" id="Oval 9" o:spid="_x0000_s1026" href="https://t.me/DinDersiTurkiyeZumresi" style="position:absolute;margin-left:184.5pt;margin-top:212.15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72C5B13">
                <wp:simplePos x="0" y="0"/>
                <wp:positionH relativeFrom="column">
                  <wp:posOffset>4167505</wp:posOffset>
                </wp:positionH>
                <wp:positionV relativeFrom="paragraph">
                  <wp:posOffset>78740</wp:posOffset>
                </wp:positionV>
                <wp:extent cx="937895" cy="937895"/>
                <wp:effectExtent l="0" t="0" r="0" b="0"/>
                <wp:wrapNone/>
                <wp:docPr id="7" name="Oval 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F84F71" id="Oval 7" o:spid="_x0000_s1026" href="https://chat.whatsapp.com/1l65VLvh4c2GwvOLzCJUUo" style="position:absolute;margin-left:328.15pt;margin-top:6.2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A57D8FE">
                <wp:simplePos x="0" y="0"/>
                <wp:positionH relativeFrom="column">
                  <wp:posOffset>2728595</wp:posOffset>
                </wp:positionH>
                <wp:positionV relativeFrom="paragraph">
                  <wp:posOffset>78105</wp:posOffset>
                </wp:positionV>
                <wp:extent cx="937895" cy="937895"/>
                <wp:effectExtent l="0" t="0" r="0" b="0"/>
                <wp:wrapNone/>
                <wp:docPr id="6" name="Oval 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B6494B" id="Oval 6" o:spid="_x0000_s1026" href="https://chat.whatsapp.com/Flg4Iy7vRGqIRQYk23TONo" style="position:absolute;margin-left:214.85pt;margin-top:6.1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2A74AC36">
                <wp:simplePos x="0" y="0"/>
                <wp:positionH relativeFrom="column">
                  <wp:posOffset>1296035</wp:posOffset>
                </wp:positionH>
                <wp:positionV relativeFrom="paragraph">
                  <wp:posOffset>85090</wp:posOffset>
                </wp:positionV>
                <wp:extent cx="938254" cy="938254"/>
                <wp:effectExtent l="0" t="0" r="0" b="0"/>
                <wp:wrapNone/>
                <wp:docPr id="5" name="Oval 5">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FDC916" id="Oval 5" o:spid="_x0000_s1026" href="https://chat.whatsapp.com/IR0KARlUCd4ItMDPQkjplO" style="position:absolute;margin-left:102.05pt;margin-top:6.7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" o:button="t" filled="f" stroked="f" strokeweight="2pt">
                <v:fill o:detectmouseclick="t"/>
              </v:oval>
            </w:pict>
          </mc:Fallback>
        </mc:AlternateContent>
      </w:r>
      <w:r w:rsidR="00ED5112">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38AAB11D">
            <wp:simplePos x="0" y="0"/>
            <wp:positionH relativeFrom="page">
              <wp:align>left</wp:align>
            </wp:positionH>
            <wp:positionV relativeFrom="paragraph">
              <wp:posOffset>-1160780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38726E">
      <w:headerReference w:type="default" r:id="rId22"/>
      <w:footerReference w:type="default" r:id="rId23"/>
      <w:type w:val="continuous"/>
      <w:pgSz w:w="11906" w:h="16838" w:code="9"/>
      <w:pgMar w:top="1010"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08AF0" w14:textId="77777777" w:rsidR="000F1095" w:rsidRDefault="000F1095" w:rsidP="00ED544D">
      <w:pPr>
        <w:spacing w:after="0" w:line="240" w:lineRule="auto"/>
      </w:pPr>
      <w:r>
        <w:separator/>
      </w:r>
    </w:p>
  </w:endnote>
  <w:endnote w:type="continuationSeparator" w:id="0">
    <w:p w14:paraId="6B2D0719" w14:textId="77777777" w:rsidR="000F1095" w:rsidRDefault="000F1095"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5" w:name="_Hlk124933023"/>
    <w:bookmarkStart w:id="6" w:name="_Hlk124933024"/>
    <w:bookmarkStart w:id="7" w:name="_Hlk124933025"/>
    <w:bookmarkStart w:id="8" w:name="_Hlk124933026"/>
    <w:bookmarkStart w:id="9" w:name="_Hlk124933769"/>
    <w:bookmarkStart w:id="10" w:name="_Hlk124933770"/>
    <w:bookmarkStart w:id="11" w:name="_Hlk124933789"/>
    <w:bookmarkStart w:id="12" w:name="_Hlk124933790"/>
    <w:bookmarkStart w:id="13" w:name="_Hlk125731139"/>
    <w:bookmarkStart w:id="14" w:name="_Hlk125731140"/>
    <w:bookmarkStart w:id="15" w:name="_Hlk125731674"/>
    <w:bookmarkStart w:id="16" w:name="_Hlk125731675"/>
    <w:bookmarkStart w:id="17" w:name="_Hlk125732136"/>
    <w:bookmarkStart w:id="18" w:name="_Hlk125732137"/>
    <w:bookmarkStart w:id="19" w:name="_Hlk125732446"/>
    <w:bookmarkStart w:id="20" w:name="_Hlk125732447"/>
    <w:bookmarkStart w:id="21" w:name="_Hlk125732452"/>
    <w:bookmarkStart w:id="22" w:name="_Hlk125732453"/>
    <w:bookmarkStart w:id="23" w:name="_Hlk125732583"/>
    <w:bookmarkStart w:id="24" w:name="_Hlk125732584"/>
    <w:bookmarkStart w:id="25" w:name="_Hlk125732702"/>
    <w:bookmarkStart w:id="26" w:name="_Hlk125732703"/>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33" name="Resim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FBA0A" w14:textId="77777777" w:rsidR="000F1095" w:rsidRDefault="000F1095" w:rsidP="00ED544D">
      <w:pPr>
        <w:spacing w:after="0" w:line="240" w:lineRule="auto"/>
      </w:pPr>
      <w:r>
        <w:separator/>
      </w:r>
    </w:p>
  </w:footnote>
  <w:footnote w:type="continuationSeparator" w:id="0">
    <w:p w14:paraId="3005B525" w14:textId="77777777" w:rsidR="000F1095" w:rsidRDefault="000F1095"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r>
      <w:t>DİN KÜLTÜRÜ VE AHLAK BİLGİSİ</w:t>
    </w:r>
  </w:p>
  <w:p w14:paraId="267D6F43" w14:textId="503F9DA5" w:rsidR="00C150A7" w:rsidRDefault="000661E9" w:rsidP="00C150A7">
    <w:pPr>
      <w:pStyle w:val="stBilgi"/>
      <w:jc w:val="center"/>
    </w:pPr>
    <w:r>
      <w:t>8</w:t>
    </w:r>
    <w:r w:rsidR="00C150A7">
      <w:t>. Sınıf 2.Dönem 1. Yazılı / Sınav Soruları</w:t>
    </w:r>
  </w:p>
  <w:bookmarkEnd w:id="4"/>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0A9EAAEC"/>
    <w:lvl w:ilvl="0" w:tplc="9270674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hideGrammaticalErrors/>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50EE9"/>
    <w:rsid w:val="00054486"/>
    <w:rsid w:val="000661E9"/>
    <w:rsid w:val="000718B7"/>
    <w:rsid w:val="00094E20"/>
    <w:rsid w:val="00096985"/>
    <w:rsid w:val="000A1EF0"/>
    <w:rsid w:val="000A2B32"/>
    <w:rsid w:val="000A6365"/>
    <w:rsid w:val="000B06BD"/>
    <w:rsid w:val="000F1095"/>
    <w:rsid w:val="00105467"/>
    <w:rsid w:val="00151DA8"/>
    <w:rsid w:val="00161802"/>
    <w:rsid w:val="001C3B80"/>
    <w:rsid w:val="001C7A9C"/>
    <w:rsid w:val="001D57BE"/>
    <w:rsid w:val="00232D1D"/>
    <w:rsid w:val="00255E3B"/>
    <w:rsid w:val="00270EBA"/>
    <w:rsid w:val="0027154F"/>
    <w:rsid w:val="002B7944"/>
    <w:rsid w:val="002C1C38"/>
    <w:rsid w:val="002D31AD"/>
    <w:rsid w:val="0038090A"/>
    <w:rsid w:val="0038726E"/>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C4D71"/>
    <w:rsid w:val="005D58BB"/>
    <w:rsid w:val="005E0E37"/>
    <w:rsid w:val="005F2632"/>
    <w:rsid w:val="005F3507"/>
    <w:rsid w:val="00607B95"/>
    <w:rsid w:val="00636BC5"/>
    <w:rsid w:val="00645386"/>
    <w:rsid w:val="0068045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77DD0"/>
    <w:rsid w:val="008C29B9"/>
    <w:rsid w:val="008C5BBE"/>
    <w:rsid w:val="008D43D4"/>
    <w:rsid w:val="0092235A"/>
    <w:rsid w:val="009234AD"/>
    <w:rsid w:val="009336E0"/>
    <w:rsid w:val="009441AD"/>
    <w:rsid w:val="00946099"/>
    <w:rsid w:val="00956A34"/>
    <w:rsid w:val="0098052E"/>
    <w:rsid w:val="00982AF2"/>
    <w:rsid w:val="009C4CB0"/>
    <w:rsid w:val="009E31C7"/>
    <w:rsid w:val="009F7F2E"/>
    <w:rsid w:val="00A0559F"/>
    <w:rsid w:val="00A754CD"/>
    <w:rsid w:val="00A80AE1"/>
    <w:rsid w:val="00A83480"/>
    <w:rsid w:val="00A92366"/>
    <w:rsid w:val="00AD3F1A"/>
    <w:rsid w:val="00B67338"/>
    <w:rsid w:val="00BC0CF0"/>
    <w:rsid w:val="00C026B1"/>
    <w:rsid w:val="00C150A7"/>
    <w:rsid w:val="00C23134"/>
    <w:rsid w:val="00C27595"/>
    <w:rsid w:val="00C479D3"/>
    <w:rsid w:val="00C7383F"/>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530C"/>
    <w:rsid w:val="00E912EB"/>
    <w:rsid w:val="00EB3584"/>
    <w:rsid w:val="00EC6252"/>
    <w:rsid w:val="00ED5112"/>
    <w:rsid w:val="00ED544D"/>
    <w:rsid w:val="00EE7729"/>
    <w:rsid w:val="00F34887"/>
    <w:rsid w:val="00F610C8"/>
    <w:rsid w:val="00F630C1"/>
    <w:rsid w:val="00F82205"/>
    <w:rsid w:val="00F86BDF"/>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946099"/>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946099"/>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dindersi-com" TargetMode="External"/><Relationship Id="rId18" Type="http://schemas.openxmlformats.org/officeDocument/2006/relationships/hyperlink" Target="https://chat.whatsapp.com/1l65VLvh4c2GwvOLzCJUUo"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me/dindersicom" TargetMode="External"/><Relationship Id="rId20" Type="http://schemas.openxmlformats.org/officeDocument/2006/relationships/hyperlink" Target="https://chat.whatsapp.com/IR0KARlUCd4ItMDPQkjp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chat.whatsapp.com/Flg4Iy7vRGqIRQYk23TON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facebook.com/ddyayinlari/"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157D-C935-4BF3-BC4D-8A353432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2</TotalTime>
  <Pages>5</Pages>
  <Words>549</Words>
  <Characters>3130</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2024-11-20T12:54:00Z</dcterms:created>
  <dcterms:modified xsi:type="dcterms:W3CDTF">2024-11-20T12:54:00Z</dcterms:modified>
</cp:coreProperties>
</file>