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36AFB88C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10546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5B7B0949" w14:textId="77777777" w:rsidR="003A1486" w:rsidRPr="003D6B35" w:rsidRDefault="003A1486" w:rsidP="00DE7557">
      <w:pPr>
        <w:pStyle w:val="sorubilgisistili"/>
      </w:pPr>
      <w:r w:rsidRPr="003D6B35">
        <w:t xml:space="preserve">“...O, her şeyi yaratmış ve yarattığı şeyleri </w:t>
      </w:r>
      <w:r w:rsidRPr="003D6B35">
        <w:rPr>
          <w:u w:val="single"/>
        </w:rPr>
        <w:t xml:space="preserve">bir ölçüye </w:t>
      </w:r>
      <w:r w:rsidRPr="003D6B35">
        <w:t xml:space="preserve">göre </w:t>
      </w:r>
      <w:r w:rsidRPr="003D6B35">
        <w:rPr>
          <w:u w:val="single"/>
        </w:rPr>
        <w:t>takdir</w:t>
      </w:r>
      <w:r w:rsidRPr="003D6B35">
        <w:t xml:space="preserve"> etmiştir.</w:t>
      </w:r>
      <w:r>
        <w:t>”</w:t>
      </w:r>
      <w:r w:rsidRPr="003D6B35">
        <w:rPr>
          <w:rFonts w:ascii="Helveticaaci" w:cs="Helveticaaci"/>
          <w:sz w:val="16"/>
          <w:szCs w:val="16"/>
        </w:rPr>
        <w:t xml:space="preserve"> </w:t>
      </w:r>
      <w:r>
        <w:rPr>
          <w:rFonts w:ascii="Helveticaaci" w:cs="Helveticaaci"/>
          <w:sz w:val="16"/>
          <w:szCs w:val="16"/>
        </w:rPr>
        <w:t>(</w:t>
      </w:r>
      <w:proofErr w:type="spellStart"/>
      <w:r>
        <w:rPr>
          <w:rFonts w:ascii="Helveticaaci" w:cs="Helveticaaci"/>
          <w:sz w:val="16"/>
          <w:szCs w:val="16"/>
        </w:rPr>
        <w:t>Furk</w:t>
      </w:r>
      <w:r>
        <w:rPr>
          <w:rFonts w:ascii="Helveticaaci" w:cs="Helveticaaci" w:hint="cs"/>
          <w:sz w:val="16"/>
          <w:szCs w:val="16"/>
        </w:rPr>
        <w:t>â</w:t>
      </w:r>
      <w:r>
        <w:rPr>
          <w:rFonts w:ascii="Helveticaaci" w:cs="Helveticaaci"/>
          <w:sz w:val="16"/>
          <w:szCs w:val="16"/>
        </w:rPr>
        <w:t>n</w:t>
      </w:r>
      <w:proofErr w:type="spellEnd"/>
      <w:r>
        <w:rPr>
          <w:rFonts w:ascii="Helveticaaci" w:cs="Helveticaaci"/>
          <w:sz w:val="16"/>
          <w:szCs w:val="16"/>
        </w:rPr>
        <w:t xml:space="preserve"> suresi, 2. ayet)</w:t>
      </w:r>
    </w:p>
    <w:p w14:paraId="1A201AE6" w14:textId="164E9595" w:rsidR="003A1486" w:rsidRPr="0069509B" w:rsidRDefault="003A1486" w:rsidP="00DE7557">
      <w:pPr>
        <w:pStyle w:val="SORUMETN"/>
      </w:pPr>
      <w:r>
        <w:t>Yukarıdaki ayet-i kerimede altı çizili kelimeler hangi kavramı anlatmaktad</w:t>
      </w:r>
      <w:r w:rsidR="00DE7557">
        <w:t xml:space="preserve">ır? </w:t>
      </w:r>
      <w:r>
        <w:t>(10 Puan)</w:t>
      </w:r>
    </w:p>
    <w:p w14:paraId="5CB4BA2D" w14:textId="77777777" w:rsidR="003A1486" w:rsidRDefault="003A1486" w:rsidP="003A1486">
      <w:pPr>
        <w:rPr>
          <w:rFonts w:asciiTheme="majorBidi" w:hAnsiTheme="majorBidi" w:cstheme="majorBidi"/>
        </w:rPr>
      </w:pPr>
    </w:p>
    <w:p w14:paraId="1C573B46" w14:textId="69E2A91F" w:rsidR="003A1486" w:rsidRDefault="003A1486" w:rsidP="003A1486">
      <w:pPr>
        <w:rPr>
          <w:rFonts w:asciiTheme="majorBidi" w:hAnsiTheme="majorBidi" w:cstheme="majorBidi"/>
        </w:rPr>
      </w:pPr>
    </w:p>
    <w:p w14:paraId="377EF5EF" w14:textId="1CADAC57" w:rsidR="00DE7557" w:rsidRDefault="00DE7557" w:rsidP="003A1486">
      <w:pPr>
        <w:rPr>
          <w:rFonts w:asciiTheme="majorBidi" w:hAnsiTheme="majorBidi" w:cstheme="majorBidi"/>
        </w:rPr>
      </w:pPr>
    </w:p>
    <w:p w14:paraId="4DB94944" w14:textId="583C905D" w:rsidR="00DE7557" w:rsidRDefault="00DE7557" w:rsidP="003A1486">
      <w:pPr>
        <w:rPr>
          <w:rFonts w:asciiTheme="majorBidi" w:hAnsiTheme="majorBidi" w:cstheme="majorBidi"/>
        </w:rPr>
      </w:pPr>
    </w:p>
    <w:p w14:paraId="267B37BF" w14:textId="77777777" w:rsidR="00DE7557" w:rsidRDefault="00DE7557" w:rsidP="003A1486">
      <w:pPr>
        <w:rPr>
          <w:rFonts w:asciiTheme="majorBidi" w:hAnsiTheme="majorBidi" w:cstheme="majorBidi"/>
        </w:rPr>
      </w:pPr>
    </w:p>
    <w:p w14:paraId="5989A79F" w14:textId="77777777" w:rsidR="003A1486" w:rsidRPr="0069509B" w:rsidRDefault="003A1486" w:rsidP="003A1486">
      <w:pPr>
        <w:rPr>
          <w:rFonts w:asciiTheme="majorBidi" w:hAnsiTheme="majorBidi" w:cstheme="majorBidi"/>
        </w:rPr>
      </w:pPr>
    </w:p>
    <w:p w14:paraId="10F06BA3" w14:textId="77777777" w:rsidR="003A1486" w:rsidRPr="001151EA" w:rsidRDefault="003A1486" w:rsidP="00DE7557">
      <w:pPr>
        <w:pStyle w:val="sorubilgisistili"/>
        <w:rPr>
          <w:rFonts w:eastAsia="Arial"/>
        </w:rPr>
      </w:pPr>
      <w:r w:rsidRPr="001151EA">
        <w:rPr>
          <w:rFonts w:eastAsia="Arial"/>
        </w:rPr>
        <w:t>“Kişi, kıyamet günü şu beş şeyden sorguya çekilmedikçe yerinden ayrılmayacaktır: Ömrünü nasıl geçirdiğinden, gençliğini nerede yıprattığından, malını nereden kazandığından, kazandığını nereye harcadığından, bildiği ile amel edip etmediğinden.”</w:t>
      </w:r>
    </w:p>
    <w:p w14:paraId="725DFCC4" w14:textId="7DD1ADB8" w:rsidR="003A1486" w:rsidRPr="001151EA" w:rsidRDefault="003A1486" w:rsidP="00DE7557">
      <w:pPr>
        <w:pStyle w:val="SORUMETN"/>
      </w:pPr>
      <w:r w:rsidRPr="001151EA">
        <w:t xml:space="preserve">Yukarıda verilen </w:t>
      </w:r>
      <w:r>
        <w:t xml:space="preserve">hadis-i şerifi </w:t>
      </w:r>
      <w:r w:rsidRPr="001151EA">
        <w:rPr>
          <w:u w:val="single"/>
        </w:rPr>
        <w:t>cüzi irade</w:t>
      </w:r>
      <w:r>
        <w:t xml:space="preserve"> ve </w:t>
      </w:r>
      <w:r w:rsidRPr="001151EA">
        <w:rPr>
          <w:u w:val="single"/>
        </w:rPr>
        <w:t>sorumluluk</w:t>
      </w:r>
      <w:r w:rsidRPr="001151EA">
        <w:t xml:space="preserve"> açısından kısaca değerlendiriniz.</w:t>
      </w:r>
      <w:r w:rsidRPr="001151EA">
        <w:rPr>
          <w:bCs/>
        </w:rPr>
        <w:t xml:space="preserve"> (10 Puan)</w:t>
      </w:r>
    </w:p>
    <w:p w14:paraId="1AB6E005" w14:textId="77777777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b/>
          <w:bCs/>
        </w:rPr>
      </w:pPr>
    </w:p>
    <w:p w14:paraId="74BCDA2F" w14:textId="77777777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0C0B2A06" w14:textId="77777777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2357DFDA" w14:textId="60166CCE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5759138B" w14:textId="77777777" w:rsidR="00DE7557" w:rsidRDefault="00DE7557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7D338675" w14:textId="77777777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3CBA35A8" w14:textId="77777777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4EA95150" w14:textId="77777777" w:rsidR="003A1486" w:rsidRPr="00F85E14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50A13763" w14:textId="77777777" w:rsidR="003A1486" w:rsidRDefault="003A1486" w:rsidP="003A1486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i/>
          <w:iCs/>
          <w:color w:val="000000"/>
        </w:rPr>
      </w:pPr>
    </w:p>
    <w:p w14:paraId="53D6BC30" w14:textId="70026826" w:rsidR="003A1486" w:rsidRPr="009E4B2B" w:rsidRDefault="003A1486" w:rsidP="00DE7557">
      <w:pPr>
        <w:pStyle w:val="SORUMETN"/>
        <w:rPr>
          <w:i/>
          <w:iCs/>
        </w:rPr>
      </w:pPr>
      <w:r w:rsidRPr="009E4B2B">
        <w:t>Sağlık ve hastalığın kaderle nasıl bir ilişkisi vardır? Kısaca açıklayınız.</w:t>
      </w:r>
      <w:r w:rsidRPr="009E4B2B">
        <w:rPr>
          <w:color w:val="000000" w:themeColor="text1"/>
        </w:rPr>
        <w:t xml:space="preserve"> </w:t>
      </w:r>
      <w:r w:rsidRPr="001151EA">
        <w:rPr>
          <w:color w:val="000000" w:themeColor="text1"/>
        </w:rPr>
        <w:t>(10 Puan)</w:t>
      </w:r>
    </w:p>
    <w:p w14:paraId="6FFE5480" w14:textId="77777777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0AFCB541" w14:textId="77777777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1BC230BE" w14:textId="77777777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03D4B05C" w14:textId="0F4FAD3E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7EB5CCA8" w14:textId="1F793E85" w:rsidR="00DE7557" w:rsidRDefault="00DE7557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0995BCC8" w14:textId="241571EF" w:rsidR="00DE7557" w:rsidRDefault="00DE7557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65C09904" w14:textId="77777777" w:rsidR="00DE7557" w:rsidRDefault="00DE7557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117E69E7" w14:textId="77777777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2D141612" w14:textId="77777777" w:rsidR="00DE7557" w:rsidRDefault="00DE7557" w:rsidP="00DE7557">
      <w:pPr>
        <w:pStyle w:val="SORUMETN"/>
        <w:numPr>
          <w:ilvl w:val="0"/>
          <w:numId w:val="0"/>
        </w:numPr>
        <w:ind w:left="113" w:hanging="113"/>
      </w:pPr>
    </w:p>
    <w:p w14:paraId="6B174FD5" w14:textId="28BB1B53" w:rsidR="003A1486" w:rsidRDefault="003A1486" w:rsidP="00DE7557">
      <w:pPr>
        <w:pStyle w:val="SORUMETN"/>
      </w:pPr>
      <w:r>
        <w:t>Aşağıda tanımları verilen kavramları yazınız.</w:t>
      </w:r>
      <w:r w:rsidRPr="000B64A6">
        <w:t xml:space="preserve"> </w:t>
      </w:r>
      <w:r>
        <w:t>(10 Puan)</w:t>
      </w:r>
    </w:p>
    <w:p w14:paraId="785E83FB" w14:textId="77777777" w:rsidR="003A1486" w:rsidRDefault="003A1486" w:rsidP="003A1486">
      <w:pPr>
        <w:tabs>
          <w:tab w:val="left" w:pos="1605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________</w:t>
      </w:r>
      <w:r>
        <w:rPr>
          <w:rFonts w:asciiTheme="majorBidi" w:hAnsiTheme="majorBidi" w:cstheme="majorBidi"/>
        </w:rPr>
        <w:softHyphen/>
      </w:r>
      <w:r>
        <w:rPr>
          <w:rFonts w:asciiTheme="majorBidi" w:hAnsiTheme="majorBidi" w:cstheme="majorBidi"/>
        </w:rPr>
        <w:softHyphen/>
      </w:r>
      <w:r>
        <w:rPr>
          <w:rFonts w:asciiTheme="majorBidi" w:hAnsiTheme="majorBidi" w:cstheme="majorBidi"/>
        </w:rPr>
        <w:softHyphen/>
      </w:r>
      <w:r>
        <w:rPr>
          <w:rFonts w:asciiTheme="majorBidi" w:hAnsiTheme="majorBidi" w:cstheme="majorBidi"/>
        </w:rPr>
        <w:softHyphen/>
      </w:r>
      <w:r>
        <w:rPr>
          <w:rFonts w:asciiTheme="majorBidi" w:hAnsiTheme="majorBidi" w:cstheme="majorBidi"/>
        </w:rPr>
        <w:softHyphen/>
      </w:r>
      <w:r>
        <w:rPr>
          <w:rFonts w:asciiTheme="majorBidi" w:hAnsiTheme="majorBidi" w:cstheme="majorBidi"/>
        </w:rPr>
        <w:softHyphen/>
        <w:t>__ :</w:t>
      </w:r>
      <w:r w:rsidRPr="00B53EC6">
        <w:rPr>
          <w:rFonts w:asciiTheme="majorBidi" w:hAnsiTheme="majorBidi" w:cstheme="majorBidi"/>
        </w:rPr>
        <w:t>Müslüman</w:t>
      </w:r>
      <w:r>
        <w:rPr>
          <w:rFonts w:asciiTheme="majorBidi" w:hAnsiTheme="majorBidi" w:cstheme="majorBidi"/>
        </w:rPr>
        <w:t>’</w:t>
      </w:r>
      <w:r w:rsidRPr="00B53EC6">
        <w:rPr>
          <w:rFonts w:asciiTheme="majorBidi" w:hAnsiTheme="majorBidi" w:cstheme="majorBidi"/>
        </w:rPr>
        <w:t>ın Allah’ın (</w:t>
      </w:r>
      <w:proofErr w:type="spellStart"/>
      <w:r w:rsidRPr="00B53EC6">
        <w:rPr>
          <w:rFonts w:asciiTheme="majorBidi" w:hAnsiTheme="majorBidi" w:cstheme="majorBidi"/>
        </w:rPr>
        <w:t>c.c</w:t>
      </w:r>
      <w:proofErr w:type="spellEnd"/>
      <w:r w:rsidRPr="00B53EC6">
        <w:rPr>
          <w:rFonts w:asciiTheme="majorBidi" w:hAnsiTheme="majorBidi" w:cstheme="majorBidi"/>
        </w:rPr>
        <w:t>.) sevgisini kazanmak amacıyla y</w:t>
      </w:r>
      <w:r>
        <w:rPr>
          <w:rFonts w:asciiTheme="majorBidi" w:hAnsiTheme="majorBidi" w:cstheme="majorBidi"/>
        </w:rPr>
        <w:t xml:space="preserve">aptığı hayırlı işlerin tamamına </w:t>
      </w:r>
      <w:r w:rsidRPr="00B53EC6">
        <w:rPr>
          <w:rFonts w:asciiTheme="majorBidi" w:hAnsiTheme="majorBidi" w:cstheme="majorBidi"/>
        </w:rPr>
        <w:t>denir</w:t>
      </w:r>
      <w:r w:rsidRPr="00B53EC6">
        <w:rPr>
          <w:rFonts w:asciiTheme="majorBidi" w:hAnsiTheme="majorBidi" w:cstheme="majorBidi"/>
        </w:rPr>
        <w:br/>
      </w:r>
      <w:r w:rsidRPr="00B53EC6"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t>_________________</w:t>
      </w:r>
      <w:r w:rsidRPr="00B53EC6">
        <w:rPr>
          <w:rFonts w:asciiTheme="majorBidi" w:hAnsiTheme="majorBidi" w:cstheme="majorBidi"/>
          <w:b/>
          <w:bCs/>
        </w:rPr>
        <w:t xml:space="preserve"> </w:t>
      </w:r>
      <w:r>
        <w:rPr>
          <w:rFonts w:asciiTheme="majorBidi" w:hAnsiTheme="majorBidi" w:cstheme="majorBidi"/>
          <w:b/>
          <w:bCs/>
        </w:rPr>
        <w:t>:</w:t>
      </w:r>
      <w:r w:rsidRPr="00B53EC6">
        <w:rPr>
          <w:rFonts w:asciiTheme="majorBidi" w:hAnsiTheme="majorBidi" w:cstheme="majorBidi"/>
        </w:rPr>
        <w:t>İnsanın ö</w:t>
      </w:r>
      <w:r>
        <w:rPr>
          <w:rFonts w:asciiTheme="majorBidi" w:hAnsiTheme="majorBidi" w:cstheme="majorBidi"/>
        </w:rPr>
        <w:t xml:space="preserve">lümünden sonra da sevabı devam </w:t>
      </w:r>
      <w:r w:rsidRPr="00B53EC6">
        <w:rPr>
          <w:rFonts w:asciiTheme="majorBidi" w:hAnsiTheme="majorBidi" w:cstheme="majorBidi"/>
        </w:rPr>
        <w:t>eden sadakadır.</w:t>
      </w:r>
      <w:r w:rsidRPr="00B53EC6">
        <w:rPr>
          <w:rFonts w:asciiTheme="majorBidi" w:hAnsiTheme="majorBidi" w:cstheme="majorBidi"/>
        </w:rPr>
        <w:br/>
      </w:r>
      <w:r w:rsidRPr="00B53EC6"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t>_____________ :</w:t>
      </w:r>
      <w:r w:rsidRPr="00B53EC6">
        <w:rPr>
          <w:rFonts w:asciiTheme="majorBidi" w:hAnsiTheme="majorBidi" w:cstheme="majorBidi"/>
        </w:rPr>
        <w:t>Ramazan ayında maddi durumu iyi olanların bir fakiri en az bir gün doyuracak şekilde yapılan, a</w:t>
      </w:r>
      <w:r>
        <w:rPr>
          <w:rFonts w:asciiTheme="majorBidi" w:hAnsiTheme="majorBidi" w:cstheme="majorBidi"/>
        </w:rPr>
        <w:t xml:space="preserve">ile bireyleri adına da verilen </w:t>
      </w:r>
      <w:r w:rsidRPr="00B53EC6">
        <w:rPr>
          <w:rFonts w:asciiTheme="majorBidi" w:hAnsiTheme="majorBidi" w:cstheme="majorBidi"/>
        </w:rPr>
        <w:t>vacip olan bir yardımlaşma ibadetidir.</w:t>
      </w:r>
      <w:r w:rsidRPr="00B53EC6">
        <w:rPr>
          <w:rFonts w:asciiTheme="majorBidi" w:hAnsiTheme="majorBidi" w:cstheme="majorBidi"/>
        </w:rPr>
        <w:br/>
      </w:r>
      <w:r w:rsidRPr="00B53EC6">
        <w:rPr>
          <w:rFonts w:asciiTheme="majorBidi" w:hAnsiTheme="majorBidi" w:cstheme="majorBidi"/>
        </w:rPr>
        <w:br/>
      </w:r>
      <w:r>
        <w:rPr>
          <w:rFonts w:asciiTheme="majorBidi" w:hAnsiTheme="majorBidi" w:cstheme="majorBidi"/>
        </w:rPr>
        <w:t xml:space="preserve">__________________: </w:t>
      </w:r>
      <w:r w:rsidRPr="00B53EC6">
        <w:rPr>
          <w:rFonts w:asciiTheme="majorBidi" w:hAnsiTheme="majorBidi" w:cstheme="majorBidi"/>
        </w:rPr>
        <w:t>Mali ibadetleri yerine getirebilmek için Allah (</w:t>
      </w:r>
      <w:proofErr w:type="spellStart"/>
      <w:r w:rsidRPr="00B53EC6">
        <w:rPr>
          <w:rFonts w:asciiTheme="majorBidi" w:hAnsiTheme="majorBidi" w:cstheme="majorBidi"/>
        </w:rPr>
        <w:t>c.c</w:t>
      </w:r>
      <w:proofErr w:type="spellEnd"/>
      <w:r w:rsidRPr="00B53EC6">
        <w:rPr>
          <w:rFonts w:asciiTheme="majorBidi" w:hAnsiTheme="majorBidi" w:cstheme="majorBidi"/>
        </w:rPr>
        <w:t>.) ve Resulü tarafından belirlenen mali yeterlilik ve zenginlik ölçüsüne denir.</w:t>
      </w:r>
    </w:p>
    <w:p w14:paraId="5CFA19B6" w14:textId="77777777" w:rsidR="003A1486" w:rsidRPr="00B53EC6" w:rsidRDefault="003A1486" w:rsidP="003A1486">
      <w:pPr>
        <w:tabs>
          <w:tab w:val="left" w:pos="1605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___________ :</w:t>
      </w:r>
      <w:r w:rsidRPr="00B53EC6">
        <w:rPr>
          <w:rFonts w:asciiTheme="majorBidi" w:hAnsiTheme="majorBidi" w:cstheme="majorBidi"/>
        </w:rPr>
        <w:t>Dinen zengin sayılan Müslümanların yılda bir kez mallarının belli miktarını ihtiyaç sahiplerine vermelerine denir</w:t>
      </w:r>
      <w:r w:rsidRPr="00777944">
        <w:rPr>
          <w:rFonts w:cstheme="minorHAnsi"/>
          <w:sz w:val="20"/>
          <w:szCs w:val="20"/>
        </w:rPr>
        <w:t>.</w:t>
      </w:r>
    </w:p>
    <w:p w14:paraId="01B939C1" w14:textId="77777777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39E96466" w14:textId="28425C8D" w:rsidR="003A1486" w:rsidRDefault="003A1486" w:rsidP="00DE7557">
      <w:pPr>
        <w:pStyle w:val="SORUMETN"/>
      </w:pPr>
      <w:r>
        <w:t xml:space="preserve">Aşağıda </w:t>
      </w:r>
      <w:proofErr w:type="spellStart"/>
      <w:r>
        <w:t>Şuayb</w:t>
      </w:r>
      <w:proofErr w:type="spellEnd"/>
      <w:r>
        <w:t xml:space="preserve"> </w:t>
      </w:r>
      <w:proofErr w:type="spellStart"/>
      <w:r>
        <w:t>aleyhis</w:t>
      </w:r>
      <w:proofErr w:type="spellEnd"/>
      <w:r>
        <w:t xml:space="preserve"> selam hakkında verilen soruları cevaplayınız (10 Puan)</w:t>
      </w:r>
    </w:p>
    <w:p w14:paraId="49BD7B3E" w14:textId="77777777" w:rsidR="003A1486" w:rsidRDefault="003A1486" w:rsidP="00DE7557">
      <w:pPr>
        <w:pStyle w:val="SORUNOLUBOLD"/>
      </w:pPr>
      <w:r>
        <w:t>Kendisine verilen lakap nedir?</w:t>
      </w:r>
    </w:p>
    <w:p w14:paraId="052DD05F" w14:textId="7CDD0A57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b/>
          <w:bCs/>
        </w:rPr>
      </w:pPr>
    </w:p>
    <w:p w14:paraId="46E296FA" w14:textId="77777777" w:rsidR="00DE7557" w:rsidRDefault="00DE7557" w:rsidP="003A1486">
      <w:pPr>
        <w:tabs>
          <w:tab w:val="left" w:pos="1605"/>
        </w:tabs>
        <w:jc w:val="both"/>
        <w:rPr>
          <w:rFonts w:asciiTheme="majorBidi" w:hAnsiTheme="majorBidi" w:cstheme="majorBidi"/>
          <w:b/>
          <w:bCs/>
        </w:rPr>
      </w:pPr>
    </w:p>
    <w:p w14:paraId="499F6DA1" w14:textId="77777777" w:rsidR="003A1486" w:rsidRDefault="003A1486" w:rsidP="00DE7557">
      <w:pPr>
        <w:pStyle w:val="SORUNOLUBOLD"/>
      </w:pPr>
      <w:r>
        <w:t>Gönderildiği iki kavim hangileridir?</w:t>
      </w:r>
    </w:p>
    <w:p w14:paraId="043D9E45" w14:textId="7DC6D9E5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b/>
          <w:bCs/>
        </w:rPr>
      </w:pPr>
    </w:p>
    <w:p w14:paraId="50A227AB" w14:textId="77777777" w:rsidR="00DE7557" w:rsidRDefault="00DE7557" w:rsidP="003A1486">
      <w:pPr>
        <w:tabs>
          <w:tab w:val="left" w:pos="1605"/>
        </w:tabs>
        <w:jc w:val="both"/>
        <w:rPr>
          <w:rFonts w:asciiTheme="majorBidi" w:hAnsiTheme="majorBidi" w:cstheme="majorBidi"/>
          <w:b/>
          <w:bCs/>
        </w:rPr>
      </w:pPr>
    </w:p>
    <w:p w14:paraId="4AED7C4E" w14:textId="77777777" w:rsidR="003A1486" w:rsidRDefault="003A1486" w:rsidP="00DE7557">
      <w:pPr>
        <w:pStyle w:val="SORUNOLUBOLD"/>
      </w:pPr>
      <w:r>
        <w:t xml:space="preserve">Hz. </w:t>
      </w:r>
      <w:proofErr w:type="spellStart"/>
      <w:r>
        <w:t>Şuayp</w:t>
      </w:r>
      <w:proofErr w:type="spellEnd"/>
      <w:r>
        <w:t xml:space="preserve"> (as), kavmini hangi konuda uyarmıştır?</w:t>
      </w:r>
    </w:p>
    <w:p w14:paraId="13C6A1DE" w14:textId="77D8A029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b/>
          <w:bCs/>
        </w:rPr>
      </w:pPr>
    </w:p>
    <w:p w14:paraId="4C854B51" w14:textId="77777777" w:rsidR="00DE7557" w:rsidRDefault="00DE7557" w:rsidP="003A1486">
      <w:pPr>
        <w:tabs>
          <w:tab w:val="left" w:pos="1605"/>
        </w:tabs>
        <w:jc w:val="both"/>
        <w:rPr>
          <w:rFonts w:asciiTheme="majorBidi" w:hAnsiTheme="majorBidi" w:cstheme="majorBidi"/>
          <w:b/>
          <w:bCs/>
        </w:rPr>
      </w:pPr>
    </w:p>
    <w:p w14:paraId="463C79D8" w14:textId="77777777" w:rsidR="003A1486" w:rsidRDefault="003A1486" w:rsidP="00DE7557">
      <w:pPr>
        <w:pStyle w:val="SORUNOLUBOLD"/>
      </w:pPr>
      <w:r>
        <w:t>Bu kavimlerin sonları ne olmuştur?</w:t>
      </w:r>
    </w:p>
    <w:p w14:paraId="191B3627" w14:textId="30A7372C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b/>
          <w:bCs/>
        </w:rPr>
      </w:pPr>
    </w:p>
    <w:p w14:paraId="19FC572C" w14:textId="77777777" w:rsidR="00DE7557" w:rsidRDefault="00DE7557" w:rsidP="003A1486">
      <w:pPr>
        <w:tabs>
          <w:tab w:val="left" w:pos="1605"/>
        </w:tabs>
        <w:jc w:val="both"/>
        <w:rPr>
          <w:rFonts w:asciiTheme="majorBidi" w:hAnsiTheme="majorBidi" w:cstheme="majorBidi"/>
          <w:b/>
          <w:bCs/>
        </w:rPr>
      </w:pPr>
    </w:p>
    <w:p w14:paraId="43F9321C" w14:textId="77777777" w:rsidR="003A1486" w:rsidRPr="00542E10" w:rsidRDefault="003A1486" w:rsidP="00DE7557">
      <w:pPr>
        <w:pStyle w:val="SORUNOLUBOLD"/>
      </w:pPr>
      <w:r>
        <w:t xml:space="preserve">Hz. </w:t>
      </w:r>
      <w:proofErr w:type="spellStart"/>
      <w:r>
        <w:t>Şuayb</w:t>
      </w:r>
      <w:r w:rsidRPr="00542E10">
        <w:t>’ın</w:t>
      </w:r>
      <w:proofErr w:type="spellEnd"/>
      <w:r w:rsidRPr="00542E10">
        <w:t xml:space="preserve"> (as) kıssasından hangi dersi çıkarmalıyız?</w:t>
      </w:r>
    </w:p>
    <w:p w14:paraId="4A044200" w14:textId="769F7EFC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5FD79091" w14:textId="6BD1F0CD" w:rsidR="00DE7557" w:rsidRDefault="00DE7557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700FD86A" w14:textId="77777777" w:rsidR="00DE7557" w:rsidRDefault="00DE7557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6C4D3B23" w14:textId="77777777" w:rsidR="00DE7557" w:rsidRDefault="00DE7557" w:rsidP="003A1486">
      <w:pPr>
        <w:tabs>
          <w:tab w:val="left" w:pos="1605"/>
        </w:tabs>
        <w:jc w:val="both"/>
        <w:rPr>
          <w:rFonts w:asciiTheme="majorBidi" w:hAnsiTheme="majorBidi" w:cstheme="majorBidi"/>
          <w:i/>
          <w:iCs/>
        </w:rPr>
      </w:pPr>
    </w:p>
    <w:p w14:paraId="2064CE12" w14:textId="14E567AA" w:rsidR="003A1486" w:rsidRDefault="003A1486" w:rsidP="00DE7557">
      <w:pPr>
        <w:pStyle w:val="SORUMETN"/>
      </w:pPr>
      <w:r>
        <w:t>Sadaka sayılan davranışlardan 5 tanesini yazınız.</w:t>
      </w:r>
    </w:p>
    <w:p w14:paraId="56425ABC" w14:textId="77777777" w:rsidR="003A1486" w:rsidRDefault="003A1486" w:rsidP="003A1486">
      <w:pPr>
        <w:pStyle w:val="ListeParagraf"/>
        <w:numPr>
          <w:ilvl w:val="0"/>
          <w:numId w:val="43"/>
        </w:numPr>
        <w:tabs>
          <w:tab w:val="left" w:pos="1605"/>
        </w:tabs>
        <w:spacing w:after="160" w:line="60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</w:t>
      </w:r>
    </w:p>
    <w:p w14:paraId="4A9FC21A" w14:textId="77777777" w:rsidR="003A1486" w:rsidRDefault="003A1486" w:rsidP="003A1486">
      <w:pPr>
        <w:pStyle w:val="ListeParagraf"/>
        <w:numPr>
          <w:ilvl w:val="0"/>
          <w:numId w:val="43"/>
        </w:numPr>
        <w:tabs>
          <w:tab w:val="left" w:pos="1605"/>
        </w:tabs>
        <w:spacing w:after="160" w:line="60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</w:t>
      </w:r>
    </w:p>
    <w:p w14:paraId="6DE6372F" w14:textId="77777777" w:rsidR="003A1486" w:rsidRDefault="003A1486" w:rsidP="003A1486">
      <w:pPr>
        <w:pStyle w:val="ListeParagraf"/>
        <w:numPr>
          <w:ilvl w:val="0"/>
          <w:numId w:val="43"/>
        </w:numPr>
        <w:tabs>
          <w:tab w:val="left" w:pos="1605"/>
        </w:tabs>
        <w:spacing w:after="160" w:line="60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</w:t>
      </w:r>
    </w:p>
    <w:p w14:paraId="33DFFAD0" w14:textId="77777777" w:rsidR="003A1486" w:rsidRDefault="003A1486" w:rsidP="003A1486">
      <w:pPr>
        <w:pStyle w:val="ListeParagraf"/>
        <w:numPr>
          <w:ilvl w:val="0"/>
          <w:numId w:val="43"/>
        </w:numPr>
        <w:tabs>
          <w:tab w:val="left" w:pos="1605"/>
        </w:tabs>
        <w:spacing w:after="160" w:line="60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</w:t>
      </w:r>
    </w:p>
    <w:p w14:paraId="32A5D767" w14:textId="77777777" w:rsidR="003A1486" w:rsidRPr="00542E10" w:rsidRDefault="003A1486" w:rsidP="003A1486">
      <w:pPr>
        <w:pStyle w:val="ListeParagraf"/>
        <w:numPr>
          <w:ilvl w:val="0"/>
          <w:numId w:val="43"/>
        </w:numPr>
        <w:tabs>
          <w:tab w:val="left" w:pos="1605"/>
        </w:tabs>
        <w:spacing w:after="160" w:line="60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</w:t>
      </w:r>
    </w:p>
    <w:p w14:paraId="1F455C18" w14:textId="3FC6A173" w:rsidR="003A1486" w:rsidRPr="0069509B" w:rsidRDefault="003A1486" w:rsidP="00DE7557">
      <w:pPr>
        <w:pStyle w:val="SORUMETN"/>
      </w:pPr>
      <w:r>
        <w:t>Aşağıda verilen tabloda boş bırakılan yerleri doldurunuz. (10Puan)</w:t>
      </w:r>
    </w:p>
    <w:tbl>
      <w:tblPr>
        <w:tblW w:w="4227" w:type="dxa"/>
        <w:tblInd w:w="23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6"/>
        <w:gridCol w:w="1701"/>
      </w:tblGrid>
      <w:tr w:rsidR="003A1486" w14:paraId="598BC174" w14:textId="77777777" w:rsidTr="00251BB8">
        <w:trPr>
          <w:trHeight w:val="248"/>
        </w:trPr>
        <w:tc>
          <w:tcPr>
            <w:tcW w:w="2526" w:type="dxa"/>
          </w:tcPr>
          <w:p w14:paraId="42EAB7BF" w14:textId="77777777" w:rsidR="003A1486" w:rsidRDefault="003A1486" w:rsidP="00251BB8">
            <w:pPr>
              <w:jc w:val="center"/>
              <w:rPr>
                <w:rFonts w:ascii="Footlight MT Light" w:hAnsi="Footlight MT Light" w:cstheme="majorBidi"/>
              </w:rPr>
            </w:pPr>
          </w:p>
          <w:p w14:paraId="4197E89D" w14:textId="77777777" w:rsidR="003A1486" w:rsidRPr="00326475" w:rsidRDefault="003A1486" w:rsidP="00251BB8">
            <w:pPr>
              <w:jc w:val="center"/>
              <w:rPr>
                <w:rFonts w:ascii="Footlight MT Light" w:hAnsi="Footlight MT Light" w:cstheme="majorBidi"/>
              </w:rPr>
            </w:pPr>
            <w:proofErr w:type="gramStart"/>
            <w:r w:rsidRPr="00326475">
              <w:rPr>
                <w:rFonts w:ascii="Footlight MT Light" w:hAnsi="Footlight MT Light" w:cstheme="majorBidi"/>
              </w:rPr>
              <w:t>Zekat</w:t>
            </w:r>
            <w:proofErr w:type="gramEnd"/>
            <w:r w:rsidRPr="00326475">
              <w:rPr>
                <w:rFonts w:ascii="Footlight MT Light" w:hAnsi="Footlight MT Light" w:cstheme="majorBidi"/>
              </w:rPr>
              <w:t xml:space="preserve"> Verilecek Mal</w:t>
            </w:r>
            <w:r>
              <w:rPr>
                <w:rFonts w:ascii="Footlight MT Light" w:hAnsi="Footlight MT Light" w:cstheme="majorBidi"/>
              </w:rPr>
              <w:t>lar</w:t>
            </w:r>
          </w:p>
        </w:tc>
        <w:tc>
          <w:tcPr>
            <w:tcW w:w="1701" w:type="dxa"/>
          </w:tcPr>
          <w:p w14:paraId="7BC39AC9" w14:textId="77777777" w:rsidR="003A1486" w:rsidRDefault="003A1486" w:rsidP="00251BB8">
            <w:pPr>
              <w:jc w:val="center"/>
              <w:rPr>
                <w:rFonts w:ascii="Footlight MT Light" w:hAnsi="Footlight MT Light" w:cstheme="majorBidi"/>
              </w:rPr>
            </w:pPr>
          </w:p>
          <w:p w14:paraId="1A16035D" w14:textId="77777777" w:rsidR="003A1486" w:rsidRPr="00326475" w:rsidRDefault="003A1486" w:rsidP="00251BB8">
            <w:pPr>
              <w:jc w:val="center"/>
              <w:rPr>
                <w:rFonts w:ascii="Footlight MT Light" w:hAnsi="Footlight MT Light" w:cstheme="majorBidi"/>
              </w:rPr>
            </w:pPr>
            <w:r w:rsidRPr="00326475">
              <w:rPr>
                <w:rFonts w:ascii="Footlight MT Light" w:hAnsi="Footlight MT Light" w:cstheme="majorBidi"/>
              </w:rPr>
              <w:t>Verilecek Oran</w:t>
            </w:r>
          </w:p>
        </w:tc>
      </w:tr>
      <w:tr w:rsidR="003A1486" w14:paraId="25434A60" w14:textId="77777777" w:rsidTr="00251BB8">
        <w:trPr>
          <w:trHeight w:val="176"/>
        </w:trPr>
        <w:tc>
          <w:tcPr>
            <w:tcW w:w="2526" w:type="dxa"/>
          </w:tcPr>
          <w:p w14:paraId="61896198" w14:textId="77777777" w:rsidR="003A1486" w:rsidRPr="00326475" w:rsidRDefault="003A1486" w:rsidP="00251BB8">
            <w:pPr>
              <w:rPr>
                <w:rFonts w:asciiTheme="majorBidi" w:hAnsiTheme="majorBidi" w:cstheme="majorBidi"/>
              </w:rPr>
            </w:pPr>
            <w:r w:rsidRPr="00326475">
              <w:rPr>
                <w:rFonts w:asciiTheme="majorBidi" w:hAnsiTheme="majorBidi" w:cstheme="majorBidi"/>
              </w:rPr>
              <w:t xml:space="preserve"> </w:t>
            </w:r>
            <w:proofErr w:type="gramStart"/>
            <w:r w:rsidRPr="00326475">
              <w:rPr>
                <w:rFonts w:asciiTheme="majorBidi" w:hAnsiTheme="majorBidi" w:cstheme="majorBidi"/>
              </w:rPr>
              <w:t>Altın , gümüş</w:t>
            </w:r>
            <w:proofErr w:type="gramEnd"/>
            <w:r w:rsidRPr="00326475">
              <w:rPr>
                <w:rFonts w:asciiTheme="majorBidi" w:hAnsiTheme="majorBidi" w:cstheme="majorBidi"/>
              </w:rPr>
              <w:t xml:space="preserve"> , nakit para</w:t>
            </w:r>
          </w:p>
        </w:tc>
        <w:tc>
          <w:tcPr>
            <w:tcW w:w="1701" w:type="dxa"/>
          </w:tcPr>
          <w:p w14:paraId="6E71F7FB" w14:textId="77777777" w:rsidR="003A1486" w:rsidRPr="00326475" w:rsidRDefault="003A1486" w:rsidP="00251BB8">
            <w:pPr>
              <w:rPr>
                <w:rFonts w:asciiTheme="majorBidi" w:hAnsiTheme="majorBidi" w:cstheme="majorBidi"/>
              </w:rPr>
            </w:pPr>
            <w:r w:rsidRPr="00326475">
              <w:rPr>
                <w:rFonts w:asciiTheme="majorBidi" w:hAnsiTheme="majorBidi" w:cstheme="majorBidi"/>
              </w:rPr>
              <w:t xml:space="preserve">     </w:t>
            </w:r>
          </w:p>
        </w:tc>
      </w:tr>
      <w:tr w:rsidR="003A1486" w14:paraId="4265B79E" w14:textId="77777777" w:rsidTr="00251BB8">
        <w:trPr>
          <w:trHeight w:val="220"/>
        </w:trPr>
        <w:tc>
          <w:tcPr>
            <w:tcW w:w="2526" w:type="dxa"/>
          </w:tcPr>
          <w:p w14:paraId="218917D3" w14:textId="77777777" w:rsidR="003A1486" w:rsidRPr="00326475" w:rsidRDefault="003A1486" w:rsidP="00251BB8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Koyun, keçi</w:t>
            </w:r>
          </w:p>
        </w:tc>
        <w:tc>
          <w:tcPr>
            <w:tcW w:w="1701" w:type="dxa"/>
          </w:tcPr>
          <w:p w14:paraId="2363B00D" w14:textId="77777777" w:rsidR="003A1486" w:rsidRPr="00326475" w:rsidRDefault="003A1486" w:rsidP="00251BB8">
            <w:pPr>
              <w:rPr>
                <w:rFonts w:asciiTheme="majorBidi" w:hAnsiTheme="majorBidi" w:cstheme="majorBidi"/>
              </w:rPr>
            </w:pPr>
          </w:p>
        </w:tc>
      </w:tr>
      <w:tr w:rsidR="003A1486" w14:paraId="6E7DBD07" w14:textId="77777777" w:rsidTr="00251BB8">
        <w:trPr>
          <w:trHeight w:val="197"/>
        </w:trPr>
        <w:tc>
          <w:tcPr>
            <w:tcW w:w="2526" w:type="dxa"/>
          </w:tcPr>
          <w:p w14:paraId="5341FA85" w14:textId="77777777" w:rsidR="003A1486" w:rsidRPr="00326475" w:rsidRDefault="003A1486" w:rsidP="00251BB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</w:tcPr>
          <w:p w14:paraId="25349D28" w14:textId="77777777" w:rsidR="003A1486" w:rsidRPr="00326475" w:rsidRDefault="003A1486" w:rsidP="00251BB8">
            <w:pPr>
              <w:jc w:val="center"/>
              <w:rPr>
                <w:rFonts w:asciiTheme="majorBidi" w:hAnsiTheme="majorBidi" w:cstheme="majorBidi"/>
              </w:rPr>
            </w:pPr>
            <w:r w:rsidRPr="00326475">
              <w:rPr>
                <w:rFonts w:asciiTheme="majorBidi" w:hAnsiTheme="majorBidi" w:cstheme="majorBidi"/>
              </w:rPr>
              <w:t>1/30</w:t>
            </w:r>
          </w:p>
        </w:tc>
      </w:tr>
      <w:tr w:rsidR="003A1486" w14:paraId="4C70C7FC" w14:textId="77777777" w:rsidTr="00251BB8">
        <w:trPr>
          <w:trHeight w:val="363"/>
        </w:trPr>
        <w:tc>
          <w:tcPr>
            <w:tcW w:w="2526" w:type="dxa"/>
          </w:tcPr>
          <w:p w14:paraId="68C9A9E8" w14:textId="77777777" w:rsidR="003A1486" w:rsidRPr="00326475" w:rsidRDefault="003A1486" w:rsidP="00251BB8">
            <w:pPr>
              <w:rPr>
                <w:rFonts w:asciiTheme="majorBidi" w:hAnsiTheme="majorBidi" w:cstheme="majorBidi"/>
              </w:rPr>
            </w:pPr>
            <w:r w:rsidRPr="00326475">
              <w:rPr>
                <w:rFonts w:asciiTheme="majorBidi" w:hAnsiTheme="majorBidi" w:cstheme="majorBidi"/>
              </w:rPr>
              <w:t xml:space="preserve">Deve </w:t>
            </w:r>
          </w:p>
        </w:tc>
        <w:tc>
          <w:tcPr>
            <w:tcW w:w="1701" w:type="dxa"/>
          </w:tcPr>
          <w:p w14:paraId="1B880692" w14:textId="77777777" w:rsidR="003A1486" w:rsidRPr="00326475" w:rsidRDefault="003A1486" w:rsidP="00251BB8">
            <w:pPr>
              <w:rPr>
                <w:rFonts w:asciiTheme="majorBidi" w:hAnsiTheme="majorBidi" w:cstheme="majorBidi"/>
              </w:rPr>
            </w:pPr>
          </w:p>
        </w:tc>
      </w:tr>
      <w:tr w:rsidR="003A1486" w14:paraId="5FE706FB" w14:textId="77777777" w:rsidTr="00251BB8">
        <w:trPr>
          <w:trHeight w:val="312"/>
        </w:trPr>
        <w:tc>
          <w:tcPr>
            <w:tcW w:w="2526" w:type="dxa"/>
          </w:tcPr>
          <w:p w14:paraId="1DB4EA30" w14:textId="77777777" w:rsidR="003A1486" w:rsidRPr="00326475" w:rsidRDefault="003A1486" w:rsidP="00251BB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701" w:type="dxa"/>
          </w:tcPr>
          <w:p w14:paraId="4088EC88" w14:textId="77777777" w:rsidR="003A1486" w:rsidRPr="00326475" w:rsidRDefault="003A1486" w:rsidP="00251BB8">
            <w:pPr>
              <w:jc w:val="center"/>
              <w:rPr>
                <w:rFonts w:asciiTheme="majorBidi" w:hAnsiTheme="majorBidi" w:cstheme="majorBidi"/>
              </w:rPr>
            </w:pPr>
            <w:r w:rsidRPr="00326475">
              <w:rPr>
                <w:rFonts w:asciiTheme="majorBidi" w:hAnsiTheme="majorBidi" w:cstheme="majorBidi"/>
              </w:rPr>
              <w:t>1/10</w:t>
            </w:r>
          </w:p>
        </w:tc>
      </w:tr>
      <w:tr w:rsidR="003A1486" w14:paraId="1860126A" w14:textId="77777777" w:rsidTr="00251BB8">
        <w:trPr>
          <w:trHeight w:val="312"/>
        </w:trPr>
        <w:tc>
          <w:tcPr>
            <w:tcW w:w="2526" w:type="dxa"/>
          </w:tcPr>
          <w:p w14:paraId="3D03A267" w14:textId="77777777" w:rsidR="003A1486" w:rsidRPr="00326475" w:rsidRDefault="003A1486" w:rsidP="00251BB8">
            <w:pPr>
              <w:rPr>
                <w:rFonts w:asciiTheme="majorBidi" w:hAnsiTheme="majorBidi" w:cstheme="majorBidi"/>
              </w:rPr>
            </w:pPr>
            <w:r w:rsidRPr="00326475">
              <w:rPr>
                <w:rFonts w:asciiTheme="majorBidi" w:hAnsiTheme="majorBidi" w:cstheme="majorBidi"/>
              </w:rPr>
              <w:t>Madenler</w:t>
            </w:r>
          </w:p>
        </w:tc>
        <w:tc>
          <w:tcPr>
            <w:tcW w:w="1701" w:type="dxa"/>
          </w:tcPr>
          <w:p w14:paraId="4F7A0D61" w14:textId="77777777" w:rsidR="003A1486" w:rsidRDefault="003A1486" w:rsidP="00251BB8">
            <w:pPr>
              <w:jc w:val="center"/>
            </w:pPr>
            <w:r>
              <w:t>1/5</w:t>
            </w:r>
          </w:p>
        </w:tc>
      </w:tr>
    </w:tbl>
    <w:p w14:paraId="38AF2D9F" w14:textId="2AEE42BC" w:rsidR="003A1486" w:rsidRDefault="003A1486" w:rsidP="003A1486">
      <w:pPr>
        <w:tabs>
          <w:tab w:val="left" w:pos="1605"/>
        </w:tabs>
        <w:jc w:val="both"/>
        <w:rPr>
          <w:b/>
          <w:bCs/>
        </w:rPr>
      </w:pPr>
      <w:r w:rsidRPr="00536309">
        <w:rPr>
          <w:b/>
          <w:bCs/>
        </w:rPr>
        <w:tab/>
      </w:r>
    </w:p>
    <w:p w14:paraId="1182F340" w14:textId="77777777" w:rsidR="00DE7557" w:rsidRPr="00536309" w:rsidRDefault="00DE7557" w:rsidP="003A1486">
      <w:pPr>
        <w:tabs>
          <w:tab w:val="left" w:pos="1605"/>
        </w:tabs>
        <w:jc w:val="both"/>
        <w:rPr>
          <w:b/>
          <w:bCs/>
        </w:rPr>
      </w:pPr>
    </w:p>
    <w:p w14:paraId="337600AF" w14:textId="422C9790" w:rsidR="003A1486" w:rsidRDefault="003A1486" w:rsidP="00DE7557">
      <w:pPr>
        <w:pStyle w:val="SORUMETN"/>
      </w:pPr>
      <w:proofErr w:type="gramStart"/>
      <w:r>
        <w:t>Zekat</w:t>
      </w:r>
      <w:proofErr w:type="gramEnd"/>
      <w:r>
        <w:t xml:space="preserve"> ve sadakanın bireysel ve toplumsal faydalarından 5 tanesini yazınız. </w:t>
      </w:r>
    </w:p>
    <w:p w14:paraId="478AC06D" w14:textId="77777777" w:rsidR="003A1486" w:rsidRDefault="003A1486" w:rsidP="003A1486">
      <w:pPr>
        <w:tabs>
          <w:tab w:val="left" w:pos="1605"/>
        </w:tabs>
        <w:spacing w:after="0"/>
        <w:rPr>
          <w:rFonts w:asciiTheme="majorBidi" w:hAnsiTheme="majorBidi" w:cstheme="majorBidi"/>
          <w:b/>
          <w:bCs/>
        </w:rPr>
      </w:pPr>
    </w:p>
    <w:p w14:paraId="3104EC97" w14:textId="77777777" w:rsidR="003A1486" w:rsidRDefault="003A1486" w:rsidP="003A1486">
      <w:pPr>
        <w:pStyle w:val="ListeParagraf"/>
        <w:numPr>
          <w:ilvl w:val="0"/>
          <w:numId w:val="43"/>
        </w:numPr>
        <w:tabs>
          <w:tab w:val="left" w:pos="1605"/>
        </w:tabs>
        <w:spacing w:after="160" w:line="60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 </w:t>
      </w:r>
    </w:p>
    <w:p w14:paraId="24F53247" w14:textId="77777777" w:rsidR="003A1486" w:rsidRDefault="003A1486" w:rsidP="003A1486">
      <w:pPr>
        <w:pStyle w:val="ListeParagraf"/>
        <w:numPr>
          <w:ilvl w:val="0"/>
          <w:numId w:val="43"/>
        </w:numPr>
        <w:tabs>
          <w:tab w:val="left" w:pos="1605"/>
        </w:tabs>
        <w:spacing w:after="160" w:line="60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 </w:t>
      </w:r>
    </w:p>
    <w:p w14:paraId="6D9683F7" w14:textId="77777777" w:rsidR="003A1486" w:rsidRDefault="003A1486" w:rsidP="003A1486">
      <w:pPr>
        <w:pStyle w:val="ListeParagraf"/>
        <w:numPr>
          <w:ilvl w:val="0"/>
          <w:numId w:val="43"/>
        </w:numPr>
        <w:tabs>
          <w:tab w:val="left" w:pos="1605"/>
        </w:tabs>
        <w:spacing w:after="160" w:line="60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</w:t>
      </w:r>
    </w:p>
    <w:p w14:paraId="42518115" w14:textId="77777777" w:rsidR="003A1486" w:rsidRDefault="003A1486" w:rsidP="003A1486">
      <w:pPr>
        <w:pStyle w:val="ListeParagraf"/>
        <w:numPr>
          <w:ilvl w:val="0"/>
          <w:numId w:val="43"/>
        </w:numPr>
        <w:tabs>
          <w:tab w:val="left" w:pos="1605"/>
        </w:tabs>
        <w:spacing w:after="160" w:line="600" w:lineRule="auto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</w:t>
      </w:r>
    </w:p>
    <w:p w14:paraId="4BD1E143" w14:textId="77777777" w:rsidR="003A1486" w:rsidRPr="00A55AFC" w:rsidRDefault="003A1486" w:rsidP="003A1486">
      <w:pPr>
        <w:pStyle w:val="ListeParagraf"/>
        <w:numPr>
          <w:ilvl w:val="0"/>
          <w:numId w:val="43"/>
        </w:numPr>
        <w:tabs>
          <w:tab w:val="left" w:pos="1605"/>
        </w:tabs>
        <w:spacing w:after="160" w:line="600" w:lineRule="auto"/>
        <w:rPr>
          <w:rFonts w:asciiTheme="majorBidi" w:hAnsiTheme="majorBidi" w:cstheme="majorBidi"/>
          <w:b/>
          <w:bCs/>
        </w:rPr>
      </w:pPr>
    </w:p>
    <w:p w14:paraId="4DBBB0FD" w14:textId="77777777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</w:rPr>
      </w:pPr>
    </w:p>
    <w:p w14:paraId="3481B819" w14:textId="13CEBAB2" w:rsidR="003A1486" w:rsidRDefault="003A1486" w:rsidP="00DE7557">
      <w:pPr>
        <w:pStyle w:val="SORUMETN"/>
        <w:rPr>
          <w:bCs/>
        </w:rPr>
      </w:pPr>
      <w:r w:rsidRPr="006B48D3">
        <w:t xml:space="preserve">Maun Suresinde </w:t>
      </w:r>
      <w:proofErr w:type="spellStart"/>
      <w:r w:rsidRPr="006B48D3">
        <w:t>Allah’u</w:t>
      </w:r>
      <w:proofErr w:type="spellEnd"/>
      <w:r w:rsidRPr="006B48D3">
        <w:t xml:space="preserve"> </w:t>
      </w:r>
      <w:proofErr w:type="gramStart"/>
      <w:r w:rsidRPr="006B48D3">
        <w:t>Teala</w:t>
      </w:r>
      <w:proofErr w:type="gramEnd"/>
      <w:r w:rsidRPr="006B48D3">
        <w:t xml:space="preserve"> hangi davranışları </w:t>
      </w:r>
      <w:r w:rsidRPr="00EF0CC5">
        <w:rPr>
          <w:u w:val="single"/>
        </w:rPr>
        <w:t>eleştirmektedir</w:t>
      </w:r>
      <w:r w:rsidRPr="00EF0CC5">
        <w:rPr>
          <w:bCs/>
          <w:u w:val="single"/>
        </w:rPr>
        <w:t>?</w:t>
      </w:r>
      <w:r>
        <w:rPr>
          <w:bCs/>
        </w:rPr>
        <w:t xml:space="preserve"> </w:t>
      </w:r>
      <w:r w:rsidR="00DE7557">
        <w:rPr>
          <w:bCs/>
        </w:rPr>
        <w:t>2 tanesini yazınız.</w:t>
      </w:r>
    </w:p>
    <w:p w14:paraId="29936C49" w14:textId="77777777" w:rsidR="003A1486" w:rsidRDefault="003A1486" w:rsidP="003A1486">
      <w:pPr>
        <w:pStyle w:val="ListeParagraf"/>
        <w:numPr>
          <w:ilvl w:val="0"/>
          <w:numId w:val="43"/>
        </w:numPr>
        <w:tabs>
          <w:tab w:val="left" w:pos="1605"/>
        </w:tabs>
        <w:spacing w:after="160" w:line="720" w:lineRule="auto"/>
        <w:ind w:right="-355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 </w:t>
      </w:r>
    </w:p>
    <w:p w14:paraId="17ADEA30" w14:textId="77777777" w:rsidR="003A1486" w:rsidRPr="006B48D3" w:rsidRDefault="003A1486" w:rsidP="003A1486">
      <w:pPr>
        <w:pStyle w:val="ListeParagraf"/>
        <w:numPr>
          <w:ilvl w:val="0"/>
          <w:numId w:val="43"/>
        </w:numPr>
        <w:tabs>
          <w:tab w:val="left" w:pos="1605"/>
        </w:tabs>
        <w:spacing w:after="160" w:line="600" w:lineRule="auto"/>
        <w:ind w:right="-355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</w:t>
      </w:r>
    </w:p>
    <w:p w14:paraId="05FDF9B9" w14:textId="77777777" w:rsidR="003A1486" w:rsidRDefault="003A1486" w:rsidP="003A1486">
      <w:pPr>
        <w:tabs>
          <w:tab w:val="left" w:pos="1605"/>
        </w:tabs>
        <w:jc w:val="both"/>
        <w:rPr>
          <w:rFonts w:asciiTheme="majorBidi" w:hAnsiTheme="majorBidi" w:cstheme="majorBidi"/>
          <w:b/>
          <w:bCs/>
        </w:rPr>
      </w:pPr>
    </w:p>
    <w:p w14:paraId="77095C4B" w14:textId="1B1B9DB7" w:rsidR="002D31AD" w:rsidRDefault="003A1486" w:rsidP="00DE7557">
      <w:pPr>
        <w:pStyle w:val="SORUMETN"/>
      </w:pPr>
      <w:r>
        <w:t>Din ve Hayat arasında nasıl bir ilişki olmalıdır?</w:t>
      </w: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4165289" w14:textId="7927C86B" w:rsidR="00877DD0" w:rsidRDefault="00877DD0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EC6252" w14:paraId="259D73BC" w14:textId="77777777" w:rsidTr="009050DD">
        <w:tc>
          <w:tcPr>
            <w:tcW w:w="4738" w:type="dxa"/>
          </w:tcPr>
          <w:p w14:paraId="61CA3699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bookmarkStart w:id="3" w:name="_Hlk125732493"/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EC6252" w14:paraId="2066EBCA" w14:textId="77777777" w:rsidTr="009050DD">
        <w:tc>
          <w:tcPr>
            <w:tcW w:w="4738" w:type="dxa"/>
          </w:tcPr>
          <w:p w14:paraId="246DB935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EC6252" w14:paraId="1F233F5A" w14:textId="77777777" w:rsidTr="009050DD">
        <w:tc>
          <w:tcPr>
            <w:tcW w:w="4738" w:type="dxa"/>
          </w:tcPr>
          <w:p w14:paraId="27706D71" w14:textId="77777777" w:rsidR="00EC6252" w:rsidRDefault="00EC6252" w:rsidP="009050DD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  <w:bookmarkEnd w:id="3"/>
    </w:tbl>
    <w:p w14:paraId="7400B255" w14:textId="100CBF5F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114649F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D650E9" w:rsidRPr="001B0C3D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3DE5E54B">
                <wp:simplePos x="0" y="0"/>
                <wp:positionH relativeFrom="column">
                  <wp:posOffset>-161925</wp:posOffset>
                </wp:positionH>
                <wp:positionV relativeFrom="paragraph">
                  <wp:posOffset>307340</wp:posOffset>
                </wp:positionV>
                <wp:extent cx="480951" cy="2238499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C033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70645E79" w14:textId="06B66CA0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55892DB5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AB6C5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E6016E" w14:textId="7F84BE78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2.75pt;margin-top:24.2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" stroked="f">
                <v:textbox style="layout-flow:vertical;mso-layout-flow-alt:bottom-to-top">
                  <w:txbxContent>
                    <w:p w14:paraId="228C033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70645E79" w14:textId="06B66CA0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55892DB5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AAB6C5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1E6016E" w14:textId="7F84BE78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025961E5" w:rsidR="00E709B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6C8A641E">
            <wp:simplePos x="0" y="0"/>
            <wp:positionH relativeFrom="page">
              <wp:align>left</wp:align>
            </wp:positionH>
            <wp:positionV relativeFrom="paragraph">
              <wp:posOffset>257109</wp:posOffset>
            </wp:positionV>
            <wp:extent cx="10692000" cy="7560000"/>
            <wp:effectExtent l="381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920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142FB1D6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FI0s7U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497E92C" w:rsidR="00096985" w:rsidRDefault="00501EC5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141501B8">
                <wp:simplePos x="0" y="0"/>
                <wp:positionH relativeFrom="column">
                  <wp:posOffset>840740</wp:posOffset>
                </wp:positionH>
                <wp:positionV relativeFrom="paragraph">
                  <wp:posOffset>13970</wp:posOffset>
                </wp:positionV>
                <wp:extent cx="4988560" cy="270345"/>
                <wp:effectExtent l="0" t="0" r="0" b="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6.2pt;margin-top:1.1pt;width:392.8pt;height:21.3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28417652" w:rsidR="00096985" w:rsidRDefault="00D650E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E81834F">
                <wp:simplePos x="0" y="0"/>
                <wp:positionH relativeFrom="column">
                  <wp:posOffset>-171450</wp:posOffset>
                </wp:positionH>
                <wp:positionV relativeFrom="paragraph">
                  <wp:posOffset>251460</wp:posOffset>
                </wp:positionV>
                <wp:extent cx="480951" cy="2238499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21B94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048EE2B" w14:textId="6BC8D02F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8E5D159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9D021F" w14:textId="77777777" w:rsidR="005C4D71" w:rsidRPr="001B0C3D" w:rsidRDefault="005C4D71" w:rsidP="005C4D71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EDC95A" w14:textId="1F71E81B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3.5pt;margin-top:19.8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" stroked="f">
                <v:textbox style="layout-flow:vertical;mso-layout-flow-alt:bottom-to-top">
                  <w:txbxContent>
                    <w:p w14:paraId="6FE21B94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048EE2B" w14:textId="6BC8D02F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8E5D159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39D021F" w14:textId="77777777" w:rsidR="005C4D71" w:rsidRPr="001B0C3D" w:rsidRDefault="005C4D71" w:rsidP="005C4D71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78EDC95A" w14:textId="1F71E81B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3B8A93C6" w:rsidR="00C150A7" w:rsidRDefault="0038726E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118CD977">
                <wp:simplePos x="0" y="0"/>
                <wp:positionH relativeFrom="column">
                  <wp:posOffset>1116965</wp:posOffset>
                </wp:positionH>
                <wp:positionV relativeFrom="paragraph">
                  <wp:posOffset>-102235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1FD75627" w:rsidR="00501EC5" w:rsidRPr="00501EC5" w:rsidRDefault="00501EC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8.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93" style="position:absolute;margin-left:87.95pt;margin-top:-8.05pt;width:346.2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" o:button="t" filled="f" stroked="f">
                <v:fill o:detectmouseclick="t"/>
                <v:textbox>
                  <w:txbxContent>
                    <w:p w14:paraId="35A21D3F" w14:textId="1FD75627" w:rsidR="00501EC5" w:rsidRPr="00501EC5" w:rsidRDefault="00501EC5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8.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0B4DFEC7">
            <wp:simplePos x="0" y="0"/>
            <wp:positionH relativeFrom="page">
              <wp:posOffset>-35243</wp:posOffset>
            </wp:positionH>
            <wp:positionV relativeFrom="paragraph">
              <wp:posOffset>-957580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1EFEB9A6" w:rsidR="00C150A7" w:rsidRDefault="00270EB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08E204A2">
                <wp:simplePos x="0" y="0"/>
                <wp:positionH relativeFrom="column">
                  <wp:posOffset>3133118</wp:posOffset>
                </wp:positionH>
                <wp:positionV relativeFrom="paragraph">
                  <wp:posOffset>7785321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15FB36" id="Dikdörtgen 18" o:spid="_x0000_s1026" href="http://www.ddyayinlari.com/" style="position:absolute;margin-left:246.7pt;margin-top:613pt;width:195.95pt;height:40.7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AAIYbo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61D8822E">
                <wp:simplePos x="0" y="0"/>
                <wp:positionH relativeFrom="column">
                  <wp:posOffset>962301</wp:posOffset>
                </wp:positionH>
                <wp:positionV relativeFrom="paragraph">
                  <wp:posOffset>7784741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1C8D2A9" id="Dikdörtgen 15" o:spid="_x0000_s1026" href="http://www.dindersi.com/" style="position:absolute;margin-left:75.75pt;margin-top:612.9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" o:button="t" filled="f" stroked="f" strokeweight="2pt">
                <v:fill o:detectmouseclick="t"/>
              </v:rect>
            </w:pict>
          </mc:Fallback>
        </mc:AlternateContent>
      </w: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36250DA2" w:rsidR="00ED5112" w:rsidRDefault="0038726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0A668BD8">
                <wp:simplePos x="0" y="0"/>
                <wp:positionH relativeFrom="margin">
                  <wp:posOffset>4410075</wp:posOffset>
                </wp:positionH>
                <wp:positionV relativeFrom="paragraph">
                  <wp:posOffset>5198110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E9801B7" id="Oval 14" o:spid="_x0000_s1026" href="https://www.youtube.com/@dindersi-com" style="position:absolute;margin-left:347.25pt;margin-top:409.3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jvqzJ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70265A63">
                <wp:simplePos x="0" y="0"/>
                <wp:positionH relativeFrom="margin">
                  <wp:posOffset>2982595</wp:posOffset>
                </wp:positionH>
                <wp:positionV relativeFrom="paragraph">
                  <wp:posOffset>5197475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119B04D" id="Oval 13" o:spid="_x0000_s1026" href="https://www.facebook.com/ddyayinlari/" style="position:absolute;margin-left:234.85pt;margin-top:409.2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/agtZ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6CEC15C">
                <wp:simplePos x="0" y="0"/>
                <wp:positionH relativeFrom="column">
                  <wp:posOffset>1348105</wp:posOffset>
                </wp:positionH>
                <wp:positionV relativeFrom="paragraph">
                  <wp:posOffset>5217795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895CF3" id="Oval 12" o:spid="_x0000_s1026" href="https://www.instagram.com/ddy_yayinlari/" style="position:absolute;margin-left:106.15pt;margin-top:410.8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kByOQ+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4037B302">
                <wp:simplePos x="0" y="0"/>
                <wp:positionH relativeFrom="column">
                  <wp:posOffset>3383915</wp:posOffset>
                </wp:positionH>
                <wp:positionV relativeFrom="paragraph">
                  <wp:posOffset>2691130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6AD44C6" id="Oval 8" o:spid="_x0000_s1026" href="https://t.me/dindersicom" style="position:absolute;margin-left:266.45pt;margin-top:211.9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rSfCp4QAAAAsBAAAPAAAAZHJzL2Rv&#10;d25yZXYueG1sTI/BTsMwEETvSPyDtUjcqNOUhCTEqSoEQlSARCl3N15ii9iOYqcNf89yguNqnmbf&#10;1OvZ9uyIYzDeCVguEmDoWq+M6wTs3x+uCmAhSqdk7x0K+MYA6+b8rJaV8if3hsdd7BiVuFBJATrG&#10;oeI8tBqtDAs/oKPs049WRjrHjqtRnqjc9jxNkpxbaRx90HLAO43t126yArrCbCf9/FFm+/uyNPkG&#10;n14eX4W4vJg3t8AizvEPhl99UoeGnA5+ciqwXkC2SktCBVynK9pARF4kObADRTfLDHhT8/8bmh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0nwq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33DB1E0E">
                <wp:simplePos x="0" y="0"/>
                <wp:positionH relativeFrom="column">
                  <wp:posOffset>2343150</wp:posOffset>
                </wp:positionH>
                <wp:positionV relativeFrom="paragraph">
                  <wp:posOffset>2694305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80E2BDB" id="Oval 9" o:spid="_x0000_s1026" href="https://t.me/DinDersiTurkiyeZumresi" style="position:absolute;margin-left:184.5pt;margin-top:212.15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B+/JAD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72C5B13">
                <wp:simplePos x="0" y="0"/>
                <wp:positionH relativeFrom="column">
                  <wp:posOffset>4167505</wp:posOffset>
                </wp:positionH>
                <wp:positionV relativeFrom="paragraph">
                  <wp:posOffset>78740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CF84F71" id="Oval 7" o:spid="_x0000_s1026" href="https://chat.whatsapp.com/1l65VLvh4c2GwvOLzCJUUo" style="position:absolute;margin-left:328.15pt;margin-top:6.2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44SgC3wAAAAoBAAAPAAAAZHJzL2Rv&#10;d25yZXYueG1sTI/BTsMwEETvSPyDtUjcqN3SWkkap6oQCIEAidLe3XhJLGI7ip02/D3LCY478zQ7&#10;U24m17ETDtEGr2A+E8DQ18FY3yjYfzzcZMBi0t7oLnhU8I0RNtXlRakLE87+HU+71DAK8bHQCtqU&#10;+oLzWLfodJyFHj15n2FwOtE5NNwM+kzhruMLISR32nr60Ooe71qsv3ajU9Bk9nlsXw75an+f51Zu&#10;8en18U2p66tpuwaWcEp/MPzWp+pQUadjGL2JrFMgV/KWUDIWS2AEZGJJ444kSDEHXpX8/4TqB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jhKAL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A57D8FE">
                <wp:simplePos x="0" y="0"/>
                <wp:positionH relativeFrom="column">
                  <wp:posOffset>2728595</wp:posOffset>
                </wp:positionH>
                <wp:positionV relativeFrom="paragraph">
                  <wp:posOffset>78105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6B6494B" id="Oval 6" o:spid="_x0000_s1026" href="https://chat.whatsapp.com/Flg4Iy7vRGqIRQYk23TONo" style="position:absolute;margin-left:214.85pt;margin-top:6.15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RY1cE4AAAAAoBAAAPAAAAZHJzL2Rv&#10;d25yZXYueG1sTI/BTsMwDIbvSLxDZCRuLKVs7VqaThMCISaYtDHuWWOaiCapmnQrb485wdH+P/3+&#10;XK0m27ETDsF4J+B2lgBD13hlXCvg8P50swQWonRKdt6hgG8MsKovLypZKn92OzztY8uoxIVSCtAx&#10;9iXnodFoZZj5Hh1ln36wMtI4tFwN8kzltuNpkmTcSuPogpY9PmhsvvajFdAuzWbUrx/F4vBYFCZb&#10;48vb81aI66tpfQ8s4hT/YPjVJ3WoyenoR6cC6wTM0yInlIL0DhgBizyfAzvSIksS4HXF/79Q/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DRY1cE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2A74AC36">
                <wp:simplePos x="0" y="0"/>
                <wp:positionH relativeFrom="column">
                  <wp:posOffset>1296035</wp:posOffset>
                </wp:positionH>
                <wp:positionV relativeFrom="paragraph">
                  <wp:posOffset>85090</wp:posOffset>
                </wp:positionV>
                <wp:extent cx="938254" cy="938254"/>
                <wp:effectExtent l="0" t="0" r="0" b="0"/>
                <wp:wrapNone/>
                <wp:docPr id="5" name="Oval 5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FDC916" id="Oval 5" o:spid="_x0000_s1026" href="https://chat.whatsapp.com/IR0KARlUCd4ItMDPQkjplO" style="position:absolute;margin-left:102.05pt;margin-top:6.7pt;width:73.9pt;height:73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AZ7fNa4AAAAAoBAAAPAAAAZHJzL2Rv&#10;d25yZXYueG1sTI/LTsMwEEX3SPyDNUjsqJO0jZoQp6oQCIEKEn3s3XiILWI7ip02/D3DCpYz9+jO&#10;mWo92Y6dcQjGOwHpLAGGrvHKuFbAYf90twIWonRKdt6hgG8MsK6vrypZKn9xH3jexZZRiQulFKBj&#10;7EvOQ6PRyjDzPTrKPv1gZaRxaLka5IXKbcezJMm5lcbRBS17fNDYfO1GK6BdmddRb4/F8vBYFCbf&#10;4Mvb87sQtzfT5h5YxCn+wfCrT+pQk9PJj04F1gnIkkVKKAXzBTAC5su0AHaiRZ5mwOuK/3+h/g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AZ7fNa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2992" behindDoc="0" locked="0" layoutInCell="1" allowOverlap="1" wp14:anchorId="07658D09" wp14:editId="38AAB11D">
            <wp:simplePos x="0" y="0"/>
            <wp:positionH relativeFrom="page">
              <wp:align>left</wp:align>
            </wp:positionH>
            <wp:positionV relativeFrom="paragraph">
              <wp:posOffset>-1160780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8726E">
      <w:headerReference w:type="default" r:id="rId22"/>
      <w:footerReference w:type="default" r:id="rId23"/>
      <w:type w:val="continuous"/>
      <w:pgSz w:w="11906" w:h="16838" w:code="9"/>
      <w:pgMar w:top="1010" w:right="849" w:bottom="567" w:left="851" w:header="709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8E4DE6" w14:textId="77777777" w:rsidR="003465DD" w:rsidRDefault="003465DD" w:rsidP="00ED544D">
      <w:pPr>
        <w:spacing w:after="0" w:line="240" w:lineRule="auto"/>
      </w:pPr>
      <w:r>
        <w:separator/>
      </w:r>
    </w:p>
  </w:endnote>
  <w:endnote w:type="continuationSeparator" w:id="0">
    <w:p w14:paraId="1F2E35AA" w14:textId="77777777" w:rsidR="003465DD" w:rsidRDefault="003465D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Helveticaaci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5731139"/>
    <w:bookmarkStart w:id="14" w:name="_Hlk125731140"/>
    <w:bookmarkStart w:id="15" w:name="_Hlk125731674"/>
    <w:bookmarkStart w:id="16" w:name="_Hlk125731675"/>
    <w:bookmarkStart w:id="17" w:name="_Hlk125732136"/>
    <w:bookmarkStart w:id="18" w:name="_Hlk125732137"/>
    <w:bookmarkStart w:id="19" w:name="_Hlk125732446"/>
    <w:bookmarkStart w:id="20" w:name="_Hlk125732447"/>
    <w:bookmarkStart w:id="21" w:name="_Hlk125732452"/>
    <w:bookmarkStart w:id="22" w:name="_Hlk125732453"/>
    <w:bookmarkStart w:id="23" w:name="_Hlk125732583"/>
    <w:bookmarkStart w:id="24" w:name="_Hlk125732584"/>
    <w:bookmarkStart w:id="25" w:name="_Hlk125732702"/>
    <w:bookmarkStart w:id="26" w:name="_Hlk12573270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0E024D" w14:textId="77777777" w:rsidR="003465DD" w:rsidRDefault="003465DD" w:rsidP="00ED544D">
      <w:pPr>
        <w:spacing w:after="0" w:line="240" w:lineRule="auto"/>
      </w:pPr>
      <w:r>
        <w:separator/>
      </w:r>
    </w:p>
  </w:footnote>
  <w:footnote w:type="continuationSeparator" w:id="0">
    <w:p w14:paraId="6984B0A7" w14:textId="77777777" w:rsidR="003465DD" w:rsidRDefault="003465D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503F9DA5" w:rsidR="00C150A7" w:rsidRDefault="000661E9" w:rsidP="00C150A7">
    <w:pPr>
      <w:pStyle w:val="stBilgi"/>
      <w:jc w:val="center"/>
    </w:pPr>
    <w:r>
      <w:t>8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0F3F0C"/>
    <w:multiLevelType w:val="hybridMultilevel"/>
    <w:tmpl w:val="15CECA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05467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A2F44"/>
    <w:rsid w:val="002B7944"/>
    <w:rsid w:val="002C1C38"/>
    <w:rsid w:val="002D31AD"/>
    <w:rsid w:val="003465DD"/>
    <w:rsid w:val="0038090A"/>
    <w:rsid w:val="0038726E"/>
    <w:rsid w:val="003957B1"/>
    <w:rsid w:val="003A1486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C4D71"/>
    <w:rsid w:val="005D58BB"/>
    <w:rsid w:val="005E0E37"/>
    <w:rsid w:val="005F2632"/>
    <w:rsid w:val="005F3507"/>
    <w:rsid w:val="00607B95"/>
    <w:rsid w:val="00636BC5"/>
    <w:rsid w:val="00645386"/>
    <w:rsid w:val="0068045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77DD0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650E9"/>
    <w:rsid w:val="00D8207C"/>
    <w:rsid w:val="00D93959"/>
    <w:rsid w:val="00D9648A"/>
    <w:rsid w:val="00DA1B31"/>
    <w:rsid w:val="00DB5596"/>
    <w:rsid w:val="00DB6FB8"/>
    <w:rsid w:val="00DE7557"/>
    <w:rsid w:val="00E709B5"/>
    <w:rsid w:val="00E71579"/>
    <w:rsid w:val="00E7530C"/>
    <w:rsid w:val="00E912EB"/>
    <w:rsid w:val="00EB3584"/>
    <w:rsid w:val="00EC6252"/>
    <w:rsid w:val="00ED5112"/>
    <w:rsid w:val="00ED544D"/>
    <w:rsid w:val="00EE7729"/>
    <w:rsid w:val="00F34887"/>
    <w:rsid w:val="00F610C8"/>
    <w:rsid w:val="00F630C1"/>
    <w:rsid w:val="00F82205"/>
    <w:rsid w:val="00F86BDF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@dindersi-com" TargetMode="External"/><Relationship Id="rId18" Type="http://schemas.openxmlformats.org/officeDocument/2006/relationships/hyperlink" Target="https://chat.whatsapp.com/1l65VLvh4c2GwvOLzCJUUo" TargetMode="Externa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chat.whatsapp.com/IR0KARlUCd4ItMDPQkjpl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dyayinlari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chat.whatsapp.com/Flg4Iy7vRGqIRQYk23TON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facebook.com/dd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E1060-9698-47B0-A346-402045072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4</TotalTime>
  <Pages>5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pc</cp:lastModifiedBy>
  <cp:revision>3</cp:revision>
  <cp:lastPrinted>2022-12-07T14:03:00Z</cp:lastPrinted>
  <dcterms:created xsi:type="dcterms:W3CDTF">2024-11-20T12:09:00Z</dcterms:created>
  <dcterms:modified xsi:type="dcterms:W3CDTF">2024-11-20T12:09:00Z</dcterms:modified>
</cp:coreProperties>
</file>