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33F9EE7D" w14:textId="77777777" w:rsidR="00F64714" w:rsidRDefault="00F64714" w:rsidP="00F64714">
      <w:pPr>
        <w:pStyle w:val="sorubilgisistili"/>
        <w:rPr>
          <w:rFonts w:eastAsia="Arial"/>
        </w:rPr>
      </w:pPr>
      <w:r>
        <w:rPr>
          <w:rFonts w:eastAsia="Arial"/>
        </w:rPr>
        <w:t>“</w:t>
      </w:r>
      <w:r w:rsidRPr="001201C0">
        <w:rPr>
          <w:rFonts w:eastAsia="Arial"/>
        </w:rPr>
        <w:t xml:space="preserve">Kişi, kıyamet günü şu beş şeyden sorguya çekilmedikçe yerinden ayrılmayacaktır: Ömrünü nasıl geçirdiğinden, gençliğini </w:t>
      </w:r>
      <w:proofErr w:type="gramStart"/>
      <w:r w:rsidRPr="001201C0">
        <w:rPr>
          <w:rFonts w:eastAsia="Arial"/>
        </w:rPr>
        <w:t xml:space="preserve">nerede </w:t>
      </w:r>
      <w:r>
        <w:rPr>
          <w:rFonts w:eastAsia="Arial"/>
        </w:rPr>
        <w:t xml:space="preserve"> y</w:t>
      </w:r>
      <w:r w:rsidRPr="001201C0">
        <w:rPr>
          <w:rFonts w:eastAsia="Arial"/>
        </w:rPr>
        <w:t>ıprattığından</w:t>
      </w:r>
      <w:proofErr w:type="gramEnd"/>
      <w:r w:rsidRPr="001201C0">
        <w:rPr>
          <w:rFonts w:eastAsia="Arial"/>
        </w:rPr>
        <w:t>, malını nereden kazandığından, kazandığını nereye harcadığından, bildiği ile amel edip etmediğinden.”</w:t>
      </w:r>
    </w:p>
    <w:p w14:paraId="73A2524D" w14:textId="77777777" w:rsidR="00F64714" w:rsidRDefault="00F64714" w:rsidP="00F64714">
      <w:pPr>
        <w:pStyle w:val="SORUMETN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  <w:r w:rsidRPr="001201C0">
        <w:t>Bu hadis-i şerifi cüzi irade ve sorumluluk açısından değerlendiriniz.</w:t>
      </w:r>
      <w:r>
        <w:t xml:space="preserve"> </w:t>
      </w:r>
      <w:r>
        <w:rPr>
          <w:i/>
        </w:rPr>
        <w:t>(Kazanım: 8</w:t>
      </w:r>
      <w:r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  <w:t>.1.2)</w:t>
      </w:r>
    </w:p>
    <w:p w14:paraId="65C6BC0E" w14:textId="1011E7F0" w:rsidR="00F64714" w:rsidRDefault="00F64714" w:rsidP="00F64714">
      <w:pPr>
        <w:pStyle w:val="ListeParagraf"/>
        <w:ind w:left="468" w:right="136"/>
        <w:jc w:val="both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19FB8C3A" w14:textId="623F3CB9" w:rsidR="00F64714" w:rsidRDefault="00F64714" w:rsidP="00F64714">
      <w:pPr>
        <w:pStyle w:val="ListeParagraf"/>
        <w:ind w:left="468" w:right="136"/>
        <w:jc w:val="both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2F097321" w14:textId="18927E60" w:rsidR="00F64714" w:rsidRDefault="00F64714" w:rsidP="00F64714">
      <w:pPr>
        <w:pStyle w:val="ListeParagraf"/>
        <w:ind w:left="468" w:right="136"/>
        <w:jc w:val="both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4706E3FE" w14:textId="7004787C" w:rsidR="00F64714" w:rsidRDefault="00F64714" w:rsidP="00F64714">
      <w:pPr>
        <w:pStyle w:val="ListeParagraf"/>
        <w:ind w:left="468" w:right="136"/>
        <w:jc w:val="both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768F26A7" w14:textId="6CCACD60" w:rsidR="00F64714" w:rsidRDefault="00F64714" w:rsidP="00F64714">
      <w:pPr>
        <w:pStyle w:val="ListeParagraf"/>
        <w:ind w:left="468" w:right="136"/>
        <w:jc w:val="both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3B35CDB1" w14:textId="77777777" w:rsidR="00F64714" w:rsidRDefault="00F64714" w:rsidP="00F64714">
      <w:pPr>
        <w:pStyle w:val="ListeParagraf"/>
        <w:ind w:left="468" w:right="136"/>
        <w:jc w:val="both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09DEFC1A" w14:textId="353C4F9B" w:rsidR="00F64714" w:rsidRPr="00F64714" w:rsidRDefault="00F64714" w:rsidP="00F64714">
      <w:pPr>
        <w:pStyle w:val="sorubilgisistili"/>
        <w:rPr>
          <w:b/>
        </w:rPr>
      </w:pPr>
      <w:r w:rsidRPr="00F64714">
        <w:rPr>
          <w:lang w:val="en-US"/>
        </w:rPr>
        <w:t>“</w:t>
      </w:r>
      <w:proofErr w:type="spellStart"/>
      <w:r w:rsidRPr="00F64714">
        <w:rPr>
          <w:lang w:val="en-US"/>
        </w:rPr>
        <w:t>Medyen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suyuna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vardığında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orada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hayvanlarını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sulayan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bir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grup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insanla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karşılaştı</w:t>
      </w:r>
      <w:proofErr w:type="spellEnd"/>
      <w:r w:rsidRPr="00F64714">
        <w:rPr>
          <w:lang w:val="en-US"/>
        </w:rPr>
        <w:t xml:space="preserve">. </w:t>
      </w:r>
      <w:proofErr w:type="spellStart"/>
      <w:r w:rsidRPr="00F64714">
        <w:rPr>
          <w:lang w:val="en-US"/>
        </w:rPr>
        <w:t>Onların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biraz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ötesinde</w:t>
      </w:r>
      <w:proofErr w:type="spellEnd"/>
      <w:r w:rsidRPr="00F64714">
        <w:rPr>
          <w:lang w:val="en-US"/>
        </w:rPr>
        <w:t xml:space="preserve"> de (</w:t>
      </w:r>
      <w:proofErr w:type="spellStart"/>
      <w:r w:rsidRPr="00F64714">
        <w:rPr>
          <w:lang w:val="en-US"/>
        </w:rPr>
        <w:t>hayvanlarının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suya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gelmesini</w:t>
      </w:r>
      <w:proofErr w:type="spellEnd"/>
      <w:r w:rsidRPr="00F64714">
        <w:rPr>
          <w:lang w:val="en-US"/>
        </w:rPr>
        <w:t xml:space="preserve">) </w:t>
      </w:r>
      <w:proofErr w:type="spellStart"/>
      <w:r w:rsidRPr="00F64714">
        <w:rPr>
          <w:lang w:val="en-US"/>
        </w:rPr>
        <w:t>engelleyen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iki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kadın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gördü</w:t>
      </w:r>
      <w:proofErr w:type="spellEnd"/>
      <w:r w:rsidRPr="00F64714">
        <w:rPr>
          <w:lang w:val="en-US"/>
        </w:rPr>
        <w:t xml:space="preserve">. </w:t>
      </w:r>
      <w:proofErr w:type="spellStart"/>
      <w:r w:rsidRPr="00F64714">
        <w:rPr>
          <w:lang w:val="en-US"/>
        </w:rPr>
        <w:t>Onlara</w:t>
      </w:r>
      <w:proofErr w:type="spellEnd"/>
      <w:r w:rsidRPr="00F64714">
        <w:rPr>
          <w:lang w:val="en-US"/>
        </w:rPr>
        <w:t>, ‘</w:t>
      </w:r>
      <w:proofErr w:type="spellStart"/>
      <w:r w:rsidRPr="00F64714">
        <w:rPr>
          <w:lang w:val="en-US"/>
        </w:rPr>
        <w:t>meseleniz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nedir</w:t>
      </w:r>
      <w:proofErr w:type="spellEnd"/>
      <w:r w:rsidRPr="00F64714">
        <w:rPr>
          <w:lang w:val="en-US"/>
        </w:rPr>
        <w:t xml:space="preserve">?’ </w:t>
      </w:r>
      <w:proofErr w:type="spellStart"/>
      <w:r w:rsidRPr="00F64714">
        <w:rPr>
          <w:lang w:val="en-US"/>
        </w:rPr>
        <w:t>diye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sordu</w:t>
      </w:r>
      <w:proofErr w:type="spellEnd"/>
      <w:r w:rsidRPr="00F64714">
        <w:rPr>
          <w:lang w:val="en-US"/>
        </w:rPr>
        <w:t>. ‘</w:t>
      </w:r>
      <w:proofErr w:type="spellStart"/>
      <w:r w:rsidRPr="00F64714">
        <w:rPr>
          <w:lang w:val="en-US"/>
        </w:rPr>
        <w:t>Çobanlar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sulayıp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çekilmeden</w:t>
      </w:r>
      <w:proofErr w:type="spellEnd"/>
      <w:r w:rsidRPr="00F64714">
        <w:rPr>
          <w:lang w:val="en-US"/>
        </w:rPr>
        <w:t xml:space="preserve"> biz (</w:t>
      </w:r>
      <w:proofErr w:type="spellStart"/>
      <w:r w:rsidRPr="00F64714">
        <w:rPr>
          <w:lang w:val="en-US"/>
        </w:rPr>
        <w:t>hayvanlarımızı</w:t>
      </w:r>
      <w:proofErr w:type="spellEnd"/>
      <w:r w:rsidRPr="00F64714">
        <w:rPr>
          <w:lang w:val="en-US"/>
        </w:rPr>
        <w:t xml:space="preserve">) </w:t>
      </w:r>
      <w:proofErr w:type="spellStart"/>
      <w:r w:rsidRPr="00F64714">
        <w:rPr>
          <w:lang w:val="en-US"/>
        </w:rPr>
        <w:t>sulayamayız</w:t>
      </w:r>
      <w:proofErr w:type="spellEnd"/>
      <w:r w:rsidRPr="00F64714">
        <w:rPr>
          <w:lang w:val="en-US"/>
        </w:rPr>
        <w:t xml:space="preserve">; </w:t>
      </w:r>
      <w:proofErr w:type="spellStart"/>
      <w:r w:rsidRPr="00F64714">
        <w:rPr>
          <w:lang w:val="en-US"/>
        </w:rPr>
        <w:t>babamız</w:t>
      </w:r>
      <w:proofErr w:type="spellEnd"/>
      <w:r w:rsidRPr="00F64714">
        <w:rPr>
          <w:lang w:val="en-US"/>
        </w:rPr>
        <w:t xml:space="preserve"> da </w:t>
      </w:r>
      <w:proofErr w:type="spellStart"/>
      <w:r w:rsidRPr="00F64714">
        <w:rPr>
          <w:lang w:val="en-US"/>
        </w:rPr>
        <w:t>çok</w:t>
      </w:r>
      <w:proofErr w:type="spellEnd"/>
      <w:r w:rsidRPr="00F64714">
        <w:rPr>
          <w:lang w:val="en-US"/>
        </w:rPr>
        <w:t xml:space="preserve"> </w:t>
      </w:r>
      <w:proofErr w:type="spellStart"/>
      <w:r w:rsidRPr="00F64714">
        <w:rPr>
          <w:lang w:val="en-US"/>
        </w:rPr>
        <w:t>yaşlıdır</w:t>
      </w:r>
      <w:proofErr w:type="spellEnd"/>
      <w:r w:rsidRPr="00F64714">
        <w:rPr>
          <w:lang w:val="en-US"/>
        </w:rPr>
        <w:t xml:space="preserve">.’ </w:t>
      </w:r>
      <w:proofErr w:type="spellStart"/>
      <w:r w:rsidRPr="00F64714">
        <w:rPr>
          <w:lang w:val="en-US"/>
        </w:rPr>
        <w:t>dediler</w:t>
      </w:r>
      <w:proofErr w:type="spellEnd"/>
      <w:r w:rsidRPr="00F64714">
        <w:rPr>
          <w:lang w:val="en-US"/>
        </w:rPr>
        <w:t>…” (</w:t>
      </w:r>
      <w:proofErr w:type="spellStart"/>
      <w:r w:rsidRPr="00F64714">
        <w:rPr>
          <w:lang w:val="en-US"/>
        </w:rPr>
        <w:t>Kasas</w:t>
      </w:r>
      <w:proofErr w:type="spellEnd"/>
      <w:r w:rsidRPr="00F64714">
        <w:rPr>
          <w:lang w:val="en-US"/>
        </w:rPr>
        <w:t xml:space="preserve">, 23. </w:t>
      </w:r>
      <w:proofErr w:type="spellStart"/>
      <w:r w:rsidRPr="00F64714">
        <w:rPr>
          <w:lang w:val="en-US"/>
        </w:rPr>
        <w:t>Ayet</w:t>
      </w:r>
      <w:proofErr w:type="spellEnd"/>
      <w:r w:rsidRPr="00F64714">
        <w:rPr>
          <w:lang w:val="en-US"/>
        </w:rPr>
        <w:t>)</w:t>
      </w:r>
    </w:p>
    <w:p w14:paraId="0C7BEBE0" w14:textId="77777777" w:rsidR="00F64714" w:rsidRDefault="00F64714" w:rsidP="00F64714">
      <w:pPr>
        <w:pStyle w:val="SORUMETN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  <w:r w:rsidRPr="001201C0">
        <w:t>Bu ayet-i kerime hangi peygamberin hayatı ile ilgilidir?</w:t>
      </w:r>
      <w:r>
        <w:t xml:space="preserve"> </w:t>
      </w:r>
      <w:r>
        <w:rPr>
          <w:rFonts w:eastAsia="Arial"/>
          <w:i/>
          <w:color w:val="363435"/>
          <w:spacing w:val="2"/>
          <w:sz w:val="20"/>
          <w:szCs w:val="20"/>
        </w:rPr>
        <w:t>(Kazanım: 8</w:t>
      </w:r>
      <w:r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  <w:t>.1.5)</w:t>
      </w:r>
    </w:p>
    <w:p w14:paraId="75DF0AE2" w14:textId="6E656D2C" w:rsidR="00F64714" w:rsidRDefault="00F64714" w:rsidP="00F64714">
      <w:pPr>
        <w:pStyle w:val="ListeParagraf"/>
        <w:ind w:left="468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441A3263" w14:textId="3C0BCE1E" w:rsidR="00F64714" w:rsidRDefault="00F64714" w:rsidP="00F64714">
      <w:pPr>
        <w:pStyle w:val="ListeParagraf"/>
        <w:ind w:left="468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2BEF19AF" w14:textId="1A20D5D8" w:rsidR="00F64714" w:rsidRDefault="00F64714" w:rsidP="00F64714">
      <w:pPr>
        <w:pStyle w:val="ListeParagraf"/>
        <w:ind w:left="468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78B89170" w14:textId="5BB06AF3" w:rsidR="00F64714" w:rsidRDefault="00F64714" w:rsidP="00F64714">
      <w:pPr>
        <w:pStyle w:val="ListeParagraf"/>
        <w:ind w:left="468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1A03D076" w14:textId="1F60ECBA" w:rsidR="00F64714" w:rsidRDefault="00F64714" w:rsidP="00F64714">
      <w:pPr>
        <w:pStyle w:val="ListeParagraf"/>
        <w:ind w:left="468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64665557" w14:textId="77777777" w:rsidR="00F64714" w:rsidRDefault="00F64714" w:rsidP="00F64714">
      <w:pPr>
        <w:pStyle w:val="ListeParagraf"/>
        <w:ind w:left="468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6EDA8CFD" w14:textId="77777777" w:rsidR="00F64714" w:rsidRDefault="00F64714" w:rsidP="00F64714">
      <w:pPr>
        <w:pStyle w:val="ListeParagraf"/>
        <w:ind w:left="468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25500063" w14:textId="24F09A2B" w:rsidR="00F64714" w:rsidRPr="00F64714" w:rsidRDefault="00F64714" w:rsidP="00F64714">
      <w:pPr>
        <w:pStyle w:val="sorubilgisistili"/>
        <w:rPr>
          <w:b/>
        </w:rPr>
      </w:pPr>
      <w:r>
        <w:t xml:space="preserve">“O, yedi göğü tabaka </w:t>
      </w:r>
      <w:proofErr w:type="spellStart"/>
      <w:r>
        <w:t>tabaka</w:t>
      </w:r>
      <w:proofErr w:type="spellEnd"/>
      <w:r>
        <w:t xml:space="preserve"> yaratandır. </w:t>
      </w:r>
      <w:proofErr w:type="spellStart"/>
      <w:r>
        <w:t>Rahmân’ın</w:t>
      </w:r>
      <w:proofErr w:type="spellEnd"/>
      <w:r>
        <w:t xml:space="preserve"> yaratışında hiçbir uyumsuzluk göremezsin. Bir kere daha bak! Hiçbir çatlak ve düzensizlik görüyor musun?” </w:t>
      </w:r>
      <w:r w:rsidRPr="00F64714">
        <w:rPr>
          <w:i/>
        </w:rPr>
        <w:t>(Mülk, 3. ayet)</w:t>
      </w:r>
    </w:p>
    <w:p w14:paraId="11A239A7" w14:textId="77777777" w:rsidR="00F64714" w:rsidRDefault="00F64714" w:rsidP="00F64714">
      <w:pPr>
        <w:pStyle w:val="SORUMETN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  <w:r>
        <w:t xml:space="preserve">Bu ayet-i kerimede hangi evrensel yasaya işaret edilmektedir? </w:t>
      </w:r>
      <w:r>
        <w:rPr>
          <w:rFonts w:eastAsia="Arial"/>
          <w:i/>
          <w:color w:val="363435"/>
          <w:spacing w:val="2"/>
          <w:sz w:val="20"/>
          <w:szCs w:val="20"/>
        </w:rPr>
        <w:t>(</w:t>
      </w:r>
      <w:r w:rsidRPr="00F64714">
        <w:t>Kazanım: 8.1.1)</w:t>
      </w:r>
    </w:p>
    <w:p w14:paraId="3446F695" w14:textId="3D573AFD" w:rsidR="00F64714" w:rsidRDefault="00F64714" w:rsidP="00F64714">
      <w:pPr>
        <w:pStyle w:val="ListeParagraf"/>
        <w:ind w:left="468" w:right="170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567ECDCE" w14:textId="44E4C62B" w:rsidR="00F64714" w:rsidRDefault="00F64714" w:rsidP="00F64714">
      <w:pPr>
        <w:pStyle w:val="ListeParagraf"/>
        <w:ind w:left="468" w:right="170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1793381D" w14:textId="05DC77DF" w:rsidR="00F64714" w:rsidRDefault="00F64714" w:rsidP="00F64714">
      <w:pPr>
        <w:pStyle w:val="ListeParagraf"/>
        <w:ind w:left="468" w:right="170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75EF567D" w14:textId="79D5E740" w:rsidR="00F64714" w:rsidRDefault="00F64714" w:rsidP="00F64714">
      <w:pPr>
        <w:pStyle w:val="ListeParagraf"/>
        <w:ind w:left="468" w:right="170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1E158D8B" w14:textId="3BE3DABF" w:rsidR="00F64714" w:rsidRDefault="00F64714" w:rsidP="00F64714">
      <w:pPr>
        <w:pStyle w:val="ListeParagraf"/>
        <w:ind w:left="468" w:right="170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2F4BB5A4" w14:textId="06842FC5" w:rsidR="00F64714" w:rsidRDefault="00F64714" w:rsidP="00F64714">
      <w:pPr>
        <w:pStyle w:val="ListeParagraf"/>
        <w:ind w:left="468" w:right="170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18294E38" w14:textId="03AA6FEC" w:rsidR="00F64714" w:rsidRDefault="00F64714" w:rsidP="00F64714">
      <w:pPr>
        <w:pStyle w:val="ListeParagraf"/>
        <w:ind w:left="468" w:right="170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3C945F57" w14:textId="231A65B3" w:rsidR="00F64714" w:rsidRDefault="00F64714" w:rsidP="00F64714">
      <w:pPr>
        <w:pStyle w:val="ListeParagraf"/>
        <w:ind w:left="468" w:right="170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46BC3661" w14:textId="3D7F037A" w:rsidR="00F64714" w:rsidRDefault="00F64714" w:rsidP="00F64714">
      <w:pPr>
        <w:pStyle w:val="ListeParagraf"/>
        <w:ind w:left="468" w:right="170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4CB529CC" w14:textId="5D116614" w:rsidR="00F64714" w:rsidRDefault="00F64714" w:rsidP="00F64714">
      <w:pPr>
        <w:pStyle w:val="ListeParagraf"/>
        <w:ind w:left="468" w:right="170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7F85E77A" w14:textId="4F0E27D5" w:rsidR="00F64714" w:rsidRDefault="00F64714" w:rsidP="00F64714">
      <w:pPr>
        <w:pStyle w:val="ListeParagraf"/>
        <w:ind w:left="468" w:right="170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6D1B0199" w14:textId="40194803" w:rsidR="00F64714" w:rsidRDefault="00F64714" w:rsidP="00F64714">
      <w:pPr>
        <w:pStyle w:val="ListeParagraf"/>
        <w:ind w:left="468" w:right="170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3BC9D049" w14:textId="1C7CD90D" w:rsidR="00F64714" w:rsidRDefault="00F64714" w:rsidP="00F64714">
      <w:pPr>
        <w:pStyle w:val="ListeParagraf"/>
        <w:ind w:left="468" w:right="170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74514836" w14:textId="6D4C32DB" w:rsidR="00F64714" w:rsidRDefault="00F64714" w:rsidP="00F64714">
      <w:pPr>
        <w:pStyle w:val="ListeParagraf"/>
        <w:ind w:left="468" w:right="170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1F47E37D" w14:textId="77777777" w:rsidR="00F64714" w:rsidRDefault="00F64714" w:rsidP="00F64714">
      <w:pPr>
        <w:pStyle w:val="ListeParagraf"/>
        <w:ind w:left="468" w:right="170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440779A7" w14:textId="3D500AE6" w:rsidR="00F64714" w:rsidRPr="00F64714" w:rsidRDefault="00F64714" w:rsidP="00F64714">
      <w:pPr>
        <w:pStyle w:val="sorubilgisistili"/>
        <w:rPr>
          <w:rFonts w:asciiTheme="minorHAnsi" w:eastAsiaTheme="minorHAnsi" w:hAnsiTheme="minorHAnsi" w:cstheme="minorBidi"/>
          <w:b/>
          <w:sz w:val="22"/>
          <w:szCs w:val="22"/>
        </w:rPr>
      </w:pPr>
      <w:r w:rsidRPr="00F262EF">
        <w:rPr>
          <w:rFonts w:eastAsia="Arial"/>
        </w:rPr>
        <w:t>“Müminler</w:t>
      </w:r>
      <w:r>
        <w:rPr>
          <w:rFonts w:eastAsia="Arial"/>
        </w:rPr>
        <w:t xml:space="preserve"> </w:t>
      </w:r>
      <w:r w:rsidRPr="00F262EF">
        <w:rPr>
          <w:rFonts w:eastAsia="Arial"/>
        </w:rPr>
        <w:t>bir</w:t>
      </w:r>
      <w:r>
        <w:rPr>
          <w:rFonts w:eastAsia="Arial"/>
        </w:rPr>
        <w:t xml:space="preserve">birlerini sevmede, birbirlerine </w:t>
      </w:r>
      <w:r w:rsidRPr="00F262EF">
        <w:rPr>
          <w:rFonts w:eastAsia="Arial"/>
        </w:rPr>
        <w:t>merhamet</w:t>
      </w:r>
      <w:r>
        <w:rPr>
          <w:rFonts w:eastAsia="Arial"/>
        </w:rPr>
        <w:t xml:space="preserve"> </w:t>
      </w:r>
      <w:r w:rsidRPr="00F262EF">
        <w:rPr>
          <w:rFonts w:eastAsia="Arial"/>
        </w:rPr>
        <w:t>etmede ve şefkat göstermede</w:t>
      </w:r>
      <w:r>
        <w:rPr>
          <w:rFonts w:eastAsia="Arial"/>
        </w:rPr>
        <w:t xml:space="preserve"> </w:t>
      </w:r>
      <w:r w:rsidRPr="00F262EF">
        <w:rPr>
          <w:rFonts w:eastAsia="Arial"/>
        </w:rPr>
        <w:t xml:space="preserve">bir </w:t>
      </w:r>
      <w:r>
        <w:rPr>
          <w:rFonts w:eastAsia="Arial"/>
        </w:rPr>
        <w:br/>
      </w:r>
      <w:r w:rsidRPr="00F262EF">
        <w:rPr>
          <w:rFonts w:eastAsia="Arial"/>
        </w:rPr>
        <w:t>bedenin organları gibidir. Bedenin</w:t>
      </w:r>
      <w:r>
        <w:rPr>
          <w:rFonts w:eastAsia="Arial"/>
        </w:rPr>
        <w:t xml:space="preserve"> </w:t>
      </w:r>
      <w:r w:rsidRPr="00F262EF">
        <w:rPr>
          <w:rFonts w:eastAsia="Arial"/>
        </w:rPr>
        <w:t xml:space="preserve">bir organı </w:t>
      </w:r>
      <w:r>
        <w:rPr>
          <w:rFonts w:eastAsia="Arial"/>
        </w:rPr>
        <w:t xml:space="preserve"> </w:t>
      </w:r>
      <w:r>
        <w:rPr>
          <w:rFonts w:eastAsia="Arial"/>
        </w:rPr>
        <w:br/>
        <w:t>r</w:t>
      </w:r>
      <w:r w:rsidRPr="00F262EF">
        <w:rPr>
          <w:rFonts w:eastAsia="Arial"/>
        </w:rPr>
        <w:t>ahatsızlandığında diğer organlar da uykusuzluk ve yüksek ateşle bu acıya</w:t>
      </w:r>
      <w:r>
        <w:rPr>
          <w:rFonts w:eastAsia="Arial"/>
        </w:rPr>
        <w:t xml:space="preserve"> </w:t>
      </w:r>
      <w:r w:rsidRPr="00F262EF">
        <w:rPr>
          <w:rFonts w:eastAsia="Arial"/>
        </w:rPr>
        <w:t xml:space="preserve">ortak olur.” </w:t>
      </w:r>
      <w:r>
        <w:rPr>
          <w:rFonts w:eastAsia="Arial"/>
        </w:rPr>
        <w:t>(Hadis)</w:t>
      </w:r>
    </w:p>
    <w:p w14:paraId="6DD2CF36" w14:textId="1E9A0B47" w:rsidR="00F64714" w:rsidRDefault="00F64714" w:rsidP="00F64714">
      <w:pPr>
        <w:pStyle w:val="SORUMETN"/>
      </w:pPr>
      <w:r>
        <w:t xml:space="preserve">Hadis-i Şerifte </w:t>
      </w:r>
      <w:r w:rsidRPr="003C35B6">
        <w:t>vurgulanan temel konu nedir?</w:t>
      </w:r>
      <w:r>
        <w:t xml:space="preserve"> </w:t>
      </w:r>
      <w:r>
        <w:rPr>
          <w:i/>
        </w:rPr>
        <w:t>(Kazanım: 8</w:t>
      </w:r>
      <w:r w:rsidRPr="00F64714">
        <w:t>.2.1)</w:t>
      </w:r>
    </w:p>
    <w:p w14:paraId="16AF669B" w14:textId="62000A8B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36A16637" w14:textId="7C9F8828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0F376ED4" w14:textId="5CA37E13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07288E8D" w14:textId="39F15D10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7B8BFE3C" w14:textId="44A53251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10882445" w14:textId="51E4328C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3A7409A3" w14:textId="10A297D2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48A71274" w14:textId="77777777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3946E679" w14:textId="77777777" w:rsidR="00F64714" w:rsidRP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4B6438C3" w14:textId="4C7BCAB3" w:rsidR="00F64714" w:rsidRDefault="00F64714" w:rsidP="00F64714">
      <w:pPr>
        <w:pStyle w:val="SORUMETN"/>
      </w:pPr>
      <w:proofErr w:type="gramStart"/>
      <w:r w:rsidRPr="007115C1">
        <w:t>Zekat</w:t>
      </w:r>
      <w:proofErr w:type="gramEnd"/>
      <w:r w:rsidRPr="007115C1">
        <w:t xml:space="preserve"> kavramının sözlük ve terim anlamlarını yazınız. </w:t>
      </w:r>
      <w:r w:rsidRPr="007115C1">
        <w:rPr>
          <w:i/>
        </w:rPr>
        <w:t>(Kazanım: 8</w:t>
      </w:r>
      <w:r w:rsidRPr="007115C1"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  <w:t>.</w:t>
      </w:r>
      <w:r w:rsidRPr="00F64714">
        <w:t>2.2)</w:t>
      </w:r>
    </w:p>
    <w:p w14:paraId="441C17B5" w14:textId="04C65D10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48ECEE47" w14:textId="21223090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37ADD742" w14:textId="2327DBBD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4B25B68E" w14:textId="77777777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2E1B097C" w14:textId="5E47977D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7B8B6E26" w14:textId="2F0D9C8B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383B5A56" w14:textId="580566EA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6249F865" w14:textId="77777777" w:rsidR="00F64714" w:rsidRP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5EE26B47" w14:textId="4ACB2F48" w:rsidR="00F64714" w:rsidRDefault="00F64714" w:rsidP="00F64714">
      <w:pPr>
        <w:pStyle w:val="SORUMETN"/>
      </w:pPr>
      <w:proofErr w:type="gramStart"/>
      <w:r w:rsidRPr="00997BEA">
        <w:t>Zekat</w:t>
      </w:r>
      <w:proofErr w:type="gramEnd"/>
      <w:r w:rsidRPr="00997BEA">
        <w:t xml:space="preserve"> ile sadaka arasındaki farklarından iki </w:t>
      </w:r>
      <w:r>
        <w:br/>
        <w:t xml:space="preserve">   </w:t>
      </w:r>
      <w:r w:rsidRPr="00997BEA">
        <w:t>tanesini yazalım.</w:t>
      </w:r>
      <w:r>
        <w:t xml:space="preserve"> </w:t>
      </w:r>
      <w:r>
        <w:rPr>
          <w:i/>
        </w:rPr>
        <w:t>(Kazanım: 8</w:t>
      </w:r>
      <w:r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  <w:t>.</w:t>
      </w:r>
      <w:r w:rsidRPr="00F64714">
        <w:t>2.2)</w:t>
      </w:r>
    </w:p>
    <w:p w14:paraId="6FE1A8E8" w14:textId="3F19BE9F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59B2BACB" w14:textId="38B4E034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0E09F84C" w14:textId="2F872113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6E0CA8D8" w14:textId="76B66997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4EFDC143" w14:textId="77EC0778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34E78885" w14:textId="3925428C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6576D5E4" w14:textId="1AF86E49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47ABB3EC" w14:textId="77777777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44AF4246" w14:textId="77777777" w:rsidR="00F64714" w:rsidRP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2F3A65D9" w14:textId="128E4608" w:rsidR="00F64714" w:rsidRDefault="00F64714" w:rsidP="00F64714">
      <w:pPr>
        <w:pStyle w:val="SORUMETN"/>
      </w:pPr>
      <w:proofErr w:type="spellStart"/>
      <w:r>
        <w:t>Nisab</w:t>
      </w:r>
      <w:proofErr w:type="spellEnd"/>
      <w:r>
        <w:t xml:space="preserve"> ne demektir? Yazınız </w:t>
      </w:r>
      <w:r>
        <w:rPr>
          <w:i/>
        </w:rPr>
        <w:t>(Kazanım: 8</w:t>
      </w:r>
      <w:r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  <w:t>.</w:t>
      </w:r>
      <w:r w:rsidRPr="00F64714">
        <w:t>2.2)</w:t>
      </w:r>
    </w:p>
    <w:p w14:paraId="77216922" w14:textId="57CB4173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2B9ABB9C" w14:textId="6A1C198D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530D13CF" w14:textId="37BDC105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05A2A7F9" w14:textId="4C12B60D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04DEEC37" w14:textId="7718A523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07842189" w14:textId="730734F2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7687203F" w14:textId="00D937B6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283AF798" w14:textId="793937B7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231B6759" w14:textId="6D5886F0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783D9B92" w14:textId="6E862FF0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2CEA0CCA" w14:textId="29F96BF0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60AEA5C2" w14:textId="2719FFEF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2B7C425A" w14:textId="590A37F5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781193DB" w14:textId="5562414D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357013D8" w14:textId="27B61C63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106BD06B" w14:textId="1327532B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66AE583C" w14:textId="77777777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781783B9" w14:textId="77777777" w:rsidR="00F64714" w:rsidRP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6E62149D" w14:textId="497BD7CE" w:rsidR="00F64714" w:rsidRDefault="00F64714" w:rsidP="00F64714">
      <w:pPr>
        <w:pStyle w:val="SORUMETN"/>
      </w:pPr>
      <w:r w:rsidRPr="004E2F91">
        <w:rPr>
          <w:w w:val="102"/>
        </w:rPr>
        <w:lastRenderedPageBreak/>
        <w:t xml:space="preserve">Toprak ürünlerinin </w:t>
      </w:r>
      <w:proofErr w:type="gramStart"/>
      <w:r w:rsidRPr="004E2F91">
        <w:rPr>
          <w:w w:val="102"/>
        </w:rPr>
        <w:t>zekatı</w:t>
      </w:r>
      <w:proofErr w:type="gramEnd"/>
      <w:r w:rsidRPr="004E2F91">
        <w:rPr>
          <w:w w:val="102"/>
        </w:rPr>
        <w:t xml:space="preserve"> nasıl hesaplanmaktadır? Yazınız</w:t>
      </w:r>
      <w:r w:rsidRPr="00322871">
        <w:rPr>
          <w:w w:val="102"/>
        </w:rPr>
        <w:t>.</w:t>
      </w:r>
      <w:r>
        <w:rPr>
          <w:w w:val="102"/>
        </w:rPr>
        <w:t xml:space="preserve"> </w:t>
      </w:r>
      <w:r>
        <w:rPr>
          <w:i/>
        </w:rPr>
        <w:t>(Kazanım: 8</w:t>
      </w:r>
      <w:r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  <w:t>.</w:t>
      </w:r>
      <w:r w:rsidRPr="00F64714">
        <w:t>2.2)</w:t>
      </w:r>
    </w:p>
    <w:p w14:paraId="2F12C3CB" w14:textId="7DEE00EF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2EA6C7E3" w14:textId="4F4F1B11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28CE3F95" w14:textId="0B69F9E5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7BA47398" w14:textId="6EF39144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1118D212" w14:textId="003FB377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26D4952E" w14:textId="446BBAFD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73F14364" w14:textId="09B3381C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3B7C497D" w14:textId="2A1C068B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1033DCF0" w14:textId="30AF9FE1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5C955985" w14:textId="68983AE6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331885DD" w14:textId="77777777" w:rsidR="00F64714" w:rsidRP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43BDC29F" w14:textId="4ED42FDF" w:rsidR="00F64714" w:rsidRDefault="00F64714" w:rsidP="00F64714">
      <w:pPr>
        <w:pStyle w:val="SORUMETN"/>
      </w:pPr>
      <w:r>
        <w:rPr>
          <w:rFonts w:ascii="Arial-BoldMT" w:eastAsiaTheme="minorEastAsia" w:hAnsi="Arial-BoldMT" w:cs="Arial-BoldMT"/>
          <w:bCs/>
          <w:color w:val="auto"/>
        </w:rPr>
        <w:t xml:space="preserve">Maun Suresinde verilen mesajlardan dört tanesini yazalım.  </w:t>
      </w:r>
      <w:r>
        <w:rPr>
          <w:i/>
        </w:rPr>
        <w:t>(Kazanım: 8</w:t>
      </w:r>
      <w:r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  <w:t>.</w:t>
      </w:r>
      <w:r w:rsidRPr="00F64714">
        <w:t>2.5</w:t>
      </w:r>
      <w:r>
        <w:t>)</w:t>
      </w:r>
    </w:p>
    <w:p w14:paraId="3D3D6DE1" w14:textId="78AD31D8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275E14E5" w14:textId="5F545E8B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42BBF408" w14:textId="3F8DA236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3794BA26" w14:textId="5FB6170C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679F1FFE" w14:textId="5E9B3E0B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04A825FC" w14:textId="41C5DCEF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5EB992FD" w14:textId="1048EFC5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592315B5" w14:textId="3204A2FC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76ED7C67" w14:textId="0FCA79FA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65B6175A" w14:textId="15AAC5FE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537A6322" w14:textId="193A0298" w:rsid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618242A1" w14:textId="77777777" w:rsidR="00F64714" w:rsidRPr="00F64714" w:rsidRDefault="00F64714" w:rsidP="00F64714">
      <w:pPr>
        <w:pStyle w:val="SEENEKLER"/>
        <w:numPr>
          <w:ilvl w:val="0"/>
          <w:numId w:val="0"/>
        </w:numPr>
        <w:ind w:left="530" w:hanging="360"/>
      </w:pPr>
    </w:p>
    <w:p w14:paraId="61E023B4" w14:textId="77777777" w:rsidR="00F64714" w:rsidRDefault="00F64714" w:rsidP="00F64714">
      <w:pPr>
        <w:pStyle w:val="SORUMETN"/>
      </w:pPr>
      <w:r w:rsidRPr="00322871">
        <w:t xml:space="preserve">Sadaka-i </w:t>
      </w:r>
      <w:r>
        <w:t>c</w:t>
      </w:r>
      <w:r w:rsidRPr="00322871">
        <w:t xml:space="preserve">ariye nedir? İki örnek vererek </w:t>
      </w:r>
      <w:r w:rsidRPr="00322871">
        <w:br/>
        <w:t xml:space="preserve">  açıklayınız. </w:t>
      </w:r>
      <w:r>
        <w:rPr>
          <w:i/>
        </w:rPr>
        <w:t>(Kazanım: 8</w:t>
      </w:r>
      <w:r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  <w:t>.</w:t>
      </w:r>
      <w:r w:rsidRPr="00F64714">
        <w:t>2.3)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54165289" w14:textId="5D430A48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0A8D54" w14:textId="77777777" w:rsidR="007472DC" w:rsidRDefault="007472DC" w:rsidP="00ED544D">
      <w:pPr>
        <w:spacing w:after="0" w:line="240" w:lineRule="auto"/>
      </w:pPr>
      <w:r>
        <w:separator/>
      </w:r>
    </w:p>
  </w:endnote>
  <w:endnote w:type="continuationSeparator" w:id="0">
    <w:p w14:paraId="6CB3FAC7" w14:textId="77777777" w:rsidR="007472DC" w:rsidRDefault="007472DC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A2"/>
    <w:family w:val="auto"/>
    <w:pitch w:val="variable"/>
    <w:sig w:usb0="E00002FF" w:usb1="5000785B" w:usb2="0000000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06BD81" w14:textId="77777777" w:rsidR="007472DC" w:rsidRDefault="007472DC" w:rsidP="00ED544D">
      <w:pPr>
        <w:spacing w:after="0" w:line="240" w:lineRule="auto"/>
      </w:pPr>
      <w:r>
        <w:separator/>
      </w:r>
    </w:p>
  </w:footnote>
  <w:footnote w:type="continuationSeparator" w:id="0">
    <w:p w14:paraId="6C3AE92A" w14:textId="77777777" w:rsidR="007472DC" w:rsidRDefault="007472DC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51FA0"/>
    <w:multiLevelType w:val="hybridMultilevel"/>
    <w:tmpl w:val="D9144EA0"/>
    <w:lvl w:ilvl="0" w:tplc="B8EA6820">
      <w:start w:val="1"/>
      <w:numFmt w:val="decimal"/>
      <w:lvlText w:val="%1)"/>
      <w:lvlJc w:val="left"/>
      <w:pPr>
        <w:ind w:left="4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8" w:hanging="360"/>
      </w:pPr>
    </w:lvl>
    <w:lvl w:ilvl="2" w:tplc="041F001B" w:tentative="1">
      <w:start w:val="1"/>
      <w:numFmt w:val="lowerRoman"/>
      <w:lvlText w:val="%3."/>
      <w:lvlJc w:val="right"/>
      <w:pPr>
        <w:ind w:left="1908" w:hanging="180"/>
      </w:pPr>
    </w:lvl>
    <w:lvl w:ilvl="3" w:tplc="041F000F" w:tentative="1">
      <w:start w:val="1"/>
      <w:numFmt w:val="decimal"/>
      <w:lvlText w:val="%4."/>
      <w:lvlJc w:val="left"/>
      <w:pPr>
        <w:ind w:left="2628" w:hanging="360"/>
      </w:pPr>
    </w:lvl>
    <w:lvl w:ilvl="4" w:tplc="041F0019" w:tentative="1">
      <w:start w:val="1"/>
      <w:numFmt w:val="lowerLetter"/>
      <w:lvlText w:val="%5."/>
      <w:lvlJc w:val="left"/>
      <w:pPr>
        <w:ind w:left="3348" w:hanging="360"/>
      </w:pPr>
    </w:lvl>
    <w:lvl w:ilvl="5" w:tplc="041F001B" w:tentative="1">
      <w:start w:val="1"/>
      <w:numFmt w:val="lowerRoman"/>
      <w:lvlText w:val="%6."/>
      <w:lvlJc w:val="right"/>
      <w:pPr>
        <w:ind w:left="4068" w:hanging="180"/>
      </w:pPr>
    </w:lvl>
    <w:lvl w:ilvl="6" w:tplc="041F000F" w:tentative="1">
      <w:start w:val="1"/>
      <w:numFmt w:val="decimal"/>
      <w:lvlText w:val="%7."/>
      <w:lvlJc w:val="left"/>
      <w:pPr>
        <w:ind w:left="4788" w:hanging="360"/>
      </w:pPr>
    </w:lvl>
    <w:lvl w:ilvl="7" w:tplc="041F0019" w:tentative="1">
      <w:start w:val="1"/>
      <w:numFmt w:val="lowerLetter"/>
      <w:lvlText w:val="%8."/>
      <w:lvlJc w:val="left"/>
      <w:pPr>
        <w:ind w:left="5508" w:hanging="360"/>
      </w:pPr>
    </w:lvl>
    <w:lvl w:ilvl="8" w:tplc="041F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8702BFD"/>
    <w:multiLevelType w:val="hybridMultilevel"/>
    <w:tmpl w:val="80CECA12"/>
    <w:lvl w:ilvl="0" w:tplc="C32057F0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E0AB402">
      <w:start w:val="1"/>
      <w:numFmt w:val="bullet"/>
      <w:lvlText w:val="o"/>
      <w:lvlJc w:val="left"/>
      <w:pPr>
        <w:ind w:left="14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A4864C">
      <w:start w:val="1"/>
      <w:numFmt w:val="bullet"/>
      <w:lvlText w:val="▪"/>
      <w:lvlJc w:val="left"/>
      <w:pPr>
        <w:ind w:left="21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B6C2E8">
      <w:start w:val="1"/>
      <w:numFmt w:val="bullet"/>
      <w:lvlText w:val="•"/>
      <w:lvlJc w:val="left"/>
      <w:pPr>
        <w:ind w:left="29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15EF1C0">
      <w:start w:val="1"/>
      <w:numFmt w:val="bullet"/>
      <w:lvlText w:val="o"/>
      <w:lvlJc w:val="left"/>
      <w:pPr>
        <w:ind w:left="363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868DD2">
      <w:start w:val="1"/>
      <w:numFmt w:val="bullet"/>
      <w:lvlText w:val="▪"/>
      <w:lvlJc w:val="left"/>
      <w:pPr>
        <w:ind w:left="435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48A8DC2">
      <w:start w:val="1"/>
      <w:numFmt w:val="bullet"/>
      <w:lvlText w:val="•"/>
      <w:lvlJc w:val="left"/>
      <w:pPr>
        <w:ind w:left="50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B446BA">
      <w:start w:val="1"/>
      <w:numFmt w:val="bullet"/>
      <w:lvlText w:val="o"/>
      <w:lvlJc w:val="left"/>
      <w:pPr>
        <w:ind w:left="57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69CF168">
      <w:start w:val="1"/>
      <w:numFmt w:val="bullet"/>
      <w:lvlText w:val="▪"/>
      <w:lvlJc w:val="left"/>
      <w:pPr>
        <w:ind w:left="65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6"/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5"/>
  </w:num>
  <w:num w:numId="33">
    <w:abstractNumId w:val="1"/>
  </w:num>
  <w:num w:numId="34">
    <w:abstractNumId w:val="11"/>
  </w:num>
  <w:num w:numId="35">
    <w:abstractNumId w:val="7"/>
  </w:num>
  <w:num w:numId="36">
    <w:abstractNumId w:val="0"/>
  </w:num>
  <w:num w:numId="37">
    <w:abstractNumId w:val="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8"/>
    <w:lvlOverride w:ilvl="0">
      <w:startOverride w:val="1"/>
    </w:lvlOverride>
  </w:num>
  <w:num w:numId="41">
    <w:abstractNumId w:val="8"/>
    <w:lvlOverride w:ilvl="0">
      <w:startOverride w:val="1"/>
    </w:lvlOverride>
  </w:num>
  <w:num w:numId="42">
    <w:abstractNumId w:val="3"/>
  </w:num>
  <w:num w:numId="43">
    <w:abstractNumId w:val="4"/>
  </w:num>
  <w:num w:numId="44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472DC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64714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F647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233D6-B860-407A-96C5-16C02FAE0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5</TotalTime>
  <Pages>5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2024-11-22T10:59:00Z</dcterms:created>
  <dcterms:modified xsi:type="dcterms:W3CDTF">2024-11-22T10:59:00Z</dcterms:modified>
</cp:coreProperties>
</file>