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7D55CC5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30A6E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695B9D17" w14:textId="77777777" w:rsidR="00523926" w:rsidRPr="00EC274E" w:rsidRDefault="00523926" w:rsidP="00523926">
      <w:pPr>
        <w:pStyle w:val="SORUMETN"/>
      </w:pPr>
      <w:r w:rsidRPr="00EC274E">
        <w:t>Aşağıda tanımı yapılan sözcükleri bulunuz ve noktalı yerlere yazınız. (10 puan)</w:t>
      </w:r>
    </w:p>
    <w:p w14:paraId="7AA67BB4" w14:textId="77777777" w:rsidR="00523926" w:rsidRPr="00EC274E" w:rsidRDefault="00523926" w:rsidP="00523926">
      <w:pPr>
        <w:pStyle w:val="sorubilgisistili"/>
        <w:spacing w:line="360" w:lineRule="auto"/>
      </w:pPr>
      <w:proofErr w:type="gramStart"/>
      <w:r w:rsidRPr="00EC274E">
        <w:t>………………………;</w:t>
      </w:r>
      <w:proofErr w:type="gramEnd"/>
      <w:r w:rsidRPr="00EC274E">
        <w:t xml:space="preserve"> hayatın son bulması, ölüm vaktinin gelmesi, dünyadaki yaşamın sona erdiği an.</w:t>
      </w:r>
    </w:p>
    <w:p w14:paraId="5FE4AE5C" w14:textId="77777777" w:rsidR="00523926" w:rsidRPr="00EC274E" w:rsidRDefault="00523926" w:rsidP="00523926">
      <w:pPr>
        <w:pStyle w:val="sorubilgisistili"/>
        <w:spacing w:line="360" w:lineRule="auto"/>
      </w:pPr>
      <w:proofErr w:type="gramStart"/>
      <w:r w:rsidRPr="00EC274E">
        <w:t>………………………;</w:t>
      </w:r>
      <w:proofErr w:type="gramEnd"/>
      <w:r w:rsidRPr="00EC274E">
        <w:t xml:space="preserve"> tüm canlıların dünyadaki yaşam süresi.</w:t>
      </w:r>
    </w:p>
    <w:p w14:paraId="6301F6EE" w14:textId="77777777" w:rsidR="00523926" w:rsidRPr="00EC274E" w:rsidRDefault="00523926" w:rsidP="00523926">
      <w:pPr>
        <w:pStyle w:val="sorubilgisistili"/>
        <w:spacing w:line="360" w:lineRule="auto"/>
      </w:pPr>
      <w:proofErr w:type="gramStart"/>
      <w:r w:rsidRPr="00EC274E">
        <w:t>………………………;</w:t>
      </w:r>
      <w:proofErr w:type="gramEnd"/>
      <w:r w:rsidRPr="00EC274E">
        <w:t xml:space="preserve"> Allah’ın (</w:t>
      </w:r>
      <w:proofErr w:type="spellStart"/>
      <w:r w:rsidRPr="00EC274E">
        <w:t>c.c</w:t>
      </w:r>
      <w:proofErr w:type="spellEnd"/>
      <w:r w:rsidRPr="00EC274E">
        <w:t>.) tüm canlılara kendi katından verdiği yenilen, içilen, giyilen, maddi ve manevi olarak faydalanılan mallar, çocuklar, eşler, ilim, iman gibi şeylerin hepsi.</w:t>
      </w:r>
    </w:p>
    <w:p w14:paraId="5D6AFDCC" w14:textId="33B56CA4" w:rsidR="00523926" w:rsidRDefault="00523926" w:rsidP="00523926">
      <w:pPr>
        <w:pStyle w:val="Default"/>
        <w:jc w:val="both"/>
      </w:pPr>
    </w:p>
    <w:p w14:paraId="52159556" w14:textId="77777777" w:rsidR="00523926" w:rsidRPr="00EC274E" w:rsidRDefault="00523926" w:rsidP="00523926">
      <w:pPr>
        <w:pStyle w:val="Default"/>
        <w:jc w:val="both"/>
      </w:pPr>
    </w:p>
    <w:p w14:paraId="6C97662E" w14:textId="77777777" w:rsidR="00523926" w:rsidRPr="00EC274E" w:rsidRDefault="00523926" w:rsidP="00523926">
      <w:pPr>
        <w:pStyle w:val="sorubilgisistili"/>
      </w:pPr>
      <w:r w:rsidRPr="00EC274E">
        <w:t>Derslerine çok iyi çalışan ve sınavlarda oldukça başarılı olan Halil İbrahim, “Fen Lisesi’ne gidebilecek misin?” diye soranlara “Allah’ın (</w:t>
      </w:r>
      <w:proofErr w:type="spellStart"/>
      <w:r w:rsidRPr="00EC274E">
        <w:t>c.c</w:t>
      </w:r>
      <w:proofErr w:type="spellEnd"/>
      <w:r w:rsidRPr="00EC274E">
        <w:t xml:space="preserve">.) izniyle” diye cevap veriyordu. </w:t>
      </w:r>
    </w:p>
    <w:p w14:paraId="0737E235" w14:textId="77777777" w:rsidR="00523926" w:rsidRPr="00EC274E" w:rsidRDefault="00523926" w:rsidP="00523926">
      <w:pPr>
        <w:pStyle w:val="SORUMETN"/>
      </w:pPr>
      <w:r w:rsidRPr="00EC274E">
        <w:t xml:space="preserve">Halil İbrahim’in bu tavrı kader ile ilgili kavramlardan </w:t>
      </w:r>
      <w:bookmarkStart w:id="2" w:name="_GoBack"/>
      <w:r w:rsidRPr="00EC274E">
        <w:t>hangisine örnek oluşturur?  (10 puan)</w:t>
      </w:r>
    </w:p>
    <w:bookmarkEnd w:id="2"/>
    <w:p w14:paraId="05EDC986" w14:textId="4A67978A" w:rsidR="00523926" w:rsidRDefault="00523926" w:rsidP="00523926">
      <w:pPr>
        <w:pStyle w:val="Default"/>
        <w:ind w:left="113"/>
        <w:jc w:val="both"/>
      </w:pPr>
    </w:p>
    <w:p w14:paraId="10B6A86A" w14:textId="07C7B236" w:rsidR="00523926" w:rsidRDefault="00523926" w:rsidP="00523926">
      <w:pPr>
        <w:pStyle w:val="Default"/>
        <w:jc w:val="both"/>
      </w:pPr>
    </w:p>
    <w:p w14:paraId="1C6D1B12" w14:textId="5446522D" w:rsidR="00523926" w:rsidRDefault="00523926" w:rsidP="00523926">
      <w:pPr>
        <w:pStyle w:val="Default"/>
        <w:jc w:val="both"/>
      </w:pPr>
    </w:p>
    <w:p w14:paraId="002F1124" w14:textId="77777777" w:rsidR="00523926" w:rsidRPr="00EC274E" w:rsidRDefault="00523926" w:rsidP="00523926">
      <w:pPr>
        <w:pStyle w:val="Default"/>
        <w:jc w:val="both"/>
      </w:pPr>
    </w:p>
    <w:p w14:paraId="0E58CAFC" w14:textId="77777777" w:rsidR="00523926" w:rsidRPr="00EC274E" w:rsidRDefault="00523926" w:rsidP="00523926">
      <w:pPr>
        <w:pStyle w:val="sorubilgisistili"/>
      </w:pPr>
      <w:r w:rsidRPr="00EC274E">
        <w:t>“Yarım hurma vermek suretiyle de olsa kendinizi cehennem ateşinden koruyunuz. (Sadaka için) bu miktarı da bulamayanlar, güzel bir sözle olsun kendilerini korusunlar." (</w:t>
      </w:r>
      <w:proofErr w:type="spellStart"/>
      <w:r w:rsidRPr="00EC274E">
        <w:t>Buhâri</w:t>
      </w:r>
      <w:proofErr w:type="spellEnd"/>
      <w:r w:rsidRPr="00EC274E">
        <w:t xml:space="preserve">, Zekât, 10; </w:t>
      </w:r>
      <w:proofErr w:type="spellStart"/>
      <w:r w:rsidRPr="00EC274E">
        <w:t>Edeb</w:t>
      </w:r>
      <w:proofErr w:type="spellEnd"/>
      <w:r w:rsidRPr="00EC274E">
        <w:t xml:space="preserve">, 34.) </w:t>
      </w:r>
    </w:p>
    <w:p w14:paraId="7F6FECF3" w14:textId="77777777" w:rsidR="00523926" w:rsidRPr="00EC274E" w:rsidRDefault="00523926" w:rsidP="00523926">
      <w:pPr>
        <w:pStyle w:val="SORUMETN"/>
      </w:pPr>
      <w:r>
        <w:rPr>
          <w:i/>
          <w:iCs/>
        </w:rPr>
        <w:t xml:space="preserve"> </w:t>
      </w:r>
      <w:r w:rsidRPr="00EC274E">
        <w:t>Yukarıdaki hadisi yorumlayınız. Bu hadis bize hangi mesajları vermektedir? (10 puan)</w:t>
      </w:r>
    </w:p>
    <w:p w14:paraId="03E22A74" w14:textId="28B14017" w:rsidR="00523926" w:rsidRDefault="00523926" w:rsidP="00523926">
      <w:pPr>
        <w:pStyle w:val="Default"/>
        <w:jc w:val="both"/>
      </w:pPr>
    </w:p>
    <w:p w14:paraId="32F46AB2" w14:textId="3437EF26" w:rsidR="00523926" w:rsidRDefault="00523926" w:rsidP="00523926">
      <w:pPr>
        <w:pStyle w:val="Default"/>
        <w:jc w:val="both"/>
      </w:pPr>
    </w:p>
    <w:p w14:paraId="767A6FC2" w14:textId="1E2395DF" w:rsidR="00523926" w:rsidRDefault="00523926" w:rsidP="00523926">
      <w:pPr>
        <w:pStyle w:val="Default"/>
        <w:jc w:val="both"/>
      </w:pPr>
    </w:p>
    <w:p w14:paraId="2B84268D" w14:textId="77777777" w:rsidR="00523926" w:rsidRDefault="00523926" w:rsidP="00523926">
      <w:pPr>
        <w:pStyle w:val="Default"/>
        <w:jc w:val="both"/>
      </w:pPr>
    </w:p>
    <w:p w14:paraId="712A2D3C" w14:textId="77777777" w:rsidR="00523926" w:rsidRDefault="00523926" w:rsidP="00523926">
      <w:pPr>
        <w:pStyle w:val="Default"/>
        <w:jc w:val="both"/>
      </w:pPr>
    </w:p>
    <w:p w14:paraId="16836781" w14:textId="77777777" w:rsidR="00523926" w:rsidRPr="00EC274E" w:rsidRDefault="00523926" w:rsidP="00523926">
      <w:pPr>
        <w:pStyle w:val="sorubilgisistili"/>
      </w:pPr>
      <w:r w:rsidRPr="00EC274E">
        <w:t xml:space="preserve">Semih Bey’in 100 gr. altını bulunmaktadır. Bu malın zekâtını, torununa 1/50 (%2) oranında vermiştir. </w:t>
      </w:r>
    </w:p>
    <w:p w14:paraId="4A267EA7" w14:textId="77777777" w:rsidR="00523926" w:rsidRPr="00EC274E" w:rsidRDefault="00523926" w:rsidP="00523926">
      <w:pPr>
        <w:pStyle w:val="SORUMETN"/>
      </w:pPr>
      <w:r w:rsidRPr="00EC274E">
        <w:t>Buna göre Semih Bey’in zekâtının geçerli olabilmesi için hangi yanlışları düze</w:t>
      </w:r>
      <w:r>
        <w:t xml:space="preserve">ltmesi gerekir? (10 </w:t>
      </w:r>
      <w:r w:rsidRPr="00EC274E">
        <w:t>p</w:t>
      </w:r>
      <w:r>
        <w:t>uan</w:t>
      </w:r>
      <w:r w:rsidRPr="00EC274E">
        <w:t xml:space="preserve">) </w:t>
      </w:r>
    </w:p>
    <w:p w14:paraId="41D5AEC0" w14:textId="7A16440A" w:rsidR="00523926" w:rsidRDefault="00523926" w:rsidP="00523926">
      <w:pPr>
        <w:pStyle w:val="Default"/>
        <w:jc w:val="both"/>
        <w:rPr>
          <w:b/>
          <w:bCs/>
        </w:rPr>
      </w:pPr>
    </w:p>
    <w:p w14:paraId="433D2D8B" w14:textId="505A291E" w:rsidR="00523926" w:rsidRDefault="00523926" w:rsidP="00523926">
      <w:pPr>
        <w:pStyle w:val="Default"/>
        <w:jc w:val="both"/>
        <w:rPr>
          <w:b/>
          <w:bCs/>
        </w:rPr>
      </w:pPr>
    </w:p>
    <w:p w14:paraId="2DE83B7E" w14:textId="77777777" w:rsidR="00523926" w:rsidRDefault="00523926" w:rsidP="00523926">
      <w:pPr>
        <w:pStyle w:val="Default"/>
        <w:jc w:val="both"/>
        <w:rPr>
          <w:b/>
          <w:bCs/>
        </w:rPr>
      </w:pPr>
    </w:p>
    <w:p w14:paraId="7BB95EF3" w14:textId="117C87A4" w:rsidR="00523926" w:rsidRDefault="00523926" w:rsidP="00523926">
      <w:pPr>
        <w:pStyle w:val="Default"/>
        <w:jc w:val="both"/>
        <w:rPr>
          <w:b/>
          <w:bCs/>
        </w:rPr>
      </w:pPr>
    </w:p>
    <w:p w14:paraId="716C5FB0" w14:textId="20B44D38" w:rsidR="00523926" w:rsidRDefault="00523926" w:rsidP="00523926">
      <w:pPr>
        <w:pStyle w:val="Default"/>
        <w:jc w:val="both"/>
        <w:rPr>
          <w:b/>
          <w:bCs/>
        </w:rPr>
      </w:pPr>
    </w:p>
    <w:p w14:paraId="4003225A" w14:textId="5349BBB3" w:rsidR="00523926" w:rsidRDefault="00523926" w:rsidP="00523926">
      <w:pPr>
        <w:pStyle w:val="Default"/>
        <w:jc w:val="both"/>
        <w:rPr>
          <w:b/>
          <w:bCs/>
        </w:rPr>
      </w:pPr>
    </w:p>
    <w:p w14:paraId="2DD45412" w14:textId="77777777" w:rsidR="00523926" w:rsidRPr="00280B55" w:rsidRDefault="00523926" w:rsidP="00523926">
      <w:pPr>
        <w:pStyle w:val="SORUMETN"/>
      </w:pPr>
      <w:r w:rsidRPr="00003195">
        <w:t xml:space="preserve">Hz. </w:t>
      </w:r>
      <w:proofErr w:type="spellStart"/>
      <w:r w:rsidRPr="00003195">
        <w:t>Şuayb</w:t>
      </w:r>
      <w:proofErr w:type="spellEnd"/>
      <w:r w:rsidRPr="00003195">
        <w:t xml:space="preserve"> (</w:t>
      </w:r>
      <w:proofErr w:type="spellStart"/>
      <w:r w:rsidRPr="00003195">
        <w:t>a.s</w:t>
      </w:r>
      <w:proofErr w:type="spellEnd"/>
      <w:r w:rsidRPr="00003195">
        <w:t>.) ilgili verilen bilgileri doldurunuz?</w:t>
      </w:r>
      <w:r w:rsidRPr="00280B55">
        <w:t xml:space="preserve"> </w:t>
      </w:r>
      <w:r w:rsidRPr="00EC274E">
        <w:t>(10 puan)</w:t>
      </w:r>
    </w:p>
    <w:p w14:paraId="45A9F780" w14:textId="77777777" w:rsidR="00523926" w:rsidRPr="00523926" w:rsidRDefault="00523926" w:rsidP="00523926">
      <w:pPr>
        <w:pStyle w:val="sorubilgisistili"/>
        <w:spacing w:line="480" w:lineRule="auto"/>
      </w:pPr>
      <w:r w:rsidRPr="00523926">
        <w:t xml:space="preserve">A) Gönderildiği iki toplumun adı: </w:t>
      </w:r>
    </w:p>
    <w:tbl>
      <w:tblPr>
        <w:tblStyle w:val="TabloKlavuzu"/>
        <w:tblpPr w:leftFromText="141" w:rightFromText="141" w:vertAnchor="text" w:horzAnchor="page" w:tblpX="4914" w:tblpY="4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523926" w14:paraId="2C6150DD" w14:textId="77777777" w:rsidTr="00523926">
        <w:tc>
          <w:tcPr>
            <w:tcW w:w="4738" w:type="dxa"/>
          </w:tcPr>
          <w:p w14:paraId="23D48E3C" w14:textId="77777777" w:rsidR="00523926" w:rsidRDefault="00523926" w:rsidP="0052392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523926" w14:paraId="2E4322D7" w14:textId="77777777" w:rsidTr="00523926">
        <w:tc>
          <w:tcPr>
            <w:tcW w:w="4738" w:type="dxa"/>
          </w:tcPr>
          <w:p w14:paraId="2C68098D" w14:textId="77777777" w:rsidR="00523926" w:rsidRDefault="00523926" w:rsidP="0052392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523926" w14:paraId="6B985813" w14:textId="77777777" w:rsidTr="00523926">
        <w:tc>
          <w:tcPr>
            <w:tcW w:w="4738" w:type="dxa"/>
          </w:tcPr>
          <w:p w14:paraId="609C69EB" w14:textId="77777777" w:rsidR="00523926" w:rsidRDefault="00523926" w:rsidP="0052392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bookmarkEnd w:id="3"/>
    <w:p w14:paraId="4EB2962C" w14:textId="6D1D31E4" w:rsidR="00523926" w:rsidRPr="00523926" w:rsidRDefault="00523926" w:rsidP="00523926">
      <w:pPr>
        <w:pStyle w:val="sorubilgisistili"/>
        <w:spacing w:line="480" w:lineRule="auto"/>
        <w:rPr>
          <w:rFonts w:cs="Helveticaaci"/>
        </w:rPr>
      </w:pPr>
      <w:r w:rsidRPr="00523926">
        <w:t>B)</w:t>
      </w:r>
      <w:r w:rsidRPr="00523926">
        <w:rPr>
          <w:rFonts w:cs="Helveticaaci"/>
        </w:rPr>
        <w:t xml:space="preserve"> Tebliğindeki tatlı üslubu ve etkileyici söz söylemesi sebebiyle ona </w:t>
      </w:r>
      <w:proofErr w:type="gramStart"/>
      <w:r w:rsidRPr="00523926">
        <w:rPr>
          <w:rFonts w:cs="Helveticaaci"/>
        </w:rPr>
        <w:t>………………………………</w:t>
      </w:r>
      <w:proofErr w:type="gramEnd"/>
    </w:p>
    <w:p w14:paraId="3D9DCCAC" w14:textId="77777777" w:rsidR="00523926" w:rsidRPr="00EC274E" w:rsidRDefault="00523926" w:rsidP="00523926">
      <w:pPr>
        <w:pStyle w:val="sorubilgisistili"/>
      </w:pPr>
      <w:r w:rsidRPr="00EC274E">
        <w:t xml:space="preserve">“Bir insan öldüğünde şu üç şey dışında amel defteri kapanır: </w:t>
      </w:r>
      <w:r w:rsidRPr="00EC274E">
        <w:rPr>
          <w:b/>
          <w:bCs/>
          <w:u w:val="single"/>
        </w:rPr>
        <w:t>Kalıcı hayır işleri</w:t>
      </w:r>
      <w:r w:rsidRPr="00EC274E">
        <w:t xml:space="preserve">, faydalanılan ilim ve kendisine dua eden hayırlı evlat.” </w:t>
      </w:r>
    </w:p>
    <w:p w14:paraId="69C1C2EA" w14:textId="210EE234" w:rsidR="00523926" w:rsidRDefault="00523926" w:rsidP="00523926">
      <w:pPr>
        <w:pStyle w:val="SORUMETN"/>
      </w:pPr>
      <w:r>
        <w:t>Hadisteki altı çizili bölüm hangi kavramla ifade edilmektedir? Bu kavramı 1 örnek vererek açıklayınız</w:t>
      </w:r>
      <w:r w:rsidRPr="00523926">
        <w:t>. (10 puan)</w:t>
      </w:r>
    </w:p>
    <w:p w14:paraId="5308B630" w14:textId="10422C5A" w:rsidR="00523926" w:rsidRDefault="00523926" w:rsidP="00523926">
      <w:pPr>
        <w:pStyle w:val="SEENEKLER"/>
        <w:numPr>
          <w:ilvl w:val="0"/>
          <w:numId w:val="0"/>
        </w:numPr>
        <w:ind w:left="530" w:hanging="360"/>
      </w:pPr>
    </w:p>
    <w:p w14:paraId="55AC3529" w14:textId="4A805623" w:rsidR="00523926" w:rsidRDefault="00523926" w:rsidP="00523926">
      <w:pPr>
        <w:pStyle w:val="SEENEKLER"/>
        <w:numPr>
          <w:ilvl w:val="0"/>
          <w:numId w:val="0"/>
        </w:numPr>
        <w:ind w:left="530" w:hanging="360"/>
      </w:pPr>
    </w:p>
    <w:p w14:paraId="38755A4D" w14:textId="091610CC" w:rsidR="00523926" w:rsidRDefault="00523926" w:rsidP="00523926">
      <w:pPr>
        <w:pStyle w:val="SEENEKLER"/>
        <w:numPr>
          <w:ilvl w:val="0"/>
          <w:numId w:val="0"/>
        </w:numPr>
        <w:ind w:left="530" w:hanging="360"/>
      </w:pPr>
    </w:p>
    <w:p w14:paraId="2E8F06E7" w14:textId="77777777" w:rsidR="00523926" w:rsidRPr="00523926" w:rsidRDefault="00523926" w:rsidP="00523926">
      <w:pPr>
        <w:pStyle w:val="SEENEKLER"/>
        <w:numPr>
          <w:ilvl w:val="0"/>
          <w:numId w:val="0"/>
        </w:numPr>
        <w:ind w:left="530" w:hanging="360"/>
      </w:pPr>
    </w:p>
    <w:p w14:paraId="495F8271" w14:textId="77777777" w:rsidR="00523926" w:rsidRDefault="00523926" w:rsidP="00523926">
      <w:pPr>
        <w:pStyle w:val="Default"/>
      </w:pPr>
    </w:p>
    <w:p w14:paraId="701C176B" w14:textId="40088683" w:rsidR="00523926" w:rsidRDefault="00523926" w:rsidP="00523926">
      <w:pPr>
        <w:pStyle w:val="SORUMETN"/>
      </w:pPr>
      <w:r w:rsidRPr="0055008D">
        <w:t xml:space="preserve"> Zekâtın bireysel ve toplumsal faydaları ile ilgili 3 örnek yazınız</w:t>
      </w:r>
      <w:r w:rsidRPr="00523926">
        <w:t>. (10 puan)</w:t>
      </w:r>
    </w:p>
    <w:p w14:paraId="221D2B14" w14:textId="540A6FC9" w:rsidR="00523926" w:rsidRDefault="00523926" w:rsidP="00523926">
      <w:pPr>
        <w:pStyle w:val="SEENEKLER"/>
        <w:numPr>
          <w:ilvl w:val="0"/>
          <w:numId w:val="0"/>
        </w:numPr>
        <w:ind w:left="530" w:hanging="360"/>
      </w:pPr>
    </w:p>
    <w:p w14:paraId="2F6F63D6" w14:textId="5F55DF35" w:rsidR="00523926" w:rsidRDefault="00523926" w:rsidP="00523926">
      <w:pPr>
        <w:pStyle w:val="SEENEKLER"/>
        <w:numPr>
          <w:ilvl w:val="0"/>
          <w:numId w:val="0"/>
        </w:numPr>
        <w:ind w:left="530" w:hanging="360"/>
      </w:pPr>
    </w:p>
    <w:p w14:paraId="7C60E59E" w14:textId="2C55D7C9" w:rsidR="00523926" w:rsidRDefault="00523926" w:rsidP="00523926">
      <w:pPr>
        <w:pStyle w:val="SEENEKLER"/>
        <w:numPr>
          <w:ilvl w:val="0"/>
          <w:numId w:val="0"/>
        </w:numPr>
        <w:ind w:left="530" w:hanging="360"/>
      </w:pPr>
    </w:p>
    <w:p w14:paraId="7443F762" w14:textId="6E7661BC" w:rsidR="00523926" w:rsidRDefault="00523926" w:rsidP="00523926">
      <w:pPr>
        <w:pStyle w:val="SEENEKLER"/>
        <w:numPr>
          <w:ilvl w:val="0"/>
          <w:numId w:val="0"/>
        </w:numPr>
        <w:ind w:left="530" w:hanging="360"/>
      </w:pPr>
    </w:p>
    <w:p w14:paraId="4E90624E" w14:textId="77777777" w:rsidR="00523926" w:rsidRPr="00523926" w:rsidRDefault="00523926" w:rsidP="00523926">
      <w:pPr>
        <w:pStyle w:val="SEENEKLER"/>
        <w:numPr>
          <w:ilvl w:val="0"/>
          <w:numId w:val="0"/>
        </w:numPr>
        <w:ind w:left="530" w:hanging="360"/>
      </w:pPr>
    </w:p>
    <w:p w14:paraId="00BB5312" w14:textId="77777777" w:rsidR="00523926" w:rsidRDefault="00523926" w:rsidP="00523926">
      <w:pPr>
        <w:pStyle w:val="Default"/>
        <w:jc w:val="both"/>
        <w:rPr>
          <w:b/>
          <w:bCs/>
          <w:sz w:val="22"/>
          <w:szCs w:val="22"/>
        </w:rPr>
      </w:pPr>
    </w:p>
    <w:p w14:paraId="2D6E7BEF" w14:textId="77777777" w:rsidR="00523926" w:rsidRPr="00EC274E" w:rsidRDefault="00523926" w:rsidP="00523926">
      <w:pPr>
        <w:pStyle w:val="sorubilgisistili"/>
      </w:pPr>
      <w:r w:rsidRPr="00EC274E">
        <w:t>“Allah yolunda mallarını harcayanların durumu, yedi başak bitiren ve her başakta yüz dane bulunan bir tohum gibidir. Allah dilediğine kat kat fazlasını verir. Allah’ın lüt</w:t>
      </w:r>
      <w:r>
        <w:t>fu geniştir, o her şeyi bilir.”</w:t>
      </w:r>
      <w:r w:rsidRPr="00EC274E">
        <w:t>(Bakara</w:t>
      </w:r>
      <w:r>
        <w:t>, 261. ayet</w:t>
      </w:r>
      <w:r w:rsidRPr="00EC274E">
        <w:t xml:space="preserve">) </w:t>
      </w:r>
    </w:p>
    <w:p w14:paraId="7F360CBD" w14:textId="77777777" w:rsidR="00523926" w:rsidRPr="00523926" w:rsidRDefault="00523926" w:rsidP="00523926">
      <w:pPr>
        <w:pStyle w:val="SORUMETN"/>
      </w:pPr>
      <w:r w:rsidRPr="00EC274E">
        <w:t>Yukarıdaki ayeti yorumlayınız. Bu ayet bize hangi mesajları vermektedir?</w:t>
      </w:r>
      <w:r w:rsidRPr="00280B55">
        <w:t xml:space="preserve"> </w:t>
      </w:r>
      <w:r w:rsidRPr="00EC274E">
        <w:t>(10 puan)</w:t>
      </w:r>
      <w:r w:rsidRPr="00EC274E">
        <w:rPr>
          <w:i/>
          <w:iCs/>
        </w:rPr>
        <w:tab/>
      </w:r>
      <w:r>
        <w:rPr>
          <w:i/>
          <w:iCs/>
        </w:rPr>
        <w:t xml:space="preserve">   </w:t>
      </w:r>
    </w:p>
    <w:p w14:paraId="5164DCEA" w14:textId="77777777" w:rsidR="00523926" w:rsidRDefault="00523926" w:rsidP="00523926">
      <w:pPr>
        <w:pStyle w:val="SORUMETN"/>
        <w:numPr>
          <w:ilvl w:val="0"/>
          <w:numId w:val="0"/>
        </w:numPr>
        <w:ind w:left="113"/>
      </w:pPr>
    </w:p>
    <w:p w14:paraId="1E12F04C" w14:textId="77777777" w:rsidR="00523926" w:rsidRDefault="00523926" w:rsidP="00523926">
      <w:pPr>
        <w:pStyle w:val="SORUMETN"/>
        <w:numPr>
          <w:ilvl w:val="0"/>
          <w:numId w:val="0"/>
        </w:numPr>
        <w:ind w:left="113"/>
      </w:pPr>
    </w:p>
    <w:p w14:paraId="2DC4AE9D" w14:textId="77777777" w:rsidR="00523926" w:rsidRDefault="00523926" w:rsidP="00523926">
      <w:pPr>
        <w:pStyle w:val="SORUMETN"/>
        <w:numPr>
          <w:ilvl w:val="0"/>
          <w:numId w:val="0"/>
        </w:numPr>
        <w:ind w:left="113"/>
      </w:pPr>
    </w:p>
    <w:p w14:paraId="532065B4" w14:textId="77777777" w:rsidR="00523926" w:rsidRDefault="00523926" w:rsidP="00523926">
      <w:pPr>
        <w:pStyle w:val="SORUMETN"/>
        <w:numPr>
          <w:ilvl w:val="0"/>
          <w:numId w:val="0"/>
        </w:numPr>
        <w:ind w:left="113"/>
      </w:pPr>
    </w:p>
    <w:p w14:paraId="0295419E" w14:textId="6D6B942D" w:rsidR="00523926" w:rsidRPr="00280B55" w:rsidRDefault="00523926" w:rsidP="00523926">
      <w:pPr>
        <w:pStyle w:val="SORUMETN"/>
        <w:numPr>
          <w:ilvl w:val="0"/>
          <w:numId w:val="0"/>
        </w:numPr>
        <w:ind w:left="113"/>
      </w:pPr>
      <w:r w:rsidRPr="00523926">
        <w:rPr>
          <w:i/>
          <w:iCs/>
        </w:rPr>
        <w:t xml:space="preserve"> </w:t>
      </w:r>
    </w:p>
    <w:p w14:paraId="3302F572" w14:textId="1CEA7ED6" w:rsidR="00523926" w:rsidRDefault="00523926" w:rsidP="00523926">
      <w:pPr>
        <w:pStyle w:val="SORUMETN"/>
      </w:pPr>
      <w:r w:rsidRPr="00003195">
        <w:rPr>
          <w:rFonts w:eastAsia="Arial"/>
          <w:color w:val="000000" w:themeColor="text1"/>
          <w:spacing w:val="2"/>
        </w:rPr>
        <w:t>Sadaka-i cariye nedir? İki örnek vererek açıklayınız.</w:t>
      </w:r>
      <w:r>
        <w:rPr>
          <w:rFonts w:eastAsia="Arial"/>
          <w:color w:val="000000" w:themeColor="text1"/>
          <w:spacing w:val="2"/>
        </w:rPr>
        <w:t xml:space="preserve"> </w:t>
      </w:r>
      <w:r w:rsidRPr="00EC274E">
        <w:t>(10 puan)</w:t>
      </w:r>
    </w:p>
    <w:p w14:paraId="6B10A66A" w14:textId="78CD2611" w:rsidR="00523926" w:rsidRDefault="00523926" w:rsidP="00523926">
      <w:pPr>
        <w:pStyle w:val="SEENEKLER"/>
        <w:numPr>
          <w:ilvl w:val="0"/>
          <w:numId w:val="0"/>
        </w:numPr>
        <w:ind w:left="530" w:hanging="360"/>
      </w:pPr>
    </w:p>
    <w:p w14:paraId="713A5A3A" w14:textId="66A44D3E" w:rsidR="00523926" w:rsidRDefault="00523926" w:rsidP="00523926">
      <w:pPr>
        <w:pStyle w:val="SEENEKLER"/>
        <w:numPr>
          <w:ilvl w:val="0"/>
          <w:numId w:val="0"/>
        </w:numPr>
        <w:ind w:left="530" w:hanging="360"/>
      </w:pPr>
    </w:p>
    <w:p w14:paraId="48342C33" w14:textId="149070DA" w:rsidR="00523926" w:rsidRDefault="00523926" w:rsidP="00523926">
      <w:pPr>
        <w:pStyle w:val="SEENEKLER"/>
        <w:numPr>
          <w:ilvl w:val="0"/>
          <w:numId w:val="0"/>
        </w:numPr>
        <w:ind w:left="530" w:hanging="360"/>
      </w:pPr>
    </w:p>
    <w:p w14:paraId="04462A40" w14:textId="12CF7E91" w:rsidR="00523926" w:rsidRDefault="00523926" w:rsidP="00523926">
      <w:pPr>
        <w:pStyle w:val="SEENEKLER"/>
        <w:numPr>
          <w:ilvl w:val="0"/>
          <w:numId w:val="0"/>
        </w:numPr>
        <w:ind w:left="530" w:hanging="360"/>
      </w:pPr>
    </w:p>
    <w:p w14:paraId="3D3745AF" w14:textId="0C792F95" w:rsidR="00523926" w:rsidRDefault="00523926" w:rsidP="00523926">
      <w:pPr>
        <w:pStyle w:val="SEENEKLER"/>
        <w:numPr>
          <w:ilvl w:val="0"/>
          <w:numId w:val="0"/>
        </w:numPr>
        <w:ind w:left="530" w:hanging="360"/>
      </w:pPr>
    </w:p>
    <w:p w14:paraId="202314EA" w14:textId="77777777" w:rsidR="00523926" w:rsidRPr="00523926" w:rsidRDefault="00523926" w:rsidP="00523926">
      <w:pPr>
        <w:pStyle w:val="SEENEKLER"/>
        <w:numPr>
          <w:ilvl w:val="0"/>
          <w:numId w:val="0"/>
        </w:numPr>
        <w:ind w:left="530" w:hanging="360"/>
      </w:pPr>
    </w:p>
    <w:p w14:paraId="3B9C6A76" w14:textId="48697D8C" w:rsidR="00523926" w:rsidRDefault="00523926" w:rsidP="00523926">
      <w:pPr>
        <w:tabs>
          <w:tab w:val="left" w:pos="0"/>
        </w:tabs>
        <w:spacing w:after="0" w:line="240" w:lineRule="auto"/>
        <w:rPr>
          <w:b/>
          <w:bCs/>
          <w:sz w:val="24"/>
          <w:szCs w:val="24"/>
        </w:rPr>
      </w:pPr>
    </w:p>
    <w:p w14:paraId="20BE1742" w14:textId="77777777" w:rsidR="00523926" w:rsidRPr="00003195" w:rsidRDefault="00523926" w:rsidP="00523926">
      <w:pPr>
        <w:tabs>
          <w:tab w:val="left" w:pos="1605"/>
        </w:tabs>
        <w:spacing w:after="0"/>
        <w:ind w:left="1416"/>
        <w:jc w:val="center"/>
        <w:rPr>
          <w:sz w:val="24"/>
          <w:szCs w:val="24"/>
        </w:rPr>
      </w:pPr>
    </w:p>
    <w:p w14:paraId="378EF873" w14:textId="77777777" w:rsidR="00523926" w:rsidRPr="00280B55" w:rsidRDefault="00523926" w:rsidP="00523926">
      <w:pPr>
        <w:pStyle w:val="SORUMETN"/>
      </w:pPr>
      <w:r>
        <w:t>Maun Suresinin okunuşunu yazıp</w:t>
      </w:r>
      <w:r w:rsidRPr="00003195">
        <w:t xml:space="preserve"> anlamından çıkarılabilecek mesajlardan 3 tanesini yazınız.</w:t>
      </w:r>
      <w:r w:rsidRPr="00280B55">
        <w:t xml:space="preserve"> </w:t>
      </w:r>
      <w:r w:rsidRPr="00EC274E">
        <w:t>(10 puan)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54165289" w14:textId="16F38775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DBE167" w14:textId="77777777" w:rsidR="00F069AE" w:rsidRDefault="00F069AE" w:rsidP="00ED544D">
      <w:pPr>
        <w:spacing w:after="0" w:line="240" w:lineRule="auto"/>
      </w:pPr>
      <w:r>
        <w:separator/>
      </w:r>
    </w:p>
  </w:endnote>
  <w:endnote w:type="continuationSeparator" w:id="0">
    <w:p w14:paraId="386542FE" w14:textId="77777777" w:rsidR="00F069AE" w:rsidRDefault="00F069AE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aci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A120E3" w14:textId="77777777" w:rsidR="00F069AE" w:rsidRDefault="00F069AE" w:rsidP="00ED544D">
      <w:pPr>
        <w:spacing w:after="0" w:line="240" w:lineRule="auto"/>
      </w:pPr>
      <w:r>
        <w:separator/>
      </w:r>
    </w:p>
  </w:footnote>
  <w:footnote w:type="continuationSeparator" w:id="0">
    <w:p w14:paraId="00A73DDB" w14:textId="77777777" w:rsidR="00F069AE" w:rsidRDefault="00F069AE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4504C5"/>
    <w:multiLevelType w:val="hybridMultilevel"/>
    <w:tmpl w:val="284C5C84"/>
    <w:lvl w:ilvl="0" w:tplc="60B8CF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0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 w:numId="43">
    <w:abstractNumId w:val="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23926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069AE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Default">
    <w:name w:val="Default"/>
    <w:rsid w:val="005239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69803-02E1-44E3-A6B3-371ED77BA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5</TotalTime>
  <Pages>4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2024-11-22T10:51:00Z</dcterms:created>
  <dcterms:modified xsi:type="dcterms:W3CDTF">2024-11-22T10:51:00Z</dcterms:modified>
</cp:coreProperties>
</file>