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CFF0A60" w14:textId="21C494D8" w:rsidR="009F1D13" w:rsidRDefault="009F1D13" w:rsidP="009F1D13">
      <w:pPr>
        <w:pStyle w:val="SORUMETN"/>
      </w:pPr>
      <w:r w:rsidRPr="009F1D13">
        <w:t>Tevekkül nedir?  Örneklerle açıklayınız.</w:t>
      </w:r>
    </w:p>
    <w:p w14:paraId="0D8EE648" w14:textId="3E251A65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0725E0C" w14:textId="2E8EC588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63CBDB6" w14:textId="17EBF623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524E67DE" w14:textId="24F3909C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2EFF65CC" w14:textId="16F114A2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9B1564E" w14:textId="77777777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5B002E8C" w14:textId="41DD2887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5C68AC04" w14:textId="77777777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7A1318B" w14:textId="2DF69B7B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8B78C6E" w14:textId="6493547D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031D3B45" w14:textId="77777777" w:rsidR="009F1D13" w:rsidRP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F3DF26B" w14:textId="13778336" w:rsidR="009F1D13" w:rsidRDefault="009F1D13" w:rsidP="009F1D13">
      <w:pPr>
        <w:pStyle w:val="SORUMETN"/>
      </w:pPr>
      <w:r w:rsidRPr="009F1D13">
        <w:t>Zekât ve Sadaka nedir? Kısaca Açıklayınız</w:t>
      </w:r>
    </w:p>
    <w:p w14:paraId="1D6CC44C" w14:textId="77777777" w:rsidR="009F1D13" w:rsidRDefault="009F1D13" w:rsidP="009F1D13">
      <w:pPr>
        <w:pStyle w:val="AralkYok"/>
      </w:pPr>
    </w:p>
    <w:p w14:paraId="70B3611D" w14:textId="77777777" w:rsidR="009F1D13" w:rsidRDefault="009F1D13" w:rsidP="009F1D13">
      <w:pPr>
        <w:pStyle w:val="AralkYok"/>
      </w:pPr>
    </w:p>
    <w:p w14:paraId="2CA176A5" w14:textId="0A073BD4" w:rsidR="009F1D13" w:rsidRDefault="009F1D13" w:rsidP="009F1D13">
      <w:pPr>
        <w:pStyle w:val="AralkYok"/>
      </w:pPr>
    </w:p>
    <w:p w14:paraId="528ED941" w14:textId="77777777" w:rsidR="009F1D13" w:rsidRDefault="009F1D13" w:rsidP="009F1D13">
      <w:pPr>
        <w:pStyle w:val="AralkYok"/>
      </w:pPr>
    </w:p>
    <w:p w14:paraId="49515B01" w14:textId="2259CBD2" w:rsidR="009F1D13" w:rsidRDefault="009F1D13" w:rsidP="009F1D13">
      <w:pPr>
        <w:pStyle w:val="AralkYok"/>
      </w:pPr>
    </w:p>
    <w:p w14:paraId="69ECF0C2" w14:textId="77777777" w:rsidR="009F1D13" w:rsidRDefault="009F1D13" w:rsidP="009F1D13">
      <w:pPr>
        <w:pStyle w:val="AralkYok"/>
      </w:pPr>
    </w:p>
    <w:p w14:paraId="79B2DDD6" w14:textId="5DF55420" w:rsidR="009F1D13" w:rsidRDefault="009F1D13" w:rsidP="009F1D13">
      <w:pPr>
        <w:pStyle w:val="AralkYok"/>
      </w:pPr>
    </w:p>
    <w:p w14:paraId="27A9335B" w14:textId="77777777" w:rsidR="009F1D13" w:rsidRDefault="009F1D13" w:rsidP="009F1D13">
      <w:pPr>
        <w:pStyle w:val="AralkYok"/>
      </w:pPr>
    </w:p>
    <w:p w14:paraId="511CFEA4" w14:textId="77777777" w:rsidR="009F1D13" w:rsidRDefault="009F1D13" w:rsidP="009F1D13">
      <w:pPr>
        <w:pStyle w:val="AralkYok"/>
      </w:pPr>
    </w:p>
    <w:p w14:paraId="6061CC24" w14:textId="77777777" w:rsidR="009F1D13" w:rsidRDefault="009F1D13" w:rsidP="009F1D13">
      <w:pPr>
        <w:pStyle w:val="AralkYok"/>
      </w:pPr>
    </w:p>
    <w:p w14:paraId="3689E224" w14:textId="549365B7" w:rsidR="009F1D13" w:rsidRDefault="009F1D13" w:rsidP="009F1D13">
      <w:pPr>
        <w:pStyle w:val="SORUMETN"/>
      </w:pPr>
      <w:r w:rsidRPr="009F1D13">
        <w:t>Zekât ve Sadaka ibadetinin bireysel ve toplumsal faydaları nelerdir. Üçer tane yazınız.</w:t>
      </w:r>
    </w:p>
    <w:p w14:paraId="35B1F2D3" w14:textId="2123FAD5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C5A8FDF" w14:textId="394E5DB1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0E6D1690" w14:textId="77777777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29D474D2" w14:textId="56925409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46AEBC81" w14:textId="19F8223C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70F55C1" w14:textId="77777777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FE3C5FB" w14:textId="602F3DBF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0F60A321" w14:textId="095EDB32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170BB51B" w14:textId="372F792B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3482E7A" w14:textId="732BDF93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52D01C3" w14:textId="77777777" w:rsidR="009F1D13" w:rsidRP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2B54EE0" w14:textId="5AA97D51" w:rsidR="009F1D13" w:rsidRDefault="009F1D13" w:rsidP="009F1D13">
      <w:pPr>
        <w:pStyle w:val="SORUMETN"/>
      </w:pPr>
      <w:r w:rsidRPr="009F1D13">
        <w:t xml:space="preserve">Zekât ve Sadaka Arasındaki farklar </w:t>
      </w:r>
      <w:proofErr w:type="gramStart"/>
      <w:r w:rsidRPr="009F1D13">
        <w:t>Nelerdir</w:t>
      </w:r>
      <w:proofErr w:type="gramEnd"/>
      <w:r w:rsidRPr="009F1D13">
        <w:t xml:space="preserve"> Yazınız.</w:t>
      </w:r>
    </w:p>
    <w:p w14:paraId="3339606C" w14:textId="3B34DA77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5ADC8CA" w14:textId="26FCEB1D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4FD48995" w14:textId="27AEEF00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D138C9E" w14:textId="72067D62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E051FB2" w14:textId="259DDCB0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4280A81" w14:textId="7F27C409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39890EB" w14:textId="4D317704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DAFBD93" w14:textId="5A08AA89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1983269C" w14:textId="77777777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3FEDCB8" w14:textId="77777777" w:rsidR="009F1D13" w:rsidRP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09FD25F" w14:textId="50715E4B" w:rsidR="009F1D13" w:rsidRDefault="009F1D13" w:rsidP="009F1D13">
      <w:pPr>
        <w:pStyle w:val="SORUMETN"/>
      </w:pPr>
      <w:r w:rsidRPr="009F1D13">
        <w:t>Zekât verilebilecek mallar ve oranları nelerdir. Yazınız</w:t>
      </w:r>
    </w:p>
    <w:p w14:paraId="283B46FA" w14:textId="051EB599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06295AB8" w14:textId="7B89F7CB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6F4145D" w14:textId="0CBE2A1A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661D3BA" w14:textId="22046DD3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1EF5F6D2" w14:textId="5D0A8E7C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9090DB9" w14:textId="6B607AE0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F56C933" w14:textId="77777777" w:rsidR="009F1D13" w:rsidRP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E566F09" w14:textId="6F71A408" w:rsidR="009F1D13" w:rsidRDefault="009F1D13" w:rsidP="009F1D13">
      <w:pPr>
        <w:pStyle w:val="SORUMETN"/>
      </w:pPr>
      <w:proofErr w:type="spellStart"/>
      <w:r w:rsidRPr="009F1D13">
        <w:t>Medyen</w:t>
      </w:r>
      <w:proofErr w:type="spellEnd"/>
      <w:r w:rsidRPr="009F1D13">
        <w:t xml:space="preserve"> ve </w:t>
      </w:r>
      <w:proofErr w:type="spellStart"/>
      <w:r w:rsidRPr="009F1D13">
        <w:t>Eyke</w:t>
      </w:r>
      <w:proofErr w:type="spellEnd"/>
      <w:r w:rsidRPr="009F1D13">
        <w:t xml:space="preserve"> halkı Putlara tapıyor, ölçü ve tartıda hile yaparak adaletsizlik yapıyordu. Allah </w:t>
      </w:r>
      <w:proofErr w:type="spellStart"/>
      <w:r w:rsidRPr="009F1D13">
        <w:t>c.c</w:t>
      </w:r>
      <w:proofErr w:type="spellEnd"/>
      <w:r w:rsidRPr="009F1D13">
        <w:t>. bu kavimleri sadece Allah’a kulluk yapmaya, ölçü ve tartıyı tam yaparak adaletli ve dürüst bir toplum olmaya davet etmesi için hangi peygamberi görevlendirmiştir. Yazınız</w:t>
      </w:r>
    </w:p>
    <w:p w14:paraId="75AEC682" w14:textId="4D024FF4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CC21EAD" w14:textId="6E1FC749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542D1FD9" w14:textId="622BAA10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402806AC" w14:textId="5A94CCAC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197CDAAC" w14:textId="65DDB972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94B9984" w14:textId="6EFE770F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4F7DAE8" w14:textId="77777777" w:rsidR="009F1D13" w:rsidRP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04EE9506" w14:textId="2395CF13" w:rsidR="009F1D13" w:rsidRDefault="009F1D13" w:rsidP="009F1D13">
      <w:pPr>
        <w:pStyle w:val="SORUMETN"/>
      </w:pPr>
      <w:r w:rsidRPr="009F1D13">
        <w:t>Maun suresinde bazı insanlar ve onların yaptıkları fiiller eleştirilmiştir. Maun suresinde eleştirilen kimselerin özelliklerini yazınız.</w:t>
      </w:r>
    </w:p>
    <w:p w14:paraId="4535C8BE" w14:textId="3B630DBF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213215D" w14:textId="12F3E9D8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325EBD04" w14:textId="7786091C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6C185C06" w14:textId="332A64C6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C68D02D" w14:textId="5C073CCA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1CB407B2" w14:textId="41980A3C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00CD8015" w14:textId="66B768C3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253AF774" w14:textId="6233F0AF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0769DEB3" w14:textId="5ACFFC58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7B6CECF8" w14:textId="1CCBEA32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55E43CA1" w14:textId="2FF6DCBB" w:rsid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2C7ECF85" w14:textId="77777777" w:rsidR="009F1D13" w:rsidRPr="009F1D13" w:rsidRDefault="009F1D13" w:rsidP="009F1D13">
      <w:pPr>
        <w:pStyle w:val="SEENEKLER"/>
        <w:numPr>
          <w:ilvl w:val="0"/>
          <w:numId w:val="0"/>
        </w:numPr>
        <w:ind w:left="530" w:hanging="360"/>
      </w:pPr>
    </w:p>
    <w:p w14:paraId="4FD7B842" w14:textId="77777777" w:rsidR="009F1D13" w:rsidRPr="009F1D13" w:rsidRDefault="009F1D13" w:rsidP="009F1D13">
      <w:pPr>
        <w:pStyle w:val="SORUMETN"/>
      </w:pPr>
      <w:proofErr w:type="gramStart"/>
      <w:r w:rsidRPr="009F1D13">
        <w:t>Zekat</w:t>
      </w:r>
      <w:proofErr w:type="gramEnd"/>
      <w:r w:rsidRPr="009F1D13">
        <w:t xml:space="preserve"> ve sadaka verilirken dikkat edilmesi gereken hususlar nelerdir.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74D75A2D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DA5CD" w14:textId="77777777" w:rsidR="00D33B98" w:rsidRDefault="00D33B98" w:rsidP="00ED544D">
      <w:pPr>
        <w:spacing w:after="0" w:line="240" w:lineRule="auto"/>
      </w:pPr>
      <w:r>
        <w:separator/>
      </w:r>
    </w:p>
  </w:endnote>
  <w:endnote w:type="continuationSeparator" w:id="0">
    <w:p w14:paraId="47EFA90A" w14:textId="77777777" w:rsidR="00D33B98" w:rsidRDefault="00D33B98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06316" w14:textId="77777777" w:rsidR="00D33B98" w:rsidRDefault="00D33B98" w:rsidP="00ED544D">
      <w:pPr>
        <w:spacing w:after="0" w:line="240" w:lineRule="auto"/>
      </w:pPr>
      <w:r>
        <w:separator/>
      </w:r>
    </w:p>
  </w:footnote>
  <w:footnote w:type="continuationSeparator" w:id="0">
    <w:p w14:paraId="48060F85" w14:textId="77777777" w:rsidR="00D33B98" w:rsidRDefault="00D33B98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1D13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33B98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9F1D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E9EF3-FEBD-475B-907E-8553AC2D4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2024-11-22T10:28:00Z</dcterms:created>
  <dcterms:modified xsi:type="dcterms:W3CDTF">2024-11-22T10:28:00Z</dcterms:modified>
</cp:coreProperties>
</file>