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D1F4FF8" w14:textId="77777777" w:rsidR="008F01D8" w:rsidRDefault="008F01D8" w:rsidP="008F01D8">
      <w:pPr>
        <w:pStyle w:val="sorubilgisistili"/>
      </w:pPr>
      <w:r>
        <w:t xml:space="preserve">“Başınıza gelen herhangi bir musibet, kendi ellerinizle işledikleriniz yüzündendir. (Bununla beraber) Allah çoğunu affeder.”( </w:t>
      </w:r>
      <w:proofErr w:type="spellStart"/>
      <w:r>
        <w:t>Şûrâ</w:t>
      </w:r>
      <w:proofErr w:type="spellEnd"/>
      <w:r>
        <w:t xml:space="preserve"> suresi, 30. ayet.) </w:t>
      </w:r>
    </w:p>
    <w:p w14:paraId="78C8B06F" w14:textId="5770CAC2" w:rsidR="008F01D8" w:rsidRDefault="008F01D8" w:rsidP="008F01D8">
      <w:pPr>
        <w:pStyle w:val="SORUMETN"/>
      </w:pPr>
      <w:proofErr w:type="spellStart"/>
      <w:r>
        <w:t>Âyet</w:t>
      </w:r>
      <w:proofErr w:type="spellEnd"/>
      <w:r>
        <w:t xml:space="preserve">-i </w:t>
      </w:r>
      <w:proofErr w:type="gramStart"/>
      <w:r>
        <w:t xml:space="preserve">Kerime’yi </w:t>
      </w:r>
      <w:r w:rsidRPr="00377D57">
        <w:t xml:space="preserve"> ins</w:t>
      </w:r>
      <w:r>
        <w:t>anın</w:t>
      </w:r>
      <w:proofErr w:type="gramEnd"/>
      <w:r>
        <w:t xml:space="preserve"> iradesi ve sorumluluğu </w:t>
      </w:r>
      <w:r w:rsidRPr="00377D57">
        <w:t xml:space="preserve"> açısından  yorumlayınız.</w:t>
      </w:r>
      <w:r>
        <w:t>( 8.1.1.)  ( 10 puan )</w:t>
      </w:r>
    </w:p>
    <w:p w14:paraId="462592AD" w14:textId="448B93C1" w:rsidR="008F01D8" w:rsidRDefault="008F01D8" w:rsidP="008F01D8"/>
    <w:p w14:paraId="39B027EF" w14:textId="0ACAA3F8" w:rsidR="008F01D8" w:rsidRDefault="008F01D8" w:rsidP="008F01D8"/>
    <w:p w14:paraId="1B010B81" w14:textId="1223265D" w:rsidR="008F01D8" w:rsidRDefault="008F01D8" w:rsidP="008F01D8"/>
    <w:p w14:paraId="698370BC" w14:textId="77777777" w:rsidR="008F01D8" w:rsidRDefault="008F01D8" w:rsidP="008F01D8"/>
    <w:p w14:paraId="23F645C8" w14:textId="77777777" w:rsidR="008F01D8" w:rsidRDefault="008F01D8" w:rsidP="008F01D8"/>
    <w:p w14:paraId="2A78D688" w14:textId="77777777" w:rsidR="008F01D8" w:rsidRDefault="008F01D8" w:rsidP="008F01D8">
      <w:pPr>
        <w:pStyle w:val="sorubilgisistili"/>
      </w:pPr>
      <w:r>
        <w:t xml:space="preserve">Hiç kimse, kendi emeğiyle kazandığından daha hayırlı bir lokma yememiştir...”( </w:t>
      </w:r>
      <w:proofErr w:type="spellStart"/>
      <w:r>
        <w:t>Buhârî</w:t>
      </w:r>
      <w:proofErr w:type="spellEnd"/>
      <w:r>
        <w:t xml:space="preserve">, </w:t>
      </w:r>
      <w:proofErr w:type="spellStart"/>
      <w:r>
        <w:t>Büyû</w:t>
      </w:r>
      <w:proofErr w:type="spellEnd"/>
      <w:r>
        <w:t>, 15.)</w:t>
      </w:r>
    </w:p>
    <w:p w14:paraId="78CAF785" w14:textId="77777777" w:rsidR="008F01D8" w:rsidRDefault="008F01D8" w:rsidP="008F01D8">
      <w:pPr>
        <w:pStyle w:val="SORUMETN"/>
      </w:pPr>
      <w:r>
        <w:t xml:space="preserve">Verilen  Hadis-i Şerifte </w:t>
      </w:r>
      <w:r w:rsidRPr="00377D57">
        <w:t xml:space="preserve"> kaderle ilgili hangi kavram </w:t>
      </w:r>
      <w:proofErr w:type="gramStart"/>
      <w:r w:rsidRPr="00377D57">
        <w:t>anlatılmıştır ?</w:t>
      </w:r>
      <w:proofErr w:type="gramEnd"/>
      <w:r w:rsidRPr="00377D57">
        <w:t xml:space="preserve"> Yazınız.</w:t>
      </w:r>
      <w:r>
        <w:t>( 8.1.1.)  ( 5 puan )</w:t>
      </w:r>
    </w:p>
    <w:p w14:paraId="1D869A89" w14:textId="39DFBEC8" w:rsidR="008F01D8" w:rsidRDefault="008F01D8" w:rsidP="008F01D8">
      <w:pPr>
        <w:rPr>
          <w:b/>
          <w:bCs/>
        </w:rPr>
      </w:pPr>
    </w:p>
    <w:p w14:paraId="57A6D02D" w14:textId="358D402A" w:rsidR="008F01D8" w:rsidRDefault="008F01D8" w:rsidP="008F01D8">
      <w:pPr>
        <w:rPr>
          <w:b/>
          <w:bCs/>
        </w:rPr>
      </w:pPr>
    </w:p>
    <w:p w14:paraId="4FE33EED" w14:textId="77777777" w:rsidR="008F01D8" w:rsidRDefault="008F01D8" w:rsidP="008F01D8">
      <w:pPr>
        <w:pStyle w:val="sorubilgisistili"/>
      </w:pPr>
      <w:r>
        <w:t>“Allah yolunda mallarını harcayanların durumu, yedi başak bitiren bir tane gibidir ki her başakta yüz tane vardır. Allah dilediğine kat kat fazlasını verir. Allah’ın lütfu geniştir, o her şeyi bilir.” (Bakara suresi, 261. ayet.)</w:t>
      </w:r>
    </w:p>
    <w:p w14:paraId="5BF1FD09" w14:textId="77777777" w:rsidR="008F01D8" w:rsidRDefault="008F01D8" w:rsidP="008F01D8">
      <w:pPr>
        <w:pStyle w:val="sorubilgisistili"/>
      </w:pPr>
      <w:r>
        <w:t xml:space="preserve"> “…Veren el, alan elden üstündür.”( </w:t>
      </w:r>
      <w:proofErr w:type="spellStart"/>
      <w:r>
        <w:t>Buhârî</w:t>
      </w:r>
      <w:proofErr w:type="spellEnd"/>
      <w:r>
        <w:t>, Zekât, 18; Müslim, Zekât, 94.)</w:t>
      </w:r>
    </w:p>
    <w:p w14:paraId="6D853488" w14:textId="77777777" w:rsidR="008F01D8" w:rsidRDefault="008F01D8" w:rsidP="008F01D8">
      <w:pPr>
        <w:pStyle w:val="SORUMETN"/>
      </w:pPr>
      <w:r w:rsidRPr="008D0E55">
        <w:t xml:space="preserve">Yukarıda verilen </w:t>
      </w:r>
      <w:proofErr w:type="spellStart"/>
      <w:r w:rsidRPr="008D0E55">
        <w:t>Âyet</w:t>
      </w:r>
      <w:proofErr w:type="spellEnd"/>
      <w:r w:rsidRPr="008D0E55">
        <w:t xml:space="preserve"> </w:t>
      </w:r>
      <w:r>
        <w:t xml:space="preserve">–i </w:t>
      </w:r>
      <w:proofErr w:type="gramStart"/>
      <w:r>
        <w:t xml:space="preserve">Kerime </w:t>
      </w:r>
      <w:r w:rsidRPr="008D0E55">
        <w:t xml:space="preserve"> ve</w:t>
      </w:r>
      <w:proofErr w:type="gramEnd"/>
      <w:r w:rsidRPr="008D0E55">
        <w:t xml:space="preserve"> Hadis-i Şerif’</w:t>
      </w:r>
      <w:r>
        <w:t>e göre İslam’ın  paylaşma  ve yardımlaşma ya verdiği önemi açıklayınız.( 8.2.1.)  ( 15 puan )</w:t>
      </w:r>
    </w:p>
    <w:p w14:paraId="2A3D45AF" w14:textId="77777777" w:rsidR="008F01D8" w:rsidRDefault="008F01D8" w:rsidP="008F01D8">
      <w:pPr>
        <w:rPr>
          <w:b/>
          <w:bCs/>
        </w:rPr>
      </w:pPr>
    </w:p>
    <w:p w14:paraId="0BA72338" w14:textId="77777777" w:rsidR="008F01D8" w:rsidRDefault="008F01D8" w:rsidP="008F01D8">
      <w:pPr>
        <w:rPr>
          <w:b/>
          <w:bCs/>
        </w:rPr>
      </w:pPr>
    </w:p>
    <w:p w14:paraId="25FECA40" w14:textId="77777777" w:rsidR="008F01D8" w:rsidRDefault="008F01D8" w:rsidP="008F01D8">
      <w:pPr>
        <w:rPr>
          <w:b/>
          <w:bCs/>
        </w:rPr>
      </w:pPr>
    </w:p>
    <w:p w14:paraId="3AA1C7DA" w14:textId="77777777" w:rsidR="008F01D8" w:rsidRDefault="008F01D8" w:rsidP="008F01D8">
      <w:pPr>
        <w:rPr>
          <w:b/>
          <w:bCs/>
        </w:rPr>
      </w:pPr>
    </w:p>
    <w:p w14:paraId="6B7CBE6D" w14:textId="77777777" w:rsidR="008F01D8" w:rsidRDefault="008F01D8" w:rsidP="008F01D8">
      <w:pPr>
        <w:pStyle w:val="SORUMETN"/>
      </w:pPr>
      <w:r>
        <w:t xml:space="preserve">Zekat kimlere </w:t>
      </w:r>
      <w:proofErr w:type="gramStart"/>
      <w:r>
        <w:t>farzdır ?</w:t>
      </w:r>
      <w:proofErr w:type="gramEnd"/>
      <w:r>
        <w:t xml:space="preserve"> Yazınız.( 8.2.2. ) ( 10 puan )</w:t>
      </w:r>
    </w:p>
    <w:p w14:paraId="2BA23956" w14:textId="77777777" w:rsidR="008F01D8" w:rsidRDefault="008F01D8" w:rsidP="008F01D8">
      <w:pPr>
        <w:rPr>
          <w:b/>
          <w:bCs/>
        </w:rPr>
      </w:pPr>
    </w:p>
    <w:p w14:paraId="0AB5978F" w14:textId="7C357118" w:rsidR="008F01D8" w:rsidRDefault="008F01D8" w:rsidP="008F01D8">
      <w:pPr>
        <w:rPr>
          <w:b/>
          <w:bCs/>
        </w:rPr>
      </w:pPr>
    </w:p>
    <w:p w14:paraId="1B7124F0" w14:textId="5EA2D5E4" w:rsidR="008F01D8" w:rsidRDefault="008F01D8" w:rsidP="008F01D8">
      <w:pPr>
        <w:rPr>
          <w:b/>
          <w:bCs/>
        </w:rPr>
      </w:pPr>
    </w:p>
    <w:p w14:paraId="4E8493FF" w14:textId="27F46957" w:rsidR="008F01D8" w:rsidRDefault="008F01D8" w:rsidP="008F01D8">
      <w:pPr>
        <w:pStyle w:val="SORUMETN"/>
      </w:pPr>
      <w:proofErr w:type="spellStart"/>
      <w:r>
        <w:t>Tevbe</w:t>
      </w:r>
      <w:proofErr w:type="spellEnd"/>
      <w:r>
        <w:t xml:space="preserve"> </w:t>
      </w:r>
      <w:proofErr w:type="spellStart"/>
      <w:r>
        <w:t>sûresi</w:t>
      </w:r>
      <w:proofErr w:type="spellEnd"/>
      <w:r>
        <w:t xml:space="preserve"> 60. </w:t>
      </w:r>
      <w:proofErr w:type="spellStart"/>
      <w:r>
        <w:t>Âyet’e</w:t>
      </w:r>
      <w:proofErr w:type="spellEnd"/>
      <w:r>
        <w:t xml:space="preserve"> göre </w:t>
      </w:r>
      <w:proofErr w:type="gramStart"/>
      <w:r>
        <w:t>zekat</w:t>
      </w:r>
      <w:proofErr w:type="gramEnd"/>
      <w:r>
        <w:t xml:space="preserve"> kimlere verilir? Yazınız.( 8.2.2.) ( 15 puan )</w:t>
      </w:r>
    </w:p>
    <w:p w14:paraId="6679FC74" w14:textId="70D6E3C6" w:rsidR="008F01D8" w:rsidRDefault="008F01D8" w:rsidP="008F01D8">
      <w:pPr>
        <w:pStyle w:val="SEENEKLER"/>
        <w:numPr>
          <w:ilvl w:val="0"/>
          <w:numId w:val="0"/>
        </w:numPr>
        <w:ind w:left="530" w:hanging="360"/>
      </w:pPr>
    </w:p>
    <w:p w14:paraId="7EED29DF" w14:textId="6B6C5575" w:rsidR="008F01D8" w:rsidRDefault="008F01D8" w:rsidP="008F01D8">
      <w:pPr>
        <w:pStyle w:val="SEENEKLER"/>
        <w:numPr>
          <w:ilvl w:val="0"/>
          <w:numId w:val="0"/>
        </w:numPr>
        <w:ind w:left="530" w:hanging="360"/>
      </w:pPr>
    </w:p>
    <w:tbl>
      <w:tblPr>
        <w:tblStyle w:val="TabloKlavuzu"/>
        <w:tblpPr w:leftFromText="141" w:rightFromText="141" w:vertAnchor="text" w:horzAnchor="page" w:tblpX="4173" w:tblpY="1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8F01D8" w14:paraId="28AB63E9" w14:textId="77777777" w:rsidTr="008F01D8">
        <w:tc>
          <w:tcPr>
            <w:tcW w:w="4738" w:type="dxa"/>
          </w:tcPr>
          <w:p w14:paraId="051C45B8" w14:textId="3864F75A" w:rsidR="008F01D8" w:rsidRDefault="008F01D8" w:rsidP="008F01D8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5732493"/>
            <w:bookmarkStart w:id="3" w:name="_GoBack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8F01D8" w14:paraId="623723E3" w14:textId="77777777" w:rsidTr="008F01D8">
        <w:tc>
          <w:tcPr>
            <w:tcW w:w="4738" w:type="dxa"/>
          </w:tcPr>
          <w:p w14:paraId="5224A0BC" w14:textId="77777777" w:rsidR="008F01D8" w:rsidRDefault="008F01D8" w:rsidP="008F01D8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8F01D8" w14:paraId="6125ECA2" w14:textId="77777777" w:rsidTr="008F01D8">
        <w:tc>
          <w:tcPr>
            <w:tcW w:w="4738" w:type="dxa"/>
          </w:tcPr>
          <w:p w14:paraId="7868A243" w14:textId="77777777" w:rsidR="008F01D8" w:rsidRDefault="008F01D8" w:rsidP="008F01D8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2"/>
      <w:bookmarkEnd w:id="3"/>
    </w:tbl>
    <w:p w14:paraId="361756AD" w14:textId="3864F75A" w:rsidR="008F01D8" w:rsidRDefault="008F01D8" w:rsidP="008F01D8">
      <w:pPr>
        <w:pStyle w:val="SEENEKLER"/>
        <w:numPr>
          <w:ilvl w:val="0"/>
          <w:numId w:val="0"/>
        </w:numPr>
        <w:ind w:left="530" w:hanging="360"/>
      </w:pPr>
    </w:p>
    <w:p w14:paraId="1471FCA2" w14:textId="29409DAE" w:rsidR="008F01D8" w:rsidRDefault="008F01D8" w:rsidP="008F01D8">
      <w:pPr>
        <w:pStyle w:val="SEENEKLER"/>
        <w:numPr>
          <w:ilvl w:val="0"/>
          <w:numId w:val="0"/>
        </w:numPr>
        <w:ind w:left="530" w:hanging="360"/>
      </w:pPr>
    </w:p>
    <w:p w14:paraId="2EEDEEB5" w14:textId="77777777" w:rsidR="008F01D8" w:rsidRPr="008F01D8" w:rsidRDefault="008F01D8" w:rsidP="008F01D8">
      <w:pPr>
        <w:pStyle w:val="SEENEKLER"/>
        <w:numPr>
          <w:ilvl w:val="0"/>
          <w:numId w:val="0"/>
        </w:numPr>
        <w:ind w:left="530" w:hanging="360"/>
      </w:pPr>
    </w:p>
    <w:p w14:paraId="4F2E7B39" w14:textId="77777777" w:rsidR="008F01D8" w:rsidRDefault="008F01D8" w:rsidP="008F01D8">
      <w:pPr>
        <w:pStyle w:val="SORUMETN"/>
      </w:pPr>
      <w:r>
        <w:t xml:space="preserve">  İnfak ve sadaka-i Cariye  ne </w:t>
      </w:r>
      <w:proofErr w:type="gramStart"/>
      <w:r>
        <w:t>demektir ?</w:t>
      </w:r>
      <w:proofErr w:type="gramEnd"/>
      <w:r>
        <w:t xml:space="preserve"> Kısaca açıklayınız.( 8.2.3.) ( 10 puan )</w:t>
      </w:r>
    </w:p>
    <w:p w14:paraId="05E28B20" w14:textId="73F58A85" w:rsidR="008F01D8" w:rsidRDefault="008F01D8" w:rsidP="008F01D8">
      <w:pPr>
        <w:rPr>
          <w:b/>
          <w:bCs/>
        </w:rPr>
      </w:pPr>
    </w:p>
    <w:p w14:paraId="2DD00EF2" w14:textId="21DA32DB" w:rsidR="008F01D8" w:rsidRDefault="008F01D8" w:rsidP="008F01D8">
      <w:pPr>
        <w:rPr>
          <w:b/>
          <w:bCs/>
        </w:rPr>
      </w:pPr>
    </w:p>
    <w:p w14:paraId="4ADDC656" w14:textId="390EB5B9" w:rsidR="008F01D8" w:rsidRDefault="008F01D8" w:rsidP="008F01D8">
      <w:pPr>
        <w:rPr>
          <w:b/>
          <w:bCs/>
        </w:rPr>
      </w:pPr>
    </w:p>
    <w:p w14:paraId="3B92E029" w14:textId="77777777" w:rsidR="008F01D8" w:rsidRDefault="008F01D8" w:rsidP="008F01D8">
      <w:pPr>
        <w:rPr>
          <w:b/>
          <w:bCs/>
        </w:rPr>
      </w:pPr>
    </w:p>
    <w:p w14:paraId="5EFFFFBF" w14:textId="77777777" w:rsidR="008F01D8" w:rsidRDefault="008F01D8" w:rsidP="008F01D8">
      <w:pPr>
        <w:pStyle w:val="sorubilgisistili"/>
      </w:pPr>
      <w:r>
        <w:t>“Allah faizi tüketir (Faiz karışan malın bereketini giderir.), sadakaları ise bereketlendirir. Allah küfürde ve günahta ısrar eden hiç kimseyi sevmez.”</w:t>
      </w:r>
      <w:r w:rsidRPr="00C37EE3">
        <w:t xml:space="preserve"> </w:t>
      </w:r>
      <w:r>
        <w:t xml:space="preserve">                                                 (Bakara suresi, 276. Ayet ) </w:t>
      </w:r>
    </w:p>
    <w:p w14:paraId="7CDF5AE1" w14:textId="26527628" w:rsidR="008F01D8" w:rsidRDefault="008F01D8" w:rsidP="008F01D8">
      <w:pPr>
        <w:pStyle w:val="sorubilgisistili"/>
      </w:pPr>
      <w:r>
        <w:t xml:space="preserve">“Hastalarınızı, zekâtla/sadaka ile tedavi ediniz. Mallarınızı da zekât/sadaka vererek korumaya alınız...”                         ( </w:t>
      </w:r>
      <w:proofErr w:type="spellStart"/>
      <w:r>
        <w:t>Beyhakî</w:t>
      </w:r>
      <w:proofErr w:type="spellEnd"/>
      <w:r>
        <w:t xml:space="preserve">, Sünen-i </w:t>
      </w:r>
      <w:proofErr w:type="spellStart"/>
      <w:r>
        <w:t>Kübrâ</w:t>
      </w:r>
      <w:proofErr w:type="spellEnd"/>
      <w:r>
        <w:t>, C 3, s. 542)</w:t>
      </w:r>
    </w:p>
    <w:p w14:paraId="00A1BA32" w14:textId="0AEC4CFE" w:rsidR="008F01D8" w:rsidRPr="008F01D8" w:rsidRDefault="008F01D8" w:rsidP="008F01D8">
      <w:pPr>
        <w:pStyle w:val="SORUMETN"/>
      </w:pPr>
      <w:r w:rsidRPr="00C37EE3">
        <w:t xml:space="preserve">Yukarıda verilen </w:t>
      </w:r>
      <w:proofErr w:type="spellStart"/>
      <w:r w:rsidRPr="00C37EE3">
        <w:t>Âyet</w:t>
      </w:r>
      <w:proofErr w:type="spellEnd"/>
      <w:r w:rsidRPr="00C37EE3">
        <w:t>-i Kerime ve Hadis’i Şerif ‘te anlatılmak istene nedir? Kısaca açıklayınız.</w:t>
      </w:r>
      <w:r>
        <w:t xml:space="preserve">( 8.2.3.) </w:t>
      </w:r>
      <w:r w:rsidRPr="008F01D8">
        <w:rPr>
          <w:bCs/>
        </w:rPr>
        <w:t>( 10 puan 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336CE81B" w14:textId="77777777" w:rsidR="008F01D8" w:rsidRDefault="008F01D8" w:rsidP="008F01D8">
      <w:pPr>
        <w:pStyle w:val="SORUMETN"/>
      </w:pPr>
      <w:r>
        <w:t xml:space="preserve">Hz. </w:t>
      </w:r>
      <w:proofErr w:type="spellStart"/>
      <w:r>
        <w:t>Şuayb</w:t>
      </w:r>
      <w:proofErr w:type="spellEnd"/>
      <w:r>
        <w:t xml:space="preserve"> ( </w:t>
      </w:r>
      <w:proofErr w:type="spellStart"/>
      <w:r>
        <w:t>a.s</w:t>
      </w:r>
      <w:proofErr w:type="spellEnd"/>
      <w:r>
        <w:t>. )’</w:t>
      </w:r>
      <w:proofErr w:type="spellStart"/>
      <w:proofErr w:type="gramStart"/>
      <w:r>
        <w:t>ın</w:t>
      </w:r>
      <w:proofErr w:type="spellEnd"/>
      <w:r>
        <w:t xml:space="preserve">  hayatıyla</w:t>
      </w:r>
      <w:proofErr w:type="gramEnd"/>
      <w:r>
        <w:t xml:space="preserve"> ilgili aşağıda verilen soruları cevaplayınız.( 8.2.4. ) ( 10 puan )</w:t>
      </w:r>
    </w:p>
    <w:p w14:paraId="741124CE" w14:textId="77777777" w:rsidR="008F01D8" w:rsidRPr="00D65363" w:rsidRDefault="008F01D8" w:rsidP="008F01D8">
      <w:r w:rsidRPr="00D65363">
        <w:t xml:space="preserve">Hangi kavimlere peygamber olarak gönderilmiştir? </w:t>
      </w:r>
      <w:r>
        <w:t xml:space="preserve">           </w:t>
      </w:r>
      <w:proofErr w:type="gramStart"/>
      <w:r>
        <w:t>………………………………………………………</w:t>
      </w:r>
      <w:proofErr w:type="gramEnd"/>
    </w:p>
    <w:p w14:paraId="50BDDA3C" w14:textId="77777777" w:rsidR="008F01D8" w:rsidRDefault="008F01D8" w:rsidP="008F01D8">
      <w:r w:rsidRPr="00D65363">
        <w:t>Kavmi hangi kötü davranışla</w:t>
      </w:r>
      <w:r>
        <w:t xml:space="preserve">rdan </w:t>
      </w:r>
      <w:proofErr w:type="gramStart"/>
      <w:r>
        <w:t>dolayı  helak</w:t>
      </w:r>
      <w:proofErr w:type="gramEnd"/>
      <w:r>
        <w:t xml:space="preserve"> edilmiştir? </w:t>
      </w:r>
      <w:proofErr w:type="gramStart"/>
      <w:r>
        <w:t>.</w:t>
      </w:r>
      <w:r w:rsidRPr="00D65363">
        <w:t>..............................................................</w:t>
      </w:r>
      <w:r>
        <w:t>.............</w:t>
      </w:r>
      <w:proofErr w:type="gramEnd"/>
    </w:p>
    <w:p w14:paraId="1E6A231D" w14:textId="77777777" w:rsidR="008F01D8" w:rsidRDefault="008F01D8" w:rsidP="008F01D8"/>
    <w:p w14:paraId="68D1D7EA" w14:textId="77777777" w:rsidR="008F01D8" w:rsidRPr="00D65363" w:rsidRDefault="008F01D8" w:rsidP="008F01D8">
      <w:pPr>
        <w:pStyle w:val="SORUMETN"/>
      </w:pPr>
      <w:r>
        <w:t xml:space="preserve">Maun suresinde eleştirilen kişiler ve davranışlar </w:t>
      </w:r>
      <w:proofErr w:type="gramStart"/>
      <w:r>
        <w:t>nelerdir ?</w:t>
      </w:r>
      <w:proofErr w:type="gramEnd"/>
      <w:r>
        <w:t xml:space="preserve"> Anlamından yola </w:t>
      </w:r>
      <w:proofErr w:type="gramStart"/>
      <w:r>
        <w:t xml:space="preserve">çıkarak   </w:t>
      </w:r>
      <w:r w:rsidRPr="008232F2">
        <w:rPr>
          <w:u w:val="single"/>
        </w:rPr>
        <w:t>beş</w:t>
      </w:r>
      <w:proofErr w:type="gramEnd"/>
      <w:r w:rsidRPr="008232F2">
        <w:rPr>
          <w:u w:val="single"/>
        </w:rPr>
        <w:t xml:space="preserve"> </w:t>
      </w:r>
      <w:r>
        <w:t>madde  halinde yazınız.(  8.2.5. ) ( 15 puan )</w:t>
      </w:r>
    </w:p>
    <w:p w14:paraId="555517AE" w14:textId="77777777" w:rsidR="008F01D8" w:rsidRDefault="008F01D8" w:rsidP="008F01D8">
      <w:pPr>
        <w:rPr>
          <w:b/>
          <w:bCs/>
        </w:rPr>
      </w:pPr>
      <w:r>
        <w:rPr>
          <w:b/>
          <w:bCs/>
        </w:rPr>
        <w:t xml:space="preserve">                </w:t>
      </w: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4E8D7E0F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MTNxDfeAAAACQEAAA8AAAAAAAAAAAAAAAAAbAQAAGRycy9kb3ducmV2LnhtbFBLBQYAAAAABAAE&#10;APMAAAB3BQAAAAA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465FD" w14:textId="77777777" w:rsidR="00A253B0" w:rsidRDefault="00A253B0" w:rsidP="00ED544D">
      <w:pPr>
        <w:spacing w:after="0" w:line="240" w:lineRule="auto"/>
      </w:pPr>
      <w:r>
        <w:separator/>
      </w:r>
    </w:p>
  </w:endnote>
  <w:endnote w:type="continuationSeparator" w:id="0">
    <w:p w14:paraId="60C4940C" w14:textId="77777777" w:rsidR="00A253B0" w:rsidRDefault="00A253B0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5731139"/>
  <w:bookmarkStart w:id="14" w:name="_Hlk125731140"/>
  <w:bookmarkStart w:id="15" w:name="_Hlk125731674"/>
  <w:bookmarkStart w:id="16" w:name="_Hlk125731675"/>
  <w:bookmarkStart w:id="17" w:name="_Hlk125732136"/>
  <w:bookmarkStart w:id="18" w:name="_Hlk125732137"/>
  <w:bookmarkStart w:id="19" w:name="_Hlk125732446"/>
  <w:bookmarkStart w:id="20" w:name="_Hlk125732447"/>
  <w:bookmarkStart w:id="21" w:name="_Hlk125732452"/>
  <w:bookmarkStart w:id="22" w:name="_Hlk125732453"/>
  <w:bookmarkStart w:id="23" w:name="_Hlk125732583"/>
  <w:bookmarkStart w:id="24" w:name="_Hlk125732584"/>
  <w:bookmarkStart w:id="25" w:name="_Hlk125732702"/>
  <w:bookmarkStart w:id="26" w:name="_Hlk12573270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B708A" w14:textId="77777777" w:rsidR="00A253B0" w:rsidRDefault="00A253B0" w:rsidP="00ED544D">
      <w:pPr>
        <w:spacing w:after="0" w:line="240" w:lineRule="auto"/>
      </w:pPr>
      <w:r>
        <w:separator/>
      </w:r>
    </w:p>
  </w:footnote>
  <w:footnote w:type="continuationSeparator" w:id="0">
    <w:p w14:paraId="2FB7809F" w14:textId="77777777" w:rsidR="00A253B0" w:rsidRDefault="00A253B0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8F01D8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253B0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D37F6-B914-41F4-8312-361D7F90A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2024-11-22T10:13:00Z</dcterms:created>
  <dcterms:modified xsi:type="dcterms:W3CDTF">2024-11-22T10:13:00Z</dcterms:modified>
</cp:coreProperties>
</file>