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A9ABD95" w:rsidR="00151DA8" w:rsidRDefault="00151DA8" w:rsidP="0053027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530275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835041E" w14:textId="2C3417A6" w:rsidR="00530275" w:rsidRDefault="00530275" w:rsidP="00530275">
      <w:pPr>
        <w:pStyle w:val="SORUMETN"/>
      </w:pPr>
      <w:r w:rsidRPr="002D739A">
        <w:t>İnsan neden paylaşmalıdır? İki cümle ile yazınız.</w:t>
      </w:r>
    </w:p>
    <w:p w14:paraId="657BFF0A" w14:textId="60F40443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C54722F" w14:textId="1EAD2182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2EB470C" w14:textId="47119AD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96EBB5F" w14:textId="7816EFF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301E43A" w14:textId="1A9D4FC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00A3C71" w14:textId="11A38D1F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4A698992" w14:textId="4DCF7F6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C586D30" w14:textId="7777777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939D531" w14:textId="1AB49963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D6D239D" w14:textId="7EFBFDC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4446B0E" w14:textId="77777777" w:rsidR="00530275" w:rsidRP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3E352314" w14:textId="77777777" w:rsidR="00530275" w:rsidRDefault="00530275" w:rsidP="00530275">
      <w:pPr>
        <w:pStyle w:val="sorubilgisistili"/>
        <w:rPr>
          <w:b/>
        </w:rPr>
      </w:pPr>
      <w:r w:rsidRPr="002D739A">
        <w:t>İslam dinine göre akıllı, ergenlik çağına girmiş ve zengin olan Müslümanların her sene malının belli bir kısmını ihtiyaç sahiplerine vermesidir.</w:t>
      </w:r>
      <w:r w:rsidRPr="002D739A">
        <w:rPr>
          <w:b/>
        </w:rPr>
        <w:t xml:space="preserve"> </w:t>
      </w:r>
    </w:p>
    <w:p w14:paraId="34EBDDF9" w14:textId="6FCBB9F2" w:rsidR="00530275" w:rsidRDefault="00530275" w:rsidP="00530275">
      <w:pPr>
        <w:pStyle w:val="SORUMETN"/>
      </w:pPr>
      <w:r w:rsidRPr="002D739A">
        <w:t>Tanımı verilen paylaşma ibadetini yazınız</w:t>
      </w:r>
    </w:p>
    <w:p w14:paraId="75A96C27" w14:textId="7FA6FC1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4421FC29" w14:textId="66D389D5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C5BA185" w14:textId="42504FC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E120ED7" w14:textId="35D01DC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C12522D" w14:textId="35E752C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65E77C1" w14:textId="7124DF15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E8F1CC5" w14:textId="434F7A06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B090475" w14:textId="03FCD2E6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5338598" w14:textId="57619630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5CBA1C7" w14:textId="7777777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463C1FE" w14:textId="221601B8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414CBE85" w14:textId="3835C384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19A7892" w14:textId="1E1035CF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EED0596" w14:textId="15FC4A76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AC14F96" w14:textId="77777777" w:rsidR="00530275" w:rsidRP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7AF6296" w14:textId="3516E23E" w:rsidR="00530275" w:rsidRDefault="00530275" w:rsidP="00530275">
      <w:pPr>
        <w:pStyle w:val="SORUMETN"/>
        <w:rPr>
          <w:bCs/>
          <w:iCs/>
        </w:rPr>
      </w:pPr>
      <w:r w:rsidRPr="002D739A">
        <w:rPr>
          <w:bCs/>
          <w:iCs/>
        </w:rPr>
        <w:t xml:space="preserve">Zekât hangi mallardan verilir? Yazınız. </w:t>
      </w:r>
    </w:p>
    <w:p w14:paraId="49F23991" w14:textId="6C974FBB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3DAB3E5" w14:textId="78340E83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01DABE2" w14:textId="0D57ACF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793F5A5" w14:textId="0243A8B5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8ABCFFD" w14:textId="72570B8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06148AE" w14:textId="000A302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1E702DE" w14:textId="7777777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1331BB7" w14:textId="40BAF32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F0EF76F" w14:textId="5C37361D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4D23D9BD" w14:textId="7365146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7CBBC96" w14:textId="2E0E76F9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BF6F5EF" w14:textId="4C45DCF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F3AD569" w14:textId="77777777" w:rsidR="00530275" w:rsidRP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E65F91E" w14:textId="7F19E346" w:rsidR="00530275" w:rsidRDefault="00530275" w:rsidP="00530275">
      <w:pPr>
        <w:pStyle w:val="SORUMETN"/>
        <w:rPr>
          <w:iCs/>
        </w:rPr>
      </w:pPr>
      <w:r w:rsidRPr="002D739A">
        <w:rPr>
          <w:iCs/>
        </w:rPr>
        <w:t xml:space="preserve"> Zekât Kimlere verilir? 2 örnek yazınız</w:t>
      </w:r>
    </w:p>
    <w:p w14:paraId="1F30F53C" w14:textId="343CBB9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8F46911" w14:textId="736F7E46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74C401D" w14:textId="6344559A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4F94D035" w14:textId="1B04643D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286299E" w14:textId="3FF7416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B93FBCF" w14:textId="472FF84F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655CCD0" w14:textId="749F006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2E076FF" w14:textId="4841D20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0224123" w14:textId="5D29AE36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30D26EF" w14:textId="4A9B6615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46A80381" w14:textId="369B3778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BABB4A2" w14:textId="053D93FB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912F1EE" w14:textId="3665D44B" w:rsidR="00530275" w:rsidRDefault="00530275" w:rsidP="00530275">
      <w:pPr>
        <w:pStyle w:val="SORUMETN"/>
        <w:rPr>
          <w:bCs/>
        </w:rPr>
      </w:pPr>
      <w:r w:rsidRPr="002D739A">
        <w:rPr>
          <w:bCs/>
        </w:rPr>
        <w:t>Paylaşma, yardımlaşma ve dayanışmayla toplumda hangi sorunlar çözülür? Kısaca yazınız</w:t>
      </w:r>
    </w:p>
    <w:p w14:paraId="7B8E19F5" w14:textId="1586CE9B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FB0DADC" w14:textId="6EC91FDB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34D8112A" w14:textId="601754CB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A1CD618" w14:textId="3F4E5B9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3C1BA577" w14:textId="0BA78D44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35E324AC" w14:textId="6602B273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1084C910" w14:textId="512211C6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310C427" w14:textId="5541E33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BB7512F" w14:textId="22B2507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80EAB6B" w14:textId="77777777" w:rsidR="00530275" w:rsidRP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775A513" w14:textId="77777777" w:rsidR="00530275" w:rsidRDefault="00530275" w:rsidP="00530275">
      <w:pPr>
        <w:pStyle w:val="sorubilgisistili"/>
      </w:pPr>
      <w:r w:rsidRPr="002D739A">
        <w:t>Komşusu açken tok yatan kimse (gerçek anlamda) iman etmiş olmaz.”</w:t>
      </w:r>
      <w:r w:rsidRPr="002D739A">
        <w:rPr>
          <w:b/>
        </w:rPr>
        <w:t xml:space="preserve">  </w:t>
      </w:r>
      <w:r w:rsidRPr="002D739A">
        <w:t xml:space="preserve">(Hz. Muhammed </w:t>
      </w:r>
      <w:proofErr w:type="spellStart"/>
      <w:r w:rsidRPr="002D739A">
        <w:t>s.a.v</w:t>
      </w:r>
      <w:proofErr w:type="spellEnd"/>
      <w:r w:rsidRPr="002D739A">
        <w:t xml:space="preserve">)  </w:t>
      </w:r>
    </w:p>
    <w:p w14:paraId="56D7FF04" w14:textId="55D2E529" w:rsidR="00530275" w:rsidRDefault="00530275" w:rsidP="00530275">
      <w:pPr>
        <w:pStyle w:val="SORUMETN"/>
      </w:pPr>
      <w:r w:rsidRPr="002D739A">
        <w:t>Bu sözden anladıklarınızı kısaca yorumlayınız.</w:t>
      </w:r>
    </w:p>
    <w:p w14:paraId="16AE4611" w14:textId="36C2AA6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51116E6" w14:textId="5BA866B2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6789F24" w14:textId="3C7E182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5EC9EEC6" w14:textId="102EB8BF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B722278" w14:textId="7777777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D0AB066" w14:textId="77777777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08D78D8" w14:textId="2E61DB2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B22059E" w14:textId="633E680C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C2A72B1" w14:textId="337EE471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60E8B82" w14:textId="77777777" w:rsidR="00530275" w:rsidRP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375F2833" w14:textId="77777777" w:rsidR="00530275" w:rsidRPr="002D739A" w:rsidRDefault="00530275" w:rsidP="00530275">
      <w:pPr>
        <w:pStyle w:val="sorubilgisistili"/>
      </w:pPr>
      <w:proofErr w:type="spellStart"/>
      <w:r w:rsidRPr="002D739A">
        <w:t>Medyen</w:t>
      </w:r>
      <w:proofErr w:type="spellEnd"/>
      <w:r w:rsidRPr="002D739A">
        <w:t xml:space="preserve"> ve </w:t>
      </w:r>
      <w:proofErr w:type="spellStart"/>
      <w:r w:rsidRPr="002D739A">
        <w:t>Eyke</w:t>
      </w:r>
      <w:proofErr w:type="spellEnd"/>
      <w:r w:rsidRPr="002D739A">
        <w:t xml:space="preserve"> halkına gönderilmiştir. Kavmi O’na inanmadı ve O’nu alay aldılar. Allah, onları korkutucu bir ses ve deprem ile helak etti. </w:t>
      </w:r>
      <w:proofErr w:type="spellStart"/>
      <w:r w:rsidRPr="002D739A">
        <w:t>Medyen</w:t>
      </w:r>
      <w:proofErr w:type="spellEnd"/>
      <w:r w:rsidRPr="002D739A">
        <w:t xml:space="preserve"> ve </w:t>
      </w:r>
      <w:proofErr w:type="spellStart"/>
      <w:r w:rsidRPr="002D739A">
        <w:t>Eyke</w:t>
      </w:r>
      <w:proofErr w:type="spellEnd"/>
      <w:r w:rsidRPr="002D739A">
        <w:t xml:space="preserve"> halkı ölçü ve tartıda hile yapan bir kavimdi. </w:t>
      </w:r>
    </w:p>
    <w:p w14:paraId="58960E02" w14:textId="170AC682" w:rsidR="00530275" w:rsidRDefault="00530275" w:rsidP="00530275">
      <w:pPr>
        <w:pStyle w:val="SORUMETN"/>
      </w:pPr>
      <w:r w:rsidRPr="002D739A">
        <w:t>Yukarıda anlatılan peygamberin ismini yazınız.</w:t>
      </w:r>
    </w:p>
    <w:p w14:paraId="136E1942" w14:textId="01CBBD04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01EF33C" w14:textId="43D03E94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6FD9C98" w14:textId="6A6D2B1D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791BE4B4" w14:textId="3E21C02E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2FD6890B" w14:textId="305EAFE8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3B8F1E50" w14:textId="77777777" w:rsidR="00196441" w:rsidRDefault="00196441" w:rsidP="00530275">
      <w:pPr>
        <w:pStyle w:val="SEENEKLER"/>
        <w:numPr>
          <w:ilvl w:val="0"/>
          <w:numId w:val="0"/>
        </w:numPr>
        <w:ind w:left="530" w:hanging="360"/>
      </w:pPr>
    </w:p>
    <w:p w14:paraId="7AF1096D" w14:textId="3288ECCB" w:rsidR="00530275" w:rsidRDefault="00530275" w:rsidP="00196441">
      <w:pPr>
        <w:pStyle w:val="SEENEKLER"/>
        <w:numPr>
          <w:ilvl w:val="0"/>
          <w:numId w:val="0"/>
        </w:numPr>
      </w:pPr>
    </w:p>
    <w:p w14:paraId="02FA2958" w14:textId="5210B4BD" w:rsid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65F29119" w14:textId="77777777" w:rsidR="00530275" w:rsidRPr="00530275" w:rsidRDefault="00530275" w:rsidP="00530275">
      <w:pPr>
        <w:pStyle w:val="SEENEKLER"/>
        <w:numPr>
          <w:ilvl w:val="0"/>
          <w:numId w:val="0"/>
        </w:numPr>
        <w:ind w:left="530" w:hanging="360"/>
      </w:pPr>
    </w:p>
    <w:p w14:paraId="0FA448A2" w14:textId="77795FB3" w:rsidR="00530275" w:rsidRDefault="00530275" w:rsidP="00530275">
      <w:pPr>
        <w:pStyle w:val="sorubilgisistili"/>
      </w:pPr>
      <w:r>
        <w:rPr>
          <w:b/>
        </w:rPr>
        <w:t xml:space="preserve"> </w:t>
      </w:r>
      <w:r w:rsidRPr="002D739A">
        <w:t xml:space="preserve">Kur’an-ı Kerim’in </w:t>
      </w:r>
      <w:r w:rsidRPr="002D739A">
        <w:rPr>
          <w:lang w:val="es-ES"/>
        </w:rPr>
        <w:t>107. Suresi</w:t>
      </w:r>
      <w:proofErr w:type="spellStart"/>
      <w:r w:rsidRPr="002D739A">
        <w:t>dir</w:t>
      </w:r>
      <w:proofErr w:type="spellEnd"/>
      <w:r w:rsidRPr="002D739A">
        <w:t xml:space="preserve">, </w:t>
      </w:r>
      <w:r w:rsidRPr="002D739A">
        <w:rPr>
          <w:lang w:val="es-ES"/>
        </w:rPr>
        <w:t xml:space="preserve">7 ayettir.  </w:t>
      </w:r>
      <w:r w:rsidRPr="002D739A">
        <w:t>Yardım, zekât anlamlarına gelir. Surede Allah’ı inkâr eden, gösteriş (riya) için yardım yapanlar ve namazı ciddiye almayanlar kınanmıştır.</w:t>
      </w:r>
    </w:p>
    <w:p w14:paraId="2D1829CC" w14:textId="77777777" w:rsidR="00196441" w:rsidRPr="002D739A" w:rsidRDefault="00530275" w:rsidP="00530275">
      <w:pPr>
        <w:pStyle w:val="SORUMETN"/>
        <w:rPr>
          <w:i/>
        </w:rPr>
      </w:pPr>
      <w:r w:rsidRPr="002D739A">
        <w:rPr>
          <w:i/>
        </w:rPr>
        <w:t xml:space="preserve"> </w:t>
      </w:r>
      <w:r w:rsidRPr="002D739A">
        <w:t>Bilgileri verilen surenin ismini Yazınız.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54165289" w14:textId="49F0E988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510E271" w14:textId="7C8AC464" w:rsidR="00196441" w:rsidRDefault="00196441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29D2EA8" w14:textId="77777777" w:rsidR="00196441" w:rsidRDefault="00196441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3EDC7" w14:textId="77777777" w:rsidR="008C1A36" w:rsidRDefault="008C1A36" w:rsidP="00ED544D">
      <w:pPr>
        <w:spacing w:after="0" w:line="240" w:lineRule="auto"/>
      </w:pPr>
      <w:r>
        <w:separator/>
      </w:r>
    </w:p>
  </w:endnote>
  <w:endnote w:type="continuationSeparator" w:id="0">
    <w:p w14:paraId="317ACDF6" w14:textId="77777777" w:rsidR="008C1A36" w:rsidRDefault="008C1A3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FA12E" w14:textId="77777777" w:rsidR="008C1A36" w:rsidRDefault="008C1A36" w:rsidP="00ED544D">
      <w:pPr>
        <w:spacing w:after="0" w:line="240" w:lineRule="auto"/>
      </w:pPr>
      <w:r>
        <w:separator/>
      </w:r>
    </w:p>
  </w:footnote>
  <w:footnote w:type="continuationSeparator" w:id="0">
    <w:p w14:paraId="37ED376B" w14:textId="77777777" w:rsidR="008C1A36" w:rsidRDefault="008C1A3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503F9DA5" w:rsidR="00C150A7" w:rsidRDefault="000661E9" w:rsidP="00C150A7">
    <w:pPr>
      <w:pStyle w:val="stBilgi"/>
      <w:jc w:val="center"/>
    </w:pPr>
    <w:r>
      <w:t>8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96441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027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1A36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F1BF0-36C9-460B-8147-2C93CE6B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3</cp:revision>
  <cp:lastPrinted>2022-12-07T14:03:00Z</cp:lastPrinted>
  <dcterms:created xsi:type="dcterms:W3CDTF">2024-11-20T11:34:00Z</dcterms:created>
  <dcterms:modified xsi:type="dcterms:W3CDTF">2024-11-20T11:35:00Z</dcterms:modified>
</cp:coreProperties>
</file>