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CA18D25" w14:textId="77777777" w:rsidR="00497821" w:rsidRDefault="00497821" w:rsidP="00497821">
      <w:pPr>
        <w:pStyle w:val="sorubilgisistili"/>
      </w:pPr>
      <w:r>
        <w:t>“Eğer sadakaları (zekât ve benzeri hayırları) açıktan verirseniz ne âlâ.Eğer onu fakirlere gizlice verirseniz işte bu sizin için daha hayırlıdır. Allah da bu sebeple sizin günahlarınızı örter”(Bakara 271)</w:t>
      </w:r>
    </w:p>
    <w:p w14:paraId="3CB0AEC4" w14:textId="77777777" w:rsidR="00497821" w:rsidRDefault="00497821" w:rsidP="00497821">
      <w:pPr>
        <w:pStyle w:val="SORUMETN"/>
      </w:pPr>
      <w:r>
        <w:t>Yukarıda verilen ayette vurgulanan mesajı kısaca belirtiniz.(10 puan)</w:t>
      </w:r>
    </w:p>
    <w:p w14:paraId="612D6560" w14:textId="77777777" w:rsidR="00497821" w:rsidRDefault="00497821" w:rsidP="00497821">
      <w:pPr>
        <w:spacing w:line="240" w:lineRule="auto"/>
        <w:rPr>
          <w:b/>
        </w:rPr>
      </w:pPr>
    </w:p>
    <w:p w14:paraId="2596FB5A" w14:textId="02ADD91C" w:rsidR="00497821" w:rsidRDefault="00497821" w:rsidP="00497821">
      <w:pPr>
        <w:spacing w:line="240" w:lineRule="auto"/>
      </w:pPr>
    </w:p>
    <w:p w14:paraId="7485F599" w14:textId="6DE2E9E6" w:rsidR="00497821" w:rsidRDefault="00497821" w:rsidP="00497821">
      <w:pPr>
        <w:spacing w:line="240" w:lineRule="auto"/>
      </w:pPr>
    </w:p>
    <w:p w14:paraId="2C357F9E" w14:textId="77777777" w:rsidR="00497821" w:rsidRDefault="00497821" w:rsidP="00497821">
      <w:pPr>
        <w:spacing w:line="240" w:lineRule="auto"/>
      </w:pPr>
    </w:p>
    <w:p w14:paraId="1B6D94A9" w14:textId="77777777" w:rsidR="00497821" w:rsidRDefault="00497821" w:rsidP="00497821">
      <w:pPr>
        <w:pStyle w:val="SORUMETN"/>
      </w:pPr>
      <w:r>
        <w:t xml:space="preserve"> Kur’an-ı Kerim'de Tevbe suresi 60. Ayette belirtilen zekat verilecek kişilerden 5 tane yazınız. (15puan)</w:t>
      </w:r>
    </w:p>
    <w:p w14:paraId="55ECDD14" w14:textId="77777777" w:rsidR="00497821" w:rsidRDefault="00497821" w:rsidP="00497821">
      <w:pPr>
        <w:spacing w:line="240" w:lineRule="auto"/>
      </w:pPr>
    </w:p>
    <w:p w14:paraId="7AEA1F41" w14:textId="77777777" w:rsidR="00497821" w:rsidRDefault="00497821" w:rsidP="00497821">
      <w:pPr>
        <w:spacing w:line="240" w:lineRule="auto"/>
        <w:rPr>
          <w:b/>
        </w:rPr>
      </w:pPr>
    </w:p>
    <w:p w14:paraId="44D9F343" w14:textId="2A76D947" w:rsidR="00497821" w:rsidRDefault="00497821" w:rsidP="00497821">
      <w:pPr>
        <w:spacing w:line="240" w:lineRule="auto"/>
        <w:rPr>
          <w:b/>
        </w:rPr>
      </w:pPr>
    </w:p>
    <w:p w14:paraId="4D888B3A" w14:textId="77777777" w:rsidR="00497821" w:rsidRDefault="00497821" w:rsidP="00497821">
      <w:pPr>
        <w:spacing w:line="240" w:lineRule="auto"/>
        <w:rPr>
          <w:b/>
        </w:rPr>
      </w:pPr>
    </w:p>
    <w:p w14:paraId="0A52166E" w14:textId="05833622" w:rsidR="00497821" w:rsidRDefault="00497821" w:rsidP="00497821">
      <w:pPr>
        <w:pStyle w:val="SORUMETN"/>
      </w:pPr>
      <w:r>
        <w:t>Kişi öldükten sonra da sevabı devam eden sadaka çeşidine verilen isim nedir ?</w:t>
      </w:r>
      <w:r w:rsidRPr="00497821">
        <w:t xml:space="preserve"> </w:t>
      </w:r>
      <w:r>
        <w:t>2 tane örnek veriniz</w:t>
      </w:r>
      <w:r>
        <w:t xml:space="preserve"> (10 puan)</w:t>
      </w:r>
    </w:p>
    <w:p w14:paraId="1DC9C373" w14:textId="78561F1D" w:rsidR="00497821" w:rsidRDefault="00497821" w:rsidP="00497821">
      <w:pPr>
        <w:spacing w:line="240" w:lineRule="auto"/>
        <w:rPr>
          <w:b/>
        </w:rPr>
      </w:pPr>
    </w:p>
    <w:p w14:paraId="0F17F2DC" w14:textId="64034374" w:rsidR="00497821" w:rsidRDefault="00497821" w:rsidP="00497821">
      <w:pPr>
        <w:spacing w:line="240" w:lineRule="auto"/>
        <w:rPr>
          <w:b/>
        </w:rPr>
      </w:pPr>
    </w:p>
    <w:p w14:paraId="6C3F9886" w14:textId="77777777" w:rsidR="00503C2E" w:rsidRDefault="00503C2E" w:rsidP="00497821">
      <w:pPr>
        <w:spacing w:line="240" w:lineRule="auto"/>
        <w:rPr>
          <w:b/>
        </w:rPr>
      </w:pPr>
    </w:p>
    <w:p w14:paraId="605BD1CA" w14:textId="77777777" w:rsidR="00497821" w:rsidRDefault="00497821" w:rsidP="00497821">
      <w:pPr>
        <w:spacing w:line="240" w:lineRule="auto"/>
        <w:rPr>
          <w:b/>
        </w:rPr>
      </w:pPr>
    </w:p>
    <w:p w14:paraId="3D8C295F" w14:textId="77777777" w:rsidR="00497821" w:rsidRDefault="00497821" w:rsidP="00497821">
      <w:pPr>
        <w:pStyle w:val="SORUMETN"/>
      </w:pPr>
      <w:r>
        <w:t xml:space="preserve">  Zekat ve sadakanın toplumsal ve bireysel faydalarından birer tane yazınız.(10 puan) </w:t>
      </w:r>
    </w:p>
    <w:p w14:paraId="451BE612" w14:textId="24CC9E3E" w:rsidR="00497821" w:rsidRDefault="00497821" w:rsidP="00497821">
      <w:pPr>
        <w:spacing w:line="240" w:lineRule="auto"/>
        <w:rPr>
          <w:b/>
        </w:rPr>
      </w:pPr>
    </w:p>
    <w:p w14:paraId="58DF6C77" w14:textId="0E50F710" w:rsidR="00497821" w:rsidRDefault="00497821" w:rsidP="00497821">
      <w:pPr>
        <w:spacing w:line="240" w:lineRule="auto"/>
        <w:rPr>
          <w:b/>
        </w:rPr>
      </w:pPr>
    </w:p>
    <w:p w14:paraId="5322CE85" w14:textId="79599682" w:rsidR="00497821" w:rsidRDefault="00497821" w:rsidP="00497821">
      <w:pPr>
        <w:spacing w:line="240" w:lineRule="auto"/>
        <w:rPr>
          <w:b/>
        </w:rPr>
      </w:pPr>
    </w:p>
    <w:p w14:paraId="5A562218" w14:textId="33E1DEDC" w:rsidR="00497821" w:rsidRDefault="00497821" w:rsidP="00497821">
      <w:pPr>
        <w:spacing w:line="240" w:lineRule="auto"/>
        <w:rPr>
          <w:b/>
        </w:rPr>
      </w:pPr>
    </w:p>
    <w:p w14:paraId="3566DF97" w14:textId="77777777" w:rsidR="00497821" w:rsidRDefault="00497821" w:rsidP="00497821">
      <w:pPr>
        <w:pStyle w:val="SORUMETN"/>
      </w:pPr>
      <w:r>
        <w:t>Şuayb (a.s)’ın Medyen ve Eyke halkını uyardığı konulardan üç tanesini aşağıya yazınız. (15)</w:t>
      </w:r>
    </w:p>
    <w:p w14:paraId="469C7AC6" w14:textId="77777777" w:rsidR="00497821" w:rsidRDefault="00497821" w:rsidP="00497821">
      <w:pPr>
        <w:spacing w:line="240" w:lineRule="auto"/>
        <w:rPr>
          <w:b/>
        </w:rPr>
      </w:pPr>
    </w:p>
    <w:p w14:paraId="7C1ECC60" w14:textId="5FDF578A" w:rsidR="00497821" w:rsidRDefault="00497821" w:rsidP="00497821">
      <w:pPr>
        <w:spacing w:line="240" w:lineRule="auto"/>
        <w:rPr>
          <w:b/>
        </w:rPr>
      </w:pPr>
    </w:p>
    <w:p w14:paraId="162E2692" w14:textId="038A75ED" w:rsidR="00497821" w:rsidRDefault="00497821" w:rsidP="00497821">
      <w:pPr>
        <w:spacing w:line="240" w:lineRule="auto"/>
        <w:rPr>
          <w:b/>
        </w:rPr>
      </w:pPr>
    </w:p>
    <w:p w14:paraId="71DAB220" w14:textId="77777777" w:rsidR="00497821" w:rsidRDefault="00497821" w:rsidP="00497821">
      <w:pPr>
        <w:spacing w:line="240" w:lineRule="auto"/>
        <w:rPr>
          <w:b/>
        </w:rPr>
      </w:pPr>
    </w:p>
    <w:p w14:paraId="449385E5" w14:textId="7B2F6181" w:rsidR="00497821" w:rsidRDefault="00497821" w:rsidP="00497821">
      <w:pPr>
        <w:spacing w:line="240" w:lineRule="auto"/>
        <w:rPr>
          <w:b/>
        </w:rPr>
      </w:pPr>
    </w:p>
    <w:p w14:paraId="63BC8BEB" w14:textId="77777777" w:rsidR="00503C2E" w:rsidRDefault="00503C2E" w:rsidP="00497821">
      <w:pPr>
        <w:spacing w:line="240" w:lineRule="auto"/>
        <w:rPr>
          <w:b/>
        </w:rPr>
      </w:pPr>
    </w:p>
    <w:p w14:paraId="6A848851" w14:textId="7D961B9A" w:rsidR="00497821" w:rsidRDefault="00497821" w:rsidP="00497821">
      <w:pPr>
        <w:pStyle w:val="sorubilgisistili"/>
        <w:jc w:val="left"/>
      </w:pPr>
      <w:r>
        <w:t xml:space="preserve">Geçimini zor yapan Annesi </w:t>
      </w:r>
    </w:p>
    <w:p w14:paraId="796E7B5E" w14:textId="662A1553" w:rsidR="00497821" w:rsidRDefault="00497821" w:rsidP="00497821">
      <w:pPr>
        <w:pStyle w:val="sorubilgisistili"/>
        <w:jc w:val="left"/>
      </w:pPr>
      <w:r>
        <w:t>Üniversitede okuyan yeğeni</w:t>
      </w:r>
    </w:p>
    <w:p w14:paraId="1E7FAD3A" w14:textId="5218AD5C" w:rsidR="00497821" w:rsidRDefault="00497821" w:rsidP="00497821">
      <w:pPr>
        <w:pStyle w:val="sorubilgisistili"/>
        <w:jc w:val="left"/>
      </w:pPr>
      <w:r>
        <w:t xml:space="preserve">Borçlu olan kardeşi </w:t>
      </w:r>
    </w:p>
    <w:p w14:paraId="23254916" w14:textId="2BC335E8" w:rsidR="00497821" w:rsidRDefault="00497821" w:rsidP="00497821">
      <w:pPr>
        <w:pStyle w:val="sorubilgisistili"/>
        <w:jc w:val="left"/>
      </w:pPr>
      <w:r>
        <w:t xml:space="preserve">Geçimini sağlayamayan amcası </w:t>
      </w:r>
    </w:p>
    <w:p w14:paraId="6871A19D" w14:textId="7AF7D587" w:rsidR="00497821" w:rsidRDefault="00497821" w:rsidP="00497821">
      <w:pPr>
        <w:pStyle w:val="sorubilgisistili"/>
        <w:jc w:val="left"/>
      </w:pPr>
      <w:r>
        <w:t xml:space="preserve">Üniversitede okuyan torunu </w:t>
      </w:r>
    </w:p>
    <w:p w14:paraId="6A51EEF5" w14:textId="77777777" w:rsidR="00497821" w:rsidRDefault="00497821" w:rsidP="00497821">
      <w:pPr>
        <w:pStyle w:val="SORUMETN"/>
      </w:pPr>
      <w:r>
        <w:t>Zengin bir iş adamı olan Ahmet Bey zekatını ailesinden kimlere vereceğini bir kağıda not alıp paylaştırmaktadır.Zekat vereceği kişiler yukarıda belirtilmiştir.Bu isimlere bakarak Ahmet Bey’in kimlere zekat veremeyeceğini aşağıya yazınız. (10puan)</w:t>
      </w:r>
    </w:p>
    <w:p w14:paraId="64490E8F" w14:textId="5350B287" w:rsidR="00497821" w:rsidRDefault="00497821" w:rsidP="00497821">
      <w:pPr>
        <w:spacing w:line="240" w:lineRule="auto"/>
        <w:rPr>
          <w:b/>
        </w:rPr>
      </w:pPr>
    </w:p>
    <w:p w14:paraId="59DDBE0E" w14:textId="77777777" w:rsidR="00503C2E" w:rsidRDefault="00503C2E" w:rsidP="00497821">
      <w:pPr>
        <w:spacing w:line="240" w:lineRule="auto"/>
        <w:rPr>
          <w:b/>
        </w:rPr>
      </w:pPr>
    </w:p>
    <w:p w14:paraId="61C070D1" w14:textId="77777777" w:rsidR="00497821" w:rsidRDefault="00497821" w:rsidP="00497821">
      <w:pPr>
        <w:spacing w:line="240" w:lineRule="auto"/>
        <w:rPr>
          <w:b/>
        </w:rPr>
      </w:pPr>
    </w:p>
    <w:p w14:paraId="2EB4FF35" w14:textId="77777777" w:rsidR="00497821" w:rsidRDefault="00497821" w:rsidP="00497821">
      <w:pPr>
        <w:spacing w:line="240" w:lineRule="auto"/>
        <w:rPr>
          <w:b/>
        </w:rPr>
      </w:pPr>
    </w:p>
    <w:p w14:paraId="75F2D67C" w14:textId="29376994" w:rsidR="00497821" w:rsidRDefault="00497821" w:rsidP="00497821">
      <w:pPr>
        <w:pStyle w:val="sorubilgisistili"/>
      </w:pPr>
      <w:r>
        <w:t>Yalnızca maddi yardımlarla sınırlı olmayıp manevi olarakta yapılabilen yardım çeşididir. Örneğin; Hasta ve yaşlı insanları ziyaret etmek, onların hâl ve hatırını sormak; caddede, iş yerinde, oturduğumu</w:t>
      </w:r>
      <w:r>
        <w:t>z sokakta karşılaştığımız insan</w:t>
      </w:r>
      <w:r>
        <w:t>lara selam vererek güler yüz göstermek,yo</w:t>
      </w:r>
      <w:r>
        <w:t xml:space="preserve">lda karşıdan karşıya geçen veya </w:t>
      </w:r>
      <w:r>
        <w:t>eşyalarını taşımakta zorlanan bir yaşlıya yardımcı olmak, toplu taşıma araçlarında yaşlılara, gazilere, hasta ve hamilelere yer vermek.</w:t>
      </w:r>
    </w:p>
    <w:p w14:paraId="001B42FE" w14:textId="77777777" w:rsidR="00497821" w:rsidRDefault="00497821" w:rsidP="00497821">
      <w:pPr>
        <w:pStyle w:val="SORUMETN"/>
      </w:pPr>
      <w:r>
        <w:t>Yukarıda belirtilen yardımlaşma çeşidine dinimizde ne ad verilir yazınız.(10 puan)</w:t>
      </w:r>
    </w:p>
    <w:p w14:paraId="30E5CC23" w14:textId="2AD11733" w:rsidR="00497821" w:rsidRDefault="00497821" w:rsidP="00497821">
      <w:pPr>
        <w:spacing w:line="240" w:lineRule="auto"/>
        <w:rPr>
          <w:b/>
        </w:rPr>
      </w:pPr>
    </w:p>
    <w:p w14:paraId="3273B986" w14:textId="1CA113C9" w:rsidR="00503C2E" w:rsidRDefault="00503C2E" w:rsidP="00497821">
      <w:pPr>
        <w:spacing w:line="240" w:lineRule="auto"/>
        <w:rPr>
          <w:b/>
        </w:rPr>
      </w:pPr>
    </w:p>
    <w:p w14:paraId="6A80D225" w14:textId="77777777" w:rsidR="00503C2E" w:rsidRDefault="00503C2E" w:rsidP="00497821">
      <w:pPr>
        <w:spacing w:line="240" w:lineRule="auto"/>
        <w:rPr>
          <w:b/>
        </w:rPr>
      </w:pPr>
    </w:p>
    <w:p w14:paraId="7AD52797" w14:textId="77777777" w:rsidR="00497821" w:rsidRDefault="00497821" w:rsidP="00497821">
      <w:pPr>
        <w:spacing w:line="240" w:lineRule="auto"/>
        <w:rPr>
          <w:b/>
        </w:rPr>
      </w:pPr>
    </w:p>
    <w:p w14:paraId="5E5CC204" w14:textId="77777777" w:rsidR="00497821" w:rsidRDefault="00497821" w:rsidP="00497821">
      <w:pPr>
        <w:pStyle w:val="sorubilgisistili"/>
      </w:pPr>
      <w:r>
        <w:t>Dinimize göre zekât verilmesi gereken başlıca mallar ve zekât oranları şöyledir:</w:t>
      </w:r>
    </w:p>
    <w:p w14:paraId="278BFE87" w14:textId="77777777" w:rsidR="00497821" w:rsidRDefault="00497821" w:rsidP="00497821">
      <w:pPr>
        <w:pStyle w:val="sorubilgisistili"/>
      </w:pPr>
      <w:r>
        <w:rPr>
          <w:b/>
        </w:rPr>
        <w:t>Altın, gümüş</w:t>
      </w:r>
      <w:r>
        <w:t xml:space="preserve">            1/40 oranında</w:t>
      </w:r>
    </w:p>
    <w:p w14:paraId="40B04A2C" w14:textId="77777777" w:rsidR="00497821" w:rsidRDefault="00497821" w:rsidP="00497821">
      <w:pPr>
        <w:pStyle w:val="sorubilgisistili"/>
      </w:pPr>
      <w:r>
        <w:rPr>
          <w:b/>
        </w:rPr>
        <w:t>Para</w:t>
      </w:r>
      <w:r>
        <w:t xml:space="preserve">.                           1/50 oranında        </w:t>
      </w:r>
    </w:p>
    <w:p w14:paraId="461A5E9D" w14:textId="77777777" w:rsidR="00497821" w:rsidRDefault="00497821" w:rsidP="00497821">
      <w:pPr>
        <w:pStyle w:val="sorubilgisistili"/>
      </w:pPr>
      <w:r>
        <w:rPr>
          <w:b/>
        </w:rPr>
        <w:t xml:space="preserve">Küçükbaş hayvanlar (koyun-keçi).    </w:t>
      </w:r>
      <w:r>
        <w:t>1/40 oranında</w:t>
      </w:r>
    </w:p>
    <w:p w14:paraId="7CAC84B3" w14:textId="77777777" w:rsidR="00497821" w:rsidRDefault="00497821" w:rsidP="00497821">
      <w:pPr>
        <w:pStyle w:val="sorubilgisistili"/>
        <w:rPr>
          <w:b/>
        </w:rPr>
      </w:pPr>
      <w:r>
        <w:rPr>
          <w:b/>
        </w:rPr>
        <w:t xml:space="preserve">Sığır ve manda.      </w:t>
      </w:r>
      <w:r>
        <w:t>1/20 oranında</w:t>
      </w:r>
    </w:p>
    <w:p w14:paraId="016BB4CD" w14:textId="77777777" w:rsidR="00497821" w:rsidRDefault="00497821" w:rsidP="00497821">
      <w:pPr>
        <w:pStyle w:val="sorubilgisistili"/>
      </w:pPr>
      <w:r>
        <w:rPr>
          <w:b/>
        </w:rPr>
        <w:t>Toprak ürünleri.</w:t>
      </w:r>
      <w:r>
        <w:t xml:space="preserve">         1/10 oranındadır.</w:t>
      </w:r>
    </w:p>
    <w:p w14:paraId="1C03D3FF" w14:textId="77777777" w:rsidR="00497821" w:rsidRDefault="00497821" w:rsidP="00497821">
      <w:pPr>
        <w:pStyle w:val="SORUMETN"/>
      </w:pPr>
      <w:r>
        <w:t>Yukarıda zekat oranları yanlış verilen malların karşısına doğru oranı belirtiniz.(10 puan)</w:t>
      </w:r>
    </w:p>
    <w:p w14:paraId="59E8A7F7" w14:textId="77777777" w:rsidR="00497821" w:rsidRDefault="00497821" w:rsidP="00497821">
      <w:pPr>
        <w:spacing w:line="240" w:lineRule="auto"/>
        <w:rPr>
          <w:b/>
        </w:rPr>
      </w:pPr>
    </w:p>
    <w:p w14:paraId="4D809B43" w14:textId="77777777" w:rsidR="00497821" w:rsidRDefault="00497821" w:rsidP="00497821">
      <w:pPr>
        <w:spacing w:line="240" w:lineRule="auto"/>
        <w:rPr>
          <w:b/>
        </w:rPr>
      </w:pPr>
    </w:p>
    <w:p w14:paraId="54165289" w14:textId="3A286086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1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2286B" w14:textId="77777777" w:rsidR="00770D4D" w:rsidRDefault="00770D4D" w:rsidP="00ED544D">
      <w:pPr>
        <w:spacing w:after="0" w:line="240" w:lineRule="auto"/>
      </w:pPr>
      <w:r>
        <w:separator/>
      </w:r>
    </w:p>
  </w:endnote>
  <w:endnote w:type="continuationSeparator" w:id="0">
    <w:p w14:paraId="2D6D61B3" w14:textId="77777777" w:rsidR="00770D4D" w:rsidRDefault="00770D4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5FCE4" w14:textId="77777777" w:rsidR="00770D4D" w:rsidRDefault="00770D4D" w:rsidP="00ED544D">
      <w:pPr>
        <w:spacing w:after="0" w:line="240" w:lineRule="auto"/>
      </w:pPr>
      <w:r>
        <w:separator/>
      </w:r>
    </w:p>
  </w:footnote>
  <w:footnote w:type="continuationSeparator" w:id="0">
    <w:p w14:paraId="3060127E" w14:textId="77777777" w:rsidR="00770D4D" w:rsidRDefault="00770D4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821"/>
    <w:rsid w:val="00497E71"/>
    <w:rsid w:val="00501EC5"/>
    <w:rsid w:val="00503C2E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70D4D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D7766-BEBE-4A42-B2A6-24F91FEA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2024-11-22T09:27:00Z</dcterms:created>
  <dcterms:modified xsi:type="dcterms:W3CDTF">2024-11-22T09:27:00Z</dcterms:modified>
</cp:coreProperties>
</file>