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57762F8" w14:textId="77777777" w:rsidR="00353B37" w:rsidRPr="00DB30DB" w:rsidRDefault="00353B37" w:rsidP="00353B37">
      <w:pPr>
        <w:pStyle w:val="SORUMETN"/>
      </w:pPr>
      <w:r w:rsidRPr="00DB30DB">
        <w:t xml:space="preserve">Külli irade ve Cüzi irade </w:t>
      </w:r>
      <w:proofErr w:type="gramStart"/>
      <w:r w:rsidRPr="00DB30DB">
        <w:t>k</w:t>
      </w:r>
      <w:r>
        <w:t>avramlarını  açıklayarak</w:t>
      </w:r>
      <w:proofErr w:type="gramEnd"/>
      <w:r>
        <w:t xml:space="preserve"> birer örnek</w:t>
      </w:r>
      <w:r w:rsidRPr="00DB30DB">
        <w:t xml:space="preserve"> veriniz</w:t>
      </w:r>
      <w:r>
        <w:t>. (4x2,5= 10 Puan)</w:t>
      </w:r>
    </w:p>
    <w:p w14:paraId="301CA906" w14:textId="77777777" w:rsidR="00353B37" w:rsidRPr="00DB30DB" w:rsidRDefault="00353B37" w:rsidP="00353B37">
      <w:pPr>
        <w:spacing w:after="20" w:line="20" w:lineRule="atLeast"/>
        <w:rPr>
          <w:rFonts w:cstheme="minorHAnsi"/>
        </w:rPr>
      </w:pPr>
    </w:p>
    <w:p w14:paraId="011D074F" w14:textId="409D273A" w:rsidR="00353B37" w:rsidRDefault="00353B37" w:rsidP="00353B37">
      <w:pPr>
        <w:spacing w:after="20" w:line="480" w:lineRule="auto"/>
        <w:rPr>
          <w:rFonts w:cstheme="minorHAnsi"/>
        </w:rPr>
      </w:pPr>
      <w:r w:rsidRPr="00DB30DB">
        <w:rPr>
          <w:rFonts w:cstheme="minorHAnsi"/>
        </w:rPr>
        <w:t>Külli irade:</w:t>
      </w:r>
    </w:p>
    <w:p w14:paraId="67F6C08C" w14:textId="77777777" w:rsidR="00353B37" w:rsidRPr="00DB30DB" w:rsidRDefault="00353B37" w:rsidP="00353B37">
      <w:pPr>
        <w:spacing w:after="20" w:line="480" w:lineRule="auto"/>
        <w:rPr>
          <w:rFonts w:cstheme="minorHAnsi"/>
        </w:rPr>
      </w:pPr>
    </w:p>
    <w:p w14:paraId="6A3A6746" w14:textId="285F3A6B" w:rsidR="00353B37" w:rsidRDefault="00353B37" w:rsidP="00353B37">
      <w:pPr>
        <w:spacing w:after="20" w:line="480" w:lineRule="auto"/>
        <w:rPr>
          <w:rFonts w:cstheme="minorHAnsi"/>
        </w:rPr>
      </w:pPr>
      <w:r w:rsidRPr="00DB30DB">
        <w:rPr>
          <w:rFonts w:cstheme="minorHAnsi"/>
        </w:rPr>
        <w:t>Cüzi İrade:</w:t>
      </w:r>
    </w:p>
    <w:p w14:paraId="4E665D6B" w14:textId="01CEFE11" w:rsidR="00353B37" w:rsidRDefault="00353B37" w:rsidP="00353B37">
      <w:pPr>
        <w:spacing w:after="20" w:line="20" w:lineRule="atLeast"/>
        <w:ind w:firstLine="708"/>
        <w:rPr>
          <w:rFonts w:cstheme="minorHAnsi"/>
          <w:b/>
          <w:bCs/>
          <w:sz w:val="10"/>
          <w:szCs w:val="10"/>
        </w:rPr>
      </w:pPr>
    </w:p>
    <w:p w14:paraId="7CF570BE" w14:textId="77777777" w:rsidR="00353B37" w:rsidRPr="00153AF3" w:rsidRDefault="00353B37" w:rsidP="00353B37">
      <w:pPr>
        <w:spacing w:after="20" w:line="20" w:lineRule="atLeast"/>
        <w:ind w:firstLine="708"/>
        <w:rPr>
          <w:rFonts w:cstheme="minorHAnsi"/>
          <w:b/>
          <w:bCs/>
          <w:sz w:val="10"/>
          <w:szCs w:val="10"/>
        </w:rPr>
      </w:pPr>
    </w:p>
    <w:p w14:paraId="481ABB72" w14:textId="77777777" w:rsidR="00353B37" w:rsidRPr="00DB30DB" w:rsidRDefault="00353B37" w:rsidP="00353B37">
      <w:pPr>
        <w:pStyle w:val="sorubilgisistili"/>
      </w:pPr>
      <w:r w:rsidRPr="00DB30DB">
        <w:rPr>
          <w:color w:val="002060"/>
        </w:rPr>
        <w:t>.</w:t>
      </w:r>
      <w:r w:rsidRPr="00DB30DB">
        <w:t xml:space="preserve"> ...De ki: Maldan harcadığınız şey; ebeveyn, yakınlar, yetimler, fakirler ve yolcular için olmalıdır. Şüphesiz Allah, yapacağınız her hayrı bilir.” Buyurmuştur.</w:t>
      </w:r>
    </w:p>
    <w:p w14:paraId="4495DBA1" w14:textId="77777777" w:rsidR="00353B37" w:rsidRPr="00153AF3" w:rsidRDefault="00353B37" w:rsidP="00353B37">
      <w:pPr>
        <w:pStyle w:val="SORUMETN"/>
      </w:pPr>
      <w:r>
        <w:t xml:space="preserve">Yukarıdaki </w:t>
      </w:r>
      <w:proofErr w:type="gramStart"/>
      <w:r>
        <w:t>ayeti</w:t>
      </w:r>
      <w:r w:rsidRPr="00153AF3">
        <w:t xml:space="preserve">  yorumlayınız</w:t>
      </w:r>
      <w:proofErr w:type="gramEnd"/>
      <w:r w:rsidRPr="00153AF3">
        <w:t xml:space="preserve">. Bu </w:t>
      </w:r>
      <w:proofErr w:type="gramStart"/>
      <w:r w:rsidRPr="00153AF3">
        <w:t>ayet  bize</w:t>
      </w:r>
      <w:proofErr w:type="gramEnd"/>
      <w:r w:rsidRPr="00153AF3">
        <w:t xml:space="preserve"> hangi mesajları vermektedir</w:t>
      </w:r>
      <w:r>
        <w:t xml:space="preserve"> açıklayarak yazınız</w:t>
      </w:r>
      <w:r w:rsidRPr="00153AF3">
        <w:t xml:space="preserve">? </w:t>
      </w:r>
      <w:r>
        <w:t>(</w:t>
      </w:r>
      <w:r w:rsidRPr="00153AF3">
        <w:t>10</w:t>
      </w:r>
      <w:r>
        <w:t xml:space="preserve"> </w:t>
      </w:r>
      <w:r w:rsidRPr="00153AF3">
        <w:t>P</w:t>
      </w:r>
      <w:r>
        <w:t>uan)</w:t>
      </w:r>
    </w:p>
    <w:p w14:paraId="441799D0" w14:textId="77777777" w:rsidR="00353B37" w:rsidRPr="00DB30DB" w:rsidRDefault="00353B37" w:rsidP="00353B37">
      <w:pPr>
        <w:spacing w:after="20" w:line="20" w:lineRule="atLeast"/>
        <w:rPr>
          <w:rFonts w:cstheme="minorHAnsi"/>
          <w:b/>
        </w:rPr>
      </w:pPr>
    </w:p>
    <w:p w14:paraId="587490BC" w14:textId="77777777" w:rsidR="00353B37" w:rsidRDefault="00353B37" w:rsidP="00353B37">
      <w:pPr>
        <w:spacing w:after="20" w:line="20" w:lineRule="atLeast"/>
        <w:rPr>
          <w:rFonts w:cstheme="minorHAnsi"/>
          <w:b/>
        </w:rPr>
      </w:pPr>
    </w:p>
    <w:p w14:paraId="0AE163C7" w14:textId="77777777" w:rsidR="00353B37" w:rsidRDefault="00353B37" w:rsidP="00353B37">
      <w:pPr>
        <w:spacing w:after="20" w:line="20" w:lineRule="atLeast"/>
        <w:rPr>
          <w:rFonts w:cstheme="minorHAnsi"/>
          <w:b/>
        </w:rPr>
      </w:pPr>
    </w:p>
    <w:p w14:paraId="03BD76DA" w14:textId="77777777" w:rsidR="00353B37" w:rsidRDefault="00353B37" w:rsidP="00353B37">
      <w:pPr>
        <w:spacing w:after="20" w:line="20" w:lineRule="atLeast"/>
        <w:rPr>
          <w:rFonts w:cstheme="minorHAnsi"/>
          <w:b/>
        </w:rPr>
      </w:pPr>
    </w:p>
    <w:p w14:paraId="16854D75" w14:textId="07A123C8" w:rsidR="00353B37" w:rsidRDefault="00353B37" w:rsidP="00353B37">
      <w:pPr>
        <w:spacing w:after="20" w:line="20" w:lineRule="atLeast"/>
        <w:rPr>
          <w:rFonts w:cstheme="minorHAnsi"/>
          <w:b/>
        </w:rPr>
      </w:pPr>
    </w:p>
    <w:p w14:paraId="4BE660A9" w14:textId="77777777" w:rsidR="00353B37" w:rsidRDefault="00353B37" w:rsidP="00353B37">
      <w:pPr>
        <w:spacing w:after="20" w:line="20" w:lineRule="atLeast"/>
        <w:rPr>
          <w:rFonts w:cstheme="minorHAnsi"/>
          <w:b/>
        </w:rPr>
      </w:pPr>
    </w:p>
    <w:p w14:paraId="02227782" w14:textId="7F4F5FA9" w:rsidR="00353B37" w:rsidRDefault="00353B37" w:rsidP="00353B37">
      <w:pPr>
        <w:spacing w:after="20" w:line="20" w:lineRule="atLeast"/>
        <w:rPr>
          <w:rFonts w:cstheme="minorHAnsi"/>
          <w:b/>
        </w:rPr>
      </w:pPr>
    </w:p>
    <w:p w14:paraId="2315C166" w14:textId="77777777" w:rsidR="00353B37" w:rsidRPr="00DB30DB" w:rsidRDefault="00353B37" w:rsidP="00353B37">
      <w:pPr>
        <w:spacing w:after="20" w:line="20" w:lineRule="atLeast"/>
        <w:rPr>
          <w:rFonts w:cstheme="minorHAnsi"/>
          <w:b/>
        </w:rPr>
      </w:pPr>
    </w:p>
    <w:p w14:paraId="12F94731" w14:textId="77777777" w:rsidR="00353B37" w:rsidRPr="00DB30DB" w:rsidRDefault="00353B37" w:rsidP="00353B37">
      <w:pPr>
        <w:pStyle w:val="sorubilgisistili"/>
        <w:rPr>
          <w:rFonts w:eastAsia="Arial"/>
        </w:rPr>
      </w:pPr>
      <w:r w:rsidRPr="00DB30DB">
        <w:rPr>
          <w:rFonts w:eastAsia="Arial"/>
        </w:rPr>
        <w:t xml:space="preserve">“Müminler birbirlerini sevmede, </w:t>
      </w:r>
      <w:proofErr w:type="gramStart"/>
      <w:r w:rsidRPr="00DB30DB">
        <w:rPr>
          <w:rFonts w:eastAsia="Arial"/>
        </w:rPr>
        <w:t>birbirlerine  merhamet</w:t>
      </w:r>
      <w:proofErr w:type="gramEnd"/>
      <w:r w:rsidRPr="00DB30DB">
        <w:rPr>
          <w:rFonts w:eastAsia="Arial"/>
        </w:rPr>
        <w:t xml:space="preserve"> etmede ve şefkat göstermede bir   bedenin organları gibidir. Bedenin bir </w:t>
      </w:r>
      <w:proofErr w:type="gramStart"/>
      <w:r w:rsidRPr="00DB30DB">
        <w:rPr>
          <w:rFonts w:eastAsia="Arial"/>
        </w:rPr>
        <w:t>organı   rahatsızlandığında</w:t>
      </w:r>
      <w:proofErr w:type="gramEnd"/>
      <w:r w:rsidRPr="00DB30DB">
        <w:rPr>
          <w:rFonts w:eastAsia="Arial"/>
        </w:rPr>
        <w:t xml:space="preserve"> diğer organlar da uykusuzluk   ve yüksek ateşle bu acıya ortak olur.” (Hadis)</w:t>
      </w:r>
    </w:p>
    <w:p w14:paraId="002CD36F" w14:textId="77777777" w:rsidR="00353B37" w:rsidRPr="00DB30DB" w:rsidRDefault="00353B37" w:rsidP="00353B37">
      <w:pPr>
        <w:pStyle w:val="SORUMETN"/>
      </w:pPr>
      <w:r w:rsidRPr="00DB30DB">
        <w:t>Hadis-i Şerifte vurgulanan temel konuyu</w:t>
      </w:r>
      <w:r>
        <w:t xml:space="preserve"> 5 cümlede açıklayarak yazınız</w:t>
      </w:r>
      <w:r w:rsidRPr="00DB30DB">
        <w:t>?</w:t>
      </w:r>
      <w:r>
        <w:t xml:space="preserve"> (5x2=10 Puan)</w:t>
      </w:r>
    </w:p>
    <w:p w14:paraId="52B7F861" w14:textId="77777777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76C07DC6" w14:textId="77777777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51A609AB" w14:textId="77777777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69CDBEF5" w14:textId="14A918EF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362E491D" w14:textId="28B7B188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2A2279A3" w14:textId="77777777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1523B50B" w14:textId="77777777" w:rsidR="00353B37" w:rsidRPr="00DB30DB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15E51A06" w14:textId="77777777" w:rsidR="00353B37" w:rsidRPr="00DB30DB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11242668" w14:textId="77777777" w:rsidR="00353B37" w:rsidRPr="00710EA7" w:rsidRDefault="00353B37" w:rsidP="00353B37">
      <w:pPr>
        <w:pStyle w:val="SORUMETN"/>
        <w:rPr>
          <w:rFonts w:eastAsia="Arial"/>
          <w:color w:val="363435"/>
          <w:spacing w:val="2"/>
        </w:rPr>
      </w:pPr>
      <w:proofErr w:type="gramStart"/>
      <w:r w:rsidRPr="00DB30DB">
        <w:t>Zekat</w:t>
      </w:r>
      <w:proofErr w:type="gramEnd"/>
      <w:r w:rsidRPr="00DB30DB">
        <w:t xml:space="preserve"> ile sadaka arasındaki farkları iki madde de ayrıntılı olarak yazınız?</w:t>
      </w:r>
      <w:r>
        <w:t xml:space="preserve"> (2x5= 10 Puan)</w:t>
      </w:r>
    </w:p>
    <w:p w14:paraId="32E22F89" w14:textId="77777777" w:rsidR="00353B37" w:rsidRDefault="00353B37" w:rsidP="00353B37">
      <w:pPr>
        <w:pStyle w:val="ListeParagraf"/>
        <w:spacing w:after="20" w:line="20" w:lineRule="atLeast"/>
        <w:ind w:right="170"/>
        <w:rPr>
          <w:rFonts w:cstheme="minorHAnsi"/>
          <w:b/>
        </w:rPr>
      </w:pPr>
    </w:p>
    <w:p w14:paraId="2A4666C0" w14:textId="77777777" w:rsidR="00353B37" w:rsidRDefault="00353B37" w:rsidP="00353B37">
      <w:pPr>
        <w:pStyle w:val="ListeParagraf"/>
        <w:spacing w:after="20" w:line="20" w:lineRule="atLeast"/>
        <w:ind w:right="170"/>
        <w:rPr>
          <w:rFonts w:cstheme="minorHAnsi"/>
          <w:b/>
        </w:rPr>
      </w:pPr>
    </w:p>
    <w:p w14:paraId="69E08E44" w14:textId="77777777" w:rsidR="00353B37" w:rsidRDefault="00353B37" w:rsidP="00353B37">
      <w:pPr>
        <w:pStyle w:val="ListeParagraf"/>
        <w:spacing w:after="20" w:line="20" w:lineRule="atLeast"/>
        <w:ind w:right="170"/>
        <w:rPr>
          <w:rFonts w:cstheme="minorHAnsi"/>
          <w:b/>
        </w:rPr>
      </w:pPr>
    </w:p>
    <w:p w14:paraId="66BEC195" w14:textId="77777777" w:rsidR="00353B37" w:rsidRDefault="00353B37" w:rsidP="00353B37">
      <w:pPr>
        <w:pStyle w:val="ListeParagraf"/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3F156D23" w14:textId="77777777" w:rsidR="00353B37" w:rsidRDefault="00353B37" w:rsidP="00353B37">
      <w:pPr>
        <w:pStyle w:val="ListeParagraf"/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3408A2CB" w14:textId="77777777" w:rsidR="00353B37" w:rsidRDefault="00353B37" w:rsidP="00353B37">
      <w:pPr>
        <w:pStyle w:val="ListeParagraf"/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4A5A1FBC" w14:textId="77777777" w:rsidR="00353B37" w:rsidRDefault="00353B37" w:rsidP="00353B37">
      <w:pPr>
        <w:pStyle w:val="ListeParagraf"/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7E804EE7" w14:textId="6017054A" w:rsidR="00353B37" w:rsidRDefault="00353B37" w:rsidP="00353B37">
      <w:pPr>
        <w:pStyle w:val="ListeParagraf"/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6E32D62D" w14:textId="2F4F6493" w:rsidR="00353B37" w:rsidRDefault="00353B37" w:rsidP="00353B37">
      <w:pPr>
        <w:pStyle w:val="ListeParagraf"/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13D2285B" w14:textId="77777777" w:rsidR="00353B37" w:rsidRDefault="00353B37" w:rsidP="00353B37">
      <w:pPr>
        <w:pStyle w:val="ListeParagraf"/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594DAD32" w14:textId="0107F032" w:rsidR="00353B37" w:rsidRPr="00DB30DB" w:rsidRDefault="00353B37" w:rsidP="00353B37">
      <w:pPr>
        <w:spacing w:after="20" w:line="20" w:lineRule="atLeast"/>
        <w:rPr>
          <w:rFonts w:cstheme="minorHAnsi"/>
          <w:b/>
        </w:rPr>
      </w:pPr>
    </w:p>
    <w:p w14:paraId="13FA4CBB" w14:textId="77777777" w:rsidR="00353B37" w:rsidRPr="00353B37" w:rsidRDefault="00353B37" w:rsidP="00353B37">
      <w:pPr>
        <w:pStyle w:val="SORUMETN"/>
        <w:rPr>
          <w:rStyle w:val="Gl"/>
          <w:b/>
          <w:bCs w:val="0"/>
        </w:rPr>
      </w:pPr>
      <w:r w:rsidRPr="00353B37">
        <w:rPr>
          <w:rStyle w:val="Gl"/>
          <w:b/>
          <w:bCs w:val="0"/>
        </w:rPr>
        <w:t>Sadaka-i cariye nedir tanımlayız? Sadaka-i cariye ile ilgili peygamberimizin hadisini yazınız. (2x5= 10 Puan)</w:t>
      </w:r>
    </w:p>
    <w:p w14:paraId="045E5530" w14:textId="77777777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31F6CF35" w14:textId="77777777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6477E3A4" w14:textId="77777777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6664FE0A" w14:textId="77777777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4B72C250" w14:textId="77777777" w:rsidR="00353B37" w:rsidRDefault="00353B37" w:rsidP="00353B37">
      <w:pPr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0C955A7F" w14:textId="77777777" w:rsidR="00353B37" w:rsidRPr="00DB30DB" w:rsidRDefault="00353B37" w:rsidP="00353B37">
      <w:pPr>
        <w:pStyle w:val="ListeParagraf"/>
        <w:spacing w:after="20" w:line="20" w:lineRule="atLeast"/>
        <w:ind w:right="170"/>
        <w:rPr>
          <w:rFonts w:eastAsia="Arial" w:cstheme="minorHAnsi"/>
          <w:color w:val="363435"/>
          <w:spacing w:val="2"/>
        </w:rPr>
      </w:pPr>
    </w:p>
    <w:p w14:paraId="58BD6F09" w14:textId="77777777" w:rsidR="00353B37" w:rsidRPr="00DB30DB" w:rsidRDefault="00353B37" w:rsidP="00353B37">
      <w:pPr>
        <w:pStyle w:val="SORUMETN"/>
        <w:rPr>
          <w:rFonts w:eastAsia="Arial"/>
          <w:color w:val="363435"/>
          <w:spacing w:val="2"/>
        </w:rPr>
      </w:pPr>
      <w:proofErr w:type="gramStart"/>
      <w:r w:rsidRPr="00DB30DB">
        <w:t>Zekatın</w:t>
      </w:r>
      <w:proofErr w:type="gramEnd"/>
      <w:r w:rsidRPr="00DB30DB">
        <w:t xml:space="preserve"> toplumsal ve bireysel faydalarından 5 tanesini madde halinde yazınız.</w:t>
      </w:r>
      <w:r>
        <w:t xml:space="preserve"> (5x2= 10 Puan)</w:t>
      </w:r>
    </w:p>
    <w:p w14:paraId="707DA682" w14:textId="289655A7" w:rsidR="00353B37" w:rsidRDefault="00353B37" w:rsidP="00353B37">
      <w:pPr>
        <w:pStyle w:val="SORUMETN"/>
        <w:numPr>
          <w:ilvl w:val="0"/>
          <w:numId w:val="0"/>
        </w:numPr>
      </w:pPr>
    </w:p>
    <w:p w14:paraId="2A60B6F2" w14:textId="5B5727A2" w:rsidR="00202D56" w:rsidRDefault="00202D56" w:rsidP="00202D56">
      <w:pPr>
        <w:pStyle w:val="SEENEKLER"/>
        <w:numPr>
          <w:ilvl w:val="0"/>
          <w:numId w:val="0"/>
        </w:numPr>
        <w:ind w:left="530" w:hanging="360"/>
      </w:pPr>
    </w:p>
    <w:p w14:paraId="39985F83" w14:textId="2594E4BB" w:rsidR="00202D56" w:rsidRDefault="00202D56" w:rsidP="00202D56">
      <w:pPr>
        <w:pStyle w:val="SEENEKLER"/>
        <w:numPr>
          <w:ilvl w:val="0"/>
          <w:numId w:val="0"/>
        </w:numPr>
        <w:ind w:left="530" w:hanging="360"/>
      </w:pPr>
    </w:p>
    <w:p w14:paraId="5C179FFD" w14:textId="1161A6BF" w:rsidR="00202D56" w:rsidRDefault="00202D56" w:rsidP="00202D56">
      <w:pPr>
        <w:pStyle w:val="SEENEKLER"/>
        <w:numPr>
          <w:ilvl w:val="0"/>
          <w:numId w:val="0"/>
        </w:numPr>
        <w:ind w:left="530" w:hanging="360"/>
      </w:pPr>
    </w:p>
    <w:p w14:paraId="6A46AE33" w14:textId="3495B8F0" w:rsidR="00202D56" w:rsidRDefault="00202D56" w:rsidP="00202D56">
      <w:pPr>
        <w:pStyle w:val="SEENEKLER"/>
        <w:numPr>
          <w:ilvl w:val="0"/>
          <w:numId w:val="0"/>
        </w:numPr>
        <w:ind w:left="530" w:hanging="360"/>
      </w:pPr>
    </w:p>
    <w:p w14:paraId="6EE4A3EE" w14:textId="5471CC02" w:rsidR="00202D56" w:rsidRDefault="00202D56" w:rsidP="00202D56">
      <w:pPr>
        <w:pStyle w:val="SEENEKLER"/>
        <w:numPr>
          <w:ilvl w:val="0"/>
          <w:numId w:val="0"/>
        </w:numPr>
        <w:ind w:left="530" w:hanging="360"/>
      </w:pPr>
    </w:p>
    <w:p w14:paraId="2CAC4DF5" w14:textId="693772B0" w:rsidR="00202D56" w:rsidRDefault="00202D56" w:rsidP="00202D56">
      <w:pPr>
        <w:pStyle w:val="SEENEKLER"/>
        <w:numPr>
          <w:ilvl w:val="0"/>
          <w:numId w:val="0"/>
        </w:numPr>
        <w:ind w:left="530" w:hanging="360"/>
      </w:pPr>
    </w:p>
    <w:p w14:paraId="0F37BD1B" w14:textId="685E6F40" w:rsidR="00202D56" w:rsidRDefault="00202D56" w:rsidP="00202D56">
      <w:pPr>
        <w:pStyle w:val="SEENEKLER"/>
        <w:numPr>
          <w:ilvl w:val="0"/>
          <w:numId w:val="0"/>
        </w:numPr>
        <w:ind w:left="530" w:hanging="360"/>
      </w:pPr>
    </w:p>
    <w:p w14:paraId="09DEDE2B" w14:textId="77777777" w:rsidR="00202D56" w:rsidRPr="00202D56" w:rsidRDefault="00202D56" w:rsidP="00202D56">
      <w:pPr>
        <w:pStyle w:val="SEENEKLER"/>
        <w:numPr>
          <w:ilvl w:val="0"/>
          <w:numId w:val="0"/>
        </w:numPr>
        <w:ind w:left="530" w:hanging="360"/>
      </w:pPr>
    </w:p>
    <w:p w14:paraId="1F69BE1E" w14:textId="77777777" w:rsidR="00353B37" w:rsidRPr="00DB30DB" w:rsidRDefault="00353B37" w:rsidP="00353B37">
      <w:pPr>
        <w:pStyle w:val="SORUMETN"/>
      </w:pPr>
      <w:r w:rsidRPr="00DB30DB">
        <w:t>Maun Suresin</w:t>
      </w:r>
      <w:r>
        <w:t>in okunuşunu ve anlamını yazınız? Bu surede</w:t>
      </w:r>
      <w:r w:rsidRPr="00DB30DB">
        <w:t xml:space="preserve"> </w:t>
      </w:r>
      <w:proofErr w:type="spellStart"/>
      <w:r w:rsidRPr="00DB30DB">
        <w:t>Allah’u</w:t>
      </w:r>
      <w:proofErr w:type="spellEnd"/>
      <w:r w:rsidRPr="00DB30DB">
        <w:t xml:space="preserve"> </w:t>
      </w:r>
      <w:proofErr w:type="gramStart"/>
      <w:r w:rsidRPr="00DB30DB">
        <w:t>Teala</w:t>
      </w:r>
      <w:proofErr w:type="gramEnd"/>
      <w:r w:rsidRPr="00DB30DB">
        <w:t xml:space="preserve"> hangi</w:t>
      </w:r>
      <w:r>
        <w:t xml:space="preserve"> davranışları eleştirmektedir</w:t>
      </w:r>
      <w:r w:rsidRPr="00DB30DB">
        <w:t>.</w:t>
      </w:r>
      <w:r>
        <w:t>(5+3+2= 10 Puan)</w:t>
      </w:r>
    </w:p>
    <w:p w14:paraId="36AF4629" w14:textId="77777777" w:rsidR="00353B37" w:rsidRPr="0071024D" w:rsidRDefault="00353B37" w:rsidP="00353B37">
      <w:pPr>
        <w:spacing w:after="20" w:line="20" w:lineRule="atLeast"/>
        <w:rPr>
          <w:rFonts w:cstheme="minorHAnsi"/>
          <w:b/>
        </w:rPr>
      </w:pPr>
      <w:r w:rsidRPr="0071024D">
        <w:rPr>
          <w:rFonts w:cstheme="minorHAnsi"/>
          <w:b/>
        </w:rPr>
        <w:t>Okunuşu:</w:t>
      </w:r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Eraeytellezi</w:t>
      </w:r>
      <w:proofErr w:type="spellEnd"/>
      <w:r>
        <w:rPr>
          <w:rFonts w:cstheme="minorHAnsi"/>
          <w:b/>
        </w:rPr>
        <w:t xml:space="preserve"> </w:t>
      </w:r>
      <w:proofErr w:type="gramStart"/>
      <w:r>
        <w:rPr>
          <w:rFonts w:cstheme="minorHAnsi"/>
          <w:b/>
        </w:rPr>
        <w:t>…………………………</w:t>
      </w:r>
      <w:proofErr w:type="gramEnd"/>
    </w:p>
    <w:p w14:paraId="7D2374BF" w14:textId="77777777" w:rsidR="00353B37" w:rsidRPr="0071024D" w:rsidRDefault="00353B37" w:rsidP="00353B37">
      <w:pPr>
        <w:spacing w:after="20" w:line="20" w:lineRule="atLeast"/>
        <w:rPr>
          <w:rFonts w:cstheme="minorHAnsi"/>
          <w:b/>
        </w:rPr>
      </w:pPr>
    </w:p>
    <w:p w14:paraId="5442CC21" w14:textId="0DDF61E6" w:rsidR="00353B37" w:rsidRDefault="00353B37" w:rsidP="00353B37">
      <w:pPr>
        <w:spacing w:after="20" w:line="20" w:lineRule="atLeast"/>
        <w:rPr>
          <w:rFonts w:cstheme="minorHAnsi"/>
          <w:b/>
        </w:rPr>
      </w:pPr>
    </w:p>
    <w:p w14:paraId="4DBB6003" w14:textId="77777777" w:rsidR="00353B37" w:rsidRDefault="00353B37" w:rsidP="00353B37">
      <w:pPr>
        <w:spacing w:after="20" w:line="20" w:lineRule="atLeast"/>
        <w:rPr>
          <w:rFonts w:cstheme="minorHAnsi"/>
          <w:b/>
        </w:rPr>
      </w:pPr>
    </w:p>
    <w:p w14:paraId="219DFADC" w14:textId="77777777" w:rsidR="00353B37" w:rsidRPr="0071024D" w:rsidRDefault="00353B37" w:rsidP="00353B37">
      <w:pPr>
        <w:spacing w:after="20" w:line="20" w:lineRule="atLeast"/>
        <w:rPr>
          <w:rFonts w:cstheme="minorHAnsi"/>
          <w:b/>
        </w:rPr>
      </w:pPr>
    </w:p>
    <w:p w14:paraId="44ADA0D7" w14:textId="77777777" w:rsidR="00353B37" w:rsidRPr="0071024D" w:rsidRDefault="00353B37" w:rsidP="00353B37">
      <w:pPr>
        <w:spacing w:after="20" w:line="20" w:lineRule="atLeast"/>
        <w:rPr>
          <w:rFonts w:cstheme="minorHAnsi"/>
          <w:b/>
        </w:rPr>
      </w:pPr>
      <w:r w:rsidRPr="0071024D">
        <w:rPr>
          <w:rFonts w:cstheme="minorHAnsi"/>
          <w:b/>
        </w:rPr>
        <w:t>Anlamı:</w:t>
      </w:r>
    </w:p>
    <w:p w14:paraId="5400268E" w14:textId="77777777" w:rsidR="00353B37" w:rsidRPr="0071024D" w:rsidRDefault="00353B37" w:rsidP="00353B37">
      <w:pPr>
        <w:spacing w:after="20" w:line="20" w:lineRule="atLeast"/>
        <w:rPr>
          <w:rFonts w:cstheme="minorHAnsi"/>
          <w:b/>
        </w:rPr>
      </w:pPr>
    </w:p>
    <w:p w14:paraId="24D3F63F" w14:textId="77777777" w:rsidR="00353B37" w:rsidRDefault="00353B37" w:rsidP="00353B37">
      <w:pPr>
        <w:spacing w:after="20" w:line="20" w:lineRule="atLeast"/>
        <w:rPr>
          <w:rFonts w:cstheme="minorHAnsi"/>
          <w:b/>
        </w:rPr>
      </w:pPr>
    </w:p>
    <w:p w14:paraId="729A8E80" w14:textId="77777777" w:rsidR="00353B37" w:rsidRPr="0071024D" w:rsidRDefault="00353B37" w:rsidP="00353B37">
      <w:pPr>
        <w:spacing w:after="20" w:line="20" w:lineRule="atLeast"/>
        <w:rPr>
          <w:rFonts w:cstheme="minorHAnsi"/>
          <w:b/>
        </w:rPr>
      </w:pPr>
    </w:p>
    <w:p w14:paraId="2E59A682" w14:textId="77777777" w:rsidR="00353B37" w:rsidRPr="0071024D" w:rsidRDefault="00353B37" w:rsidP="00353B37">
      <w:pPr>
        <w:spacing w:after="20" w:line="20" w:lineRule="atLeast"/>
        <w:rPr>
          <w:rFonts w:cstheme="minorHAnsi"/>
        </w:rPr>
      </w:pPr>
      <w:r w:rsidRPr="0071024D">
        <w:rPr>
          <w:rFonts w:cstheme="minorHAnsi"/>
          <w:b/>
        </w:rPr>
        <w:t>Eleştirilenler</w:t>
      </w:r>
      <w:r>
        <w:rPr>
          <w:rFonts w:cstheme="minorHAnsi"/>
        </w:rPr>
        <w:t>:</w:t>
      </w:r>
    </w:p>
    <w:p w14:paraId="4055932E" w14:textId="77777777" w:rsidR="00353B37" w:rsidRDefault="00353B37" w:rsidP="00353B37">
      <w:pPr>
        <w:pStyle w:val="ListeParagraf"/>
        <w:spacing w:after="20" w:line="20" w:lineRule="atLeast"/>
        <w:rPr>
          <w:rFonts w:cstheme="minorHAnsi"/>
        </w:rPr>
      </w:pPr>
    </w:p>
    <w:p w14:paraId="2DFC3044" w14:textId="77777777" w:rsidR="00353B37" w:rsidRDefault="00353B37" w:rsidP="00353B37">
      <w:pPr>
        <w:pStyle w:val="ListeParagraf"/>
        <w:spacing w:after="20" w:line="20" w:lineRule="atLeast"/>
        <w:rPr>
          <w:rFonts w:cstheme="minorHAnsi"/>
        </w:rPr>
      </w:pPr>
    </w:p>
    <w:p w14:paraId="3ED47167" w14:textId="77777777" w:rsidR="00353B37" w:rsidRPr="00DB30DB" w:rsidRDefault="00353B37" w:rsidP="00353B37">
      <w:pPr>
        <w:pStyle w:val="ListeParagraf"/>
        <w:spacing w:after="20" w:line="20" w:lineRule="atLeast"/>
        <w:rPr>
          <w:rFonts w:cstheme="minorHAnsi"/>
        </w:rPr>
      </w:pPr>
    </w:p>
    <w:p w14:paraId="770F47F1" w14:textId="77777777" w:rsidR="00353B37" w:rsidRPr="0071024D" w:rsidRDefault="00353B37" w:rsidP="00353B37">
      <w:pPr>
        <w:pStyle w:val="SORUMETN"/>
        <w:rPr>
          <w:rFonts w:eastAsia="Arial"/>
          <w:color w:val="363435"/>
          <w:spacing w:val="2"/>
          <w:sz w:val="20"/>
          <w:szCs w:val="20"/>
        </w:rPr>
      </w:pPr>
      <w:r>
        <w:t xml:space="preserve">Hz. </w:t>
      </w:r>
      <w:proofErr w:type="spellStart"/>
      <w:r>
        <w:t>Şuayb</w:t>
      </w:r>
      <w:proofErr w:type="spellEnd"/>
      <w:r>
        <w:t xml:space="preserve"> ( </w:t>
      </w:r>
      <w:proofErr w:type="spellStart"/>
      <w:r>
        <w:t>a.s</w:t>
      </w:r>
      <w:proofErr w:type="spellEnd"/>
      <w:r>
        <w:t>)’</w:t>
      </w:r>
      <w:proofErr w:type="spellStart"/>
      <w:r>
        <w:t>ın</w:t>
      </w:r>
      <w:proofErr w:type="spellEnd"/>
      <w:r>
        <w:t xml:space="preserve"> lakabı nedir? Hz. </w:t>
      </w:r>
      <w:proofErr w:type="spellStart"/>
      <w:r>
        <w:t>Şuayb</w:t>
      </w:r>
      <w:proofErr w:type="spellEnd"/>
      <w:r>
        <w:t xml:space="preserve"> ( </w:t>
      </w:r>
      <w:proofErr w:type="spellStart"/>
      <w:r>
        <w:t>a.s</w:t>
      </w:r>
      <w:proofErr w:type="spellEnd"/>
      <w:r>
        <w:t>)’</w:t>
      </w:r>
      <w:proofErr w:type="spellStart"/>
      <w:r>
        <w:t>ın</w:t>
      </w:r>
      <w:proofErr w:type="spellEnd"/>
      <w:r>
        <w:t xml:space="preserve"> hayatını 4 cümle ile tanıtarak </w:t>
      </w:r>
      <w:r w:rsidRPr="0071024D">
        <w:t>yazınız.</w:t>
      </w:r>
      <w:r>
        <w:t xml:space="preserve"> (4x2)+2 =10 Puan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202D56" w14:paraId="638C7EB9" w14:textId="77777777" w:rsidTr="00202D56">
        <w:tc>
          <w:tcPr>
            <w:tcW w:w="4738" w:type="dxa"/>
          </w:tcPr>
          <w:p w14:paraId="3B73C655" w14:textId="77777777" w:rsidR="00202D56" w:rsidRDefault="00202D56" w:rsidP="00202D5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5732493"/>
            <w:bookmarkStart w:id="3" w:name="_GoBack"/>
            <w:bookmarkEnd w:id="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202D56" w14:paraId="646B8216" w14:textId="77777777" w:rsidTr="00202D56">
        <w:tc>
          <w:tcPr>
            <w:tcW w:w="4738" w:type="dxa"/>
          </w:tcPr>
          <w:p w14:paraId="1FE662DD" w14:textId="77777777" w:rsidR="00202D56" w:rsidRDefault="00202D56" w:rsidP="00202D5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202D56" w14:paraId="102F6366" w14:textId="77777777" w:rsidTr="00202D56">
        <w:tc>
          <w:tcPr>
            <w:tcW w:w="4738" w:type="dxa"/>
          </w:tcPr>
          <w:p w14:paraId="0B6A82FA" w14:textId="77777777" w:rsidR="00202D56" w:rsidRDefault="00202D56" w:rsidP="00202D5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2"/>
    </w:tbl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45FDCB06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6669B" w14:textId="77777777" w:rsidR="00C02874" w:rsidRDefault="00C02874" w:rsidP="00ED544D">
      <w:pPr>
        <w:spacing w:after="0" w:line="240" w:lineRule="auto"/>
      </w:pPr>
      <w:r>
        <w:separator/>
      </w:r>
    </w:p>
  </w:endnote>
  <w:endnote w:type="continuationSeparator" w:id="0">
    <w:p w14:paraId="10ED6B64" w14:textId="77777777" w:rsidR="00C02874" w:rsidRDefault="00C02874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AC091" w14:textId="77777777" w:rsidR="00C02874" w:rsidRDefault="00C02874" w:rsidP="00ED544D">
      <w:pPr>
        <w:spacing w:after="0" w:line="240" w:lineRule="auto"/>
      </w:pPr>
      <w:r>
        <w:separator/>
      </w:r>
    </w:p>
  </w:footnote>
  <w:footnote w:type="continuationSeparator" w:id="0">
    <w:p w14:paraId="7EC5D814" w14:textId="77777777" w:rsidR="00C02874" w:rsidRDefault="00C02874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008A1778"/>
    <w:lvl w:ilvl="0" w:tplc="96F6F58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07BC5"/>
    <w:multiLevelType w:val="hybridMultilevel"/>
    <w:tmpl w:val="1262A6F8"/>
    <w:lvl w:ilvl="0" w:tplc="1F8A5D76">
      <w:start w:val="1"/>
      <w:numFmt w:val="decimal"/>
      <w:lvlText w:val="%1-"/>
      <w:lvlJc w:val="left"/>
      <w:pPr>
        <w:ind w:left="4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5BD00EA3"/>
    <w:multiLevelType w:val="hybridMultilevel"/>
    <w:tmpl w:val="757A3918"/>
    <w:lvl w:ilvl="0" w:tplc="D4D8F1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73310"/>
    <w:multiLevelType w:val="hybridMultilevel"/>
    <w:tmpl w:val="6AEC5CB0"/>
    <w:lvl w:ilvl="0" w:tplc="EC96C0E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4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2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9"/>
  </w:num>
  <w:num w:numId="44">
    <w:abstractNumId w:val="5"/>
  </w:num>
  <w:num w:numId="45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02D56"/>
    <w:rsid w:val="00232D1D"/>
    <w:rsid w:val="00255E3B"/>
    <w:rsid w:val="00270EBA"/>
    <w:rsid w:val="0027154F"/>
    <w:rsid w:val="002B7944"/>
    <w:rsid w:val="002C1C38"/>
    <w:rsid w:val="002D31AD"/>
    <w:rsid w:val="00353B37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02874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353B37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353B37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353B37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353B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AB0D2-EEED-4790-B634-352A123E0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2024-11-22T09:15:00Z</dcterms:created>
  <dcterms:modified xsi:type="dcterms:W3CDTF">2024-11-22T09:15:00Z</dcterms:modified>
</cp:coreProperties>
</file>