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85729B7" w14:textId="77777777" w:rsidR="00B81375" w:rsidRPr="002E3C30" w:rsidRDefault="00B81375" w:rsidP="00B81375">
      <w:pPr>
        <w:pStyle w:val="SORUMETN"/>
      </w:pPr>
      <w:r w:rsidRPr="002E3C30">
        <w:t xml:space="preserve">Aşağıdaki </w:t>
      </w:r>
      <w:proofErr w:type="gramStart"/>
      <w:r w:rsidRPr="002E3C30">
        <w:t>maddelerde  verilen</w:t>
      </w:r>
      <w:proofErr w:type="gramEnd"/>
      <w:r w:rsidRPr="002E3C30">
        <w:t xml:space="preserve"> soruları cevaplayınız. (10 puan)</w:t>
      </w:r>
    </w:p>
    <w:p w14:paraId="62E821CD" w14:textId="783292F2" w:rsidR="00B81375" w:rsidRPr="00B81375" w:rsidRDefault="00B81375" w:rsidP="00B81375">
      <w:pPr>
        <w:pStyle w:val="SORUMETN"/>
        <w:numPr>
          <w:ilvl w:val="0"/>
          <w:numId w:val="0"/>
        </w:numPr>
        <w:ind w:left="113"/>
      </w:pPr>
      <w:r w:rsidRPr="00B81375">
        <w:t xml:space="preserve">A-  İrade kaç kısma ayrılır </w:t>
      </w:r>
      <w:proofErr w:type="gramStart"/>
      <w:r w:rsidRPr="00B81375">
        <w:t>iki  örnek</w:t>
      </w:r>
      <w:proofErr w:type="gramEnd"/>
      <w:r w:rsidRPr="00B81375">
        <w:t xml:space="preserve"> vererek açıklayınız.</w:t>
      </w:r>
    </w:p>
    <w:p w14:paraId="7E65AAE2" w14:textId="535A613C" w:rsidR="00B81375" w:rsidRDefault="00B81375" w:rsidP="00B81375">
      <w:pPr>
        <w:ind w:right="136"/>
        <w:jc w:val="both"/>
        <w:rPr>
          <w:b/>
          <w:sz w:val="20"/>
          <w:szCs w:val="20"/>
        </w:rPr>
      </w:pPr>
    </w:p>
    <w:p w14:paraId="4D5117C8" w14:textId="77777777" w:rsidR="00B81375" w:rsidRPr="002E3C30" w:rsidRDefault="00B81375" w:rsidP="00B81375">
      <w:pPr>
        <w:ind w:right="136"/>
        <w:jc w:val="both"/>
        <w:rPr>
          <w:b/>
          <w:sz w:val="20"/>
          <w:szCs w:val="20"/>
        </w:rPr>
      </w:pPr>
    </w:p>
    <w:p w14:paraId="1D599225" w14:textId="77777777" w:rsidR="00B81375" w:rsidRPr="002E3C30" w:rsidRDefault="00B81375" w:rsidP="00B81375">
      <w:pPr>
        <w:ind w:right="136"/>
        <w:jc w:val="both"/>
        <w:rPr>
          <w:b/>
          <w:sz w:val="20"/>
          <w:szCs w:val="20"/>
        </w:rPr>
      </w:pPr>
    </w:p>
    <w:p w14:paraId="10485A9A" w14:textId="77777777" w:rsidR="00B81375" w:rsidRPr="002E3C30" w:rsidRDefault="00B81375" w:rsidP="00B81375">
      <w:pPr>
        <w:ind w:right="136"/>
        <w:jc w:val="both"/>
        <w:rPr>
          <w:b/>
          <w:sz w:val="20"/>
          <w:szCs w:val="20"/>
        </w:rPr>
      </w:pPr>
    </w:p>
    <w:p w14:paraId="42C89286" w14:textId="77777777" w:rsidR="00B81375" w:rsidRPr="002E3C30" w:rsidRDefault="00B81375" w:rsidP="00B81375">
      <w:pPr>
        <w:pStyle w:val="sorubilgisistili"/>
        <w:rPr>
          <w:b/>
        </w:rPr>
      </w:pPr>
      <w:r w:rsidRPr="002E3C30">
        <w:rPr>
          <w:b/>
        </w:rPr>
        <w:t xml:space="preserve">  B-</w:t>
      </w:r>
      <w:r w:rsidRPr="002E3C30">
        <w:rPr>
          <w:i/>
          <w:iCs/>
        </w:rPr>
        <w:t xml:space="preserve">   </w:t>
      </w:r>
      <w:r w:rsidRPr="002E3C30">
        <w:t xml:space="preserve">“…Yapmakta olduğunuz şeylerden mutlaka sorguya çekileceksiniz” </w:t>
      </w:r>
      <w:r w:rsidRPr="002E3C30">
        <w:rPr>
          <w:i/>
          <w:iCs/>
        </w:rPr>
        <w:t>(</w:t>
      </w:r>
      <w:proofErr w:type="spellStart"/>
      <w:r w:rsidRPr="002E3C30">
        <w:rPr>
          <w:i/>
          <w:iCs/>
        </w:rPr>
        <w:t>Nahl</w:t>
      </w:r>
      <w:proofErr w:type="spellEnd"/>
      <w:r w:rsidRPr="002E3C30">
        <w:rPr>
          <w:i/>
          <w:iCs/>
        </w:rPr>
        <w:t xml:space="preserve"> suresi, 93. Ayet) </w:t>
      </w:r>
      <w:r w:rsidRPr="002E3C30">
        <w:rPr>
          <w:b/>
        </w:rPr>
        <w:t xml:space="preserve">ayetini insan iradesi açısından yorumlayınız. </w:t>
      </w:r>
    </w:p>
    <w:p w14:paraId="23A9EA96" w14:textId="77777777" w:rsidR="00B81375" w:rsidRPr="002E3C30" w:rsidRDefault="00B81375" w:rsidP="00B81375">
      <w:pPr>
        <w:ind w:right="136"/>
        <w:jc w:val="both"/>
        <w:rPr>
          <w:b/>
          <w:sz w:val="20"/>
          <w:szCs w:val="20"/>
        </w:rPr>
      </w:pPr>
      <w:r w:rsidRPr="002E3C30">
        <w:rPr>
          <w:b/>
          <w:sz w:val="20"/>
          <w:szCs w:val="20"/>
        </w:rPr>
        <w:t xml:space="preserve">      </w:t>
      </w:r>
    </w:p>
    <w:p w14:paraId="4899300B" w14:textId="2694DDB8" w:rsidR="00B81375" w:rsidRDefault="00B81375" w:rsidP="00B81375">
      <w:pPr>
        <w:ind w:right="136"/>
        <w:jc w:val="both"/>
        <w:rPr>
          <w:b/>
          <w:sz w:val="20"/>
          <w:szCs w:val="20"/>
        </w:rPr>
      </w:pPr>
    </w:p>
    <w:p w14:paraId="380AB622" w14:textId="0DFA0B79" w:rsidR="00B81375" w:rsidRDefault="00B81375" w:rsidP="00B81375">
      <w:pPr>
        <w:ind w:right="136"/>
        <w:jc w:val="both"/>
        <w:rPr>
          <w:b/>
          <w:sz w:val="20"/>
          <w:szCs w:val="20"/>
        </w:rPr>
      </w:pPr>
    </w:p>
    <w:p w14:paraId="4C96E19F" w14:textId="77777777" w:rsidR="00B81375" w:rsidRPr="002E3C30" w:rsidRDefault="00B81375" w:rsidP="00B81375">
      <w:pPr>
        <w:ind w:right="136"/>
        <w:jc w:val="both"/>
        <w:rPr>
          <w:b/>
          <w:sz w:val="20"/>
          <w:szCs w:val="20"/>
        </w:rPr>
      </w:pPr>
    </w:p>
    <w:p w14:paraId="37D4EEA3" w14:textId="77777777" w:rsidR="00B81375" w:rsidRPr="002E3C30" w:rsidRDefault="00B81375" w:rsidP="00B81375">
      <w:pPr>
        <w:ind w:right="136"/>
        <w:jc w:val="both"/>
        <w:rPr>
          <w:b/>
          <w:sz w:val="20"/>
          <w:szCs w:val="20"/>
        </w:rPr>
      </w:pPr>
    </w:p>
    <w:p w14:paraId="7ED3B87B" w14:textId="2E2AEAF3" w:rsidR="00B81375" w:rsidRPr="002E3C30" w:rsidRDefault="00B81375" w:rsidP="00B81375">
      <w:pPr>
        <w:pStyle w:val="SORUMETN"/>
      </w:pPr>
      <w:r w:rsidRPr="002E3C30">
        <w:t xml:space="preserve">Aşağıdaki maddelerde belirtilen soruları cevaplayınız. </w:t>
      </w:r>
      <w:r w:rsidRPr="002E3C30">
        <w:rPr>
          <w:rFonts w:asciiTheme="minorHAnsi" w:eastAsia="Arial" w:hAnsiTheme="minorHAnsi" w:cstheme="minorBidi"/>
          <w:color w:val="363435"/>
          <w:spacing w:val="2"/>
        </w:rPr>
        <w:t>(10 puan)</w:t>
      </w:r>
    </w:p>
    <w:p w14:paraId="1B593BA6" w14:textId="77777777" w:rsidR="00B81375" w:rsidRPr="002E3C30" w:rsidRDefault="00B81375" w:rsidP="00B81375">
      <w:pPr>
        <w:ind w:right="136"/>
        <w:rPr>
          <w:rFonts w:eastAsia="Arial"/>
          <w:b/>
          <w:color w:val="363435"/>
          <w:spacing w:val="2"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Pr="002E3C30">
        <w:rPr>
          <w:b/>
          <w:sz w:val="20"/>
          <w:szCs w:val="20"/>
        </w:rPr>
        <w:t xml:space="preserve">A-  </w:t>
      </w:r>
      <w:r w:rsidRPr="002E3C30">
        <w:rPr>
          <w:b/>
          <w:bCs/>
          <w:sz w:val="20"/>
          <w:szCs w:val="20"/>
        </w:rPr>
        <w:t>Aşağıda tanımı yapılan kavramları karşısındaki noktalı yerlere yazınız</w:t>
      </w:r>
      <w:r>
        <w:rPr>
          <w:rFonts w:eastAsia="Arial"/>
          <w:b/>
          <w:color w:val="363435"/>
          <w:spacing w:val="2"/>
          <w:sz w:val="20"/>
          <w:szCs w:val="20"/>
        </w:rPr>
        <w:t>.</w:t>
      </w:r>
    </w:p>
    <w:p w14:paraId="159FF4D2" w14:textId="1DFA3D0D" w:rsidR="00B81375" w:rsidRDefault="00B81375" w:rsidP="00B81375">
      <w:pPr>
        <w:pStyle w:val="NUMARALANDIRMA"/>
      </w:pPr>
      <w:r w:rsidRPr="002E3C30">
        <w:t xml:space="preserve">Kelime anlamı güvenmek, dayanmak, havale </w:t>
      </w:r>
      <w:proofErr w:type="gramStart"/>
      <w:r w:rsidRPr="002E3C30">
        <w:t>etmek , teslim</w:t>
      </w:r>
      <w:proofErr w:type="gramEnd"/>
      <w:r w:rsidRPr="002E3C30">
        <w:t xml:space="preserve"> olmak demektir.</w:t>
      </w:r>
    </w:p>
    <w:p w14:paraId="2404D7F8" w14:textId="77777777" w:rsidR="00B81375" w:rsidRPr="00B81375" w:rsidRDefault="00B81375" w:rsidP="00B81375">
      <w:pPr>
        <w:pStyle w:val="SORUMETN"/>
        <w:numPr>
          <w:ilvl w:val="0"/>
          <w:numId w:val="0"/>
        </w:numPr>
        <w:ind w:left="113"/>
      </w:pPr>
    </w:p>
    <w:p w14:paraId="2F170A1F" w14:textId="77777777" w:rsidR="00B81375" w:rsidRPr="00B81375" w:rsidRDefault="00B81375" w:rsidP="00B81375">
      <w:pPr>
        <w:pStyle w:val="NUMARALANDIRMA"/>
        <w:numPr>
          <w:ilvl w:val="0"/>
          <w:numId w:val="0"/>
        </w:numPr>
        <w:ind w:left="720"/>
      </w:pPr>
    </w:p>
    <w:p w14:paraId="4952179C" w14:textId="66F3FCF7" w:rsidR="00B81375" w:rsidRDefault="00B81375" w:rsidP="00B81375">
      <w:pPr>
        <w:pStyle w:val="NUMARALANDIRMA"/>
        <w:numPr>
          <w:ilvl w:val="0"/>
          <w:numId w:val="0"/>
        </w:numPr>
        <w:ind w:left="720"/>
      </w:pPr>
      <w:proofErr w:type="gramStart"/>
      <w:r w:rsidRPr="002E3C30">
        <w:t>……………………………….</w:t>
      </w:r>
      <w:proofErr w:type="gramEnd"/>
    </w:p>
    <w:p w14:paraId="5B9AD6D5" w14:textId="77777777" w:rsidR="00B81375" w:rsidRDefault="00B81375" w:rsidP="00B81375">
      <w:pPr>
        <w:pStyle w:val="NUMARALANDIRMA"/>
        <w:numPr>
          <w:ilvl w:val="0"/>
          <w:numId w:val="0"/>
        </w:numPr>
        <w:ind w:left="720"/>
      </w:pPr>
    </w:p>
    <w:p w14:paraId="6AB12554" w14:textId="4453BD88" w:rsidR="00B81375" w:rsidRDefault="00B81375" w:rsidP="00B81375">
      <w:pPr>
        <w:pStyle w:val="NUMARALANDIRMA"/>
      </w:pPr>
      <w:r w:rsidRPr="002E3C30">
        <w:t xml:space="preserve">Kişinin rızkını kazanmak </w:t>
      </w:r>
      <w:proofErr w:type="gramStart"/>
      <w:r w:rsidRPr="002E3C30">
        <w:t>için  bedenen</w:t>
      </w:r>
      <w:proofErr w:type="gramEnd"/>
      <w:r w:rsidRPr="002E3C30">
        <w:t xml:space="preserve"> veya zihnen çaba sarf etmesine denir. </w:t>
      </w:r>
    </w:p>
    <w:p w14:paraId="264F8402" w14:textId="68DDFA11" w:rsidR="00B81375" w:rsidRDefault="00B81375" w:rsidP="00B81375">
      <w:pPr>
        <w:pStyle w:val="NUMARALANDIRMA"/>
        <w:numPr>
          <w:ilvl w:val="0"/>
          <w:numId w:val="0"/>
        </w:numPr>
        <w:ind w:left="720"/>
      </w:pPr>
    </w:p>
    <w:p w14:paraId="26CF4820" w14:textId="77777777" w:rsidR="00B81375" w:rsidRPr="00B81375" w:rsidRDefault="00B81375" w:rsidP="00B81375">
      <w:pPr>
        <w:pStyle w:val="SORUMETN"/>
        <w:numPr>
          <w:ilvl w:val="0"/>
          <w:numId w:val="0"/>
        </w:numPr>
        <w:ind w:left="113"/>
      </w:pPr>
    </w:p>
    <w:p w14:paraId="50B0258A" w14:textId="3AB39C52" w:rsidR="00B81375" w:rsidRDefault="00B81375" w:rsidP="00B81375">
      <w:pPr>
        <w:pStyle w:val="NUMARALANDIRMA"/>
        <w:numPr>
          <w:ilvl w:val="0"/>
          <w:numId w:val="0"/>
        </w:numPr>
        <w:ind w:left="720"/>
      </w:pPr>
      <w:proofErr w:type="gramStart"/>
      <w:r w:rsidRPr="002E3C30">
        <w:t>……………………………….</w:t>
      </w:r>
      <w:proofErr w:type="gramEnd"/>
    </w:p>
    <w:p w14:paraId="1780D40D" w14:textId="77777777" w:rsidR="00B81375" w:rsidRPr="00B81375" w:rsidRDefault="00B81375" w:rsidP="00B81375">
      <w:pPr>
        <w:pStyle w:val="NUMARALANDIRMA"/>
        <w:numPr>
          <w:ilvl w:val="0"/>
          <w:numId w:val="0"/>
        </w:numPr>
        <w:ind w:left="720"/>
      </w:pPr>
    </w:p>
    <w:p w14:paraId="79ADA066" w14:textId="77777777" w:rsidR="00B81375" w:rsidRDefault="00B81375" w:rsidP="00B81375">
      <w:pPr>
        <w:pStyle w:val="NUMARALANDIRMA"/>
      </w:pPr>
      <w:r w:rsidRPr="002E3C30">
        <w:t xml:space="preserve">Sözlük anlamı süre, belirli bir vaktin bitişi gibi anlamlara gelmekte olup ömür sürenin bitiş anına denir.     </w:t>
      </w:r>
    </w:p>
    <w:p w14:paraId="1C1D2EB0" w14:textId="790EC751" w:rsidR="00B81375" w:rsidRDefault="00B81375" w:rsidP="00B81375">
      <w:pPr>
        <w:pStyle w:val="NUMARALANDIRMA"/>
        <w:numPr>
          <w:ilvl w:val="0"/>
          <w:numId w:val="0"/>
        </w:numPr>
        <w:ind w:left="720"/>
      </w:pPr>
    </w:p>
    <w:p w14:paraId="47016A82" w14:textId="77777777" w:rsidR="00B81375" w:rsidRPr="00B81375" w:rsidRDefault="00B81375" w:rsidP="00B81375">
      <w:pPr>
        <w:pStyle w:val="SORUMETN"/>
        <w:numPr>
          <w:ilvl w:val="0"/>
          <w:numId w:val="0"/>
        </w:numPr>
        <w:ind w:left="113"/>
      </w:pPr>
    </w:p>
    <w:p w14:paraId="2EF56183" w14:textId="69F94D73" w:rsidR="00B81375" w:rsidRDefault="00B81375" w:rsidP="00B81375">
      <w:pPr>
        <w:pStyle w:val="NUMARALANDIRMA"/>
        <w:numPr>
          <w:ilvl w:val="0"/>
          <w:numId w:val="0"/>
        </w:numPr>
        <w:ind w:left="720"/>
      </w:pPr>
      <w:r w:rsidRPr="002E3C30">
        <w:t xml:space="preserve"> </w:t>
      </w:r>
      <w:proofErr w:type="gramStart"/>
      <w:r w:rsidRPr="002E3C30">
        <w:t>..……………..………………</w:t>
      </w:r>
      <w:proofErr w:type="gramEnd"/>
    </w:p>
    <w:p w14:paraId="16AAA1F4" w14:textId="31FED51D" w:rsidR="00B81375" w:rsidRPr="002E3C30" w:rsidRDefault="00B81375" w:rsidP="00B81375">
      <w:pPr>
        <w:ind w:right="136"/>
        <w:rPr>
          <w:sz w:val="20"/>
          <w:szCs w:val="20"/>
        </w:rPr>
      </w:pPr>
    </w:p>
    <w:p w14:paraId="2B13CC6F" w14:textId="77777777" w:rsidR="00B81375" w:rsidRPr="002E3C30" w:rsidRDefault="00B81375" w:rsidP="00B81375">
      <w:pPr>
        <w:ind w:right="136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E3C30">
        <w:rPr>
          <w:b/>
          <w:bCs/>
          <w:sz w:val="20"/>
          <w:szCs w:val="20"/>
        </w:rPr>
        <w:t>B- Toplumumuzda yaygın olan yanlış kader inanışlarına üç tane örnek veriniz.</w:t>
      </w:r>
      <w:r w:rsidRPr="00B81375">
        <w:rPr>
          <w:rStyle w:val="SORUMETNChar"/>
        </w:rPr>
        <w:t xml:space="preserve"> </w:t>
      </w:r>
    </w:p>
    <w:p w14:paraId="31967A0B" w14:textId="18427C4D" w:rsidR="00B81375" w:rsidRDefault="00B81375" w:rsidP="00B81375">
      <w:pPr>
        <w:pStyle w:val="ListeParagraf"/>
        <w:ind w:left="593" w:right="136"/>
        <w:rPr>
          <w:sz w:val="20"/>
          <w:szCs w:val="20"/>
        </w:rPr>
      </w:pPr>
    </w:p>
    <w:p w14:paraId="49A74361" w14:textId="30D0BCED" w:rsidR="00B81375" w:rsidRDefault="00B81375" w:rsidP="00B81375">
      <w:pPr>
        <w:pStyle w:val="ListeParagraf"/>
        <w:ind w:left="593" w:right="136"/>
        <w:rPr>
          <w:sz w:val="20"/>
          <w:szCs w:val="20"/>
        </w:rPr>
      </w:pPr>
    </w:p>
    <w:p w14:paraId="52EC9E06" w14:textId="5A77226C" w:rsidR="00B81375" w:rsidRDefault="00B81375" w:rsidP="00B81375">
      <w:pPr>
        <w:pStyle w:val="ListeParagraf"/>
        <w:ind w:left="593" w:right="136"/>
        <w:rPr>
          <w:sz w:val="20"/>
          <w:szCs w:val="20"/>
        </w:rPr>
      </w:pPr>
    </w:p>
    <w:p w14:paraId="277065B3" w14:textId="77777777" w:rsidR="00B81375" w:rsidRPr="002E3C30" w:rsidRDefault="00B81375" w:rsidP="00B81375">
      <w:pPr>
        <w:pStyle w:val="ListeParagraf"/>
        <w:ind w:left="593" w:right="136"/>
        <w:rPr>
          <w:sz w:val="20"/>
          <w:szCs w:val="20"/>
        </w:rPr>
      </w:pPr>
    </w:p>
    <w:p w14:paraId="74D4C8EA" w14:textId="77777777" w:rsidR="00B81375" w:rsidRPr="002E3C30" w:rsidRDefault="00B81375" w:rsidP="00B81375">
      <w:pPr>
        <w:pStyle w:val="ListeParagraf"/>
        <w:ind w:left="593" w:right="136"/>
        <w:rPr>
          <w:sz w:val="20"/>
          <w:szCs w:val="20"/>
        </w:rPr>
      </w:pPr>
    </w:p>
    <w:p w14:paraId="0714FA8E" w14:textId="1C5FCF47" w:rsidR="00B81375" w:rsidRPr="009477CB" w:rsidRDefault="00B81375" w:rsidP="00B81375">
      <w:pPr>
        <w:ind w:right="136"/>
        <w:rPr>
          <w:sz w:val="20"/>
          <w:szCs w:val="20"/>
        </w:rPr>
      </w:pPr>
    </w:p>
    <w:p w14:paraId="29C712FC" w14:textId="3F843E2D" w:rsidR="00B81375" w:rsidRPr="002E3C30" w:rsidRDefault="00B81375" w:rsidP="00B81375">
      <w:pPr>
        <w:pStyle w:val="SORUMETN"/>
      </w:pPr>
      <w:r w:rsidRPr="002E3C30">
        <w:t xml:space="preserve">Aşağıda verilen </w:t>
      </w:r>
      <w:proofErr w:type="spellStart"/>
      <w:r w:rsidRPr="002E3C30">
        <w:t>Ayete’l</w:t>
      </w:r>
      <w:proofErr w:type="spellEnd"/>
      <w:r w:rsidRPr="002E3C30">
        <w:t xml:space="preserve"> </w:t>
      </w:r>
      <w:proofErr w:type="spellStart"/>
      <w:r w:rsidRPr="002E3C30">
        <w:t>Kürsi’de</w:t>
      </w:r>
      <w:proofErr w:type="spellEnd"/>
      <w:r w:rsidRPr="002E3C30">
        <w:t xml:space="preserve"> yer alan Allah’ın isimlerinin,  sıfatlarının ve diğer kavramların </w:t>
      </w:r>
      <w:proofErr w:type="gramStart"/>
      <w:r w:rsidRPr="002E3C30">
        <w:t>anlamlarını  açıklayınız</w:t>
      </w:r>
      <w:proofErr w:type="gramEnd"/>
      <w:r w:rsidRPr="002E3C30">
        <w:t>.   (10 puan)</w:t>
      </w:r>
    </w:p>
    <w:p w14:paraId="55301C85" w14:textId="77777777" w:rsidR="00B81375" w:rsidRPr="002E3C30" w:rsidRDefault="00B81375" w:rsidP="00B81375">
      <w:pPr>
        <w:pStyle w:val="ListeParagraf"/>
        <w:numPr>
          <w:ilvl w:val="0"/>
          <w:numId w:val="46"/>
        </w:numPr>
      </w:pPr>
      <w:r w:rsidRPr="002E3C30">
        <w:t>Hayy</w:t>
      </w:r>
      <w:proofErr w:type="gramStart"/>
      <w:r w:rsidRPr="002E3C30">
        <w:t>:</w:t>
      </w:r>
      <w:r>
        <w:t>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31C30564" w14:textId="77777777" w:rsidR="00B81375" w:rsidRPr="002E3C30" w:rsidRDefault="00B81375" w:rsidP="00B81375">
      <w:pPr>
        <w:pStyle w:val="ListeParagraf"/>
        <w:numPr>
          <w:ilvl w:val="0"/>
          <w:numId w:val="46"/>
        </w:numPr>
      </w:pPr>
      <w:r w:rsidRPr="002E3C30">
        <w:t>Kayyûm</w:t>
      </w:r>
      <w:proofErr w:type="gramStart"/>
      <w:r w:rsidRPr="002E3C30">
        <w:t>:</w:t>
      </w:r>
      <w:r>
        <w:t>…………………………………………………………</w:t>
      </w:r>
      <w:r w:rsidRPr="00B81375">
        <w:rPr>
          <w:rStyle w:val="SORUMETNChar"/>
        </w:rPr>
        <w:t>………………………………………………………………………………</w:t>
      </w:r>
      <w:r>
        <w:t>…………………………………………………</w:t>
      </w:r>
      <w:proofErr w:type="gramEnd"/>
    </w:p>
    <w:p w14:paraId="21B29676" w14:textId="77777777" w:rsidR="00B81375" w:rsidRPr="002E3C30" w:rsidRDefault="00B81375" w:rsidP="00B81375">
      <w:pPr>
        <w:pStyle w:val="ListeParagraf"/>
        <w:numPr>
          <w:ilvl w:val="0"/>
          <w:numId w:val="46"/>
        </w:numPr>
      </w:pPr>
      <w:proofErr w:type="spellStart"/>
      <w:r w:rsidRPr="002E3C30">
        <w:t>Aliyy</w:t>
      </w:r>
      <w:proofErr w:type="spellEnd"/>
      <w:r w:rsidRPr="002E3C30">
        <w:t xml:space="preserve">: 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14:paraId="5B42EB22" w14:textId="77777777" w:rsidR="00B81375" w:rsidRPr="002E3C30" w:rsidRDefault="00B81375" w:rsidP="00B81375">
      <w:pPr>
        <w:pStyle w:val="ListeParagraf"/>
        <w:numPr>
          <w:ilvl w:val="0"/>
          <w:numId w:val="46"/>
        </w:numPr>
      </w:pPr>
      <w:r w:rsidRPr="002E3C30">
        <w:t>Az</w:t>
      </w:r>
      <w:r>
        <w:t>î</w:t>
      </w:r>
      <w:r w:rsidRPr="002E3C30">
        <w:t>m:</w:t>
      </w:r>
      <w:r>
        <w:t xml:space="preserve"> 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14:paraId="31434F05" w14:textId="77777777" w:rsidR="00B81375" w:rsidRPr="002E3C30" w:rsidRDefault="00B81375" w:rsidP="00B81375">
      <w:pPr>
        <w:pStyle w:val="ListeParagraf"/>
        <w:numPr>
          <w:ilvl w:val="0"/>
          <w:numId w:val="46"/>
        </w:numPr>
      </w:pPr>
      <w:r w:rsidRPr="002E3C30">
        <w:t>Şefaat</w:t>
      </w:r>
      <w:proofErr w:type="gramStart"/>
      <w:r w:rsidRPr="002E3C30">
        <w:t>:</w:t>
      </w:r>
      <w:r>
        <w:t>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p w14:paraId="7E3B3A38" w14:textId="77777777" w:rsidR="00B81375" w:rsidRPr="002E3C30" w:rsidRDefault="00B81375" w:rsidP="00B81375">
      <w:pPr>
        <w:pStyle w:val="ListeParagraf"/>
        <w:numPr>
          <w:ilvl w:val="0"/>
          <w:numId w:val="46"/>
        </w:numPr>
      </w:pPr>
      <w:r w:rsidRPr="002E3C30">
        <w:t>Kürsi</w:t>
      </w:r>
      <w:proofErr w:type="gramStart"/>
      <w:r w:rsidRPr="002E3C30">
        <w:t>:</w:t>
      </w:r>
      <w:r>
        <w:t>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14:paraId="41357A84" w14:textId="77777777" w:rsidR="00B81375" w:rsidRPr="002E3C30" w:rsidRDefault="00B81375" w:rsidP="00B81375">
      <w:pPr>
        <w:pStyle w:val="sorubilgisistili"/>
      </w:pPr>
      <w:r w:rsidRPr="002E3C30">
        <w:rPr>
          <w:rFonts w:asciiTheme="minorHAnsi" w:eastAsia="Arial" w:hAnsiTheme="minorHAnsi"/>
          <w:b/>
          <w:color w:val="363435"/>
          <w:spacing w:val="2"/>
        </w:rPr>
        <w:t xml:space="preserve">  </w:t>
      </w:r>
      <w:r w:rsidRPr="002E3C30">
        <w:t>“</w:t>
      </w:r>
      <w:proofErr w:type="spellStart"/>
      <w:r w:rsidRPr="002E3C30">
        <w:t>Mü’minler</w:t>
      </w:r>
      <w:proofErr w:type="spellEnd"/>
      <w:r w:rsidRPr="002E3C30">
        <w:t>, birbirlerine merhamet etmekte, birbirlerini sevmekte ve birbirlerini korumakta</w:t>
      </w:r>
      <w:r>
        <w:t xml:space="preserve"> bir vücudun organları gibidir. </w:t>
      </w:r>
      <w:proofErr w:type="gramStart"/>
      <w:r w:rsidRPr="002E3C30">
        <w:t xml:space="preserve">Vücudun </w:t>
      </w:r>
      <w:r>
        <w:t xml:space="preserve">    </w:t>
      </w:r>
      <w:r w:rsidRPr="002E3C30">
        <w:t>herhangi</w:t>
      </w:r>
      <w:proofErr w:type="gramEnd"/>
      <w:r w:rsidRPr="002E3C30">
        <w:t xml:space="preserve"> bir organı hastalandığında bütün vücut bundan rahatsız olur…”</w:t>
      </w:r>
      <w:r>
        <w:t xml:space="preserve"> (Hadis-i</w:t>
      </w:r>
      <w:r w:rsidRPr="002E3C30">
        <w:t xml:space="preserve"> Şerif)</w:t>
      </w:r>
    </w:p>
    <w:p w14:paraId="3BAA03AD" w14:textId="4F520C47" w:rsidR="00B81375" w:rsidRPr="002E3C30" w:rsidRDefault="00B81375" w:rsidP="00B81375">
      <w:pPr>
        <w:pStyle w:val="SORUMETN"/>
      </w:pPr>
      <w:r w:rsidRPr="002E3C30">
        <w:t xml:space="preserve">   Yukarıdaki hadisi yorumlayınız. Bu hadis bize hangi mesajları vermektedir? (10 puan)</w:t>
      </w:r>
    </w:p>
    <w:p w14:paraId="045BE901" w14:textId="77777777" w:rsidR="00B81375" w:rsidRPr="002E3C30" w:rsidRDefault="00B81375" w:rsidP="00B81375">
      <w:pPr>
        <w:ind w:right="170"/>
        <w:rPr>
          <w:rFonts w:eastAsia="Arial" w:cs="Arial"/>
          <w:b/>
          <w:color w:val="363435"/>
          <w:spacing w:val="2"/>
          <w:sz w:val="20"/>
          <w:szCs w:val="20"/>
        </w:rPr>
      </w:pPr>
    </w:p>
    <w:p w14:paraId="55068715" w14:textId="77777777" w:rsidR="00B81375" w:rsidRPr="002E3C30" w:rsidRDefault="00B81375" w:rsidP="00B81375">
      <w:pPr>
        <w:ind w:left="170" w:right="170"/>
        <w:rPr>
          <w:rFonts w:eastAsia="Arial" w:cs="Arial"/>
          <w:b/>
          <w:color w:val="363435"/>
          <w:spacing w:val="2"/>
          <w:sz w:val="20"/>
          <w:szCs w:val="20"/>
        </w:rPr>
      </w:pPr>
      <w:r w:rsidRPr="002E3C30">
        <w:rPr>
          <w:rFonts w:eastAsia="Arial" w:cs="Arial"/>
          <w:b/>
          <w:color w:val="363435"/>
          <w:spacing w:val="2"/>
          <w:sz w:val="20"/>
          <w:szCs w:val="20"/>
        </w:rPr>
        <w:t xml:space="preserve">   </w:t>
      </w:r>
    </w:p>
    <w:p w14:paraId="7679018C" w14:textId="77777777" w:rsidR="00B81375" w:rsidRPr="002E3C30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1B3D5EA8" w14:textId="77777777" w:rsidR="00B81375" w:rsidRPr="002E3C30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1C65242E" w14:textId="77777777" w:rsidR="00B81375" w:rsidRPr="002E3C30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6F29C7AF" w14:textId="229F864D" w:rsidR="00B81375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5CEFF197" w14:textId="7C1421D7" w:rsidR="00B81375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2B633C34" w14:textId="19095D8D" w:rsidR="00B81375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1756A8B7" w14:textId="77777777" w:rsidR="00B81375" w:rsidRPr="002E3C30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30DE6FA6" w14:textId="77777777" w:rsidR="00B81375" w:rsidRPr="002E3C30" w:rsidRDefault="00B81375" w:rsidP="00B81375">
      <w:pPr>
        <w:ind w:left="170" w:right="170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606DFC82" w14:textId="19ADE805" w:rsidR="00B81375" w:rsidRDefault="00B81375" w:rsidP="00B81375">
      <w:pPr>
        <w:pStyle w:val="SORUMETN"/>
      </w:pPr>
      <w:r w:rsidRPr="002E3C30">
        <w:lastRenderedPageBreak/>
        <w:t xml:space="preserve">Sadaka-i Cariye nedir?  Üç örnek vererek açıklayınız. </w:t>
      </w:r>
      <w:r w:rsidRPr="002E3C30">
        <w:rPr>
          <w:rFonts w:eastAsia="Arial"/>
          <w:iCs/>
          <w:color w:val="363435"/>
          <w:spacing w:val="2"/>
        </w:rPr>
        <w:t>(10 puan)</w:t>
      </w:r>
    </w:p>
    <w:p w14:paraId="767CF2D2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327C5C33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67E9D862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111F08DD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6EA3B0EB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18C70EC6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278E8EE2" w14:textId="77777777" w:rsidR="00B81375" w:rsidRDefault="00B81375" w:rsidP="00B81375">
      <w:pPr>
        <w:textAlignment w:val="baseline"/>
        <w:rPr>
          <w:b/>
          <w:sz w:val="20"/>
          <w:szCs w:val="20"/>
        </w:rPr>
      </w:pPr>
    </w:p>
    <w:p w14:paraId="230C3C7C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2779265B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6DC14B92" w14:textId="72933AAF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153F5359" w14:textId="396D35E7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2DB9BE14" w14:textId="49BDD2F7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1253356F" w14:textId="1D35A5CA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2E25EE48" w14:textId="003306F8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409EFE28" w14:textId="2E8928DD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EF17076" w14:textId="6F745853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D6D52D9" w14:textId="461041D9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78BAF4B3" w14:textId="374A732F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3E31AB2A" w14:textId="128042FA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D9626B1" w14:textId="64574524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0304650D" w14:textId="5AA55792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141D708F" w14:textId="4873D35F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1E80D0E9" w14:textId="4EDB359D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4AA4A000" w14:textId="289B0348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DD9AE7B" w14:textId="03078FE9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4288E59" w14:textId="32E9C8B9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4DC62A43" w14:textId="46502A00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0C681DCA" w14:textId="114B956B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1BAFE4D8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2B7D0A10" w14:textId="3FAAD4B1" w:rsidR="00B81375" w:rsidRDefault="00B81375" w:rsidP="00B81375">
      <w:pPr>
        <w:pStyle w:val="SORUMETN"/>
      </w:pPr>
      <w:r>
        <w:t>Aşağıda</w:t>
      </w:r>
      <w:r w:rsidRPr="002E3C30">
        <w:t xml:space="preserve"> zekât ile ilgili sorulan soruları cevaplayınız. (10 puan)</w:t>
      </w:r>
    </w:p>
    <w:p w14:paraId="76F7E28C" w14:textId="77777777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</w:t>
      </w:r>
    </w:p>
    <w:p w14:paraId="1EBB13CA" w14:textId="77777777" w:rsidR="00B81375" w:rsidRPr="00B81375" w:rsidRDefault="00B81375" w:rsidP="00B81375">
      <w:pPr>
        <w:pStyle w:val="SORUNOLUBOLD"/>
        <w:rPr>
          <w:b/>
        </w:rPr>
      </w:pPr>
      <w:r w:rsidRPr="00B81375">
        <w:rPr>
          <w:b/>
        </w:rPr>
        <w:t xml:space="preserve">    </w:t>
      </w:r>
      <w:r w:rsidRPr="00B81375">
        <w:rPr>
          <w:b/>
          <w:bCs/>
        </w:rPr>
        <w:t xml:space="preserve">A- </w:t>
      </w:r>
      <w:proofErr w:type="gramStart"/>
      <w:r w:rsidRPr="00B81375">
        <w:rPr>
          <w:b/>
        </w:rPr>
        <w:t>Zekat</w:t>
      </w:r>
      <w:proofErr w:type="gramEnd"/>
      <w:r w:rsidRPr="00B81375">
        <w:rPr>
          <w:b/>
        </w:rPr>
        <w:t xml:space="preserve"> kimlere farzdır?</w:t>
      </w:r>
    </w:p>
    <w:p w14:paraId="09F2FAD6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498D9E09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8F4A53F" w14:textId="77777777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3C7443E5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35D7225" w14:textId="77777777" w:rsidR="00B81375" w:rsidRPr="00B81375" w:rsidRDefault="00B81375" w:rsidP="00B81375">
      <w:pPr>
        <w:pStyle w:val="SORUNOLUBOLD"/>
        <w:rPr>
          <w:b/>
        </w:rPr>
      </w:pPr>
      <w:r w:rsidRPr="00B81375">
        <w:rPr>
          <w:b/>
        </w:rPr>
        <w:t xml:space="preserve">   </w:t>
      </w:r>
      <w:r w:rsidRPr="00B81375">
        <w:rPr>
          <w:b/>
          <w:bCs/>
        </w:rPr>
        <w:t>B-</w:t>
      </w:r>
      <w:r w:rsidRPr="00B81375">
        <w:rPr>
          <w:b/>
        </w:rPr>
        <w:t xml:space="preserve"> Hangi mallardan kaç oranında </w:t>
      </w:r>
      <w:proofErr w:type="gramStart"/>
      <w:r w:rsidRPr="00B81375">
        <w:rPr>
          <w:b/>
        </w:rPr>
        <w:t>zekat</w:t>
      </w:r>
      <w:proofErr w:type="gramEnd"/>
      <w:r w:rsidRPr="00B81375">
        <w:rPr>
          <w:b/>
        </w:rPr>
        <w:t xml:space="preserve"> verilir? </w:t>
      </w:r>
    </w:p>
    <w:p w14:paraId="42F0D9FF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2CE7DC56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5FC9AC5" w14:textId="77777777" w:rsidR="00B81375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56CA5500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2B2BCE3F" w14:textId="77777777" w:rsidR="00B81375" w:rsidRPr="00B81375" w:rsidRDefault="00B81375" w:rsidP="00B81375">
      <w:pPr>
        <w:pStyle w:val="SORUNOLUBOLD"/>
        <w:rPr>
          <w:b/>
        </w:rPr>
      </w:pPr>
      <w:r w:rsidRPr="00B81375">
        <w:rPr>
          <w:b/>
        </w:rPr>
        <w:t xml:space="preserve">  </w:t>
      </w:r>
      <w:r w:rsidRPr="00B81375">
        <w:rPr>
          <w:b/>
          <w:bCs/>
        </w:rPr>
        <w:t>C-</w:t>
      </w:r>
      <w:r w:rsidRPr="00B81375">
        <w:rPr>
          <w:b/>
        </w:rPr>
        <w:t xml:space="preserve"> </w:t>
      </w:r>
      <w:proofErr w:type="gramStart"/>
      <w:r w:rsidRPr="00B81375">
        <w:rPr>
          <w:b/>
        </w:rPr>
        <w:t>Zekat</w:t>
      </w:r>
      <w:proofErr w:type="gramEnd"/>
      <w:r w:rsidRPr="00B81375">
        <w:rPr>
          <w:b/>
        </w:rPr>
        <w:t xml:space="preserve"> kimlere verilir, kimlere verilmez?</w:t>
      </w:r>
    </w:p>
    <w:p w14:paraId="4A941A48" w14:textId="77777777" w:rsidR="00B81375" w:rsidRPr="002E3C30" w:rsidRDefault="00B81375" w:rsidP="00B81375">
      <w:pPr>
        <w:textAlignment w:val="baseline"/>
        <w:rPr>
          <w:rFonts w:cstheme="minorHAnsi"/>
          <w:sz w:val="20"/>
          <w:szCs w:val="20"/>
        </w:rPr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45EAE412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E266E" w14:textId="77777777" w:rsidR="00A4651E" w:rsidRDefault="00A4651E" w:rsidP="00ED544D">
      <w:pPr>
        <w:spacing w:after="0" w:line="240" w:lineRule="auto"/>
      </w:pPr>
      <w:r>
        <w:separator/>
      </w:r>
    </w:p>
  </w:endnote>
  <w:endnote w:type="continuationSeparator" w:id="0">
    <w:p w14:paraId="7AD7F572" w14:textId="77777777" w:rsidR="00A4651E" w:rsidRDefault="00A4651E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3A43C" w14:textId="77777777" w:rsidR="00A4651E" w:rsidRDefault="00A4651E" w:rsidP="00ED544D">
      <w:pPr>
        <w:spacing w:after="0" w:line="240" w:lineRule="auto"/>
      </w:pPr>
      <w:r>
        <w:separator/>
      </w:r>
    </w:p>
  </w:footnote>
  <w:footnote w:type="continuationSeparator" w:id="0">
    <w:p w14:paraId="4E6D6131" w14:textId="77777777" w:rsidR="00A4651E" w:rsidRDefault="00A4651E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702BFD"/>
    <w:multiLevelType w:val="hybridMultilevel"/>
    <w:tmpl w:val="80CECA12"/>
    <w:lvl w:ilvl="0" w:tplc="C32057F0">
      <w:start w:val="1"/>
      <w:numFmt w:val="bullet"/>
      <w:lvlText w:val="•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0AB402">
      <w:start w:val="1"/>
      <w:numFmt w:val="bullet"/>
      <w:lvlText w:val="o"/>
      <w:lvlJc w:val="left"/>
      <w:pPr>
        <w:ind w:left="14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A4864C">
      <w:start w:val="1"/>
      <w:numFmt w:val="bullet"/>
      <w:lvlText w:val="▪"/>
      <w:lvlJc w:val="left"/>
      <w:pPr>
        <w:ind w:left="21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B6C2E8">
      <w:start w:val="1"/>
      <w:numFmt w:val="bullet"/>
      <w:lvlText w:val="•"/>
      <w:lvlJc w:val="left"/>
      <w:pPr>
        <w:ind w:left="29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5EF1C0">
      <w:start w:val="1"/>
      <w:numFmt w:val="bullet"/>
      <w:lvlText w:val="o"/>
      <w:lvlJc w:val="left"/>
      <w:pPr>
        <w:ind w:left="36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868DD2">
      <w:start w:val="1"/>
      <w:numFmt w:val="bullet"/>
      <w:lvlText w:val="▪"/>
      <w:lvlJc w:val="left"/>
      <w:pPr>
        <w:ind w:left="43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8A8DC2">
      <w:start w:val="1"/>
      <w:numFmt w:val="bullet"/>
      <w:lvlText w:val="•"/>
      <w:lvlJc w:val="left"/>
      <w:pPr>
        <w:ind w:left="50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B446BA">
      <w:start w:val="1"/>
      <w:numFmt w:val="bullet"/>
      <w:lvlText w:val="o"/>
      <w:lvlJc w:val="left"/>
      <w:pPr>
        <w:ind w:left="57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9CF168">
      <w:start w:val="1"/>
      <w:numFmt w:val="bullet"/>
      <w:lvlText w:val="▪"/>
      <w:lvlJc w:val="left"/>
      <w:pPr>
        <w:ind w:left="65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80F77"/>
    <w:multiLevelType w:val="hybridMultilevel"/>
    <w:tmpl w:val="E692FD90"/>
    <w:lvl w:ilvl="0" w:tplc="041F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5E040406"/>
    <w:multiLevelType w:val="hybridMultilevel"/>
    <w:tmpl w:val="2EC249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07BF1"/>
    <w:multiLevelType w:val="hybridMultilevel"/>
    <w:tmpl w:val="53C659E0"/>
    <w:lvl w:ilvl="0" w:tplc="4274BB34">
      <w:start w:val="1"/>
      <w:numFmt w:val="bullet"/>
      <w:lvlText w:val=""/>
      <w:lvlJc w:val="left"/>
      <w:pPr>
        <w:ind w:left="1425" w:hanging="360"/>
      </w:pPr>
      <w:rPr>
        <w:rFonts w:ascii="Symbol" w:hAnsi="Symbol" w:hint="default"/>
        <w:b/>
        <w:bCs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2F64A3"/>
    <w:multiLevelType w:val="hybridMultilevel"/>
    <w:tmpl w:val="F754D8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4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3"/>
  </w:num>
  <w:num w:numId="44">
    <w:abstractNumId w:val="11"/>
  </w:num>
  <w:num w:numId="45">
    <w:abstractNumId w:val="6"/>
  </w:num>
  <w:num w:numId="46">
    <w:abstractNumId w:val="13"/>
  </w:num>
  <w:num w:numId="47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4651E"/>
    <w:rsid w:val="00A754CD"/>
    <w:rsid w:val="00A80AE1"/>
    <w:rsid w:val="00A83480"/>
    <w:rsid w:val="00A92366"/>
    <w:rsid w:val="00AD3F1A"/>
    <w:rsid w:val="00B67338"/>
    <w:rsid w:val="00B81375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B796A-60CF-48C0-BE56-0082F46DB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2024-11-22T07:52:00Z</dcterms:created>
  <dcterms:modified xsi:type="dcterms:W3CDTF">2024-11-22T07:52:00Z</dcterms:modified>
</cp:coreProperties>
</file>