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383C4BFA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CB3B7A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70641004" w14:textId="77777777" w:rsidR="00CB3B7A" w:rsidRPr="004F6500" w:rsidRDefault="00CB3B7A" w:rsidP="007E066D">
      <w:pPr>
        <w:pStyle w:val="SORUMETN"/>
      </w:pPr>
      <w:r w:rsidRPr="004F6500">
        <w:t>“Kaza’’ teriminin kullanımlarının hangisi “Kader İnancı’’ ünitesindeki terim anlamına uygundur?</w:t>
      </w:r>
    </w:p>
    <w:p w14:paraId="00139BE4" w14:textId="6FE0C4BC" w:rsidR="00CB3B7A" w:rsidRPr="008C6685" w:rsidRDefault="007E066D" w:rsidP="007E066D">
      <w:pPr>
        <w:pStyle w:val="SEENEKLER"/>
        <w:numPr>
          <w:ilvl w:val="0"/>
          <w:numId w:val="0"/>
        </w:numPr>
        <w:ind w:left="170"/>
      </w:pPr>
      <w:r>
        <w:t xml:space="preserve">A) </w:t>
      </w:r>
      <w:r w:rsidR="00CB3B7A" w:rsidRPr="004F6500">
        <w:t>Elim kazada vefat edenler dualarla anıldı.</w:t>
      </w:r>
    </w:p>
    <w:p w14:paraId="0B50303B" w14:textId="6C173201" w:rsidR="00CB3B7A" w:rsidRPr="008C6685" w:rsidRDefault="007E066D" w:rsidP="007E066D">
      <w:pPr>
        <w:pStyle w:val="SEENEKLER"/>
        <w:numPr>
          <w:ilvl w:val="0"/>
          <w:numId w:val="0"/>
        </w:numPr>
        <w:ind w:left="170"/>
      </w:pPr>
      <w:r>
        <w:t xml:space="preserve">B) </w:t>
      </w:r>
      <w:proofErr w:type="spellStart"/>
      <w:r w:rsidR="00CB3B7A" w:rsidRPr="004F6500">
        <w:t>Yalvac</w:t>
      </w:r>
      <w:proofErr w:type="spellEnd"/>
      <w:r w:rsidR="00CB3B7A" w:rsidRPr="004F6500">
        <w:t>̧, Isparta’nın eski kazalarından biridir.</w:t>
      </w:r>
    </w:p>
    <w:p w14:paraId="1E56F5F8" w14:textId="53AE11BE" w:rsidR="00CB3B7A" w:rsidRPr="008C6685" w:rsidRDefault="007E066D" w:rsidP="007E066D">
      <w:pPr>
        <w:pStyle w:val="SEENEKLER"/>
        <w:numPr>
          <w:ilvl w:val="0"/>
          <w:numId w:val="0"/>
        </w:numPr>
        <w:ind w:left="170"/>
      </w:pPr>
      <w:r>
        <w:t xml:space="preserve">C) </w:t>
      </w:r>
      <w:r w:rsidR="00CB3B7A" w:rsidRPr="004F6500">
        <w:t xml:space="preserve">Namaz, </w:t>
      </w:r>
      <w:proofErr w:type="spellStart"/>
      <w:r w:rsidR="00CB3B7A" w:rsidRPr="004F6500">
        <w:t>özürsüz</w:t>
      </w:r>
      <w:proofErr w:type="spellEnd"/>
      <w:r w:rsidR="00CB3B7A" w:rsidRPr="004F6500">
        <w:t xml:space="preserve"> olarak kazaya bırakılmaz.</w:t>
      </w:r>
    </w:p>
    <w:p w14:paraId="0926E483" w14:textId="249227C1" w:rsidR="00CB3B7A" w:rsidRDefault="007E066D" w:rsidP="007E066D">
      <w:pPr>
        <w:pStyle w:val="SEENEKLER"/>
        <w:numPr>
          <w:ilvl w:val="0"/>
          <w:numId w:val="0"/>
        </w:numPr>
        <w:ind w:left="170"/>
      </w:pPr>
      <w:r>
        <w:t xml:space="preserve">D) </w:t>
      </w:r>
      <w:r w:rsidR="00CB3B7A" w:rsidRPr="004F6500">
        <w:t>Kaza, Allah’ın yaratma sıfatıyla ilgilidir.</w:t>
      </w:r>
    </w:p>
    <w:p w14:paraId="160BE138" w14:textId="77777777" w:rsidR="007E066D" w:rsidRPr="004F6500" w:rsidRDefault="007E066D" w:rsidP="007E066D">
      <w:pPr>
        <w:pStyle w:val="SEENEKLER"/>
        <w:numPr>
          <w:ilvl w:val="0"/>
          <w:numId w:val="0"/>
        </w:numPr>
        <w:ind w:left="170"/>
      </w:pPr>
    </w:p>
    <w:p w14:paraId="43E4A760" w14:textId="77777777" w:rsidR="00CB3B7A" w:rsidRPr="008C6685" w:rsidRDefault="00CB3B7A" w:rsidP="00B11869">
      <w:pPr>
        <w:pStyle w:val="SORUMETN"/>
      </w:pPr>
      <w:r w:rsidRPr="008C6685">
        <w:t>Kader bir program ise, kaza bu programın hayata uygulanışıdır.</w:t>
      </w:r>
    </w:p>
    <w:p w14:paraId="345459D6" w14:textId="77777777" w:rsidR="00CB3B7A" w:rsidRPr="004F6500" w:rsidRDefault="00CB3B7A" w:rsidP="00B11869">
      <w:r w:rsidRPr="004F6500">
        <w:t>I. Kütle çekimi kanunu</w:t>
      </w:r>
    </w:p>
    <w:p w14:paraId="23073AAA" w14:textId="77777777" w:rsidR="00CB3B7A" w:rsidRPr="004F6500" w:rsidRDefault="00CB3B7A" w:rsidP="00B11869">
      <w:r w:rsidRPr="004F6500">
        <w:t>II. Gezegenlerin Güneş etrafında dönmesi</w:t>
      </w:r>
    </w:p>
    <w:p w14:paraId="67625004" w14:textId="77777777" w:rsidR="00CB3B7A" w:rsidRPr="004F6500" w:rsidRDefault="00CB3B7A" w:rsidP="00B11869">
      <w:r w:rsidRPr="004F6500">
        <w:t xml:space="preserve">III. İnsan fıtratının dine inanca yatkın olması </w:t>
      </w:r>
    </w:p>
    <w:p w14:paraId="41A49580" w14:textId="77777777" w:rsidR="00CB3B7A" w:rsidRPr="004F6500" w:rsidRDefault="00CB3B7A" w:rsidP="00B11869">
      <w:r w:rsidRPr="004F6500">
        <w:t>IV. Dünya’da farklı dinlerin görülmesi</w:t>
      </w:r>
    </w:p>
    <w:p w14:paraId="6DB98530" w14:textId="77777777" w:rsidR="00CB3B7A" w:rsidRPr="004F6500" w:rsidRDefault="00CB3B7A" w:rsidP="00B11869">
      <w:pPr>
        <w:pStyle w:val="AIKLAMA"/>
      </w:pPr>
      <w:r w:rsidRPr="004F6500">
        <w:t>Yukarıda verilenlerden hangi ya da hangileri kadere örnek oluşturur?</w:t>
      </w:r>
    </w:p>
    <w:p w14:paraId="6E585870" w14:textId="365A1F08" w:rsidR="00CB3B7A" w:rsidRPr="00B11869" w:rsidRDefault="00B11869" w:rsidP="00B11869">
      <w:pPr>
        <w:ind w:left="425"/>
        <w:contextualSpacing/>
        <w:rPr>
          <w:rFonts w:cstheme="minorHAnsi"/>
        </w:rPr>
      </w:pPr>
      <w:r>
        <w:rPr>
          <w:rFonts w:cstheme="minorHAnsi"/>
        </w:rPr>
        <w:t xml:space="preserve">A) </w:t>
      </w:r>
      <w:r w:rsidR="00CB3B7A" w:rsidRPr="00B11869">
        <w:rPr>
          <w:rFonts w:cstheme="minorHAnsi"/>
        </w:rPr>
        <w:t>Yalnız I</w:t>
      </w:r>
      <w:r w:rsidRPr="00B11869">
        <w:rPr>
          <w:rFonts w:cstheme="minorHAnsi"/>
        </w:rPr>
        <w:tab/>
      </w:r>
      <w:r>
        <w:rPr>
          <w:rFonts w:cstheme="minorHAnsi"/>
        </w:rPr>
        <w:t xml:space="preserve">B) </w:t>
      </w:r>
      <w:r w:rsidR="00CB3B7A" w:rsidRPr="00B11869">
        <w:rPr>
          <w:rFonts w:cstheme="minorHAnsi"/>
        </w:rPr>
        <w:t>I ve III</w:t>
      </w:r>
      <w:r w:rsidRPr="00B11869">
        <w:rPr>
          <w:rFonts w:cstheme="minorHAnsi"/>
        </w:rPr>
        <w:tab/>
      </w:r>
      <w:r>
        <w:rPr>
          <w:rFonts w:cstheme="minorHAnsi"/>
        </w:rPr>
        <w:t xml:space="preserve">C) </w:t>
      </w:r>
      <w:r w:rsidR="00CB3B7A" w:rsidRPr="00B11869">
        <w:rPr>
          <w:rFonts w:cstheme="minorHAnsi"/>
        </w:rPr>
        <w:t>Yalnız II</w:t>
      </w:r>
      <w:r w:rsidRPr="00B11869">
        <w:rPr>
          <w:rFonts w:cstheme="minorHAnsi"/>
        </w:rPr>
        <w:tab/>
      </w:r>
      <w:r>
        <w:rPr>
          <w:rFonts w:cstheme="minorHAnsi"/>
        </w:rPr>
        <w:t>D)</w:t>
      </w:r>
      <w:r w:rsidR="00CB3B7A" w:rsidRPr="00B11869">
        <w:rPr>
          <w:rFonts w:cstheme="minorHAnsi"/>
        </w:rPr>
        <w:t>II ve III</w:t>
      </w:r>
    </w:p>
    <w:p w14:paraId="4E459FEC" w14:textId="77777777" w:rsidR="00CB3B7A" w:rsidRPr="008C6685" w:rsidRDefault="00CB3B7A" w:rsidP="00CB3B7A">
      <w:pPr>
        <w:contextualSpacing/>
        <w:rPr>
          <w:rFonts w:cstheme="minorHAnsi"/>
        </w:rPr>
      </w:pPr>
    </w:p>
    <w:p w14:paraId="6014F57A" w14:textId="77777777" w:rsidR="00CB3B7A" w:rsidRPr="008C6685" w:rsidRDefault="00CB3B7A" w:rsidP="007E066D">
      <w:pPr>
        <w:pStyle w:val="SORUMETN"/>
      </w:pPr>
      <w:r w:rsidRPr="008C6685">
        <w:t xml:space="preserve">Alınan </w:t>
      </w:r>
      <w:proofErr w:type="spellStart"/>
      <w:r w:rsidRPr="008C6685">
        <w:t>bütün</w:t>
      </w:r>
      <w:proofErr w:type="spellEnd"/>
      <w:r w:rsidRPr="008C6685">
        <w:t xml:space="preserve"> önlemlere rağmen insanlar yine de hasta olabilir. Böyle durumlarda “Hasta olmak benim kaderimde varmış.” diyerek tedavi olmamak veya hastalığa çare aramamak doğru bir </w:t>
      </w:r>
      <w:r>
        <w:rPr>
          <w:u w:val="single"/>
        </w:rPr>
        <w:t xml:space="preserve">tevekkül </w:t>
      </w:r>
      <w:r w:rsidRPr="008C6685">
        <w:t>anlayışı değildir.</w:t>
      </w:r>
    </w:p>
    <w:p w14:paraId="1F1A33DF" w14:textId="77777777" w:rsidR="00CB3B7A" w:rsidRPr="00992976" w:rsidRDefault="00CB3B7A" w:rsidP="00B11869">
      <w:pPr>
        <w:pStyle w:val="AIKLAMA"/>
      </w:pPr>
      <w:r w:rsidRPr="00992976">
        <w:t>Paragraftaki altı çizili olan ifade, şıklarda yer alan kelimelerden hangisi ile değiştirilirse cümle</w:t>
      </w:r>
      <w:r>
        <w:t xml:space="preserve"> farklı bir anlam kazanır</w:t>
      </w:r>
      <w:r w:rsidRPr="00992976">
        <w:t>?</w:t>
      </w:r>
    </w:p>
    <w:p w14:paraId="208C1D75" w14:textId="780E2FD5" w:rsidR="00CB3B7A" w:rsidRPr="00B11869" w:rsidRDefault="00B11869" w:rsidP="00B11869">
      <w:pPr>
        <w:spacing w:after="160" w:line="259" w:lineRule="auto"/>
        <w:ind w:left="360"/>
        <w:contextualSpacing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A) </w:t>
      </w:r>
      <w:r w:rsidR="00CB3B7A" w:rsidRPr="00B11869">
        <w:rPr>
          <w:rFonts w:cstheme="minorHAnsi"/>
          <w:color w:val="000000" w:themeColor="text1"/>
        </w:rPr>
        <w:t>İslam</w:t>
      </w:r>
      <w:r w:rsidRPr="00B11869"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 xml:space="preserve">B) </w:t>
      </w:r>
      <w:r w:rsidR="00CB3B7A" w:rsidRPr="00B11869">
        <w:rPr>
          <w:rFonts w:cstheme="minorHAnsi"/>
          <w:color w:val="000000" w:themeColor="text1"/>
        </w:rPr>
        <w:t>Din</w:t>
      </w:r>
      <w:r w:rsidRPr="00B11869"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 xml:space="preserve">C) </w:t>
      </w:r>
      <w:r w:rsidR="00CB3B7A" w:rsidRPr="00B11869">
        <w:rPr>
          <w:rFonts w:cstheme="minorHAnsi"/>
          <w:color w:val="000000" w:themeColor="text1"/>
        </w:rPr>
        <w:t>Sağlık</w:t>
      </w:r>
      <w:r w:rsidRPr="00B11869"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 xml:space="preserve">D) </w:t>
      </w:r>
      <w:r w:rsidR="00CB3B7A" w:rsidRPr="00B11869">
        <w:rPr>
          <w:rFonts w:cstheme="minorHAnsi"/>
          <w:color w:val="000000" w:themeColor="text1"/>
        </w:rPr>
        <w:t>Kader</w:t>
      </w:r>
    </w:p>
    <w:p w14:paraId="195229B2" w14:textId="77777777" w:rsidR="00CB3B7A" w:rsidRPr="00910FDD" w:rsidRDefault="00CB3B7A" w:rsidP="007E066D">
      <w:pPr>
        <w:pStyle w:val="SORUMETN"/>
      </w:pPr>
      <w:r w:rsidRPr="00910FDD">
        <w:t>Aşağıdakilerden hangisi “ Ayet el-</w:t>
      </w:r>
      <w:proofErr w:type="spellStart"/>
      <w:r w:rsidRPr="00910FDD">
        <w:t>Kürsi’nin</w:t>
      </w:r>
      <w:proofErr w:type="spellEnd"/>
      <w:r w:rsidRPr="00910FDD">
        <w:t xml:space="preserve"> bir parçasıdır?</w:t>
      </w:r>
    </w:p>
    <w:p w14:paraId="001658A0" w14:textId="49B55426" w:rsidR="00CB3B7A" w:rsidRPr="00910FDD" w:rsidRDefault="007E066D" w:rsidP="007E066D">
      <w:pPr>
        <w:pStyle w:val="SEENEKLER"/>
        <w:numPr>
          <w:ilvl w:val="0"/>
          <w:numId w:val="0"/>
        </w:numPr>
        <w:ind w:left="170"/>
      </w:pPr>
      <w:r>
        <w:t xml:space="preserve">A) </w:t>
      </w:r>
      <w:r w:rsidR="00CB3B7A" w:rsidRPr="00910FDD">
        <w:t xml:space="preserve">Ve </w:t>
      </w:r>
      <w:proofErr w:type="spellStart"/>
      <w:r w:rsidR="00CB3B7A" w:rsidRPr="00910FDD">
        <w:t>ersele</w:t>
      </w:r>
      <w:proofErr w:type="spellEnd"/>
      <w:r w:rsidR="00CB3B7A" w:rsidRPr="00910FDD">
        <w:t xml:space="preserve"> aleyhim </w:t>
      </w:r>
      <w:proofErr w:type="spellStart"/>
      <w:r w:rsidR="00CB3B7A" w:rsidRPr="00910FDD">
        <w:t>tayran</w:t>
      </w:r>
      <w:proofErr w:type="spellEnd"/>
      <w:r w:rsidR="00CB3B7A" w:rsidRPr="00910FDD">
        <w:t xml:space="preserve"> </w:t>
      </w:r>
      <w:proofErr w:type="spellStart"/>
      <w:r w:rsidR="00CB3B7A" w:rsidRPr="00910FDD">
        <w:t>ebâbîl</w:t>
      </w:r>
      <w:proofErr w:type="spellEnd"/>
      <w:r w:rsidR="00CB3B7A" w:rsidRPr="00910FDD">
        <w:t>.</w:t>
      </w:r>
    </w:p>
    <w:p w14:paraId="7452A61F" w14:textId="6E1028BD" w:rsidR="00CB3B7A" w:rsidRDefault="007E066D" w:rsidP="007E066D">
      <w:pPr>
        <w:pStyle w:val="SEENEKLER"/>
        <w:numPr>
          <w:ilvl w:val="0"/>
          <w:numId w:val="0"/>
        </w:numPr>
        <w:ind w:left="170"/>
        <w:rPr>
          <w:rFonts w:ascii="Ubuntu" w:hAnsi="Ubuntu" w:cs="Ubuntu"/>
        </w:rPr>
      </w:pPr>
      <w:r>
        <w:rPr>
          <w:rFonts w:ascii="Ubuntu" w:hAnsi="Ubuntu" w:cs="Ubuntu"/>
        </w:rPr>
        <w:t xml:space="preserve">B) </w:t>
      </w:r>
      <w:proofErr w:type="spellStart"/>
      <w:r w:rsidR="00CB3B7A" w:rsidRPr="00910FDD">
        <w:rPr>
          <w:rFonts w:ascii="Ubuntu" w:hAnsi="Ubuntu" w:cs="Ubuntu"/>
        </w:rPr>
        <w:t>Lehû</w:t>
      </w:r>
      <w:proofErr w:type="spellEnd"/>
      <w:r w:rsidR="00CB3B7A" w:rsidRPr="00910FDD">
        <w:rPr>
          <w:rFonts w:ascii="Ubuntu" w:hAnsi="Ubuntu" w:cs="Ubuntu"/>
        </w:rPr>
        <w:t xml:space="preserve"> </w:t>
      </w:r>
      <w:proofErr w:type="spellStart"/>
      <w:r w:rsidR="00CB3B7A" w:rsidRPr="00910FDD">
        <w:rPr>
          <w:rFonts w:ascii="Ubuntu" w:hAnsi="Ubuntu" w:cs="Ubuntu"/>
        </w:rPr>
        <w:t>mâ</w:t>
      </w:r>
      <w:proofErr w:type="spellEnd"/>
      <w:r w:rsidR="00CB3B7A" w:rsidRPr="00910FDD">
        <w:rPr>
          <w:rFonts w:ascii="Ubuntu" w:hAnsi="Ubuntu" w:cs="Ubuntu"/>
        </w:rPr>
        <w:t xml:space="preserve"> </w:t>
      </w:r>
      <w:proofErr w:type="spellStart"/>
      <w:r w:rsidR="00CB3B7A" w:rsidRPr="00910FDD">
        <w:rPr>
          <w:rFonts w:ascii="Ubuntu" w:hAnsi="Ubuntu" w:cs="Ubuntu"/>
        </w:rPr>
        <w:t>fis</w:t>
      </w:r>
      <w:proofErr w:type="spellEnd"/>
      <w:r w:rsidR="00CB3B7A" w:rsidRPr="00910FDD">
        <w:rPr>
          <w:rFonts w:ascii="Ubuntu" w:hAnsi="Ubuntu" w:cs="Ubuntu"/>
        </w:rPr>
        <w:t xml:space="preserve"> </w:t>
      </w:r>
      <w:proofErr w:type="spellStart"/>
      <w:r w:rsidR="00CB3B7A" w:rsidRPr="00910FDD">
        <w:rPr>
          <w:rFonts w:ascii="Ubuntu" w:hAnsi="Ubuntu" w:cs="Ubuntu"/>
        </w:rPr>
        <w:t>semâvâti</w:t>
      </w:r>
      <w:proofErr w:type="spellEnd"/>
      <w:r w:rsidR="00CB3B7A" w:rsidRPr="00910FDD">
        <w:rPr>
          <w:rFonts w:ascii="Ubuntu" w:hAnsi="Ubuntu" w:cs="Ubuntu"/>
        </w:rPr>
        <w:t xml:space="preserve"> ve </w:t>
      </w:r>
      <w:proofErr w:type="spellStart"/>
      <w:r w:rsidR="00CB3B7A" w:rsidRPr="00910FDD">
        <w:rPr>
          <w:rFonts w:ascii="Ubuntu" w:hAnsi="Ubuntu" w:cs="Ubuntu"/>
        </w:rPr>
        <w:t>mâ</w:t>
      </w:r>
      <w:proofErr w:type="spellEnd"/>
      <w:r w:rsidR="00CB3B7A" w:rsidRPr="00910FDD">
        <w:rPr>
          <w:rFonts w:ascii="Ubuntu" w:hAnsi="Ubuntu" w:cs="Ubuntu"/>
        </w:rPr>
        <w:t xml:space="preserve"> fil </w:t>
      </w:r>
      <w:proofErr w:type="spellStart"/>
      <w:r w:rsidR="00CB3B7A" w:rsidRPr="00910FDD">
        <w:rPr>
          <w:rFonts w:ascii="Ubuntu" w:hAnsi="Ubuntu" w:cs="Ubuntu"/>
        </w:rPr>
        <w:t>ard</w:t>
      </w:r>
      <w:proofErr w:type="spellEnd"/>
    </w:p>
    <w:p w14:paraId="21BBF5B7" w14:textId="3AF533F8" w:rsidR="00CB3B7A" w:rsidRPr="00910FDD" w:rsidRDefault="007E066D" w:rsidP="007E066D">
      <w:pPr>
        <w:pStyle w:val="SEENEKLER"/>
        <w:numPr>
          <w:ilvl w:val="0"/>
          <w:numId w:val="0"/>
        </w:numPr>
        <w:ind w:left="170"/>
        <w:rPr>
          <w:rFonts w:ascii="Ubuntu" w:hAnsi="Ubuntu" w:cs="Ubuntu"/>
        </w:rPr>
      </w:pPr>
      <w:r>
        <w:t xml:space="preserve">C) </w:t>
      </w:r>
      <w:proofErr w:type="spellStart"/>
      <w:r w:rsidR="00CB3B7A" w:rsidRPr="00910FDD">
        <w:t>Mâ</w:t>
      </w:r>
      <w:proofErr w:type="spellEnd"/>
      <w:r w:rsidR="00CB3B7A" w:rsidRPr="00910FDD">
        <w:t xml:space="preserve"> </w:t>
      </w:r>
      <w:proofErr w:type="spellStart"/>
      <w:r w:rsidR="00CB3B7A" w:rsidRPr="00910FDD">
        <w:t>ağnâ</w:t>
      </w:r>
      <w:proofErr w:type="spellEnd"/>
      <w:r w:rsidR="00CB3B7A" w:rsidRPr="00910FDD">
        <w:t xml:space="preserve"> </w:t>
      </w:r>
      <w:proofErr w:type="spellStart"/>
      <w:r w:rsidR="00CB3B7A" w:rsidRPr="00910FDD">
        <w:t>anhü</w:t>
      </w:r>
      <w:proofErr w:type="spellEnd"/>
      <w:r w:rsidR="00CB3B7A" w:rsidRPr="00910FDD">
        <w:t xml:space="preserve"> </w:t>
      </w:r>
      <w:proofErr w:type="spellStart"/>
      <w:r w:rsidR="00CB3B7A" w:rsidRPr="00910FDD">
        <w:t>mâlühû</w:t>
      </w:r>
      <w:proofErr w:type="spellEnd"/>
      <w:r w:rsidR="00CB3B7A" w:rsidRPr="00910FDD">
        <w:t xml:space="preserve"> ve </w:t>
      </w:r>
      <w:proofErr w:type="spellStart"/>
      <w:r w:rsidR="00CB3B7A" w:rsidRPr="00910FDD">
        <w:t>ma</w:t>
      </w:r>
      <w:proofErr w:type="spellEnd"/>
      <w:r w:rsidR="00CB3B7A" w:rsidRPr="00910FDD">
        <w:t xml:space="preserve"> </w:t>
      </w:r>
      <w:proofErr w:type="spellStart"/>
      <w:r w:rsidR="00CB3B7A" w:rsidRPr="00910FDD">
        <w:t>keseb</w:t>
      </w:r>
      <w:proofErr w:type="spellEnd"/>
      <w:r w:rsidR="00CB3B7A" w:rsidRPr="00910FDD">
        <w:t>.</w:t>
      </w:r>
    </w:p>
    <w:p w14:paraId="42CE37BC" w14:textId="624A58CE" w:rsidR="00CB3B7A" w:rsidRDefault="007E066D" w:rsidP="007E066D">
      <w:pPr>
        <w:pStyle w:val="SEENEKLER"/>
        <w:numPr>
          <w:ilvl w:val="0"/>
          <w:numId w:val="0"/>
        </w:numPr>
        <w:ind w:left="170"/>
      </w:pPr>
      <w:r>
        <w:t xml:space="preserve">D) </w:t>
      </w:r>
      <w:r w:rsidR="00CB3B7A" w:rsidRPr="00910FDD">
        <w:t xml:space="preserve">Ve nü’minü </w:t>
      </w:r>
      <w:proofErr w:type="spellStart"/>
      <w:r w:rsidR="00CB3B7A" w:rsidRPr="00910FDD">
        <w:t>bike</w:t>
      </w:r>
      <w:proofErr w:type="spellEnd"/>
      <w:r w:rsidR="00CB3B7A" w:rsidRPr="00910FDD">
        <w:t xml:space="preserve"> ve </w:t>
      </w:r>
      <w:proofErr w:type="spellStart"/>
      <w:r w:rsidR="00CB3B7A" w:rsidRPr="00910FDD">
        <w:t>netûbü</w:t>
      </w:r>
      <w:proofErr w:type="spellEnd"/>
      <w:r w:rsidR="00CB3B7A" w:rsidRPr="00910FDD">
        <w:t xml:space="preserve"> </w:t>
      </w:r>
      <w:proofErr w:type="spellStart"/>
      <w:r w:rsidR="00CB3B7A" w:rsidRPr="00910FDD">
        <w:t>ileyk</w:t>
      </w:r>
      <w:proofErr w:type="spellEnd"/>
      <w:r w:rsidR="00CB3B7A" w:rsidRPr="00910FDD">
        <w:t>.</w:t>
      </w:r>
    </w:p>
    <w:p w14:paraId="593DC2A8" w14:textId="77777777" w:rsidR="007E066D" w:rsidRDefault="007E066D" w:rsidP="007E066D">
      <w:pPr>
        <w:pStyle w:val="SEENEKLER"/>
        <w:numPr>
          <w:ilvl w:val="0"/>
          <w:numId w:val="0"/>
        </w:numPr>
        <w:ind w:left="170"/>
      </w:pPr>
    </w:p>
    <w:p w14:paraId="51C2AC7F" w14:textId="091988F1" w:rsidR="00CB3B7A" w:rsidRPr="008E25BA" w:rsidRDefault="00CB3B7A" w:rsidP="00B11869">
      <w:pPr>
        <w:pStyle w:val="SORUMETN"/>
      </w:pPr>
      <w:r>
        <w:t xml:space="preserve">I. </w:t>
      </w:r>
      <w:r w:rsidRPr="008E25BA">
        <w:t xml:space="preserve">… annesine: "Onu emzir, şayet onun için korkacak olursan, onu suya bırak, korkma ve üzülme; çünkü onu </w:t>
      </w:r>
      <w:proofErr w:type="gramStart"/>
      <w:r w:rsidRPr="008E25BA">
        <w:t>Biz</w:t>
      </w:r>
      <w:proofErr w:type="gramEnd"/>
      <w:r w:rsidRPr="008E25BA">
        <w:t xml:space="preserve"> sana tekrar geri vereceğiz ve onu gönderilen (elçilerden) kılacağız" diye </w:t>
      </w:r>
      <w:proofErr w:type="spellStart"/>
      <w:r w:rsidRPr="008E25BA">
        <w:t>vahyettik</w:t>
      </w:r>
      <w:proofErr w:type="spellEnd"/>
      <w:r w:rsidRPr="008E25BA">
        <w:t xml:space="preserve"> (bildirdik). (</w:t>
      </w:r>
      <w:proofErr w:type="spellStart"/>
      <w:r w:rsidRPr="008E25BA">
        <w:t>Kasas</w:t>
      </w:r>
      <w:proofErr w:type="spellEnd"/>
      <w:r w:rsidRPr="008E25BA">
        <w:t xml:space="preserve"> Suresi, 7. ayet )</w:t>
      </w:r>
    </w:p>
    <w:p w14:paraId="34605BF4" w14:textId="2548674B" w:rsidR="00CB3B7A" w:rsidRPr="008E25BA" w:rsidRDefault="00CB3B7A" w:rsidP="00B11869">
      <w:r>
        <w:t xml:space="preserve">II. </w:t>
      </w:r>
      <w:r w:rsidRPr="008E25BA">
        <w:t xml:space="preserve">Nihayet Firavun'un ailesi, onu (ileride bilmeksizin) kendileri için bir düşman ve üzüntü konusu olsun diye sahipsiz görüp aldılar. Gerçekte Firavun, </w:t>
      </w:r>
      <w:proofErr w:type="spellStart"/>
      <w:r w:rsidRPr="008E25BA">
        <w:t>Haman</w:t>
      </w:r>
      <w:proofErr w:type="spellEnd"/>
      <w:r w:rsidRPr="008E25BA">
        <w:t xml:space="preserve"> ve askerleri bir yanılgı içindeydi. (</w:t>
      </w:r>
      <w:proofErr w:type="spellStart"/>
      <w:r w:rsidRPr="008E25BA">
        <w:t>Kasas</w:t>
      </w:r>
      <w:proofErr w:type="spellEnd"/>
      <w:r w:rsidRPr="008E25BA">
        <w:t xml:space="preserve"> Suresi, 8. ayet)</w:t>
      </w:r>
    </w:p>
    <w:p w14:paraId="6FB474FB" w14:textId="35357B1E" w:rsidR="00CB3B7A" w:rsidRPr="008C6685" w:rsidRDefault="00CB3B7A" w:rsidP="00B11869">
      <w:r>
        <w:t xml:space="preserve">III. </w:t>
      </w:r>
      <w:r w:rsidRPr="008E25BA">
        <w:t xml:space="preserve">Firavun'un karısı dedi ki: "Benim için </w:t>
      </w:r>
      <w:proofErr w:type="gramStart"/>
      <w:r w:rsidRPr="008E25BA">
        <w:t>de,</w:t>
      </w:r>
      <w:proofErr w:type="gramEnd"/>
      <w:r w:rsidRPr="008E25BA">
        <w:t xml:space="preserve"> senin için de bir göz bebeği; onu öldürmeyin; umulur ki bize yararı dokunur veya onu evlat ediniriz." Oysa onlar (başlarına geleceklerin) şuurunda değillerdi. (</w:t>
      </w:r>
      <w:proofErr w:type="spellStart"/>
      <w:r w:rsidRPr="008E25BA">
        <w:t>Kasas</w:t>
      </w:r>
      <w:proofErr w:type="spellEnd"/>
      <w:r w:rsidRPr="008E25BA">
        <w:t xml:space="preserve"> Suresi, 9. ayet) </w:t>
      </w:r>
    </w:p>
    <w:p w14:paraId="78F8BD1D" w14:textId="25CC7F37" w:rsidR="00CB3B7A" w:rsidRPr="008E25BA" w:rsidRDefault="00CB3B7A" w:rsidP="00B11869">
      <w:r>
        <w:t>IV.</w:t>
      </w:r>
      <w:r w:rsidRPr="008E25BA">
        <w:t>"…O, Allah'ın Elçisi ve bütün peygamberler ‘in sonuncusu ‘dur. Ve Allah her şeyi hakkıyla bilendir. " (</w:t>
      </w:r>
      <w:proofErr w:type="spellStart"/>
      <w:r w:rsidRPr="008E25BA">
        <w:t>Ahzab</w:t>
      </w:r>
      <w:proofErr w:type="spellEnd"/>
      <w:r w:rsidRPr="008E25BA">
        <w:t xml:space="preserve"> suresi ,40.ayet )</w:t>
      </w:r>
    </w:p>
    <w:p w14:paraId="221FA6A8" w14:textId="77777777" w:rsidR="00CB3B7A" w:rsidRPr="008E25BA" w:rsidRDefault="00CB3B7A" w:rsidP="00B11869">
      <w:pPr>
        <w:pStyle w:val="AIKLAMA"/>
      </w:pPr>
      <w:r w:rsidRPr="008E25BA">
        <w:t xml:space="preserve">      Ayetlerin hangisi </w:t>
      </w:r>
      <w:proofErr w:type="spellStart"/>
      <w:r w:rsidRPr="008E25BA">
        <w:t>Hz.Musa</w:t>
      </w:r>
      <w:proofErr w:type="spellEnd"/>
      <w:r w:rsidRPr="008E25BA">
        <w:t xml:space="preserve"> (</w:t>
      </w:r>
      <w:proofErr w:type="spellStart"/>
      <w:r w:rsidRPr="008E25BA">
        <w:t>a.s</w:t>
      </w:r>
      <w:proofErr w:type="spellEnd"/>
      <w:r w:rsidRPr="008E25BA">
        <w:t>.) ile ilgili olamaz?</w:t>
      </w:r>
    </w:p>
    <w:p w14:paraId="2538B17F" w14:textId="25ADA9FF" w:rsidR="00CB3B7A" w:rsidRPr="008E25BA" w:rsidRDefault="007E066D" w:rsidP="007E066D">
      <w:pPr>
        <w:spacing w:after="160" w:line="259" w:lineRule="auto"/>
        <w:ind w:left="348"/>
        <w:contextualSpacing/>
        <w:rPr>
          <w:rFonts w:eastAsia="Arial" w:cstheme="minorHAnsi"/>
        </w:rPr>
      </w:pPr>
      <w:r>
        <w:rPr>
          <w:rFonts w:eastAsia="Arial" w:cstheme="minorHAnsi"/>
        </w:rPr>
        <w:t xml:space="preserve">A) </w:t>
      </w:r>
      <w:r w:rsidR="00CB3B7A" w:rsidRPr="008E25BA">
        <w:rPr>
          <w:rFonts w:eastAsia="Arial" w:cstheme="minorHAnsi"/>
        </w:rPr>
        <w:t>I</w:t>
      </w:r>
      <w:r>
        <w:rPr>
          <w:rFonts w:eastAsia="Arial" w:cstheme="minorHAnsi"/>
        </w:rPr>
        <w:tab/>
      </w:r>
      <w:r>
        <w:rPr>
          <w:rFonts w:eastAsia="Arial" w:cstheme="minorHAnsi"/>
        </w:rPr>
        <w:tab/>
        <w:t xml:space="preserve">B) </w:t>
      </w:r>
      <w:r w:rsidR="00CB3B7A" w:rsidRPr="008E25BA">
        <w:rPr>
          <w:rFonts w:eastAsia="Arial" w:cstheme="minorHAnsi"/>
        </w:rPr>
        <w:t>II</w:t>
      </w:r>
      <w:r>
        <w:rPr>
          <w:rFonts w:eastAsia="Arial" w:cstheme="minorHAnsi"/>
        </w:rPr>
        <w:tab/>
        <w:t xml:space="preserve">C) </w:t>
      </w:r>
      <w:r w:rsidR="00CB3B7A" w:rsidRPr="008E25BA">
        <w:rPr>
          <w:rFonts w:eastAsia="Arial" w:cstheme="minorHAnsi"/>
        </w:rPr>
        <w:t>III</w:t>
      </w:r>
      <w:r>
        <w:rPr>
          <w:rFonts w:eastAsia="Arial" w:cstheme="minorHAnsi"/>
        </w:rPr>
        <w:tab/>
        <w:t xml:space="preserve">D) </w:t>
      </w:r>
      <w:r w:rsidR="00CB3B7A" w:rsidRPr="008E25BA">
        <w:rPr>
          <w:rFonts w:eastAsia="Arial" w:cstheme="minorHAnsi"/>
        </w:rPr>
        <w:t>IV</w:t>
      </w:r>
    </w:p>
    <w:p w14:paraId="51D63B97" w14:textId="77777777" w:rsidR="00CB3B7A" w:rsidRPr="008C6685" w:rsidRDefault="00CB3B7A" w:rsidP="007E066D">
      <w:pPr>
        <w:pStyle w:val="SORUMETN"/>
      </w:pPr>
      <w:r w:rsidRPr="008C6685">
        <w:t xml:space="preserve">“Allah, kendisinden başka hiçbir ilah olmayandır; </w:t>
      </w:r>
      <w:r w:rsidRPr="008C6685">
        <w:rPr>
          <w:u w:val="single"/>
        </w:rPr>
        <w:t>diridir</w:t>
      </w:r>
      <w:r w:rsidRPr="008C6685">
        <w:t xml:space="preserve">, </w:t>
      </w:r>
      <w:r w:rsidRPr="008C6685">
        <w:rPr>
          <w:u w:val="single"/>
        </w:rPr>
        <w:t>her şeyin varlığı O’na bağlı ve dayalıdır</w:t>
      </w:r>
      <w:r w:rsidRPr="008C6685">
        <w:t>. Ne uykusu gelir ne de uyur. Göklerde ve yerde ne varsa hepsi O’nundur. O’nun izni olmadıkça katında hiçbir kimse şefaat edemez</w:t>
      </w:r>
      <w:r w:rsidRPr="008C6685">
        <w:rPr>
          <w:u w:val="single"/>
        </w:rPr>
        <w:t>. Onların önlerinde ve arkalarında olanları O bilir</w:t>
      </w:r>
      <w:r w:rsidRPr="008C6685">
        <w:t xml:space="preserve">. O’nun bildirdiklerinin dışında insanlar O’nun ilminden hiçbir şeyi tam olarak bilemezler...” (Bakara suresi, 255. ayet) </w:t>
      </w:r>
    </w:p>
    <w:p w14:paraId="2BD2F8DD" w14:textId="77777777" w:rsidR="00CB3B7A" w:rsidRPr="008C6685" w:rsidRDefault="00CB3B7A" w:rsidP="00CB3B7A">
      <w:pPr>
        <w:pStyle w:val="ListeParagraf"/>
        <w:spacing w:after="160" w:line="259" w:lineRule="auto"/>
        <w:ind w:left="360"/>
      </w:pPr>
      <w:proofErr w:type="spellStart"/>
      <w:r w:rsidRPr="008C6685">
        <w:t>Ayet’el-Kürsi’nin</w:t>
      </w:r>
      <w:proofErr w:type="spellEnd"/>
      <w:r w:rsidRPr="008C6685">
        <w:t xml:space="preserve"> Türkçe mealindeki altı çizili bölümler Allah’ın isimleriyle eşleştirildiğinde aşağıdakilerden hangisi dışta kalır? </w:t>
      </w:r>
    </w:p>
    <w:p w14:paraId="7B383C7F" w14:textId="77C83C9A" w:rsidR="00CB3B7A" w:rsidRPr="008C6685" w:rsidRDefault="00CB3B7A" w:rsidP="00CB3B7A">
      <w:pPr>
        <w:pStyle w:val="ListeParagraf"/>
        <w:spacing w:after="160" w:line="259" w:lineRule="auto"/>
        <w:ind w:left="360"/>
        <w:rPr>
          <w:rFonts w:cstheme="minorHAnsi"/>
        </w:rPr>
      </w:pPr>
      <w:r w:rsidRPr="008C6685">
        <w:t xml:space="preserve">A) Rezzak     B) </w:t>
      </w:r>
      <w:proofErr w:type="spellStart"/>
      <w:r w:rsidRPr="008C6685">
        <w:t>Hayy</w:t>
      </w:r>
      <w:proofErr w:type="spellEnd"/>
      <w:r w:rsidRPr="008C6685">
        <w:t xml:space="preserve">     </w:t>
      </w:r>
      <w:r w:rsidR="007E066D">
        <w:tab/>
      </w:r>
      <w:r w:rsidRPr="008C6685">
        <w:t xml:space="preserve">C) </w:t>
      </w:r>
      <w:proofErr w:type="spellStart"/>
      <w:r w:rsidRPr="008C6685">
        <w:t>Alîm</w:t>
      </w:r>
      <w:proofErr w:type="spellEnd"/>
      <w:r w:rsidRPr="008C6685">
        <w:t xml:space="preserve">    D) Kayyum</w:t>
      </w:r>
    </w:p>
    <w:p w14:paraId="3F823237" w14:textId="77777777" w:rsidR="00CB3B7A" w:rsidRPr="008C6685" w:rsidRDefault="00CB3B7A" w:rsidP="007E066D">
      <w:pPr>
        <w:pStyle w:val="SORUMETN"/>
      </w:pPr>
      <w:r w:rsidRPr="008C6685">
        <w:t xml:space="preserve">Bir adam, Hz. Muhammed’e (sav.) gelerek hasta </w:t>
      </w:r>
      <w:proofErr w:type="spellStart"/>
      <w:r w:rsidRPr="008C6685">
        <w:t>olduğunu</w:t>
      </w:r>
      <w:proofErr w:type="spellEnd"/>
      <w:r w:rsidRPr="008C6685">
        <w:t xml:space="preserve"> </w:t>
      </w:r>
      <w:proofErr w:type="spellStart"/>
      <w:r w:rsidRPr="008C6685">
        <w:t>söyler</w:t>
      </w:r>
      <w:proofErr w:type="spellEnd"/>
      <w:r w:rsidRPr="008C6685">
        <w:t xml:space="preserve"> ve ondan </w:t>
      </w:r>
      <w:proofErr w:type="spellStart"/>
      <w:r w:rsidRPr="008C6685">
        <w:t>iyileşmesi</w:t>
      </w:r>
      <w:proofErr w:type="spellEnd"/>
      <w:r w:rsidRPr="008C6685">
        <w:t xml:space="preserve"> </w:t>
      </w:r>
      <w:proofErr w:type="spellStart"/>
      <w:r w:rsidRPr="008C6685">
        <w:t>için</w:t>
      </w:r>
      <w:proofErr w:type="spellEnd"/>
      <w:r w:rsidRPr="008C6685">
        <w:t xml:space="preserve"> dua etmesini ister. Bunun </w:t>
      </w:r>
      <w:proofErr w:type="spellStart"/>
      <w:r w:rsidRPr="008C6685">
        <w:t>üzerine</w:t>
      </w:r>
      <w:proofErr w:type="spellEnd"/>
      <w:r w:rsidRPr="008C6685">
        <w:t xml:space="preserve"> Hz. Muhammed (sav.) “Bana gelmeden </w:t>
      </w:r>
      <w:proofErr w:type="spellStart"/>
      <w:r w:rsidRPr="008C6685">
        <w:t>önce</w:t>
      </w:r>
      <w:proofErr w:type="spellEnd"/>
      <w:r w:rsidRPr="008C6685">
        <w:t xml:space="preserve"> bir hekime gittin mi?” diye sorar. Adam </w:t>
      </w:r>
      <w:proofErr w:type="spellStart"/>
      <w:r w:rsidRPr="008C6685">
        <w:t>gitmediğini</w:t>
      </w:r>
      <w:proofErr w:type="spellEnd"/>
      <w:r w:rsidRPr="008C6685">
        <w:t xml:space="preserve"> </w:t>
      </w:r>
      <w:proofErr w:type="spellStart"/>
      <w:r w:rsidRPr="008C6685">
        <w:t>söyleyince</w:t>
      </w:r>
      <w:proofErr w:type="spellEnd"/>
      <w:r w:rsidRPr="008C6685">
        <w:t xml:space="preserve"> o da </w:t>
      </w:r>
      <w:proofErr w:type="spellStart"/>
      <w:r w:rsidRPr="008C6685">
        <w:t>öncelikle</w:t>
      </w:r>
      <w:proofErr w:type="spellEnd"/>
      <w:r w:rsidRPr="008C6685">
        <w:t xml:space="preserve"> hekime gitmesi </w:t>
      </w:r>
      <w:proofErr w:type="spellStart"/>
      <w:r w:rsidRPr="008C6685">
        <w:t>gerektiğini</w:t>
      </w:r>
      <w:proofErr w:type="spellEnd"/>
      <w:r w:rsidRPr="008C6685">
        <w:t xml:space="preserve"> ifade eder.</w:t>
      </w:r>
    </w:p>
    <w:p w14:paraId="4BCAA2FF" w14:textId="6A1F81E1" w:rsidR="00CB3B7A" w:rsidRPr="008C6685" w:rsidRDefault="00CB3B7A" w:rsidP="00CB3B7A">
      <w:pPr>
        <w:ind w:left="360"/>
      </w:pPr>
      <w:r w:rsidRPr="008C6685">
        <w:t xml:space="preserve">Bu </w:t>
      </w:r>
      <w:proofErr w:type="spellStart"/>
      <w:r w:rsidRPr="008C6685">
        <w:t>parçada</w:t>
      </w:r>
      <w:proofErr w:type="spellEnd"/>
      <w:r w:rsidRPr="008C6685">
        <w:t xml:space="preserve"> </w:t>
      </w:r>
      <w:proofErr w:type="spellStart"/>
      <w:r w:rsidRPr="008C6685">
        <w:t>aşağıdakilerden</w:t>
      </w:r>
      <w:proofErr w:type="spellEnd"/>
      <w:r w:rsidRPr="008C6685">
        <w:t xml:space="preserve"> hangisi vurgulanmaktadır?</w:t>
      </w:r>
    </w:p>
    <w:p w14:paraId="37DBDE90" w14:textId="77777777" w:rsidR="00CB3B7A" w:rsidRPr="008C6685" w:rsidRDefault="00CB3B7A" w:rsidP="00CB3B7A">
      <w:pPr>
        <w:pStyle w:val="ListeParagraf"/>
        <w:numPr>
          <w:ilvl w:val="0"/>
          <w:numId w:val="12"/>
        </w:numPr>
        <w:ind w:left="720"/>
      </w:pPr>
      <w:r w:rsidRPr="008C6685">
        <w:t xml:space="preserve">Sağlık, insana verilen en </w:t>
      </w:r>
      <w:proofErr w:type="spellStart"/>
      <w:r w:rsidRPr="008C6685">
        <w:t>büyük</w:t>
      </w:r>
      <w:proofErr w:type="spellEnd"/>
      <w:r w:rsidRPr="008C6685">
        <w:t xml:space="preserve"> nimetlerdendir.</w:t>
      </w:r>
    </w:p>
    <w:p w14:paraId="08F6108F" w14:textId="77777777" w:rsidR="00CB3B7A" w:rsidRPr="008C6685" w:rsidRDefault="00CB3B7A" w:rsidP="00CB3B7A">
      <w:pPr>
        <w:pStyle w:val="ListeParagraf"/>
        <w:numPr>
          <w:ilvl w:val="0"/>
          <w:numId w:val="12"/>
        </w:numPr>
        <w:ind w:left="720"/>
      </w:pPr>
      <w:r w:rsidRPr="008C6685">
        <w:t xml:space="preserve">Hastalıkların </w:t>
      </w:r>
      <w:proofErr w:type="spellStart"/>
      <w:r w:rsidRPr="008C6685">
        <w:t>şifasını</w:t>
      </w:r>
      <w:proofErr w:type="spellEnd"/>
      <w:r w:rsidRPr="008C6685">
        <w:t xml:space="preserve"> veren Allah’tır.</w:t>
      </w:r>
    </w:p>
    <w:p w14:paraId="62E5F40C" w14:textId="77777777" w:rsidR="00CB3B7A" w:rsidRPr="008C6685" w:rsidRDefault="00CB3B7A" w:rsidP="00CB3B7A">
      <w:pPr>
        <w:pStyle w:val="ListeParagraf"/>
        <w:numPr>
          <w:ilvl w:val="0"/>
          <w:numId w:val="12"/>
        </w:numPr>
        <w:ind w:left="720"/>
      </w:pPr>
      <w:proofErr w:type="spellStart"/>
      <w:r w:rsidRPr="008C6685">
        <w:t>İnsan</w:t>
      </w:r>
      <w:proofErr w:type="spellEnd"/>
      <w:r w:rsidRPr="008C6685">
        <w:t>, hasta olmadan gerekli tedbirleri almalıdır.</w:t>
      </w:r>
    </w:p>
    <w:p w14:paraId="2AD04FBF" w14:textId="3ACBADCD" w:rsidR="00CB3B7A" w:rsidRDefault="00CB3B7A" w:rsidP="00CB3B7A">
      <w:pPr>
        <w:pStyle w:val="ListeParagraf"/>
        <w:numPr>
          <w:ilvl w:val="0"/>
          <w:numId w:val="12"/>
        </w:numPr>
        <w:ind w:left="720"/>
      </w:pPr>
      <w:proofErr w:type="spellStart"/>
      <w:r w:rsidRPr="008C6685">
        <w:t>İnsan</w:t>
      </w:r>
      <w:proofErr w:type="spellEnd"/>
      <w:r w:rsidRPr="008C6685">
        <w:t>, hastalık durumunda tedavi olmalıdır.</w:t>
      </w:r>
    </w:p>
    <w:p w14:paraId="32D757E8" w14:textId="0E1F478E" w:rsidR="00B11869" w:rsidRDefault="00B11869" w:rsidP="00B11869"/>
    <w:p w14:paraId="6108D1E6" w14:textId="77777777" w:rsidR="007E066D" w:rsidRDefault="007E066D" w:rsidP="00B11869"/>
    <w:p w14:paraId="06DDB7E3" w14:textId="77777777" w:rsidR="00B11869" w:rsidRPr="008C6685" w:rsidRDefault="00B11869" w:rsidP="00B11869"/>
    <w:p w14:paraId="21925D0C" w14:textId="77777777" w:rsidR="00CB3B7A" w:rsidRPr="008C6685" w:rsidRDefault="00CB3B7A" w:rsidP="007E066D">
      <w:pPr>
        <w:pStyle w:val="SORUMETN"/>
      </w:pPr>
      <w:r w:rsidRPr="008C6685">
        <w:t>375 yılında Kavimler Göçü ile yaşadığı büyük karmaşanın ardından 395’te Doğu ve Batı olarak ikiye ayrılan Roma imparatorluğunun Batı kısmının 476’daki Germen saldırısı sonucu yıkılması</w:t>
      </w:r>
      <w:r>
        <w:t>.</w:t>
      </w:r>
    </w:p>
    <w:p w14:paraId="684018FA" w14:textId="77777777" w:rsidR="00CB3B7A" w:rsidRPr="008C6685" w:rsidRDefault="00CB3B7A" w:rsidP="00CB3B7A">
      <w:pPr>
        <w:pStyle w:val="ListeParagraf"/>
        <w:ind w:left="360"/>
        <w:rPr>
          <w:rFonts w:cstheme="minorHAnsi"/>
          <w:bCs/>
        </w:rPr>
      </w:pPr>
      <w:r w:rsidRPr="008C6685">
        <w:rPr>
          <w:rFonts w:cstheme="minorHAnsi"/>
          <w:bCs/>
        </w:rPr>
        <w:t xml:space="preserve">65 milyon yıl önce Meksika’nın </w:t>
      </w:r>
      <w:proofErr w:type="spellStart"/>
      <w:r w:rsidRPr="008C6685">
        <w:rPr>
          <w:rFonts w:cstheme="minorHAnsi"/>
          <w:bCs/>
        </w:rPr>
        <w:t>Yucatan</w:t>
      </w:r>
      <w:proofErr w:type="spellEnd"/>
      <w:r w:rsidRPr="008C6685">
        <w:rPr>
          <w:rFonts w:cstheme="minorHAnsi"/>
          <w:bCs/>
        </w:rPr>
        <w:t xml:space="preserve"> (</w:t>
      </w:r>
      <w:proofErr w:type="spellStart"/>
      <w:r w:rsidRPr="008C6685">
        <w:rPr>
          <w:rFonts w:cstheme="minorHAnsi"/>
          <w:bCs/>
        </w:rPr>
        <w:t>Yukatan</w:t>
      </w:r>
      <w:proofErr w:type="spellEnd"/>
      <w:r w:rsidRPr="008C6685">
        <w:rPr>
          <w:rFonts w:cstheme="minorHAnsi"/>
          <w:bCs/>
        </w:rPr>
        <w:t>) yarımadasına çarpan göktaşının dinozorlar başta olmak üzere birçok canlı türünü ortadan kaldıran ilkim değişikliğini tetiklemesi</w:t>
      </w:r>
      <w:r>
        <w:rPr>
          <w:rFonts w:cstheme="minorHAnsi"/>
          <w:bCs/>
        </w:rPr>
        <w:t>.</w:t>
      </w:r>
    </w:p>
    <w:p w14:paraId="64C217EF" w14:textId="77777777" w:rsidR="00CB3B7A" w:rsidRDefault="00CB3B7A" w:rsidP="00CB3B7A">
      <w:pPr>
        <w:pStyle w:val="ListeParagraf"/>
        <w:ind w:left="360"/>
        <w:rPr>
          <w:rFonts w:cstheme="minorHAnsi"/>
          <w:bCs/>
        </w:rPr>
      </w:pPr>
      <w:r w:rsidRPr="008C6685">
        <w:rPr>
          <w:rFonts w:cstheme="minorHAnsi"/>
          <w:bCs/>
        </w:rPr>
        <w:t>Gezegenimizde Ay’ın etkisiyle görülen “Gelgitler” in Dünya’nın dönme hızını azaltması ve bunun sonucunda Ay’ın Dünya’dan yılda ortalama 3,8 cm uzaklaşması.</w:t>
      </w:r>
    </w:p>
    <w:p w14:paraId="18C83861" w14:textId="32BF0225" w:rsidR="00CB3B7A" w:rsidRPr="00A24D14" w:rsidRDefault="00CB3B7A" w:rsidP="00CB3B7A">
      <w:pPr>
        <w:pStyle w:val="ListeParagraf"/>
        <w:ind w:left="360"/>
        <w:rPr>
          <w:bCs/>
        </w:rPr>
      </w:pPr>
      <w:r w:rsidRPr="008C6685">
        <w:rPr>
          <w:bCs/>
        </w:rPr>
        <w:t>Yukarıdaki olgular</w:t>
      </w:r>
      <w:r w:rsidRPr="00A24D14">
        <w:rPr>
          <w:bCs/>
        </w:rPr>
        <w:t>, evrendeki;</w:t>
      </w:r>
    </w:p>
    <w:p w14:paraId="5427952A" w14:textId="77777777" w:rsidR="00CB3B7A" w:rsidRPr="00A24D14" w:rsidRDefault="00CB3B7A" w:rsidP="00CB3B7A">
      <w:pPr>
        <w:ind w:left="360"/>
        <w:contextualSpacing/>
        <w:rPr>
          <w:bCs/>
        </w:rPr>
      </w:pPr>
      <w:r w:rsidRPr="00A24D14">
        <w:rPr>
          <w:bCs/>
        </w:rPr>
        <w:t>I. toplumsal, II. biyolojik, III. fiziksel</w:t>
      </w:r>
    </w:p>
    <w:p w14:paraId="3EE2E6E7" w14:textId="77777777" w:rsidR="00CB3B7A" w:rsidRPr="00A24D14" w:rsidRDefault="00CB3B7A" w:rsidP="00CB3B7A">
      <w:pPr>
        <w:ind w:left="360"/>
        <w:contextualSpacing/>
        <w:rPr>
          <w:bCs/>
        </w:rPr>
      </w:pPr>
      <w:proofErr w:type="gramStart"/>
      <w:r w:rsidRPr="00A24D14">
        <w:rPr>
          <w:bCs/>
        </w:rPr>
        <w:t>yasalardan</w:t>
      </w:r>
      <w:proofErr w:type="gramEnd"/>
      <w:r w:rsidRPr="00A24D14">
        <w:rPr>
          <w:bCs/>
        </w:rPr>
        <w:t xml:space="preserve"> hangileriyle ilgili bilgi </w:t>
      </w:r>
      <w:proofErr w:type="spellStart"/>
      <w:r w:rsidRPr="00A24D14">
        <w:rPr>
          <w:bCs/>
        </w:rPr>
        <w:t>içermektedir</w:t>
      </w:r>
      <w:proofErr w:type="spellEnd"/>
      <w:r w:rsidRPr="00A24D14">
        <w:rPr>
          <w:bCs/>
        </w:rPr>
        <w:t>?</w:t>
      </w:r>
    </w:p>
    <w:p w14:paraId="14FE97DD" w14:textId="6EFC9A64" w:rsidR="00CB3B7A" w:rsidRPr="00A24D14" w:rsidRDefault="007E066D" w:rsidP="007E066D">
      <w:pPr>
        <w:ind w:left="360"/>
        <w:contextualSpacing/>
      </w:pPr>
      <w:r>
        <w:t xml:space="preserve">A) </w:t>
      </w:r>
      <w:r w:rsidR="00CB3B7A" w:rsidRPr="00A24D14">
        <w:t>Yalnız I.</w:t>
      </w:r>
      <w:r>
        <w:tab/>
      </w:r>
      <w:r>
        <w:tab/>
        <w:t xml:space="preserve">B) </w:t>
      </w:r>
      <w:r w:rsidR="00CB3B7A" w:rsidRPr="00A24D14">
        <w:t>Yalnız III</w:t>
      </w:r>
    </w:p>
    <w:p w14:paraId="64F1E6F4" w14:textId="34E36AC2" w:rsidR="00CB3B7A" w:rsidRPr="00A24D14" w:rsidRDefault="007E066D" w:rsidP="007E066D">
      <w:pPr>
        <w:ind w:left="360"/>
        <w:contextualSpacing/>
      </w:pPr>
      <w:r>
        <w:t xml:space="preserve">C) </w:t>
      </w:r>
      <w:r w:rsidR="00CB3B7A" w:rsidRPr="00A24D14">
        <w:t>I, II ve III.</w:t>
      </w:r>
      <w:r>
        <w:tab/>
      </w:r>
      <w:r>
        <w:tab/>
        <w:t xml:space="preserve">D) </w:t>
      </w:r>
      <w:r w:rsidR="00CB3B7A" w:rsidRPr="00A24D14">
        <w:t>I ve II.</w:t>
      </w:r>
    </w:p>
    <w:p w14:paraId="2F36164D" w14:textId="2A69510D" w:rsidR="00CB3B7A" w:rsidRDefault="00CB3B7A" w:rsidP="00CB3B7A">
      <w:pPr>
        <w:pStyle w:val="ListeParagraf"/>
        <w:ind w:left="360"/>
        <w:rPr>
          <w:rFonts w:cstheme="minorHAnsi"/>
          <w:bCs/>
        </w:rPr>
      </w:pPr>
    </w:p>
    <w:p w14:paraId="25573A2A" w14:textId="77777777" w:rsidR="007E066D" w:rsidRDefault="007E066D" w:rsidP="00CB3B7A">
      <w:pPr>
        <w:pStyle w:val="ListeParagraf"/>
        <w:ind w:left="360"/>
        <w:rPr>
          <w:rFonts w:cstheme="minorHAnsi"/>
          <w:bCs/>
        </w:rPr>
      </w:pPr>
    </w:p>
    <w:p w14:paraId="2E850F96" w14:textId="77777777" w:rsidR="007E066D" w:rsidRPr="008C6685" w:rsidRDefault="007E066D" w:rsidP="00CB3B7A">
      <w:pPr>
        <w:pStyle w:val="ListeParagraf"/>
        <w:ind w:left="360"/>
        <w:rPr>
          <w:rFonts w:cstheme="minorHAnsi"/>
          <w:bCs/>
        </w:rPr>
      </w:pPr>
    </w:p>
    <w:p w14:paraId="490264E2" w14:textId="77777777" w:rsidR="00CB3B7A" w:rsidRPr="008C6685" w:rsidRDefault="00CB3B7A" w:rsidP="007E066D">
      <w:pPr>
        <w:pStyle w:val="SORUMETN"/>
      </w:pPr>
      <w:r w:rsidRPr="008C6685">
        <w:t xml:space="preserve">Hz. Peygamber, bir </w:t>
      </w:r>
      <w:proofErr w:type="spellStart"/>
      <w:r w:rsidRPr="008C6685">
        <w:t>gün</w:t>
      </w:r>
      <w:proofErr w:type="spellEnd"/>
      <w:r w:rsidRPr="008C6685">
        <w:t xml:space="preserve"> </w:t>
      </w:r>
      <w:proofErr w:type="spellStart"/>
      <w:r w:rsidRPr="008C6685">
        <w:t>Sa’d</w:t>
      </w:r>
      <w:proofErr w:type="spellEnd"/>
      <w:r w:rsidRPr="008C6685">
        <w:t xml:space="preserve"> b. </w:t>
      </w:r>
      <w:proofErr w:type="spellStart"/>
      <w:r w:rsidRPr="008C6685">
        <w:t>Muaz</w:t>
      </w:r>
      <w:proofErr w:type="spellEnd"/>
      <w:r w:rsidRPr="008C6685">
        <w:t xml:space="preserve"> adlı </w:t>
      </w:r>
      <w:proofErr w:type="spellStart"/>
      <w:r w:rsidRPr="008C6685">
        <w:t>sahabi</w:t>
      </w:r>
      <w:proofErr w:type="spellEnd"/>
      <w:r w:rsidRPr="008C6685">
        <w:t xml:space="preserve"> ile </w:t>
      </w:r>
      <w:proofErr w:type="spellStart"/>
      <w:r w:rsidRPr="008C6685">
        <w:t>karşılaşır</w:t>
      </w:r>
      <w:proofErr w:type="spellEnd"/>
      <w:r w:rsidRPr="008C6685">
        <w:t xml:space="preserve"> ve onunla </w:t>
      </w:r>
      <w:proofErr w:type="spellStart"/>
      <w:r w:rsidRPr="008C6685">
        <w:t>tokalaşır</w:t>
      </w:r>
      <w:proofErr w:type="spellEnd"/>
      <w:r w:rsidRPr="008C6685">
        <w:t xml:space="preserve">. </w:t>
      </w:r>
      <w:proofErr w:type="spellStart"/>
      <w:r w:rsidRPr="008C6685">
        <w:t>Sa’d’ın</w:t>
      </w:r>
      <w:proofErr w:type="spellEnd"/>
      <w:r w:rsidRPr="008C6685">
        <w:t xml:space="preserve"> ellerinin </w:t>
      </w:r>
      <w:proofErr w:type="spellStart"/>
      <w:r w:rsidRPr="008C6685">
        <w:t>nasırlaşmıs</w:t>
      </w:r>
      <w:proofErr w:type="spellEnd"/>
      <w:r w:rsidRPr="008C6685">
        <w:t xml:space="preserve">̧ </w:t>
      </w:r>
      <w:proofErr w:type="spellStart"/>
      <w:r w:rsidRPr="008C6685">
        <w:t>olduğunu</w:t>
      </w:r>
      <w:proofErr w:type="spellEnd"/>
      <w:r w:rsidRPr="008C6685">
        <w:t xml:space="preserve"> </w:t>
      </w:r>
      <w:proofErr w:type="spellStart"/>
      <w:r w:rsidRPr="008C6685">
        <w:t>görünce</w:t>
      </w:r>
      <w:proofErr w:type="spellEnd"/>
      <w:r w:rsidRPr="008C6685">
        <w:t xml:space="preserve"> bunun sebebini sorar. </w:t>
      </w:r>
      <w:proofErr w:type="spellStart"/>
      <w:r w:rsidRPr="008C6685">
        <w:t>Sa’d</w:t>
      </w:r>
      <w:proofErr w:type="spellEnd"/>
      <w:r w:rsidRPr="008C6685">
        <w:t>, ‘</w:t>
      </w:r>
      <w:proofErr w:type="spellStart"/>
      <w:r w:rsidRPr="008C6685">
        <w:t>Çoluk</w:t>
      </w:r>
      <w:proofErr w:type="spellEnd"/>
      <w:r w:rsidRPr="008C6685">
        <w:t xml:space="preserve"> </w:t>
      </w:r>
      <w:proofErr w:type="spellStart"/>
      <w:r w:rsidRPr="008C6685">
        <w:t>çocuğumun</w:t>
      </w:r>
      <w:proofErr w:type="spellEnd"/>
      <w:r w:rsidRPr="008C6685">
        <w:t xml:space="preserve"> rızkını temin etmek </w:t>
      </w:r>
      <w:proofErr w:type="spellStart"/>
      <w:r w:rsidRPr="008C6685">
        <w:t>için</w:t>
      </w:r>
      <w:proofErr w:type="spellEnd"/>
      <w:r w:rsidRPr="008C6685">
        <w:t xml:space="preserve"> hurma </w:t>
      </w:r>
      <w:proofErr w:type="spellStart"/>
      <w:r w:rsidRPr="008C6685">
        <w:t>bahçesinde</w:t>
      </w:r>
      <w:proofErr w:type="spellEnd"/>
      <w:r w:rsidRPr="008C6685">
        <w:t xml:space="preserve"> </w:t>
      </w:r>
      <w:proofErr w:type="spellStart"/>
      <w:r w:rsidRPr="008C6685">
        <w:t>çalışıyorum</w:t>
      </w:r>
      <w:proofErr w:type="spellEnd"/>
      <w:r w:rsidRPr="008C6685">
        <w:t xml:space="preserve">.’ diye cevap verir. Bunun </w:t>
      </w:r>
      <w:proofErr w:type="spellStart"/>
      <w:r w:rsidRPr="008C6685">
        <w:t>üzerine</w:t>
      </w:r>
      <w:proofErr w:type="spellEnd"/>
      <w:r w:rsidRPr="008C6685">
        <w:t xml:space="preserve"> Hz. Peygamber </w:t>
      </w:r>
      <w:proofErr w:type="spellStart"/>
      <w:r w:rsidRPr="008C6685">
        <w:t>şöyle</w:t>
      </w:r>
      <w:proofErr w:type="spellEnd"/>
      <w:r w:rsidRPr="008C6685">
        <w:t xml:space="preserve"> buyurur: “</w:t>
      </w:r>
      <w:proofErr w:type="spellStart"/>
      <w:r w:rsidRPr="008C6685">
        <w:t>İşte</w:t>
      </w:r>
      <w:proofErr w:type="spellEnd"/>
      <w:r w:rsidRPr="008C6685">
        <w:t xml:space="preserve"> bu eller Allah’ın </w:t>
      </w:r>
      <w:proofErr w:type="spellStart"/>
      <w:r w:rsidRPr="008C6685">
        <w:t>sevdiği</w:t>
      </w:r>
      <w:proofErr w:type="spellEnd"/>
      <w:r w:rsidRPr="008C6685">
        <w:t xml:space="preserve"> ellerdir.”</w:t>
      </w:r>
    </w:p>
    <w:p w14:paraId="1E60DEB5" w14:textId="77777777" w:rsidR="00CB3B7A" w:rsidRPr="000D4EF5" w:rsidRDefault="00CB3B7A" w:rsidP="007E066D">
      <w:pPr>
        <w:pStyle w:val="AIKLAMA"/>
        <w:rPr>
          <w:i/>
        </w:rPr>
      </w:pPr>
      <w:r w:rsidRPr="000D4EF5">
        <w:t xml:space="preserve">Bu </w:t>
      </w:r>
      <w:proofErr w:type="spellStart"/>
      <w:r w:rsidRPr="000D4EF5">
        <w:t>parçadan</w:t>
      </w:r>
      <w:proofErr w:type="spellEnd"/>
      <w:r w:rsidRPr="000D4EF5">
        <w:t xml:space="preserve"> </w:t>
      </w:r>
      <w:proofErr w:type="spellStart"/>
      <w:r w:rsidRPr="000D4EF5">
        <w:t>aşağıdaki</w:t>
      </w:r>
      <w:proofErr w:type="spellEnd"/>
      <w:r w:rsidRPr="000D4EF5">
        <w:t xml:space="preserve"> yargıların hangisine </w:t>
      </w:r>
      <w:r w:rsidRPr="000D4EF5">
        <w:rPr>
          <w:iCs/>
          <w:u w:val="single"/>
        </w:rPr>
        <w:t>varılamaz?</w:t>
      </w:r>
    </w:p>
    <w:p w14:paraId="62691761" w14:textId="77777777" w:rsidR="00CB3B7A" w:rsidRPr="000D4EF5" w:rsidRDefault="00CB3B7A" w:rsidP="00CB3B7A">
      <w:pPr>
        <w:numPr>
          <w:ilvl w:val="0"/>
          <w:numId w:val="13"/>
        </w:numPr>
        <w:ind w:left="696"/>
        <w:contextualSpacing/>
      </w:pPr>
      <w:proofErr w:type="spellStart"/>
      <w:r w:rsidRPr="000D4EF5">
        <w:t>İnsanlar</w:t>
      </w:r>
      <w:proofErr w:type="spellEnd"/>
      <w:r w:rsidRPr="000D4EF5">
        <w:t xml:space="preserve"> </w:t>
      </w:r>
      <w:proofErr w:type="spellStart"/>
      <w:r w:rsidRPr="000D4EF5">
        <w:t>çiftçilikle</w:t>
      </w:r>
      <w:proofErr w:type="spellEnd"/>
      <w:r w:rsidRPr="000D4EF5">
        <w:t xml:space="preserve"> </w:t>
      </w:r>
      <w:proofErr w:type="spellStart"/>
      <w:r w:rsidRPr="000D4EF5">
        <w:t>geçinmeye</w:t>
      </w:r>
      <w:proofErr w:type="spellEnd"/>
      <w:r w:rsidRPr="000D4EF5">
        <w:t xml:space="preserve"> </w:t>
      </w:r>
      <w:proofErr w:type="spellStart"/>
      <w:r w:rsidRPr="000D4EF5">
        <w:t>teşvik</w:t>
      </w:r>
      <w:proofErr w:type="spellEnd"/>
      <w:r w:rsidRPr="000D4EF5">
        <w:t xml:space="preserve"> </w:t>
      </w:r>
      <w:proofErr w:type="spellStart"/>
      <w:r w:rsidRPr="000D4EF5">
        <w:t>edilmiştir</w:t>
      </w:r>
      <w:proofErr w:type="spellEnd"/>
      <w:r w:rsidRPr="000D4EF5">
        <w:t>.</w:t>
      </w:r>
    </w:p>
    <w:p w14:paraId="74B2CD82" w14:textId="77777777" w:rsidR="00CB3B7A" w:rsidRPr="000D4EF5" w:rsidRDefault="00CB3B7A" w:rsidP="00CB3B7A">
      <w:pPr>
        <w:numPr>
          <w:ilvl w:val="0"/>
          <w:numId w:val="13"/>
        </w:numPr>
        <w:ind w:left="696"/>
        <w:contextualSpacing/>
      </w:pPr>
      <w:proofErr w:type="spellStart"/>
      <w:r w:rsidRPr="000D4EF5">
        <w:t>Geçimini</w:t>
      </w:r>
      <w:proofErr w:type="spellEnd"/>
      <w:r w:rsidRPr="000D4EF5">
        <w:t xml:space="preserve"> sağlamak </w:t>
      </w:r>
      <w:proofErr w:type="spellStart"/>
      <w:r w:rsidRPr="000D4EF5">
        <w:t>için</w:t>
      </w:r>
      <w:proofErr w:type="spellEnd"/>
      <w:r w:rsidRPr="000D4EF5">
        <w:t xml:space="preserve"> </w:t>
      </w:r>
      <w:proofErr w:type="spellStart"/>
      <w:r w:rsidRPr="000D4EF5">
        <w:t>çalışmak</w:t>
      </w:r>
      <w:proofErr w:type="spellEnd"/>
      <w:r w:rsidRPr="000D4EF5">
        <w:t xml:space="preserve"> </w:t>
      </w:r>
      <w:proofErr w:type="spellStart"/>
      <w:r w:rsidRPr="000D4EF5">
        <w:t>övülmüştür</w:t>
      </w:r>
      <w:proofErr w:type="spellEnd"/>
      <w:r w:rsidRPr="000D4EF5">
        <w:t>.</w:t>
      </w:r>
    </w:p>
    <w:p w14:paraId="0A82FC4D" w14:textId="77777777" w:rsidR="00CB3B7A" w:rsidRPr="000D4EF5" w:rsidRDefault="00CB3B7A" w:rsidP="00CB3B7A">
      <w:pPr>
        <w:numPr>
          <w:ilvl w:val="0"/>
          <w:numId w:val="13"/>
        </w:numPr>
        <w:ind w:left="696"/>
        <w:contextualSpacing/>
      </w:pPr>
      <w:r w:rsidRPr="000D4EF5">
        <w:t xml:space="preserve">Hz. Muhammed, insanlara </w:t>
      </w:r>
      <w:proofErr w:type="spellStart"/>
      <w:r w:rsidRPr="000D4EF5">
        <w:t>değer</w:t>
      </w:r>
      <w:proofErr w:type="spellEnd"/>
      <w:r w:rsidRPr="000D4EF5">
        <w:t xml:space="preserve"> </w:t>
      </w:r>
      <w:proofErr w:type="spellStart"/>
      <w:r w:rsidRPr="000D4EF5">
        <w:t>vermiştir</w:t>
      </w:r>
      <w:proofErr w:type="spellEnd"/>
      <w:r w:rsidRPr="000D4EF5">
        <w:t>.</w:t>
      </w:r>
    </w:p>
    <w:p w14:paraId="5E15C40D" w14:textId="60CBED78" w:rsidR="00CB3B7A" w:rsidRDefault="00CB3B7A" w:rsidP="00CB3B7A">
      <w:pPr>
        <w:numPr>
          <w:ilvl w:val="0"/>
          <w:numId w:val="13"/>
        </w:numPr>
        <w:ind w:left="696"/>
        <w:contextualSpacing/>
      </w:pPr>
      <w:r w:rsidRPr="000D4EF5">
        <w:t xml:space="preserve">Hz. Peygamber insanları </w:t>
      </w:r>
      <w:proofErr w:type="spellStart"/>
      <w:r w:rsidRPr="000D4EF5">
        <w:t>çalışmaya</w:t>
      </w:r>
      <w:proofErr w:type="spellEnd"/>
      <w:r w:rsidRPr="000D4EF5">
        <w:t xml:space="preserve"> </w:t>
      </w:r>
      <w:proofErr w:type="spellStart"/>
      <w:r w:rsidRPr="000D4EF5">
        <w:t>yönlendirmiştir</w:t>
      </w:r>
      <w:proofErr w:type="spellEnd"/>
      <w:r w:rsidRPr="000D4EF5">
        <w:t>.</w:t>
      </w:r>
    </w:p>
    <w:p w14:paraId="0A62036B" w14:textId="6D29C5C8" w:rsidR="007E066D" w:rsidRDefault="007E066D" w:rsidP="007E066D">
      <w:pPr>
        <w:contextualSpacing/>
      </w:pPr>
    </w:p>
    <w:p w14:paraId="76958669" w14:textId="77777777" w:rsidR="007E066D" w:rsidRPr="008C6685" w:rsidRDefault="007E066D" w:rsidP="007E066D">
      <w:pPr>
        <w:contextualSpacing/>
      </w:pPr>
    </w:p>
    <w:p w14:paraId="324E7440" w14:textId="77777777" w:rsidR="00CB3B7A" w:rsidRPr="008C6685" w:rsidRDefault="00CB3B7A" w:rsidP="007E066D">
      <w:pPr>
        <w:pStyle w:val="SORUMETN"/>
      </w:pPr>
      <w:r w:rsidRPr="008C6685">
        <w:t xml:space="preserve">Bir </w:t>
      </w:r>
      <w:proofErr w:type="spellStart"/>
      <w:r w:rsidRPr="008C6685">
        <w:t>sahabi</w:t>
      </w:r>
      <w:proofErr w:type="spellEnd"/>
      <w:r w:rsidRPr="008C6685">
        <w:t xml:space="preserve"> malının bir kısmını </w:t>
      </w:r>
      <w:proofErr w:type="spellStart"/>
      <w:r w:rsidRPr="008C6685">
        <w:t>oğluna</w:t>
      </w:r>
      <w:proofErr w:type="spellEnd"/>
      <w:r w:rsidRPr="008C6685">
        <w:t xml:space="preserve"> </w:t>
      </w:r>
      <w:proofErr w:type="spellStart"/>
      <w:r w:rsidRPr="008C6685">
        <w:t>bağışladığını</w:t>
      </w:r>
      <w:proofErr w:type="spellEnd"/>
      <w:r w:rsidRPr="008C6685">
        <w:t xml:space="preserve"> </w:t>
      </w:r>
      <w:proofErr w:type="spellStart"/>
      <w:r w:rsidRPr="008C6685">
        <w:t>söyler</w:t>
      </w:r>
      <w:proofErr w:type="spellEnd"/>
      <w:r w:rsidRPr="008C6685">
        <w:t xml:space="preserve">. Bunun </w:t>
      </w:r>
      <w:proofErr w:type="spellStart"/>
      <w:r w:rsidRPr="008C6685">
        <w:t>üzerine</w:t>
      </w:r>
      <w:proofErr w:type="spellEnd"/>
      <w:r w:rsidRPr="008C6685">
        <w:t xml:space="preserve"> O, “</w:t>
      </w:r>
      <w:proofErr w:type="spellStart"/>
      <w:r w:rsidRPr="008C6685">
        <w:t>Çocuklarının</w:t>
      </w:r>
      <w:proofErr w:type="spellEnd"/>
      <w:r w:rsidRPr="008C6685">
        <w:t xml:space="preserve"> hepsine bu şekilde </w:t>
      </w:r>
      <w:proofErr w:type="spellStart"/>
      <w:r w:rsidRPr="008C6685">
        <w:t>bağışladın</w:t>
      </w:r>
      <w:proofErr w:type="spellEnd"/>
      <w:r w:rsidRPr="008C6685">
        <w:t xml:space="preserve"> mı?” diye sorar. </w:t>
      </w:r>
      <w:proofErr w:type="spellStart"/>
      <w:r w:rsidRPr="008C6685">
        <w:t>Sahabi</w:t>
      </w:r>
      <w:proofErr w:type="spellEnd"/>
      <w:r w:rsidRPr="008C6685">
        <w:t>, “Yapmadım.” deyince, Hz. Peygamber, “</w:t>
      </w:r>
      <w:proofErr w:type="spellStart"/>
      <w:r w:rsidRPr="008C6685">
        <w:t>Çocuklarının</w:t>
      </w:r>
      <w:proofErr w:type="spellEnd"/>
      <w:r w:rsidRPr="008C6685">
        <w:t xml:space="preserve"> hepsinin sana </w:t>
      </w:r>
      <w:proofErr w:type="spellStart"/>
      <w:r w:rsidRPr="008C6685">
        <w:t>karşı</w:t>
      </w:r>
      <w:proofErr w:type="spellEnd"/>
      <w:r w:rsidRPr="008C6685">
        <w:t xml:space="preserve"> aynı şekilde iyi davranmalarını ister misin?” diye sordu. “Evet!” deyince “</w:t>
      </w:r>
      <w:proofErr w:type="spellStart"/>
      <w:r w:rsidRPr="008C6685">
        <w:t>Öyle</w:t>
      </w:r>
      <w:proofErr w:type="spellEnd"/>
      <w:r w:rsidRPr="008C6685">
        <w:t xml:space="preserve"> ise aralarında ayrım yapma.” buyurdu.</w:t>
      </w:r>
    </w:p>
    <w:p w14:paraId="39DF1735" w14:textId="77777777" w:rsidR="00CB3B7A" w:rsidRPr="000D4EF5" w:rsidRDefault="00CB3B7A" w:rsidP="00B11869">
      <w:pPr>
        <w:pStyle w:val="AIKLAMA"/>
      </w:pPr>
      <w:proofErr w:type="spellStart"/>
      <w:r w:rsidRPr="000D4EF5">
        <w:t>Aşağıdaki</w:t>
      </w:r>
      <w:proofErr w:type="spellEnd"/>
      <w:r w:rsidRPr="000D4EF5">
        <w:t xml:space="preserve"> ayet ve hadislerden hangisi bu hadisle </w:t>
      </w:r>
      <w:proofErr w:type="spellStart"/>
      <w:r w:rsidRPr="000D4EF5">
        <w:rPr>
          <w:u w:val="single"/>
        </w:rPr>
        <w:t>ilişkilendirilemez</w:t>
      </w:r>
      <w:proofErr w:type="spellEnd"/>
      <w:r w:rsidRPr="000D4EF5">
        <w:rPr>
          <w:u w:val="single"/>
        </w:rPr>
        <w:t>?</w:t>
      </w:r>
    </w:p>
    <w:p w14:paraId="52FB8E60" w14:textId="77777777" w:rsidR="00CB3B7A" w:rsidRPr="000D4EF5" w:rsidRDefault="00CB3B7A" w:rsidP="00CB3B7A">
      <w:pPr>
        <w:numPr>
          <w:ilvl w:val="0"/>
          <w:numId w:val="14"/>
        </w:numPr>
        <w:ind w:left="720"/>
        <w:contextualSpacing/>
      </w:pPr>
      <w:r w:rsidRPr="008C6685">
        <w:t xml:space="preserve"> </w:t>
      </w:r>
      <w:r w:rsidRPr="000D4EF5">
        <w:t>“</w:t>
      </w:r>
      <w:proofErr w:type="spellStart"/>
      <w:r w:rsidRPr="000D4EF5">
        <w:t>Çocuklarınız</w:t>
      </w:r>
      <w:proofErr w:type="spellEnd"/>
      <w:r w:rsidRPr="000D4EF5">
        <w:t xml:space="preserve"> arasında adaletli davranınız.”(Hadis-i </w:t>
      </w:r>
      <w:proofErr w:type="spellStart"/>
      <w:r w:rsidRPr="000D4EF5">
        <w:t>şerif</w:t>
      </w:r>
      <w:proofErr w:type="spellEnd"/>
      <w:r w:rsidRPr="000D4EF5">
        <w:t>)</w:t>
      </w:r>
    </w:p>
    <w:p w14:paraId="1791DC4F" w14:textId="77777777" w:rsidR="00CB3B7A" w:rsidRPr="000D4EF5" w:rsidRDefault="00CB3B7A" w:rsidP="00CB3B7A">
      <w:pPr>
        <w:numPr>
          <w:ilvl w:val="0"/>
          <w:numId w:val="14"/>
        </w:numPr>
        <w:ind w:left="720"/>
        <w:contextualSpacing/>
      </w:pPr>
      <w:r w:rsidRPr="000D4EF5">
        <w:t xml:space="preserve"> “(Herhangi bir konuda) hakemlik </w:t>
      </w:r>
      <w:proofErr w:type="spellStart"/>
      <w:r w:rsidRPr="000D4EF5">
        <w:t>yaptığınız</w:t>
      </w:r>
      <w:proofErr w:type="spellEnd"/>
      <w:r w:rsidRPr="000D4EF5">
        <w:t xml:space="preserve"> zaman adil olun.”(Hadis-i </w:t>
      </w:r>
      <w:proofErr w:type="spellStart"/>
      <w:r w:rsidRPr="000D4EF5">
        <w:t>şerif</w:t>
      </w:r>
      <w:proofErr w:type="spellEnd"/>
      <w:r w:rsidRPr="000D4EF5">
        <w:t>)</w:t>
      </w:r>
    </w:p>
    <w:p w14:paraId="51BD7799" w14:textId="77777777" w:rsidR="00CB3B7A" w:rsidRPr="008C6685" w:rsidRDefault="00CB3B7A" w:rsidP="00CB3B7A">
      <w:pPr>
        <w:numPr>
          <w:ilvl w:val="0"/>
          <w:numId w:val="14"/>
        </w:numPr>
        <w:ind w:left="720"/>
        <w:contextualSpacing/>
      </w:pPr>
      <w:r w:rsidRPr="000D4EF5">
        <w:t>“Allah adaleti, ihsanı ve akrabaya yardım etmeyi emreder. ...” (</w:t>
      </w:r>
      <w:proofErr w:type="spellStart"/>
      <w:r w:rsidRPr="000D4EF5">
        <w:t>Nahl</w:t>
      </w:r>
      <w:proofErr w:type="spellEnd"/>
      <w:r w:rsidRPr="000D4EF5">
        <w:t xml:space="preserve"> suresi, 90. ayet)</w:t>
      </w:r>
    </w:p>
    <w:p w14:paraId="6CA20B8F" w14:textId="5191C572" w:rsidR="00CB3B7A" w:rsidRDefault="00CB3B7A" w:rsidP="00CB3B7A">
      <w:pPr>
        <w:numPr>
          <w:ilvl w:val="0"/>
          <w:numId w:val="14"/>
        </w:numPr>
        <w:ind w:left="720"/>
        <w:contextualSpacing/>
      </w:pPr>
      <w:r w:rsidRPr="000D4EF5">
        <w:t xml:space="preserve">“Akrabalarla </w:t>
      </w:r>
      <w:proofErr w:type="spellStart"/>
      <w:r w:rsidRPr="000D4EF5">
        <w:t>ilişkiyi</w:t>
      </w:r>
      <w:proofErr w:type="spellEnd"/>
      <w:r w:rsidRPr="000D4EF5">
        <w:t xml:space="preserve"> kesenler Cennet’e giremez.” (Hadis-i </w:t>
      </w:r>
      <w:proofErr w:type="spellStart"/>
      <w:r w:rsidRPr="000D4EF5">
        <w:t>şerif</w:t>
      </w:r>
      <w:proofErr w:type="spellEnd"/>
      <w:r w:rsidRPr="000D4EF5">
        <w:t>)</w:t>
      </w:r>
    </w:p>
    <w:p w14:paraId="60509741" w14:textId="41B3AD55" w:rsidR="00B11869" w:rsidRDefault="00B11869" w:rsidP="00B11869">
      <w:pPr>
        <w:contextualSpacing/>
      </w:pPr>
    </w:p>
    <w:p w14:paraId="250D666E" w14:textId="77777777" w:rsidR="007E066D" w:rsidRDefault="007E066D" w:rsidP="00B11869">
      <w:pPr>
        <w:contextualSpacing/>
      </w:pPr>
    </w:p>
    <w:p w14:paraId="79CDCD8C" w14:textId="77777777" w:rsidR="00CB3B7A" w:rsidRPr="008C6685" w:rsidRDefault="00CB3B7A" w:rsidP="007E066D">
      <w:pPr>
        <w:pStyle w:val="SORUMETN"/>
      </w:pPr>
      <w:r w:rsidRPr="008C6685">
        <w:t>“</w:t>
      </w:r>
      <w:proofErr w:type="spellStart"/>
      <w:r w:rsidRPr="008C6685">
        <w:t>Güçsüzün</w:t>
      </w:r>
      <w:proofErr w:type="spellEnd"/>
      <w:r w:rsidRPr="008C6685">
        <w:t xml:space="preserve"> </w:t>
      </w:r>
      <w:proofErr w:type="spellStart"/>
      <w:r w:rsidRPr="008C6685">
        <w:t>incindiği</w:t>
      </w:r>
      <w:proofErr w:type="spellEnd"/>
      <w:r w:rsidRPr="008C6685">
        <w:t xml:space="preserve"> ve hakkını </w:t>
      </w:r>
      <w:proofErr w:type="spellStart"/>
      <w:r w:rsidRPr="008C6685">
        <w:t>alamadığı</w:t>
      </w:r>
      <w:proofErr w:type="spellEnd"/>
      <w:r w:rsidRPr="008C6685">
        <w:t xml:space="preserve"> bir toplum </w:t>
      </w:r>
      <w:proofErr w:type="spellStart"/>
      <w:r w:rsidRPr="008C6685">
        <w:t>yücelemez</w:t>
      </w:r>
      <w:proofErr w:type="spellEnd"/>
      <w:r w:rsidRPr="008C6685">
        <w:t>.”</w:t>
      </w:r>
    </w:p>
    <w:p w14:paraId="183F68E9" w14:textId="051D2B82" w:rsidR="00CB3B7A" w:rsidRPr="00E17A5F" w:rsidRDefault="00CB3B7A" w:rsidP="00B11869">
      <w:pPr>
        <w:pStyle w:val="AIKLAMA"/>
      </w:pPr>
      <w:proofErr w:type="spellStart"/>
      <w:r w:rsidRPr="00E17A5F">
        <w:t>Aşağıdaki</w:t>
      </w:r>
      <w:proofErr w:type="spellEnd"/>
      <w:r w:rsidRPr="00E17A5F">
        <w:t xml:space="preserve"> ifadelerden hangisi bu hadisin mesajıyla uyumludur?</w:t>
      </w:r>
    </w:p>
    <w:p w14:paraId="53A86838" w14:textId="77777777" w:rsidR="00CB3B7A" w:rsidRPr="00E17A5F" w:rsidRDefault="00CB3B7A" w:rsidP="007E066D">
      <w:pPr>
        <w:pStyle w:val="SEENEKLER"/>
      </w:pPr>
      <w:r w:rsidRPr="00E17A5F">
        <w:t xml:space="preserve">Asıl </w:t>
      </w:r>
      <w:proofErr w:type="spellStart"/>
      <w:r w:rsidRPr="00E17A5F">
        <w:t>güçsüz</w:t>
      </w:r>
      <w:proofErr w:type="spellEnd"/>
      <w:r w:rsidRPr="00E17A5F">
        <w:t xml:space="preserve"> olan zayıf insanları </w:t>
      </w:r>
      <w:proofErr w:type="spellStart"/>
      <w:r w:rsidRPr="00E17A5F">
        <w:t>üzendir</w:t>
      </w:r>
      <w:proofErr w:type="spellEnd"/>
      <w:r w:rsidRPr="00E17A5F">
        <w:t>.</w:t>
      </w:r>
    </w:p>
    <w:p w14:paraId="7EB3014F" w14:textId="77777777" w:rsidR="00CB3B7A" w:rsidRPr="00E17A5F" w:rsidRDefault="00CB3B7A" w:rsidP="007E066D">
      <w:pPr>
        <w:pStyle w:val="SEENEKLER"/>
      </w:pPr>
      <w:r w:rsidRPr="00E17A5F">
        <w:t xml:space="preserve">Adalet toplumları </w:t>
      </w:r>
      <w:proofErr w:type="spellStart"/>
      <w:r w:rsidRPr="00E17A5F">
        <w:t>yücelten</w:t>
      </w:r>
      <w:proofErr w:type="spellEnd"/>
      <w:r w:rsidRPr="00E17A5F">
        <w:t xml:space="preserve"> bir </w:t>
      </w:r>
      <w:proofErr w:type="spellStart"/>
      <w:r w:rsidRPr="00E17A5F">
        <w:t>değerdir</w:t>
      </w:r>
      <w:proofErr w:type="spellEnd"/>
      <w:r w:rsidRPr="00E17A5F">
        <w:t>.</w:t>
      </w:r>
    </w:p>
    <w:p w14:paraId="34463327" w14:textId="77777777" w:rsidR="00CB3B7A" w:rsidRPr="00E17A5F" w:rsidRDefault="00CB3B7A" w:rsidP="007E066D">
      <w:pPr>
        <w:pStyle w:val="SEENEKLER"/>
      </w:pPr>
      <w:r w:rsidRPr="00E17A5F">
        <w:t xml:space="preserve">Hakkını alamayan adalete </w:t>
      </w:r>
      <w:proofErr w:type="spellStart"/>
      <w:r w:rsidRPr="00E17A5F">
        <w:t>başvurmalıdır</w:t>
      </w:r>
      <w:proofErr w:type="spellEnd"/>
      <w:r w:rsidRPr="00E17A5F">
        <w:t>.</w:t>
      </w:r>
    </w:p>
    <w:p w14:paraId="042537F6" w14:textId="02E4441A" w:rsidR="00CB3B7A" w:rsidRDefault="00CB3B7A" w:rsidP="007E066D">
      <w:pPr>
        <w:pStyle w:val="SEENEKLER"/>
      </w:pPr>
      <w:proofErr w:type="spellStart"/>
      <w:r w:rsidRPr="00E17A5F">
        <w:t>Güçsüz</w:t>
      </w:r>
      <w:proofErr w:type="spellEnd"/>
      <w:r w:rsidRPr="00E17A5F">
        <w:t xml:space="preserve"> insanlar kolay incinirler.</w:t>
      </w:r>
    </w:p>
    <w:p w14:paraId="0A155B9C" w14:textId="77777777" w:rsidR="00B11869" w:rsidRPr="00E17A5F" w:rsidRDefault="00B11869" w:rsidP="00B11869">
      <w:pPr>
        <w:contextualSpacing/>
      </w:pPr>
    </w:p>
    <w:p w14:paraId="65EA85CC" w14:textId="77777777" w:rsidR="00CB3B7A" w:rsidRPr="00F90B87" w:rsidRDefault="00CB3B7A" w:rsidP="007E066D">
      <w:pPr>
        <w:pStyle w:val="SORUMETN"/>
      </w:pPr>
      <w:r w:rsidRPr="00F90B87">
        <w:t xml:space="preserve">İnsan, </w:t>
      </w:r>
      <w:proofErr w:type="spellStart"/>
      <w:r w:rsidRPr="00F90B87">
        <w:t>sorumluluğunun</w:t>
      </w:r>
      <w:proofErr w:type="spellEnd"/>
      <w:r w:rsidRPr="00F90B87">
        <w:t xml:space="preserve"> farkında olmalı ve hesap </w:t>
      </w:r>
      <w:proofErr w:type="spellStart"/>
      <w:r w:rsidRPr="00F90B87">
        <w:t>vereceği</w:t>
      </w:r>
      <w:proofErr w:type="spellEnd"/>
      <w:r w:rsidRPr="00F90B87">
        <w:t xml:space="preserve"> bilinciyle hareket etmelidir. </w:t>
      </w:r>
      <w:proofErr w:type="spellStart"/>
      <w:r w:rsidRPr="00F90B87">
        <w:t>Çünku</w:t>
      </w:r>
      <w:proofErr w:type="spellEnd"/>
      <w:r w:rsidRPr="00F90B87">
        <w:t>̈ o yaptıklarının hesabını mutlaka verecektir.</w:t>
      </w:r>
    </w:p>
    <w:p w14:paraId="4CAEB747" w14:textId="79EA9AEC" w:rsidR="00CB3B7A" w:rsidRPr="00F90B87" w:rsidRDefault="00CB3B7A" w:rsidP="00B11869">
      <w:pPr>
        <w:pStyle w:val="AIKLAMA"/>
      </w:pPr>
      <w:r w:rsidRPr="00F90B87">
        <w:t xml:space="preserve">Bu durumu en iyi </w:t>
      </w:r>
      <w:proofErr w:type="spellStart"/>
      <w:r w:rsidRPr="00F90B87">
        <w:t>açıklayan</w:t>
      </w:r>
      <w:proofErr w:type="spellEnd"/>
      <w:r w:rsidRPr="00F90B87">
        <w:t xml:space="preserve"> ayet </w:t>
      </w:r>
      <w:proofErr w:type="spellStart"/>
      <w:r w:rsidRPr="00F90B87">
        <w:t>aşağıdakilerden</w:t>
      </w:r>
      <w:proofErr w:type="spellEnd"/>
      <w:r w:rsidRPr="00F90B87">
        <w:t xml:space="preserve"> hangisidir?</w:t>
      </w:r>
    </w:p>
    <w:p w14:paraId="65BA03A5" w14:textId="74FAA7BE" w:rsidR="00CB3B7A" w:rsidRPr="00F90B87" w:rsidRDefault="007E066D" w:rsidP="007E066D">
      <w:pPr>
        <w:pStyle w:val="SEENEKLER"/>
        <w:numPr>
          <w:ilvl w:val="0"/>
          <w:numId w:val="0"/>
        </w:numPr>
        <w:ind w:left="170"/>
      </w:pPr>
      <w:r>
        <w:t>A)</w:t>
      </w:r>
      <w:r w:rsidR="00CB3B7A" w:rsidRPr="00F90B87">
        <w:t>“</w:t>
      </w:r>
      <w:proofErr w:type="spellStart"/>
      <w:r w:rsidR="00CB3B7A" w:rsidRPr="00F90B87">
        <w:t>İnsan</w:t>
      </w:r>
      <w:proofErr w:type="spellEnd"/>
      <w:r w:rsidR="00CB3B7A" w:rsidRPr="00F90B87">
        <w:t xml:space="preserve"> hayrı </w:t>
      </w:r>
      <w:proofErr w:type="spellStart"/>
      <w:r w:rsidR="00CB3B7A" w:rsidRPr="00F90B87">
        <w:t>istediği</w:t>
      </w:r>
      <w:proofErr w:type="spellEnd"/>
      <w:r w:rsidR="00CB3B7A" w:rsidRPr="00F90B87">
        <w:t xml:space="preserve"> kadar </w:t>
      </w:r>
      <w:proofErr w:type="spellStart"/>
      <w:r w:rsidR="00CB3B7A" w:rsidRPr="00F90B87">
        <w:t>şerri</w:t>
      </w:r>
      <w:proofErr w:type="spellEnd"/>
      <w:r w:rsidR="00CB3B7A" w:rsidRPr="00F90B87">
        <w:t xml:space="preserve"> de ister. </w:t>
      </w:r>
      <w:proofErr w:type="spellStart"/>
      <w:r w:rsidR="00CB3B7A" w:rsidRPr="00F90B87">
        <w:t>İnsan</w:t>
      </w:r>
      <w:proofErr w:type="spellEnd"/>
      <w:r w:rsidR="00CB3B7A" w:rsidRPr="00F90B87">
        <w:t xml:space="preserve"> pek acelecidir.” (</w:t>
      </w:r>
      <w:proofErr w:type="spellStart"/>
      <w:r w:rsidR="00CB3B7A" w:rsidRPr="00F90B87">
        <w:t>İsra</w:t>
      </w:r>
      <w:proofErr w:type="spellEnd"/>
      <w:r w:rsidR="00CB3B7A" w:rsidRPr="00F90B87">
        <w:t xml:space="preserve"> suresi, 11. ayet) </w:t>
      </w:r>
    </w:p>
    <w:p w14:paraId="2C2ABD84" w14:textId="32312BA1" w:rsidR="00CB3B7A" w:rsidRDefault="007E066D" w:rsidP="007E066D">
      <w:pPr>
        <w:pStyle w:val="SEENEKLER"/>
        <w:numPr>
          <w:ilvl w:val="0"/>
          <w:numId w:val="0"/>
        </w:numPr>
        <w:ind w:left="170"/>
      </w:pPr>
      <w:r>
        <w:t xml:space="preserve">B) </w:t>
      </w:r>
      <w:r w:rsidR="00CB3B7A" w:rsidRPr="00F90B87">
        <w:t>“</w:t>
      </w:r>
      <w:proofErr w:type="spellStart"/>
      <w:r w:rsidR="00CB3B7A" w:rsidRPr="00F90B87">
        <w:t>Andolsun</w:t>
      </w:r>
      <w:proofErr w:type="spellEnd"/>
      <w:r w:rsidR="00CB3B7A" w:rsidRPr="00F90B87">
        <w:t xml:space="preserve"> biz Kur’an’ı </w:t>
      </w:r>
      <w:proofErr w:type="spellStart"/>
      <w:r w:rsidR="00CB3B7A" w:rsidRPr="00F90B87">
        <w:t>düşünüp</w:t>
      </w:r>
      <w:proofErr w:type="spellEnd"/>
      <w:r w:rsidR="00CB3B7A" w:rsidRPr="00F90B87">
        <w:t xml:space="preserve"> </w:t>
      </w:r>
      <w:proofErr w:type="spellStart"/>
      <w:r w:rsidR="00CB3B7A" w:rsidRPr="00F90B87">
        <w:t>öğüt</w:t>
      </w:r>
      <w:proofErr w:type="spellEnd"/>
      <w:r w:rsidR="00CB3B7A" w:rsidRPr="00F90B87">
        <w:t xml:space="preserve"> alsınlar diye kolaylaştırdık...” (Kamer suresi, 22. ayet) </w:t>
      </w:r>
    </w:p>
    <w:p w14:paraId="7EB52BFE" w14:textId="27647F82" w:rsidR="00CB3B7A" w:rsidRPr="00F90B87" w:rsidRDefault="007E066D" w:rsidP="007E066D">
      <w:pPr>
        <w:pStyle w:val="SEENEKLER"/>
        <w:numPr>
          <w:ilvl w:val="0"/>
          <w:numId w:val="0"/>
        </w:numPr>
        <w:ind w:left="170"/>
      </w:pPr>
      <w:r>
        <w:t xml:space="preserve">C) </w:t>
      </w:r>
      <w:r w:rsidR="00CB3B7A" w:rsidRPr="00F90B87">
        <w:t xml:space="preserve">“Kim zerre miktarı hayır </w:t>
      </w:r>
      <w:proofErr w:type="spellStart"/>
      <w:r w:rsidR="00CB3B7A" w:rsidRPr="00F90B87">
        <w:t>işlemişse</w:t>
      </w:r>
      <w:proofErr w:type="spellEnd"/>
      <w:r w:rsidR="00CB3B7A" w:rsidRPr="00F90B87">
        <w:t xml:space="preserve"> onu </w:t>
      </w:r>
      <w:proofErr w:type="spellStart"/>
      <w:r w:rsidR="00CB3B7A" w:rsidRPr="00F90B87">
        <w:t>görür</w:t>
      </w:r>
      <w:proofErr w:type="spellEnd"/>
      <w:r w:rsidR="00CB3B7A" w:rsidRPr="00F90B87">
        <w:t xml:space="preserve">. Kim de zerre miktarı </w:t>
      </w:r>
      <w:proofErr w:type="spellStart"/>
      <w:r w:rsidR="00CB3B7A" w:rsidRPr="00F90B87">
        <w:t>şer</w:t>
      </w:r>
      <w:proofErr w:type="spellEnd"/>
      <w:r w:rsidR="00CB3B7A" w:rsidRPr="00F90B87">
        <w:t xml:space="preserve"> </w:t>
      </w:r>
      <w:proofErr w:type="spellStart"/>
      <w:r w:rsidR="00CB3B7A" w:rsidRPr="00F90B87">
        <w:t>işlemişse</w:t>
      </w:r>
      <w:proofErr w:type="spellEnd"/>
      <w:r w:rsidR="00CB3B7A" w:rsidRPr="00F90B87">
        <w:t xml:space="preserve"> onu </w:t>
      </w:r>
      <w:proofErr w:type="spellStart"/>
      <w:r w:rsidR="00CB3B7A" w:rsidRPr="00F90B87">
        <w:t>görür</w:t>
      </w:r>
      <w:proofErr w:type="spellEnd"/>
      <w:r w:rsidR="00CB3B7A" w:rsidRPr="00F90B87">
        <w:t>.”(</w:t>
      </w:r>
      <w:proofErr w:type="spellStart"/>
      <w:r w:rsidR="00CB3B7A" w:rsidRPr="00F90B87">
        <w:t>Zilzal</w:t>
      </w:r>
      <w:proofErr w:type="spellEnd"/>
      <w:r w:rsidR="00CB3B7A" w:rsidRPr="00F90B87">
        <w:t xml:space="preserve"> suresi, 7 ve 8. ayetler)</w:t>
      </w:r>
    </w:p>
    <w:p w14:paraId="0765B493" w14:textId="685B8C9C" w:rsidR="00CB3B7A" w:rsidRDefault="007E066D" w:rsidP="007E066D">
      <w:pPr>
        <w:pStyle w:val="SEENEKLER"/>
        <w:numPr>
          <w:ilvl w:val="0"/>
          <w:numId w:val="0"/>
        </w:numPr>
        <w:ind w:left="170"/>
      </w:pPr>
      <w:r>
        <w:t xml:space="preserve">D) </w:t>
      </w:r>
      <w:r w:rsidR="00CB3B7A" w:rsidRPr="00F90B87">
        <w:t xml:space="preserve">“O halde yaratan (Allah) yaratmayan (putlar) gibi </w:t>
      </w:r>
      <w:proofErr w:type="spellStart"/>
      <w:r w:rsidR="00CB3B7A" w:rsidRPr="00F90B87">
        <w:t>olurmu</w:t>
      </w:r>
      <w:proofErr w:type="spellEnd"/>
      <w:r w:rsidR="00CB3B7A" w:rsidRPr="00F90B87">
        <w:t xml:space="preserve">? Hala </w:t>
      </w:r>
      <w:proofErr w:type="spellStart"/>
      <w:r w:rsidR="00CB3B7A" w:rsidRPr="00F90B87">
        <w:t>düşünmüyor</w:t>
      </w:r>
      <w:proofErr w:type="spellEnd"/>
      <w:r w:rsidR="00CB3B7A" w:rsidRPr="00F90B87">
        <w:t xml:space="preserve"> musunuz?” (</w:t>
      </w:r>
      <w:proofErr w:type="spellStart"/>
      <w:r w:rsidR="00CB3B7A" w:rsidRPr="00F90B87">
        <w:t>Nahl</w:t>
      </w:r>
      <w:proofErr w:type="spellEnd"/>
      <w:r w:rsidR="00CB3B7A" w:rsidRPr="00F90B87">
        <w:t xml:space="preserve"> suresi, 17. ayet)</w:t>
      </w:r>
    </w:p>
    <w:p w14:paraId="685557BB" w14:textId="2D13A063" w:rsidR="00B11869" w:rsidRDefault="00B11869" w:rsidP="00B11869">
      <w:pPr>
        <w:contextualSpacing/>
      </w:pPr>
    </w:p>
    <w:p w14:paraId="64FCCEAE" w14:textId="77777777" w:rsidR="00B11869" w:rsidRPr="00F90B87" w:rsidRDefault="00B11869" w:rsidP="00B11869">
      <w:pPr>
        <w:contextualSpacing/>
      </w:pPr>
    </w:p>
    <w:p w14:paraId="145AB0AA" w14:textId="77777777" w:rsidR="00CB3B7A" w:rsidRPr="00AB0BD5" w:rsidRDefault="00CB3B7A" w:rsidP="007E066D">
      <w:pPr>
        <w:pStyle w:val="SORUMETN"/>
      </w:pPr>
      <w:r w:rsidRPr="00AB0BD5">
        <w:t>“</w:t>
      </w:r>
      <w:proofErr w:type="spellStart"/>
      <w:r w:rsidRPr="00AB0BD5">
        <w:t>Şüphesiz</w:t>
      </w:r>
      <w:proofErr w:type="spellEnd"/>
      <w:r w:rsidRPr="00AB0BD5">
        <w:t xml:space="preserve">, </w:t>
      </w:r>
      <w:proofErr w:type="spellStart"/>
      <w:r w:rsidRPr="00AB0BD5">
        <w:t>göklerin</w:t>
      </w:r>
      <w:proofErr w:type="spellEnd"/>
      <w:r w:rsidRPr="00AB0BD5">
        <w:t xml:space="preserve"> ve yerin </w:t>
      </w:r>
      <w:proofErr w:type="spellStart"/>
      <w:r w:rsidRPr="00AB0BD5">
        <w:t>yaratılışında</w:t>
      </w:r>
      <w:proofErr w:type="spellEnd"/>
      <w:r w:rsidRPr="00AB0BD5">
        <w:t xml:space="preserve">, gece ile </w:t>
      </w:r>
      <w:proofErr w:type="spellStart"/>
      <w:r w:rsidRPr="00AB0BD5">
        <w:t>gündüzün</w:t>
      </w:r>
      <w:proofErr w:type="spellEnd"/>
      <w:r w:rsidRPr="00AB0BD5">
        <w:t xml:space="preserve"> birbiri ardınca </w:t>
      </w:r>
      <w:proofErr w:type="spellStart"/>
      <w:r w:rsidRPr="00AB0BD5">
        <w:t>gelişinde</w:t>
      </w:r>
      <w:proofErr w:type="spellEnd"/>
      <w:r w:rsidRPr="00AB0BD5">
        <w:t xml:space="preserve">, insanlara yarar </w:t>
      </w:r>
      <w:proofErr w:type="spellStart"/>
      <w:r w:rsidRPr="00AB0BD5">
        <w:t>sağlayacak</w:t>
      </w:r>
      <w:proofErr w:type="spellEnd"/>
      <w:r w:rsidRPr="00AB0BD5">
        <w:t xml:space="preserve"> </w:t>
      </w:r>
      <w:proofErr w:type="spellStart"/>
      <w:r w:rsidRPr="00AB0BD5">
        <w:t>şeylerle</w:t>
      </w:r>
      <w:proofErr w:type="spellEnd"/>
      <w:r w:rsidRPr="00AB0BD5">
        <w:t xml:space="preserve"> denizde seyreden gemilerde, Allah’ın </w:t>
      </w:r>
      <w:proofErr w:type="spellStart"/>
      <w:r w:rsidRPr="00AB0BD5">
        <w:t>gökyüzünden</w:t>
      </w:r>
      <w:proofErr w:type="spellEnd"/>
      <w:r w:rsidRPr="00AB0BD5">
        <w:t xml:space="preserve"> indirip kendisiyle </w:t>
      </w:r>
      <w:proofErr w:type="spellStart"/>
      <w:r w:rsidRPr="00AB0BD5">
        <w:t>ölmüs</w:t>
      </w:r>
      <w:proofErr w:type="spellEnd"/>
      <w:r w:rsidRPr="00AB0BD5">
        <w:t xml:space="preserve">̧ </w:t>
      </w:r>
      <w:proofErr w:type="spellStart"/>
      <w:r w:rsidRPr="00AB0BD5">
        <w:t>toprağı</w:t>
      </w:r>
      <w:proofErr w:type="spellEnd"/>
      <w:r w:rsidRPr="00AB0BD5">
        <w:t xml:space="preserve"> </w:t>
      </w:r>
      <w:proofErr w:type="spellStart"/>
      <w:r w:rsidRPr="00AB0BD5">
        <w:t>dirilttiği</w:t>
      </w:r>
      <w:proofErr w:type="spellEnd"/>
      <w:r w:rsidRPr="00AB0BD5">
        <w:t xml:space="preserve"> </w:t>
      </w:r>
      <w:proofErr w:type="spellStart"/>
      <w:r w:rsidRPr="00AB0BD5">
        <w:t>yağmurda</w:t>
      </w:r>
      <w:proofErr w:type="spellEnd"/>
      <w:r w:rsidRPr="00AB0BD5">
        <w:t xml:space="preserve">, </w:t>
      </w:r>
      <w:proofErr w:type="spellStart"/>
      <w:r w:rsidRPr="00AB0BD5">
        <w:t>yeryüzünde</w:t>
      </w:r>
      <w:proofErr w:type="spellEnd"/>
      <w:r w:rsidRPr="00AB0BD5">
        <w:t xml:space="preserve"> her </w:t>
      </w:r>
      <w:proofErr w:type="spellStart"/>
      <w:r w:rsidRPr="00AB0BD5">
        <w:t>çeşit</w:t>
      </w:r>
      <w:proofErr w:type="spellEnd"/>
      <w:r w:rsidRPr="00AB0BD5">
        <w:t xml:space="preserve"> canlıyı yaymasında, </w:t>
      </w:r>
      <w:proofErr w:type="spellStart"/>
      <w:r w:rsidRPr="00AB0BD5">
        <w:t>rüzgârları</w:t>
      </w:r>
      <w:proofErr w:type="spellEnd"/>
      <w:r w:rsidRPr="00AB0BD5">
        <w:t xml:space="preserve"> ve </w:t>
      </w:r>
      <w:proofErr w:type="spellStart"/>
      <w:r w:rsidRPr="00AB0BD5">
        <w:t>gökle</w:t>
      </w:r>
      <w:proofErr w:type="spellEnd"/>
      <w:r w:rsidRPr="00AB0BD5">
        <w:t xml:space="preserve"> yer arasındaki emre amade bulutları evirip </w:t>
      </w:r>
      <w:proofErr w:type="spellStart"/>
      <w:r w:rsidRPr="00AB0BD5">
        <w:t>çevirmesinde</w:t>
      </w:r>
      <w:proofErr w:type="spellEnd"/>
      <w:r w:rsidRPr="00AB0BD5">
        <w:t xml:space="preserve"> elbette </w:t>
      </w:r>
      <w:proofErr w:type="spellStart"/>
      <w:r w:rsidRPr="00AB0BD5">
        <w:t>düşünen</w:t>
      </w:r>
      <w:proofErr w:type="spellEnd"/>
      <w:r w:rsidRPr="00AB0BD5">
        <w:t xml:space="preserve"> bir topluluk </w:t>
      </w:r>
      <w:proofErr w:type="spellStart"/>
      <w:r w:rsidRPr="00AB0BD5">
        <w:t>için</w:t>
      </w:r>
      <w:proofErr w:type="spellEnd"/>
      <w:r w:rsidRPr="00AB0BD5">
        <w:t xml:space="preserve"> deliller vardır.”(Bakara suresi, 164. ayet)</w:t>
      </w:r>
    </w:p>
    <w:p w14:paraId="64139DF4" w14:textId="77777777" w:rsidR="00CB3B7A" w:rsidRPr="00AB0BD5" w:rsidRDefault="00CB3B7A" w:rsidP="00B11869">
      <w:pPr>
        <w:pStyle w:val="AIKLAMA"/>
      </w:pPr>
      <w:r w:rsidRPr="00AB0BD5">
        <w:t xml:space="preserve">Bu ayette </w:t>
      </w:r>
      <w:proofErr w:type="spellStart"/>
      <w:r w:rsidRPr="00AB0BD5">
        <w:t>kâinattaki</w:t>
      </w:r>
      <w:proofErr w:type="spellEnd"/>
      <w:r w:rsidRPr="00AB0BD5">
        <w:t xml:space="preserve"> olaylara dikkat </w:t>
      </w:r>
      <w:proofErr w:type="spellStart"/>
      <w:r w:rsidRPr="00AB0BD5">
        <w:t>çekilmesinin</w:t>
      </w:r>
      <w:proofErr w:type="spellEnd"/>
      <w:r w:rsidRPr="00AB0BD5">
        <w:t xml:space="preserve"> amacı </w:t>
      </w:r>
      <w:proofErr w:type="spellStart"/>
      <w:r w:rsidRPr="00AB0BD5">
        <w:t>aşağıdakilerden</w:t>
      </w:r>
      <w:proofErr w:type="spellEnd"/>
      <w:r w:rsidRPr="00AB0BD5">
        <w:t xml:space="preserve"> hangisi olamaz?</w:t>
      </w:r>
    </w:p>
    <w:p w14:paraId="08AFC737" w14:textId="11EF7EA5" w:rsidR="00CB3B7A" w:rsidRPr="00AB0BD5" w:rsidRDefault="007E066D" w:rsidP="007E066D">
      <w:pPr>
        <w:pStyle w:val="SEENEKLER"/>
        <w:numPr>
          <w:ilvl w:val="0"/>
          <w:numId w:val="0"/>
        </w:numPr>
        <w:ind w:left="170"/>
      </w:pPr>
      <w:r>
        <w:t xml:space="preserve">A) </w:t>
      </w:r>
      <w:proofErr w:type="spellStart"/>
      <w:r w:rsidR="00CB3B7A" w:rsidRPr="00AB0BD5">
        <w:t>Çevre</w:t>
      </w:r>
      <w:proofErr w:type="spellEnd"/>
      <w:r w:rsidR="00CB3B7A" w:rsidRPr="00AB0BD5">
        <w:t xml:space="preserve"> </w:t>
      </w:r>
      <w:proofErr w:type="spellStart"/>
      <w:r w:rsidR="00CB3B7A" w:rsidRPr="00AB0BD5">
        <w:t>kirliliği</w:t>
      </w:r>
      <w:proofErr w:type="spellEnd"/>
      <w:r w:rsidR="00CB3B7A" w:rsidRPr="00AB0BD5">
        <w:t xml:space="preserve"> hakkında farkındalık </w:t>
      </w:r>
      <w:proofErr w:type="spellStart"/>
      <w:r w:rsidR="00CB3B7A" w:rsidRPr="00AB0BD5">
        <w:t>oluşturma</w:t>
      </w:r>
      <w:proofErr w:type="spellEnd"/>
    </w:p>
    <w:p w14:paraId="5A7A3137" w14:textId="1049CB63" w:rsidR="00CB3B7A" w:rsidRPr="00AB0BD5" w:rsidRDefault="007E066D" w:rsidP="007E066D">
      <w:pPr>
        <w:pStyle w:val="SEENEKLER"/>
        <w:numPr>
          <w:ilvl w:val="0"/>
          <w:numId w:val="0"/>
        </w:numPr>
        <w:ind w:left="170"/>
      </w:pPr>
      <w:r>
        <w:t xml:space="preserve">B) </w:t>
      </w:r>
      <w:proofErr w:type="spellStart"/>
      <w:r w:rsidR="00CB3B7A" w:rsidRPr="00AB0BD5">
        <w:t>Doğadaki</w:t>
      </w:r>
      <w:proofErr w:type="spellEnd"/>
      <w:r w:rsidR="00CB3B7A" w:rsidRPr="00AB0BD5">
        <w:t xml:space="preserve"> </w:t>
      </w:r>
      <w:proofErr w:type="spellStart"/>
      <w:r w:rsidR="00CB3B7A" w:rsidRPr="00AB0BD5">
        <w:t>düzenin</w:t>
      </w:r>
      <w:proofErr w:type="spellEnd"/>
      <w:r w:rsidR="00CB3B7A" w:rsidRPr="00AB0BD5">
        <w:t xml:space="preserve"> bir yaratıcıya </w:t>
      </w:r>
      <w:proofErr w:type="spellStart"/>
      <w:r w:rsidR="00CB3B7A" w:rsidRPr="00AB0BD5">
        <w:t>işaret</w:t>
      </w:r>
      <w:proofErr w:type="spellEnd"/>
      <w:r w:rsidR="00CB3B7A" w:rsidRPr="00AB0BD5">
        <w:t xml:space="preserve"> </w:t>
      </w:r>
      <w:proofErr w:type="spellStart"/>
      <w:r w:rsidR="00CB3B7A" w:rsidRPr="00AB0BD5">
        <w:t>ettiğini</w:t>
      </w:r>
      <w:proofErr w:type="spellEnd"/>
      <w:r w:rsidR="00CB3B7A" w:rsidRPr="00AB0BD5">
        <w:t xml:space="preserve"> </w:t>
      </w:r>
      <w:proofErr w:type="spellStart"/>
      <w:r w:rsidR="00CB3B7A" w:rsidRPr="00AB0BD5">
        <w:t>gösterme</w:t>
      </w:r>
      <w:proofErr w:type="spellEnd"/>
    </w:p>
    <w:p w14:paraId="1CBEF994" w14:textId="52DDC81F" w:rsidR="00CB3B7A" w:rsidRPr="00AB0BD5" w:rsidRDefault="007E066D" w:rsidP="007E066D">
      <w:pPr>
        <w:pStyle w:val="SEENEKLER"/>
        <w:numPr>
          <w:ilvl w:val="0"/>
          <w:numId w:val="0"/>
        </w:numPr>
        <w:ind w:left="170"/>
      </w:pPr>
      <w:r>
        <w:t xml:space="preserve">C) </w:t>
      </w:r>
      <w:proofErr w:type="spellStart"/>
      <w:r w:rsidR="00CB3B7A" w:rsidRPr="00AB0BD5">
        <w:t>Doğanın</w:t>
      </w:r>
      <w:proofErr w:type="spellEnd"/>
      <w:r w:rsidR="00CB3B7A" w:rsidRPr="00AB0BD5">
        <w:t xml:space="preserve"> insana </w:t>
      </w:r>
      <w:proofErr w:type="spellStart"/>
      <w:r w:rsidR="00CB3B7A" w:rsidRPr="00AB0BD5">
        <w:t>lütfedilmis</w:t>
      </w:r>
      <w:proofErr w:type="spellEnd"/>
      <w:r w:rsidR="00CB3B7A" w:rsidRPr="00AB0BD5">
        <w:t xml:space="preserve">̧ bir nimet </w:t>
      </w:r>
      <w:proofErr w:type="spellStart"/>
      <w:r w:rsidR="00CB3B7A" w:rsidRPr="00AB0BD5">
        <w:t>olduğu</w:t>
      </w:r>
      <w:proofErr w:type="spellEnd"/>
      <w:r w:rsidR="00CB3B7A" w:rsidRPr="00AB0BD5">
        <w:t xml:space="preserve"> bilinci </w:t>
      </w:r>
      <w:proofErr w:type="spellStart"/>
      <w:r w:rsidR="00CB3B7A" w:rsidRPr="00AB0BD5">
        <w:t>oluşturma</w:t>
      </w:r>
      <w:proofErr w:type="spellEnd"/>
    </w:p>
    <w:p w14:paraId="65795A23" w14:textId="0FC1EE98" w:rsidR="00CB3B7A" w:rsidRPr="00AB0BD5" w:rsidRDefault="007E066D" w:rsidP="007E066D">
      <w:pPr>
        <w:pStyle w:val="SEENEKLER"/>
        <w:numPr>
          <w:ilvl w:val="0"/>
          <w:numId w:val="0"/>
        </w:numPr>
        <w:ind w:left="170"/>
      </w:pPr>
      <w:r>
        <w:t>D)</w:t>
      </w:r>
      <w:r w:rsidR="00CB3B7A" w:rsidRPr="00AB0BD5">
        <w:t xml:space="preserve">Var olan </w:t>
      </w:r>
      <w:proofErr w:type="spellStart"/>
      <w:r w:rsidR="00CB3B7A" w:rsidRPr="00AB0BD5">
        <w:t>düzenden</w:t>
      </w:r>
      <w:proofErr w:type="spellEnd"/>
      <w:r w:rsidR="00CB3B7A" w:rsidRPr="00AB0BD5">
        <w:t xml:space="preserve"> hareketle insanda bir amaca </w:t>
      </w:r>
      <w:proofErr w:type="spellStart"/>
      <w:r w:rsidR="00CB3B7A" w:rsidRPr="00AB0BD5">
        <w:t>yönelme</w:t>
      </w:r>
      <w:proofErr w:type="spellEnd"/>
      <w:r w:rsidR="00CB3B7A" w:rsidRPr="00AB0BD5">
        <w:t xml:space="preserve"> duygusu </w:t>
      </w:r>
      <w:proofErr w:type="spellStart"/>
      <w:r w:rsidR="00CB3B7A" w:rsidRPr="00AB0BD5">
        <w:t>oluşturma</w:t>
      </w:r>
      <w:proofErr w:type="spellEnd"/>
    </w:p>
    <w:p w14:paraId="4586A56E" w14:textId="77777777" w:rsidR="00CB3B7A" w:rsidRPr="003C2C05" w:rsidRDefault="00CB3B7A" w:rsidP="007E066D">
      <w:pPr>
        <w:pStyle w:val="SORUMETN"/>
      </w:pPr>
      <w:r w:rsidRPr="003C2C05">
        <w:t xml:space="preserve">Eli görmeyen kişi, </w:t>
      </w:r>
    </w:p>
    <w:p w14:paraId="5985485F" w14:textId="77777777" w:rsidR="00CB3B7A" w:rsidRPr="003C2C05" w:rsidRDefault="00CB3B7A" w:rsidP="007E066D">
      <w:r w:rsidRPr="003C2C05">
        <w:t xml:space="preserve">Yazıyı kalem yazdı sanır. </w:t>
      </w:r>
    </w:p>
    <w:p w14:paraId="6936556D" w14:textId="77777777" w:rsidR="00CB3B7A" w:rsidRPr="003C2C05" w:rsidRDefault="00CB3B7A" w:rsidP="007E066D">
      <w:r w:rsidRPr="003C2C05">
        <w:t xml:space="preserve">Allah’ın kudretini görmeyen, </w:t>
      </w:r>
    </w:p>
    <w:p w14:paraId="64782C88" w14:textId="77777777" w:rsidR="00CB3B7A" w:rsidRPr="003C2C05" w:rsidRDefault="00CB3B7A" w:rsidP="007E066D">
      <w:r w:rsidRPr="003C2C05">
        <w:t xml:space="preserve">Elmayı ağaç yaptı sanır… </w:t>
      </w:r>
    </w:p>
    <w:p w14:paraId="3A7689D3" w14:textId="4D614A2A" w:rsidR="00CB3B7A" w:rsidRPr="003C2C05" w:rsidRDefault="00CB3B7A" w:rsidP="00B11869">
      <w:pPr>
        <w:pStyle w:val="AIKLAMA"/>
      </w:pPr>
      <w:r w:rsidRPr="003C2C05">
        <w:t xml:space="preserve">Bu dizelerde aşağıdakilerden hangisi vurgulanmaktadır? </w:t>
      </w:r>
    </w:p>
    <w:p w14:paraId="70924582" w14:textId="77777777" w:rsidR="00CB3B7A" w:rsidRPr="003C2C05" w:rsidRDefault="00CB3B7A" w:rsidP="00CB3B7A">
      <w:pPr>
        <w:numPr>
          <w:ilvl w:val="0"/>
          <w:numId w:val="19"/>
        </w:numPr>
        <w:contextualSpacing/>
      </w:pPr>
      <w:r w:rsidRPr="003C2C05">
        <w:t>Âlimlerin cahillerden üstün olduğu</w:t>
      </w:r>
    </w:p>
    <w:p w14:paraId="36816E9C" w14:textId="77777777" w:rsidR="00CB3B7A" w:rsidRPr="003C2C05" w:rsidRDefault="00CB3B7A" w:rsidP="00CB3B7A">
      <w:pPr>
        <w:numPr>
          <w:ilvl w:val="0"/>
          <w:numId w:val="19"/>
        </w:numPr>
        <w:contextualSpacing/>
      </w:pPr>
      <w:r w:rsidRPr="003C2C05">
        <w:t>Duyuların bilgi kaynaklarından biri olduğu</w:t>
      </w:r>
    </w:p>
    <w:p w14:paraId="1E7D1D2F" w14:textId="77777777" w:rsidR="00CB3B7A" w:rsidRDefault="00CB3B7A" w:rsidP="00CB3B7A">
      <w:pPr>
        <w:numPr>
          <w:ilvl w:val="0"/>
          <w:numId w:val="19"/>
        </w:numPr>
        <w:contextualSpacing/>
      </w:pPr>
      <w:r w:rsidRPr="003C2C05">
        <w:t>Allah’ın her şeye gücü yeten bir varlık olduğu</w:t>
      </w:r>
    </w:p>
    <w:p w14:paraId="40D544A1" w14:textId="5209B31E" w:rsidR="00CB3B7A" w:rsidRDefault="00CB3B7A" w:rsidP="00CB3B7A">
      <w:pPr>
        <w:numPr>
          <w:ilvl w:val="0"/>
          <w:numId w:val="19"/>
        </w:numPr>
        <w:contextualSpacing/>
      </w:pPr>
      <w:r w:rsidRPr="003C2C05">
        <w:t>Varlıkları yaratanın Allah olduğu</w:t>
      </w:r>
    </w:p>
    <w:p w14:paraId="038BCE04" w14:textId="77777777" w:rsidR="00B11869" w:rsidRPr="003C2C05" w:rsidRDefault="00B11869" w:rsidP="00B11869">
      <w:pPr>
        <w:contextualSpacing/>
      </w:pPr>
    </w:p>
    <w:p w14:paraId="6A9C8D30" w14:textId="77777777" w:rsidR="00CB3B7A" w:rsidRPr="0089490E" w:rsidRDefault="00CB3B7A" w:rsidP="007E066D">
      <w:pPr>
        <w:pStyle w:val="SORUMETN"/>
      </w:pPr>
      <w:r w:rsidRPr="0089490E">
        <w:t>Nasreddin Hoca pencereden bakarken komşusunun yağmurdan kaçtığını görür ve pencereyi açar:</w:t>
      </w:r>
    </w:p>
    <w:p w14:paraId="12E14EFF" w14:textId="77777777" w:rsidR="00CB3B7A" w:rsidRPr="0089490E" w:rsidRDefault="00CB3B7A" w:rsidP="00B11869">
      <w:r w:rsidRPr="0089490E">
        <w:t xml:space="preserve"> -Hey Efendi! Rahmetten kaçılır mı?</w:t>
      </w:r>
    </w:p>
    <w:p w14:paraId="68A036F8" w14:textId="77777777" w:rsidR="00CB3B7A" w:rsidRPr="0089490E" w:rsidRDefault="00CB3B7A" w:rsidP="00B11869">
      <w:r w:rsidRPr="0089490E">
        <w:t>Zavallı adam sırılsıklam ıslanır. Ertesi gün komşusu Nasreddin Hoca’yı yağmurdan kaçarken görür ve hocaya bir ders</w:t>
      </w:r>
    </w:p>
    <w:p w14:paraId="6569B9FC" w14:textId="77777777" w:rsidR="00CB3B7A" w:rsidRPr="0089490E" w:rsidRDefault="00CB3B7A" w:rsidP="00B11869">
      <w:proofErr w:type="gramStart"/>
      <w:r w:rsidRPr="0089490E">
        <w:t>vermek</w:t>
      </w:r>
      <w:proofErr w:type="gramEnd"/>
      <w:r w:rsidRPr="0089490E">
        <w:t xml:space="preserve"> ister:</w:t>
      </w:r>
    </w:p>
    <w:p w14:paraId="2410D5FC" w14:textId="77777777" w:rsidR="00CB3B7A" w:rsidRPr="0089490E" w:rsidRDefault="00CB3B7A" w:rsidP="00B11869">
      <w:r w:rsidRPr="0089490E">
        <w:t xml:space="preserve"> -Hoca </w:t>
      </w:r>
      <w:proofErr w:type="spellStart"/>
      <w:r w:rsidRPr="0089490E">
        <w:t>Hoca</w:t>
      </w:r>
      <w:proofErr w:type="spellEnd"/>
      <w:r w:rsidRPr="0089490E">
        <w:t>! Sen neden rahmetten kaçıyorsun?</w:t>
      </w:r>
    </w:p>
    <w:p w14:paraId="34EDEB6E" w14:textId="77777777" w:rsidR="00CB3B7A" w:rsidRPr="0089490E" w:rsidRDefault="00CB3B7A" w:rsidP="00B11869">
      <w:r w:rsidRPr="0089490E">
        <w:t>Hoca hem koşmaya devam eder hem de komşusuna şöyle der:</w:t>
      </w:r>
    </w:p>
    <w:p w14:paraId="266DAE5C" w14:textId="77777777" w:rsidR="00CB3B7A" w:rsidRPr="0089490E" w:rsidRDefault="00CB3B7A" w:rsidP="00B11869">
      <w:r w:rsidRPr="0089490E">
        <w:t xml:space="preserve"> -Ben rahmetten kaçmıyorum. Allah’ın rahmetini çiğnemek istemiyorum.</w:t>
      </w:r>
    </w:p>
    <w:p w14:paraId="5ABE483C" w14:textId="77777777" w:rsidR="00CB3B7A" w:rsidRPr="0089490E" w:rsidRDefault="00CB3B7A" w:rsidP="00B11869">
      <w:pPr>
        <w:pStyle w:val="AIKLAMA"/>
      </w:pPr>
      <w:r w:rsidRPr="0089490E">
        <w:t>Bu fıkrada yağmurun yağması Allah’ın hangi sıfatı ile ilişkilendirilmiştir?</w:t>
      </w:r>
    </w:p>
    <w:p w14:paraId="5FF72DD5" w14:textId="60BA332E" w:rsidR="00CB3B7A" w:rsidRPr="0089490E" w:rsidRDefault="007E066D" w:rsidP="007E066D">
      <w:pPr>
        <w:ind w:left="360"/>
        <w:contextualSpacing/>
      </w:pPr>
      <w:r>
        <w:t xml:space="preserve">A) </w:t>
      </w:r>
      <w:r w:rsidR="00CB3B7A" w:rsidRPr="0089490E">
        <w:t>İlim</w:t>
      </w:r>
      <w:r>
        <w:tab/>
        <w:t xml:space="preserve">B) </w:t>
      </w:r>
      <w:r w:rsidR="00CB3B7A" w:rsidRPr="0089490E">
        <w:t>Kudret</w:t>
      </w:r>
      <w:r>
        <w:t xml:space="preserve">         C) </w:t>
      </w:r>
      <w:r w:rsidR="00CB3B7A" w:rsidRPr="0089490E">
        <w:t>Adalet</w:t>
      </w:r>
      <w:r>
        <w:tab/>
        <w:t xml:space="preserve">D) </w:t>
      </w:r>
      <w:r w:rsidR="00CB3B7A" w:rsidRPr="0089490E">
        <w:t>Merhamet</w:t>
      </w:r>
    </w:p>
    <w:p w14:paraId="0CC1AF5B" w14:textId="77777777" w:rsidR="00CB3B7A" w:rsidRPr="00D11FC7" w:rsidRDefault="00CB3B7A" w:rsidP="007E066D">
      <w:pPr>
        <w:pStyle w:val="SORUMETN"/>
      </w:pPr>
      <w:r w:rsidRPr="00D11FC7">
        <w:t>‘Benim Marketim’ adlı proje ile öğrencilerin ihtiyaç duyduğu gıda maddelerinin bulunduğu bir sergi açılmıştır. Bu sergiden</w:t>
      </w:r>
    </w:p>
    <w:p w14:paraId="7D70EF9A" w14:textId="77777777" w:rsidR="00CB3B7A" w:rsidRPr="00D11FC7" w:rsidRDefault="00CB3B7A" w:rsidP="00B11869">
      <w:proofErr w:type="gramStart"/>
      <w:r w:rsidRPr="00D11FC7">
        <w:t>satın</w:t>
      </w:r>
      <w:proofErr w:type="gramEnd"/>
      <w:r w:rsidRPr="00D11FC7">
        <w:t xml:space="preserve"> alınan malların bedelinin para kutusuna atılması istenmiştir. Kasiyer çalıştırılmayan bu projede alışveriş yapanların nezaket kurallarına dikkat ettiği ve bütün öğrencilerin aldıkları ürünlerin fiyatını ödedikleri görülmüştür.</w:t>
      </w:r>
    </w:p>
    <w:p w14:paraId="7E648FA8" w14:textId="77777777" w:rsidR="00CB3B7A" w:rsidRPr="00D11FC7" w:rsidRDefault="00CB3B7A" w:rsidP="00B11869">
      <w:pPr>
        <w:pStyle w:val="AIKLAMA"/>
        <w:rPr>
          <w:u w:val="single"/>
        </w:rPr>
      </w:pPr>
      <w:r w:rsidRPr="00D11FC7">
        <w:t xml:space="preserve">Bu proje ile öğrencilerde aşağıdaki hususlardan hangisinin gelişmesi </w:t>
      </w:r>
      <w:r w:rsidRPr="00D11FC7">
        <w:rPr>
          <w:u w:val="single"/>
        </w:rPr>
        <w:t>beklenmez?</w:t>
      </w:r>
    </w:p>
    <w:p w14:paraId="4C468545" w14:textId="77777777" w:rsidR="00CB3B7A" w:rsidRPr="00D11FC7" w:rsidRDefault="00CB3B7A" w:rsidP="00CB3B7A">
      <w:pPr>
        <w:numPr>
          <w:ilvl w:val="0"/>
          <w:numId w:val="21"/>
        </w:numPr>
        <w:ind w:left="720"/>
        <w:contextualSpacing/>
      </w:pPr>
      <w:r w:rsidRPr="00D11FC7">
        <w:t>Paylaşma davranışının</w:t>
      </w:r>
    </w:p>
    <w:p w14:paraId="48738A4C" w14:textId="77777777" w:rsidR="00CB3B7A" w:rsidRPr="00D11FC7" w:rsidRDefault="00CB3B7A" w:rsidP="00CB3B7A">
      <w:pPr>
        <w:numPr>
          <w:ilvl w:val="0"/>
          <w:numId w:val="21"/>
        </w:numPr>
        <w:ind w:left="720"/>
        <w:contextualSpacing/>
      </w:pPr>
      <w:r w:rsidRPr="00D11FC7">
        <w:t>Toplumsal kurallara uyma hassasiyetinin</w:t>
      </w:r>
    </w:p>
    <w:p w14:paraId="138D6479" w14:textId="77777777" w:rsidR="00CB3B7A" w:rsidRPr="00D11FC7" w:rsidRDefault="00CB3B7A" w:rsidP="00CB3B7A">
      <w:pPr>
        <w:numPr>
          <w:ilvl w:val="0"/>
          <w:numId w:val="21"/>
        </w:numPr>
        <w:ind w:left="720"/>
        <w:contextualSpacing/>
      </w:pPr>
      <w:r w:rsidRPr="00D11FC7">
        <w:t>Hak ve adalet duygusunun</w:t>
      </w:r>
    </w:p>
    <w:p w14:paraId="325427C9" w14:textId="77777777" w:rsidR="00CB3B7A" w:rsidRPr="00D11FC7" w:rsidRDefault="00CB3B7A" w:rsidP="00CB3B7A">
      <w:pPr>
        <w:numPr>
          <w:ilvl w:val="0"/>
          <w:numId w:val="21"/>
        </w:numPr>
        <w:ind w:left="720"/>
        <w:contextualSpacing/>
      </w:pPr>
      <w:r w:rsidRPr="00D11FC7">
        <w:t>Sorumluluk bilincinin</w:t>
      </w:r>
    </w:p>
    <w:p w14:paraId="61871BD7" w14:textId="77777777" w:rsidR="00CB3B7A" w:rsidRPr="00AB0BD5" w:rsidRDefault="00CB3B7A" w:rsidP="00CB3B7A"/>
    <w:p w14:paraId="1743EE6F" w14:textId="77777777" w:rsidR="00CB3B7A" w:rsidRPr="00502B82" w:rsidRDefault="00CB3B7A" w:rsidP="007E066D">
      <w:pPr>
        <w:pStyle w:val="SORUMETN"/>
      </w:pPr>
      <w:r w:rsidRPr="00502B82">
        <w:t xml:space="preserve">“Yedi </w:t>
      </w:r>
      <w:proofErr w:type="spellStart"/>
      <w:r w:rsidRPr="00502B82">
        <w:t>göğu</w:t>
      </w:r>
      <w:proofErr w:type="spellEnd"/>
      <w:r w:rsidRPr="00502B82">
        <w:t xml:space="preserve">̈ birbiriyle tam bir uygunluk </w:t>
      </w:r>
      <w:proofErr w:type="spellStart"/>
      <w:r w:rsidRPr="00502B82">
        <w:t>içinde</w:t>
      </w:r>
      <w:proofErr w:type="spellEnd"/>
      <w:r w:rsidRPr="00502B82">
        <w:t xml:space="preserve"> yaratan O’dur. </w:t>
      </w:r>
      <w:proofErr w:type="spellStart"/>
      <w:r w:rsidRPr="00502B82">
        <w:t>Rahmânın</w:t>
      </w:r>
      <w:proofErr w:type="spellEnd"/>
      <w:r w:rsidRPr="00502B82">
        <w:t xml:space="preserve"> </w:t>
      </w:r>
      <w:proofErr w:type="spellStart"/>
      <w:r w:rsidRPr="00502B82">
        <w:t>yaratışında</w:t>
      </w:r>
      <w:proofErr w:type="spellEnd"/>
      <w:r w:rsidRPr="00502B82">
        <w:t xml:space="preserve"> </w:t>
      </w:r>
      <w:proofErr w:type="spellStart"/>
      <w:r w:rsidRPr="00502B82">
        <w:t>hiçbir</w:t>
      </w:r>
      <w:proofErr w:type="spellEnd"/>
      <w:r w:rsidRPr="00502B82">
        <w:t xml:space="preserve"> uyumsuzluk </w:t>
      </w:r>
      <w:proofErr w:type="spellStart"/>
      <w:r w:rsidRPr="00502B82">
        <w:t>göremezsin</w:t>
      </w:r>
      <w:proofErr w:type="spellEnd"/>
      <w:r w:rsidRPr="00502B82">
        <w:t xml:space="preserve">. </w:t>
      </w:r>
      <w:proofErr w:type="spellStart"/>
      <w:r w:rsidRPr="00502B82">
        <w:t>Gözünu</w:t>
      </w:r>
      <w:proofErr w:type="spellEnd"/>
      <w:r w:rsidRPr="00502B82">
        <w:t xml:space="preserve">̈ </w:t>
      </w:r>
      <w:proofErr w:type="spellStart"/>
      <w:r w:rsidRPr="00502B82">
        <w:t>çevir</w:t>
      </w:r>
      <w:proofErr w:type="spellEnd"/>
      <w:r w:rsidRPr="00502B82">
        <w:t xml:space="preserve"> de bir bak, bir bozukluk </w:t>
      </w:r>
      <w:proofErr w:type="spellStart"/>
      <w:r w:rsidRPr="00502B82">
        <w:t>görebiliyor</w:t>
      </w:r>
      <w:proofErr w:type="spellEnd"/>
      <w:r w:rsidRPr="00502B82">
        <w:t xml:space="preserve"> musun? Sonra </w:t>
      </w:r>
      <w:proofErr w:type="spellStart"/>
      <w:r w:rsidRPr="00502B82">
        <w:t>gözünu</w:t>
      </w:r>
      <w:proofErr w:type="spellEnd"/>
      <w:r w:rsidRPr="00502B82">
        <w:t xml:space="preserve">̈ tekrar tekrar </w:t>
      </w:r>
      <w:proofErr w:type="spellStart"/>
      <w:r w:rsidRPr="00502B82">
        <w:t>çevir</w:t>
      </w:r>
      <w:proofErr w:type="spellEnd"/>
      <w:r w:rsidRPr="00502B82">
        <w:t xml:space="preserve"> de bak; (kusur arayan) </w:t>
      </w:r>
      <w:proofErr w:type="spellStart"/>
      <w:r w:rsidRPr="00502B82">
        <w:t>göz</w:t>
      </w:r>
      <w:proofErr w:type="spellEnd"/>
      <w:r w:rsidRPr="00502B82">
        <w:t xml:space="preserve"> </w:t>
      </w:r>
      <w:proofErr w:type="spellStart"/>
      <w:r w:rsidRPr="00502B82">
        <w:t>aradığını</w:t>
      </w:r>
      <w:proofErr w:type="spellEnd"/>
      <w:r w:rsidRPr="00502B82">
        <w:t xml:space="preserve"> bulamadan bitkin olarak sana </w:t>
      </w:r>
      <w:proofErr w:type="spellStart"/>
      <w:r w:rsidRPr="00502B82">
        <w:t>dönecektir</w:t>
      </w:r>
      <w:proofErr w:type="spellEnd"/>
      <w:r w:rsidRPr="00502B82">
        <w:t>.” (</w:t>
      </w:r>
      <w:proofErr w:type="spellStart"/>
      <w:r w:rsidRPr="00502B82">
        <w:t>Mülk</w:t>
      </w:r>
      <w:proofErr w:type="spellEnd"/>
      <w:r w:rsidRPr="00502B82">
        <w:t xml:space="preserve"> suresi, 3 ve 4. ayetler)</w:t>
      </w:r>
    </w:p>
    <w:p w14:paraId="635C14D3" w14:textId="28670274" w:rsidR="00CB3B7A" w:rsidRPr="00502B82" w:rsidRDefault="00CB3B7A" w:rsidP="00B11869">
      <w:pPr>
        <w:pStyle w:val="AIKLAMA"/>
      </w:pPr>
      <w:r w:rsidRPr="00502B82">
        <w:t xml:space="preserve">Bu ayetlerde evrendeki mükemmel </w:t>
      </w:r>
      <w:proofErr w:type="spellStart"/>
      <w:r w:rsidRPr="00502B82">
        <w:t>düzen</w:t>
      </w:r>
      <w:proofErr w:type="spellEnd"/>
      <w:r w:rsidRPr="00502B82">
        <w:t xml:space="preserve"> ve ahengin vurgulanmasının asıl amacı </w:t>
      </w:r>
      <w:proofErr w:type="spellStart"/>
      <w:r w:rsidRPr="00502B82">
        <w:t>aşağıdakilerden</w:t>
      </w:r>
      <w:proofErr w:type="spellEnd"/>
      <w:r w:rsidRPr="00502B82">
        <w:t xml:space="preserve"> hangisi</w:t>
      </w:r>
      <w:r>
        <w:t>dir</w:t>
      </w:r>
      <w:r w:rsidRPr="00502B82">
        <w:t>?</w:t>
      </w:r>
    </w:p>
    <w:p w14:paraId="5E97C0B0" w14:textId="77777777" w:rsidR="00CB3B7A" w:rsidRPr="00502B82" w:rsidRDefault="00CB3B7A" w:rsidP="00CB3B7A">
      <w:pPr>
        <w:numPr>
          <w:ilvl w:val="0"/>
          <w:numId w:val="18"/>
        </w:numPr>
        <w:ind w:left="720"/>
        <w:contextualSpacing/>
      </w:pPr>
      <w:r w:rsidRPr="00502B82">
        <w:t xml:space="preserve">Estetik düşünceyi </w:t>
      </w:r>
      <w:proofErr w:type="spellStart"/>
      <w:r w:rsidRPr="00502B82">
        <w:t>geliştirmek</w:t>
      </w:r>
      <w:proofErr w:type="spellEnd"/>
    </w:p>
    <w:p w14:paraId="7EC7F833" w14:textId="77777777" w:rsidR="00CB3B7A" w:rsidRPr="00502B82" w:rsidRDefault="00CB3B7A" w:rsidP="00CB3B7A">
      <w:pPr>
        <w:numPr>
          <w:ilvl w:val="0"/>
          <w:numId w:val="18"/>
        </w:numPr>
        <w:ind w:left="720"/>
        <w:contextualSpacing/>
      </w:pPr>
      <w:r w:rsidRPr="00502B82">
        <w:t xml:space="preserve">Mutlak yaratıcıya dikkat </w:t>
      </w:r>
      <w:proofErr w:type="spellStart"/>
      <w:r w:rsidRPr="00502B82">
        <w:t>çekmek</w:t>
      </w:r>
      <w:proofErr w:type="spellEnd"/>
    </w:p>
    <w:p w14:paraId="5889BBAE" w14:textId="77777777" w:rsidR="00CB3B7A" w:rsidRPr="00502B82" w:rsidRDefault="00CB3B7A" w:rsidP="00CB3B7A">
      <w:pPr>
        <w:numPr>
          <w:ilvl w:val="0"/>
          <w:numId w:val="18"/>
        </w:numPr>
        <w:ind w:left="720"/>
        <w:contextualSpacing/>
      </w:pPr>
      <w:r w:rsidRPr="00502B82">
        <w:t xml:space="preserve">Astronomi bilimine zemin </w:t>
      </w:r>
      <w:proofErr w:type="spellStart"/>
      <w:r w:rsidRPr="00502B82">
        <w:t>oluşturmak</w:t>
      </w:r>
      <w:proofErr w:type="spellEnd"/>
    </w:p>
    <w:p w14:paraId="36F1E57E" w14:textId="77777777" w:rsidR="00CB3B7A" w:rsidRDefault="00CB3B7A" w:rsidP="00CB3B7A">
      <w:pPr>
        <w:numPr>
          <w:ilvl w:val="0"/>
          <w:numId w:val="18"/>
        </w:numPr>
        <w:ind w:left="720"/>
        <w:contextualSpacing/>
      </w:pPr>
      <w:r w:rsidRPr="00502B82">
        <w:t xml:space="preserve">Evrenin bir </w:t>
      </w:r>
      <w:proofErr w:type="spellStart"/>
      <w:r w:rsidRPr="00502B82">
        <w:t>başlangıcı</w:t>
      </w:r>
      <w:proofErr w:type="spellEnd"/>
      <w:r w:rsidRPr="00502B82">
        <w:t xml:space="preserve"> </w:t>
      </w:r>
      <w:proofErr w:type="spellStart"/>
      <w:r w:rsidRPr="00502B82">
        <w:t>olduğunu</w:t>
      </w:r>
      <w:proofErr w:type="spellEnd"/>
      <w:r w:rsidRPr="00502B82">
        <w:t xml:space="preserve"> </w:t>
      </w:r>
      <w:proofErr w:type="spellStart"/>
      <w:r w:rsidRPr="00502B82">
        <w:t>gösterme</w:t>
      </w:r>
      <w:r>
        <w:t>k</w:t>
      </w:r>
      <w:proofErr w:type="spellEnd"/>
    </w:p>
    <w:p w14:paraId="3E8B0A4E" w14:textId="77777777" w:rsidR="00CB3B7A" w:rsidRPr="00D11FC7" w:rsidRDefault="00CB3B7A" w:rsidP="007E066D">
      <w:pPr>
        <w:pStyle w:val="SORUMETN"/>
      </w:pPr>
      <w:r w:rsidRPr="00D11FC7">
        <w:t xml:space="preserve">“Ayet </w:t>
      </w:r>
      <w:proofErr w:type="spellStart"/>
      <w:r w:rsidRPr="00D11FC7">
        <w:t>el-Kürsi</w:t>
      </w:r>
      <w:proofErr w:type="spellEnd"/>
      <w:r w:rsidRPr="00D11FC7">
        <w:t xml:space="preserve">, Bakara suresinin 255. ayetidir. </w:t>
      </w:r>
      <w:proofErr w:type="spellStart"/>
      <w:r w:rsidRPr="00D11FC7">
        <w:t>İçinde</w:t>
      </w:r>
      <w:proofErr w:type="spellEnd"/>
      <w:r w:rsidRPr="00D11FC7">
        <w:t xml:space="preserve"> “</w:t>
      </w:r>
      <w:proofErr w:type="spellStart"/>
      <w:r w:rsidRPr="00D11FC7">
        <w:t>kürsi</w:t>
      </w:r>
      <w:proofErr w:type="spellEnd"/>
      <w:r w:rsidRPr="00D11FC7">
        <w:t xml:space="preserve">” </w:t>
      </w:r>
      <w:proofErr w:type="spellStart"/>
      <w:r w:rsidRPr="00D11FC7">
        <w:t>sözcüğu</w:t>
      </w:r>
      <w:proofErr w:type="spellEnd"/>
      <w:r w:rsidRPr="00D11FC7">
        <w:t xml:space="preserve">̈ </w:t>
      </w:r>
      <w:proofErr w:type="spellStart"/>
      <w:r w:rsidRPr="00D11FC7">
        <w:t>geçtiği</w:t>
      </w:r>
      <w:proofErr w:type="spellEnd"/>
      <w:r w:rsidRPr="00D11FC7">
        <w:t xml:space="preserve"> </w:t>
      </w:r>
      <w:proofErr w:type="spellStart"/>
      <w:r w:rsidRPr="00D11FC7">
        <w:t>için</w:t>
      </w:r>
      <w:proofErr w:type="spellEnd"/>
      <w:r w:rsidRPr="00D11FC7">
        <w:t xml:space="preserve"> bu isimle anılır. Ayet, </w:t>
      </w:r>
      <w:proofErr w:type="spellStart"/>
      <w:r w:rsidRPr="00D11FC7">
        <w:t>Yüce</w:t>
      </w:r>
      <w:proofErr w:type="spellEnd"/>
      <w:r w:rsidRPr="00D11FC7">
        <w:t xml:space="preserve"> Allah’ın </w:t>
      </w:r>
      <w:proofErr w:type="spellStart"/>
      <w:r w:rsidRPr="00D11FC7">
        <w:t>eşsiz</w:t>
      </w:r>
      <w:proofErr w:type="spellEnd"/>
      <w:r w:rsidRPr="00D11FC7">
        <w:t xml:space="preserve"> sıfatlarını ve </w:t>
      </w:r>
      <w:proofErr w:type="spellStart"/>
      <w:r w:rsidRPr="00D11FC7">
        <w:t>gücünu</w:t>
      </w:r>
      <w:proofErr w:type="spellEnd"/>
      <w:r w:rsidRPr="00D11FC7">
        <w:t>̈ anlatır.”</w:t>
      </w:r>
    </w:p>
    <w:p w14:paraId="4E9F10AD" w14:textId="77777777" w:rsidR="00CB3B7A" w:rsidRPr="00D11FC7" w:rsidRDefault="00CB3B7A" w:rsidP="00CB3B7A">
      <w:pPr>
        <w:ind w:left="360"/>
        <w:contextualSpacing/>
        <w:rPr>
          <w:bCs/>
          <w:u w:val="single"/>
        </w:rPr>
      </w:pPr>
      <w:r w:rsidRPr="00D11FC7">
        <w:rPr>
          <w:bCs/>
        </w:rPr>
        <w:t xml:space="preserve">Yukarıdaki alıntı “Ayet </w:t>
      </w:r>
      <w:proofErr w:type="spellStart"/>
      <w:r w:rsidRPr="00D11FC7">
        <w:rPr>
          <w:bCs/>
        </w:rPr>
        <w:t>el-Kürsi</w:t>
      </w:r>
      <w:proofErr w:type="spellEnd"/>
      <w:r w:rsidRPr="00D11FC7">
        <w:rPr>
          <w:bCs/>
        </w:rPr>
        <w:t xml:space="preserve">” ile ilgili bilgilerden hangisini </w:t>
      </w:r>
      <w:r w:rsidRPr="00D11FC7">
        <w:rPr>
          <w:bCs/>
          <w:u w:val="single"/>
        </w:rPr>
        <w:t>içermez?</w:t>
      </w:r>
    </w:p>
    <w:p w14:paraId="5285B8EC" w14:textId="77777777" w:rsidR="00CB3B7A" w:rsidRPr="00D11FC7" w:rsidRDefault="00CB3B7A" w:rsidP="00CB3B7A">
      <w:pPr>
        <w:numPr>
          <w:ilvl w:val="0"/>
          <w:numId w:val="22"/>
        </w:numPr>
        <w:contextualSpacing/>
        <w:rPr>
          <w:bCs/>
        </w:rPr>
      </w:pPr>
      <w:r w:rsidRPr="00D11FC7">
        <w:rPr>
          <w:bCs/>
        </w:rPr>
        <w:t>Kaç ayet olduğu</w:t>
      </w:r>
    </w:p>
    <w:p w14:paraId="6F1404EE" w14:textId="77777777" w:rsidR="00CB3B7A" w:rsidRDefault="00CB3B7A" w:rsidP="00CB3B7A">
      <w:pPr>
        <w:numPr>
          <w:ilvl w:val="0"/>
          <w:numId w:val="22"/>
        </w:numPr>
        <w:contextualSpacing/>
        <w:rPr>
          <w:bCs/>
        </w:rPr>
      </w:pPr>
      <w:r w:rsidRPr="00D11FC7">
        <w:rPr>
          <w:bCs/>
        </w:rPr>
        <w:t>Bakara suresindeki sırasını</w:t>
      </w:r>
    </w:p>
    <w:p w14:paraId="6E0E1E70" w14:textId="77777777" w:rsidR="00CB3B7A" w:rsidRDefault="00CB3B7A" w:rsidP="00CB3B7A">
      <w:pPr>
        <w:numPr>
          <w:ilvl w:val="0"/>
          <w:numId w:val="22"/>
        </w:numPr>
        <w:contextualSpacing/>
        <w:rPr>
          <w:bCs/>
        </w:rPr>
      </w:pPr>
      <w:r w:rsidRPr="00D11FC7">
        <w:rPr>
          <w:bCs/>
        </w:rPr>
        <w:t>İsminin anlamını</w:t>
      </w:r>
    </w:p>
    <w:p w14:paraId="2EB291D2" w14:textId="77777777" w:rsidR="00CB3B7A" w:rsidRPr="00D11FC7" w:rsidRDefault="00CB3B7A" w:rsidP="00CB3B7A">
      <w:pPr>
        <w:numPr>
          <w:ilvl w:val="0"/>
          <w:numId w:val="22"/>
        </w:numPr>
        <w:contextualSpacing/>
        <w:rPr>
          <w:bCs/>
        </w:rPr>
      </w:pPr>
      <w:r w:rsidRPr="00D11FC7">
        <w:rPr>
          <w:bCs/>
        </w:rPr>
        <w:t>Konusunu</w:t>
      </w:r>
    </w:p>
    <w:p w14:paraId="38A4942F" w14:textId="77777777" w:rsidR="00CB3B7A" w:rsidRPr="00910FDD" w:rsidRDefault="00CB3B7A" w:rsidP="007E066D">
      <w:pPr>
        <w:pStyle w:val="SORUMETN"/>
      </w:pPr>
      <w:r w:rsidRPr="00910FDD">
        <w:t>Peygamberimiz Hendek Savaşı’nda sahabeden</w:t>
      </w:r>
      <w:r>
        <w:t xml:space="preserve"> </w:t>
      </w:r>
      <w:r w:rsidRPr="00910FDD">
        <w:t>(yakın arkadaşlarından) Selman-ı Farisi’nin savaş</w:t>
      </w:r>
      <w:r>
        <w:t xml:space="preserve"> </w:t>
      </w:r>
      <w:r w:rsidRPr="00910FDD">
        <w:t>stratejisi ile ilgili önerilerini kabul etmiş, Medine şehrinin</w:t>
      </w:r>
      <w:r>
        <w:t xml:space="preserve"> </w:t>
      </w:r>
      <w:r w:rsidRPr="00910FDD">
        <w:t>etrafına derin çukurlar kazdırarak düşmanın</w:t>
      </w:r>
      <w:r>
        <w:t xml:space="preserve"> </w:t>
      </w:r>
      <w:r w:rsidRPr="00910FDD">
        <w:t>girmesine engel olmuştur.</w:t>
      </w:r>
    </w:p>
    <w:p w14:paraId="4A98B7DF" w14:textId="77777777" w:rsidR="00CB3B7A" w:rsidRPr="00910FDD" w:rsidRDefault="00CB3B7A" w:rsidP="00E62283">
      <w:pPr>
        <w:pStyle w:val="AIKLAMA"/>
      </w:pPr>
      <w:r w:rsidRPr="00910FDD">
        <w:t>Bu olaydan hareketle aşağıdakilerden hangisi çıkarılabilir?</w:t>
      </w:r>
    </w:p>
    <w:p w14:paraId="5FD2BDC0" w14:textId="77777777" w:rsidR="00CB3B7A" w:rsidRDefault="00CB3B7A" w:rsidP="00CB3B7A">
      <w:pPr>
        <w:pStyle w:val="ListeParagraf"/>
        <w:numPr>
          <w:ilvl w:val="0"/>
          <w:numId w:val="23"/>
        </w:numPr>
        <w:rPr>
          <w:rFonts w:cstheme="minorHAnsi"/>
          <w:bCs/>
        </w:rPr>
      </w:pPr>
      <w:r w:rsidRPr="00910FDD">
        <w:rPr>
          <w:rFonts w:cstheme="minorHAnsi"/>
          <w:bCs/>
        </w:rPr>
        <w:t>Peygamberimiz kazanmak için yalnızca dua</w:t>
      </w:r>
      <w:r>
        <w:rPr>
          <w:rFonts w:cstheme="minorHAnsi"/>
          <w:bCs/>
        </w:rPr>
        <w:t xml:space="preserve"> </w:t>
      </w:r>
      <w:r w:rsidRPr="00910FDD">
        <w:rPr>
          <w:rFonts w:cstheme="minorHAnsi"/>
          <w:bCs/>
        </w:rPr>
        <w:t>etmiştir.</w:t>
      </w:r>
    </w:p>
    <w:p w14:paraId="32C6637D" w14:textId="77777777" w:rsidR="00CB3B7A" w:rsidRDefault="00CB3B7A" w:rsidP="00CB3B7A">
      <w:pPr>
        <w:pStyle w:val="ListeParagraf"/>
        <w:numPr>
          <w:ilvl w:val="0"/>
          <w:numId w:val="23"/>
        </w:numPr>
        <w:rPr>
          <w:rFonts w:cstheme="minorHAnsi"/>
          <w:bCs/>
        </w:rPr>
      </w:pPr>
      <w:r w:rsidRPr="00910FDD">
        <w:rPr>
          <w:rFonts w:cstheme="minorHAnsi"/>
          <w:bCs/>
        </w:rPr>
        <w:t>Peygamberimiz savaşmayı çok arzulamıştır.</w:t>
      </w:r>
    </w:p>
    <w:p w14:paraId="7FE38C19" w14:textId="77777777" w:rsidR="00CB3B7A" w:rsidRDefault="00CB3B7A" w:rsidP="00CB3B7A">
      <w:pPr>
        <w:pStyle w:val="ListeParagraf"/>
        <w:numPr>
          <w:ilvl w:val="0"/>
          <w:numId w:val="23"/>
        </w:numPr>
        <w:rPr>
          <w:rFonts w:cstheme="minorHAnsi"/>
          <w:bCs/>
        </w:rPr>
      </w:pPr>
      <w:r w:rsidRPr="00910FDD">
        <w:rPr>
          <w:rFonts w:cstheme="minorHAnsi"/>
          <w:bCs/>
        </w:rPr>
        <w:t>Peygamberimiz sadece kendi ailesine inanmıştır.</w:t>
      </w:r>
    </w:p>
    <w:p w14:paraId="5782852E" w14:textId="77777777" w:rsidR="00CB3B7A" w:rsidRDefault="00CB3B7A" w:rsidP="00CB3B7A">
      <w:pPr>
        <w:pStyle w:val="ListeParagraf"/>
        <w:numPr>
          <w:ilvl w:val="0"/>
          <w:numId w:val="23"/>
        </w:numPr>
        <w:rPr>
          <w:rFonts w:cstheme="minorHAnsi"/>
          <w:bCs/>
        </w:rPr>
      </w:pPr>
      <w:r w:rsidRPr="00910FDD">
        <w:rPr>
          <w:rFonts w:cstheme="minorHAnsi"/>
          <w:bCs/>
        </w:rPr>
        <w:t>Peygamberimiz görüş alışverişinde bulunmuş</w:t>
      </w:r>
      <w:r>
        <w:rPr>
          <w:rFonts w:cstheme="minorHAnsi"/>
          <w:bCs/>
        </w:rPr>
        <w:t xml:space="preserve"> </w:t>
      </w:r>
      <w:r w:rsidRPr="00910FDD">
        <w:rPr>
          <w:rFonts w:cstheme="minorHAnsi"/>
          <w:bCs/>
        </w:rPr>
        <w:t>ve tedbir almıştır.</w:t>
      </w:r>
    </w:p>
    <w:p w14:paraId="3145E036" w14:textId="77777777" w:rsidR="00CB3B7A" w:rsidRDefault="00CB3B7A" w:rsidP="007E066D">
      <w:pPr>
        <w:pStyle w:val="SORUMETN"/>
      </w:pPr>
      <w:r w:rsidRPr="00F5185C">
        <w:t>Kasten işlediği suçlar nedeniyle hapse düşenlere</w:t>
      </w:r>
      <w:r>
        <w:t xml:space="preserve"> </w:t>
      </w:r>
      <w:r w:rsidRPr="00F5185C">
        <w:t>"kader mahkûmu" denildiğinde, insanın</w:t>
      </w:r>
      <w:r>
        <w:t xml:space="preserve"> </w:t>
      </w:r>
      <w:r w:rsidRPr="00F5185C">
        <w:t>hangi imkana sahip olmadığı iddia edilmiş olur?</w:t>
      </w:r>
    </w:p>
    <w:p w14:paraId="72163A2F" w14:textId="77777777" w:rsidR="00CB3B7A" w:rsidRDefault="00CB3B7A" w:rsidP="00CB3B7A">
      <w:pPr>
        <w:pStyle w:val="ListeParagraf"/>
        <w:numPr>
          <w:ilvl w:val="0"/>
          <w:numId w:val="24"/>
        </w:numPr>
        <w:ind w:left="720"/>
      </w:pPr>
      <w:r>
        <w:t>Adalet</w:t>
      </w:r>
    </w:p>
    <w:p w14:paraId="59C314CF" w14:textId="77777777" w:rsidR="00CB3B7A" w:rsidRDefault="00CB3B7A" w:rsidP="00CB3B7A">
      <w:pPr>
        <w:pStyle w:val="ListeParagraf"/>
        <w:numPr>
          <w:ilvl w:val="0"/>
          <w:numId w:val="24"/>
        </w:numPr>
        <w:ind w:left="720"/>
      </w:pPr>
      <w:r w:rsidRPr="00F5185C">
        <w:t>İrade</w:t>
      </w:r>
    </w:p>
    <w:p w14:paraId="2C022D3B" w14:textId="77777777" w:rsidR="00CB3B7A" w:rsidRDefault="00CB3B7A" w:rsidP="00CB3B7A">
      <w:pPr>
        <w:pStyle w:val="ListeParagraf"/>
        <w:numPr>
          <w:ilvl w:val="0"/>
          <w:numId w:val="24"/>
        </w:numPr>
        <w:ind w:left="720"/>
      </w:pPr>
      <w:r w:rsidRPr="00F5185C">
        <w:t>Akıl</w:t>
      </w:r>
    </w:p>
    <w:p w14:paraId="6A8DF6B7" w14:textId="77777777" w:rsidR="00CB3B7A" w:rsidRDefault="00CB3B7A" w:rsidP="00CB3B7A">
      <w:pPr>
        <w:pStyle w:val="ListeParagraf"/>
        <w:numPr>
          <w:ilvl w:val="0"/>
          <w:numId w:val="24"/>
        </w:numPr>
        <w:ind w:left="720"/>
      </w:pPr>
      <w:r>
        <w:t>Eşitlik</w:t>
      </w:r>
    </w:p>
    <w:p w14:paraId="77095C4B" w14:textId="0D354A65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bookmarkEnd w:id="1"/>
    <w:p w14:paraId="54165289" w14:textId="3AC7781E" w:rsidR="00877DD0" w:rsidRDefault="00877DD0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877DD0" w14:paraId="1CBD032D" w14:textId="77777777" w:rsidTr="00B70779">
        <w:tc>
          <w:tcPr>
            <w:tcW w:w="4738" w:type="dxa"/>
          </w:tcPr>
          <w:p w14:paraId="7769465B" w14:textId="77777777" w:rsidR="00877DD0" w:rsidRDefault="00877DD0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877DD0" w14:paraId="304FADE8" w14:textId="77777777" w:rsidTr="00B70779">
        <w:tc>
          <w:tcPr>
            <w:tcW w:w="4738" w:type="dxa"/>
          </w:tcPr>
          <w:p w14:paraId="1A2FA167" w14:textId="77777777" w:rsidR="00877DD0" w:rsidRDefault="00877DD0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877DD0" w14:paraId="5FAF823A" w14:textId="77777777" w:rsidTr="00B70779">
        <w:tc>
          <w:tcPr>
            <w:tcW w:w="4738" w:type="dxa"/>
          </w:tcPr>
          <w:p w14:paraId="7BCF6DAD" w14:textId="77777777" w:rsidR="00877DD0" w:rsidRDefault="00877DD0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</w:p>
        </w:tc>
      </w:tr>
    </w:tbl>
    <w:p w14:paraId="28093790" w14:textId="2EE97119" w:rsidR="00E709B5" w:rsidRDefault="00050EE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5444E271" w14:textId="63F9BAD8" w:rsidR="00E709B5" w:rsidRDefault="00E709B5">
      <w:pPr>
        <w:rPr>
          <w:rFonts w:cstheme="minorHAnsi"/>
          <w:sz w:val="24"/>
          <w:szCs w:val="24"/>
        </w:rPr>
      </w:pP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75C72816" w:rsidR="00096985" w:rsidRDefault="00E6228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39136" behindDoc="0" locked="0" layoutInCell="1" allowOverlap="1" wp14:anchorId="75F4BF77" wp14:editId="24407836">
            <wp:simplePos x="0" y="0"/>
            <wp:positionH relativeFrom="page">
              <wp:posOffset>-1603043</wp:posOffset>
            </wp:positionH>
            <wp:positionV relativeFrom="paragraph">
              <wp:posOffset>380535</wp:posOffset>
            </wp:positionV>
            <wp:extent cx="10692000" cy="7560000"/>
            <wp:effectExtent l="381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476F5" w14:textId="3D2EE90D" w:rsidR="00096985" w:rsidRDefault="00096985">
      <w:pPr>
        <w:rPr>
          <w:rFonts w:cstheme="minorHAnsi"/>
          <w:sz w:val="24"/>
          <w:szCs w:val="24"/>
        </w:rPr>
      </w:pPr>
    </w:p>
    <w:p w14:paraId="43B7F795" w14:textId="36C56CD8" w:rsidR="00096985" w:rsidRDefault="00E62283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6AB98058">
                <wp:simplePos x="0" y="0"/>
                <wp:positionH relativeFrom="column">
                  <wp:posOffset>-182245</wp:posOffset>
                </wp:positionH>
                <wp:positionV relativeFrom="paragraph">
                  <wp:posOffset>260350</wp:posOffset>
                </wp:positionV>
                <wp:extent cx="480695" cy="2238375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21B94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048EE2B" w14:textId="55BAB406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</w:t>
                            </w:r>
                            <w:r w:rsidR="00CB3B7A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18E5D15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9D021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EDC95A" w14:textId="1F71E81B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E69607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-14.35pt;margin-top:20.5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" stroked="f">
                <v:textbox style="layout-flow:vertical;mso-layout-flow-alt:bottom-to-top">
                  <w:txbxContent>
                    <w:p w14:paraId="6FE21B94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048EE2B" w14:textId="55BAB406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</w:t>
                      </w:r>
                      <w:r w:rsidR="00CB3B7A"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18E5D15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39D021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8EDC95A" w14:textId="1F71E81B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44EED0" w14:textId="20BB4B71" w:rsidR="00096985" w:rsidRDefault="00096985">
      <w:pPr>
        <w:rPr>
          <w:rFonts w:cstheme="minorHAnsi"/>
          <w:sz w:val="24"/>
          <w:szCs w:val="24"/>
        </w:rPr>
      </w:pPr>
    </w:p>
    <w:p w14:paraId="210B495F" w14:textId="171B812B" w:rsidR="00096985" w:rsidRDefault="00096985">
      <w:pPr>
        <w:rPr>
          <w:rFonts w:cstheme="minorHAnsi"/>
          <w:sz w:val="24"/>
          <w:szCs w:val="24"/>
        </w:rPr>
      </w:pPr>
    </w:p>
    <w:p w14:paraId="30E38355" w14:textId="446BB2E1" w:rsidR="00096985" w:rsidRDefault="00096985">
      <w:pPr>
        <w:rPr>
          <w:rFonts w:cstheme="minorHAnsi"/>
          <w:sz w:val="24"/>
          <w:szCs w:val="24"/>
        </w:rPr>
      </w:pPr>
    </w:p>
    <w:p w14:paraId="57A916A9" w14:textId="72BBA0D1" w:rsidR="00096985" w:rsidRDefault="00096985">
      <w:pPr>
        <w:rPr>
          <w:rFonts w:cstheme="minorHAnsi"/>
          <w:sz w:val="24"/>
          <w:szCs w:val="24"/>
        </w:rPr>
      </w:pPr>
    </w:p>
    <w:p w14:paraId="37547AF1" w14:textId="392FED0B" w:rsidR="00096985" w:rsidRDefault="00096985">
      <w:pPr>
        <w:rPr>
          <w:rFonts w:cstheme="minorHAnsi"/>
          <w:sz w:val="24"/>
          <w:szCs w:val="24"/>
        </w:rPr>
      </w:pPr>
    </w:p>
    <w:p w14:paraId="149F4265" w14:textId="373CAEB3" w:rsidR="00096985" w:rsidRDefault="00096985">
      <w:pPr>
        <w:rPr>
          <w:rFonts w:cstheme="minorHAnsi"/>
          <w:sz w:val="24"/>
          <w:szCs w:val="24"/>
        </w:rPr>
      </w:pPr>
    </w:p>
    <w:p w14:paraId="1768826D" w14:textId="38064D88" w:rsidR="00096985" w:rsidRDefault="00096985">
      <w:pPr>
        <w:rPr>
          <w:rFonts w:cstheme="minorHAnsi"/>
          <w:sz w:val="24"/>
          <w:szCs w:val="24"/>
        </w:rPr>
      </w:pPr>
    </w:p>
    <w:p w14:paraId="4E2D3CB7" w14:textId="5424BE41" w:rsidR="00096985" w:rsidRDefault="00096985">
      <w:pPr>
        <w:rPr>
          <w:rFonts w:cstheme="minorHAnsi"/>
          <w:sz w:val="24"/>
          <w:szCs w:val="24"/>
        </w:rPr>
      </w:pPr>
    </w:p>
    <w:p w14:paraId="0013ACC4" w14:textId="2781B9E6" w:rsidR="00096985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68373561" w:rsidR="00096985" w:rsidRDefault="00096985">
      <w:pPr>
        <w:rPr>
          <w:rFonts w:cstheme="minorHAnsi"/>
          <w:sz w:val="24"/>
          <w:szCs w:val="24"/>
        </w:rPr>
      </w:pPr>
    </w:p>
    <w:p w14:paraId="5C3E3EAB" w14:textId="0129745B" w:rsidR="00096985" w:rsidRDefault="00096985">
      <w:pPr>
        <w:rPr>
          <w:rFonts w:cstheme="minorHAnsi"/>
          <w:sz w:val="24"/>
          <w:szCs w:val="24"/>
        </w:rPr>
      </w:pPr>
    </w:p>
    <w:p w14:paraId="50CC11C8" w14:textId="0B5504C7" w:rsidR="00096985" w:rsidRDefault="00096985">
      <w:pPr>
        <w:rPr>
          <w:rFonts w:cstheme="minorHAnsi"/>
          <w:sz w:val="24"/>
          <w:szCs w:val="24"/>
        </w:rPr>
      </w:pPr>
    </w:p>
    <w:p w14:paraId="1B530BD0" w14:textId="779FBD0B" w:rsidR="00096985" w:rsidRDefault="00096985">
      <w:pPr>
        <w:rPr>
          <w:rFonts w:cstheme="minorHAnsi"/>
          <w:sz w:val="24"/>
          <w:szCs w:val="24"/>
        </w:rPr>
      </w:pPr>
    </w:p>
    <w:p w14:paraId="7800198E" w14:textId="51FFF21D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212E06C5" w:rsidR="00096985" w:rsidRDefault="00096985">
      <w:pPr>
        <w:rPr>
          <w:rFonts w:cstheme="minorHAnsi"/>
          <w:sz w:val="24"/>
          <w:szCs w:val="24"/>
        </w:rPr>
      </w:pPr>
    </w:p>
    <w:p w14:paraId="349553D2" w14:textId="5C4D1B86" w:rsidR="003D541A" w:rsidRDefault="00E62283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698CFC8B">
                <wp:simplePos x="0" y="0"/>
                <wp:positionH relativeFrom="column">
                  <wp:posOffset>1012475</wp:posOffset>
                </wp:positionH>
                <wp:positionV relativeFrom="paragraph">
                  <wp:posOffset>154486</wp:posOffset>
                </wp:positionV>
                <wp:extent cx="4988560" cy="270345"/>
                <wp:effectExtent l="0" t="0" r="0" b="0"/>
                <wp:wrapNone/>
                <wp:docPr id="19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7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EA12" id="_x0000_s1027" type="#_x0000_t202" href="https://www.dindersi.com/icerik/din-kulturu-ve-ahlak-bilgisi-c93" style="position:absolute;left:0;text-align:left;margin-left:79.7pt;margin-top:12.15pt;width:392.8pt;height:21.3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150A7">
        <w:rPr>
          <w:rFonts w:cstheme="minorHAnsi"/>
          <w:sz w:val="24"/>
          <w:szCs w:val="24"/>
        </w:rPr>
        <w:t xml:space="preserve"> </w:t>
      </w:r>
    </w:p>
    <w:p w14:paraId="234811D6" w14:textId="38562819" w:rsidR="003D541A" w:rsidRDefault="007E066D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5233AC12">
                <wp:simplePos x="0" y="0"/>
                <wp:positionH relativeFrom="column">
                  <wp:posOffset>-188841</wp:posOffset>
                </wp:positionH>
                <wp:positionV relativeFrom="paragraph">
                  <wp:posOffset>2091292</wp:posOffset>
                </wp:positionV>
                <wp:extent cx="480951" cy="2238499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C033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70645E79" w14:textId="6AFF3162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</w:t>
                            </w:r>
                            <w:r w:rsidR="00CB3B7A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55892DB5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AB6C5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E6016E" w14:textId="7F84BE78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9806D" id="_x0000_s1028" type="#_x0000_t202" style="position:absolute;left:0;text-align:left;margin-left:-14.85pt;margin-top:164.65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" stroked="f">
                <v:textbox style="layout-flow:vertical;mso-layout-flow-alt:bottom-to-top">
                  <w:txbxContent>
                    <w:p w14:paraId="228C033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70645E79" w14:textId="6AFF3162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</w:t>
                      </w:r>
                      <w:r w:rsidR="00CB3B7A"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55892DB5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AAB6C5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1E6016E" w14:textId="7F84BE78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541A">
        <w:rPr>
          <w:rFonts w:cstheme="minorHAnsi"/>
          <w:sz w:val="24"/>
          <w:szCs w:val="24"/>
        </w:rPr>
        <w:br w:type="page"/>
      </w:r>
    </w:p>
    <w:p w14:paraId="09FEB780" w14:textId="29F484AA" w:rsidR="00C150A7" w:rsidRDefault="007E066D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744256" behindDoc="0" locked="0" layoutInCell="1" allowOverlap="1" wp14:anchorId="7493767B" wp14:editId="05588A28">
            <wp:simplePos x="0" y="0"/>
            <wp:positionH relativeFrom="page">
              <wp:posOffset>-34925</wp:posOffset>
            </wp:positionH>
            <wp:positionV relativeFrom="paragraph">
              <wp:posOffset>-915703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26E" w:rsidRPr="00501EC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2C342E47">
                <wp:simplePos x="0" y="0"/>
                <wp:positionH relativeFrom="column">
                  <wp:posOffset>1116965</wp:posOffset>
                </wp:positionH>
                <wp:positionV relativeFrom="paragraph">
                  <wp:posOffset>-102235</wp:posOffset>
                </wp:positionV>
                <wp:extent cx="4397071" cy="341906"/>
                <wp:effectExtent l="0" t="0" r="0" b="1270"/>
                <wp:wrapNone/>
                <wp:docPr id="217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1FD75627" w:rsidR="00501EC5" w:rsidRPr="00501EC5" w:rsidRDefault="00501EC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8.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F7E3" id="_x0000_s1029" type="#_x0000_t202" href="https://www.dindersi.com/icerik/din-kulturu-ve-ahlak-bilgisi-c93" style="position:absolute;left:0;text-align:left;margin-left:87.95pt;margin-top:-8.05pt;width:346.2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" o:button="t" filled="f" stroked="f">
                <v:fill o:detectmouseclick="t"/>
                <v:textbox>
                  <w:txbxContent>
                    <w:p w14:paraId="35A21D3F" w14:textId="1FD75627" w:rsidR="00501EC5" w:rsidRPr="00501EC5" w:rsidRDefault="00501EC5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8.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</w:p>
    <w:p w14:paraId="631BF716" w14:textId="1EFEB9A6" w:rsidR="00C150A7" w:rsidRDefault="00270EB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08E204A2">
                <wp:simplePos x="0" y="0"/>
                <wp:positionH relativeFrom="column">
                  <wp:posOffset>3133118</wp:posOffset>
                </wp:positionH>
                <wp:positionV relativeFrom="paragraph">
                  <wp:posOffset>7785321</wp:posOffset>
                </wp:positionV>
                <wp:extent cx="2488758" cy="516835"/>
                <wp:effectExtent l="0" t="0" r="0" b="0"/>
                <wp:wrapNone/>
                <wp:docPr id="18" name="Dikdörtgen 1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758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15FB36" id="Dikdörtgen 18" o:spid="_x0000_s1026" href="http://www.ddyayinlari.com/" style="position:absolute;margin-left:246.7pt;margin-top:613pt;width:195.95pt;height:40.7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61D8822E">
                <wp:simplePos x="0" y="0"/>
                <wp:positionH relativeFrom="column">
                  <wp:posOffset>962301</wp:posOffset>
                </wp:positionH>
                <wp:positionV relativeFrom="paragraph">
                  <wp:posOffset>7784741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C8D2A9" id="Dikdörtgen 15" o:spid="_x0000_s1026" href="http://www.dindersi.com/" style="position:absolute;margin-left:75.75pt;margin-top:612.9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" o:button="t" filled="f" stroked="f" strokeweight="2pt">
                <v:fill o:detectmouseclick="t"/>
              </v:rect>
            </w:pict>
          </mc:Fallback>
        </mc:AlternateContent>
      </w: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36250DA2" w:rsidR="00ED5112" w:rsidRDefault="0038726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0A668BD8">
                <wp:simplePos x="0" y="0"/>
                <wp:positionH relativeFrom="margin">
                  <wp:posOffset>4410075</wp:posOffset>
                </wp:positionH>
                <wp:positionV relativeFrom="paragraph">
                  <wp:posOffset>5198110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9801B7" id="Oval 14" o:spid="_x0000_s1026" href="https://www.youtube.com/@dindersi-com" style="position:absolute;margin-left:347.25pt;margin-top:409.3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jvqzJu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70265A63">
                <wp:simplePos x="0" y="0"/>
                <wp:positionH relativeFrom="margin">
                  <wp:posOffset>2982595</wp:posOffset>
                </wp:positionH>
                <wp:positionV relativeFrom="paragraph">
                  <wp:posOffset>5197475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19B04D" id="Oval 13" o:spid="_x0000_s1026" href="https://www.facebook.com/ddyayinlari/" style="position:absolute;margin-left:234.85pt;margin-top:409.2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/agtZ4AAAAAsBAAAPAAAAZHJz&#10;L2Rvd25yZXYueG1sTI9RS8MwFIXfBf9DuIJvLp3amNSmY4giDhWc8z1rrk2wSUqTbvXfG5/08XI+&#10;zvluvZpdTw44Rhu8hOWiAIK+Ddr6TsLu/eGCA4lJea364FHCN0ZYNacntap0OPo3PGxTR3KJj5WS&#10;YFIaKkpja9CpuAgD+px9htGplM+xo3pUx1zuenpZFIw6ZX1eMGrAO4Pt13ZyEjpuN5N5/hDl7l4I&#10;y9b49PL4KuX52by+BZJwTn8w/OpndWiy0z5MXkfSS7hm4iajEviSl0AyUbIrBmQvQRScAW1q+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A/agtZ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6CEC15C">
                <wp:simplePos x="0" y="0"/>
                <wp:positionH relativeFrom="column">
                  <wp:posOffset>1348105</wp:posOffset>
                </wp:positionH>
                <wp:positionV relativeFrom="paragraph">
                  <wp:posOffset>5217795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895CF3" id="Oval 12" o:spid="_x0000_s1026" href="https://www.instagram.com/ddy_yayinlari/" style="position:absolute;margin-left:106.15pt;margin-top:410.8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kByOQ+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4037B302">
                <wp:simplePos x="0" y="0"/>
                <wp:positionH relativeFrom="column">
                  <wp:posOffset>3383915</wp:posOffset>
                </wp:positionH>
                <wp:positionV relativeFrom="paragraph">
                  <wp:posOffset>2691130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AD44C6" id="Oval 8" o:spid="_x0000_s1026" href="https://t.me/dindersicom" style="position:absolute;margin-left:266.45pt;margin-top:211.9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rSfCp4QAAAAsBAAAPAAAAZHJzL2Rv&#10;d25yZXYueG1sTI/BTsMwEETvSPyDtUjcqNOUhCTEqSoEQlSARCl3N15ii9iOYqcNf89yguNqnmbf&#10;1OvZ9uyIYzDeCVguEmDoWq+M6wTs3x+uCmAhSqdk7x0K+MYA6+b8rJaV8if3hsdd7BiVuFBJATrG&#10;oeI8tBqtDAs/oKPs049WRjrHjqtRnqjc9jxNkpxbaRx90HLAO43t126yArrCbCf9/FFm+/uyNPkG&#10;n14eX4W4vJg3t8AizvEPhl99UoeGnA5+ciqwXkC2SktCBVynK9pARF4kObADRTfLDHhT8/8bmh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a0nwqe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33DB1E0E">
                <wp:simplePos x="0" y="0"/>
                <wp:positionH relativeFrom="column">
                  <wp:posOffset>2343150</wp:posOffset>
                </wp:positionH>
                <wp:positionV relativeFrom="paragraph">
                  <wp:posOffset>2694305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0E2BDB" id="Oval 9" o:spid="_x0000_s1026" href="https://t.me/DinDersiTurkiyeZumresi" style="position:absolute;margin-left:184.5pt;margin-top:212.15pt;width:73.85pt;height:7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072C5B13">
                <wp:simplePos x="0" y="0"/>
                <wp:positionH relativeFrom="column">
                  <wp:posOffset>4167505</wp:posOffset>
                </wp:positionH>
                <wp:positionV relativeFrom="paragraph">
                  <wp:posOffset>78740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F84F71" id="Oval 7" o:spid="_x0000_s1026" href="https://chat.whatsapp.com/1l65VLvh4c2GwvOLzCJUUo" style="position:absolute;margin-left:328.15pt;margin-top:6.2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44SgC3wAAAAoBAAAPAAAAZHJzL2Rv&#10;d25yZXYueG1sTI/BTsMwEETvSPyDtUjcqN3SWkkap6oQCIEAidLe3XhJLGI7ip02/D3LCY478zQ7&#10;U24m17ETDtEGr2A+E8DQ18FY3yjYfzzcZMBi0t7oLnhU8I0RNtXlRakLE87+HU+71DAK8bHQCtqU&#10;+oLzWLfodJyFHj15n2FwOtE5NNwM+kzhruMLISR32nr60Ooe71qsv3ajU9Bk9nlsXw75an+f51Zu&#10;8en18U2p66tpuwaWcEp/MPzWp+pQUadjGL2JrFMgV/KWUDIWS2AEZGJJ444kSDEHXpX8/4TqB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PjhKAL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2A57D8FE">
                <wp:simplePos x="0" y="0"/>
                <wp:positionH relativeFrom="column">
                  <wp:posOffset>2728595</wp:posOffset>
                </wp:positionH>
                <wp:positionV relativeFrom="paragraph">
                  <wp:posOffset>78105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B6494B" id="Oval 6" o:spid="_x0000_s1026" href="https://chat.whatsapp.com/Flg4Iy7vRGqIRQYk23TONo" style="position:absolute;margin-left:214.85pt;margin-top:6.15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RY1cE4AAAAAoBAAAPAAAAZHJzL2Rv&#10;d25yZXYueG1sTI/BTsMwDIbvSLxDZCRuLKVs7VqaThMCISaYtDHuWWOaiCapmnQrb485wdH+P/3+&#10;XK0m27ETDsF4J+B2lgBD13hlXCvg8P50swQWonRKdt6hgG8MsKovLypZKn92OzztY8uoxIVSCtAx&#10;9iXnodFoZZj5Hh1ln36wMtI4tFwN8kzltuNpkmTcSuPogpY9PmhsvvajFdAuzWbUrx/F4vBYFCZb&#10;48vb81aI66tpfQ8s4hT/YPjVJ3WoyenoR6cC6wTM0yInlIL0DhgBizyfAzvSIksS4HXF/79Q/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DRY1cE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2A74AC36">
                <wp:simplePos x="0" y="0"/>
                <wp:positionH relativeFrom="column">
                  <wp:posOffset>1296035</wp:posOffset>
                </wp:positionH>
                <wp:positionV relativeFrom="paragraph">
                  <wp:posOffset>85090</wp:posOffset>
                </wp:positionV>
                <wp:extent cx="938254" cy="938254"/>
                <wp:effectExtent l="0" t="0" r="0" b="0"/>
                <wp:wrapNone/>
                <wp:docPr id="5" name="Oval 5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FDC916" id="Oval 5" o:spid="_x0000_s1026" href="https://chat.whatsapp.com/IR0KARlUCd4ItMDPQkjplO" style="position:absolute;margin-left:102.05pt;margin-top:6.7pt;width:73.9pt;height:73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2992" behindDoc="0" locked="0" layoutInCell="1" allowOverlap="1" wp14:anchorId="07658D09" wp14:editId="71A92984">
            <wp:simplePos x="0" y="0"/>
            <wp:positionH relativeFrom="margin">
              <wp:posOffset>-581025</wp:posOffset>
            </wp:positionH>
            <wp:positionV relativeFrom="paragraph">
              <wp:posOffset>-1246505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rPr>
          <w:rFonts w:cstheme="minorHAnsi"/>
          <w:sz w:val="24"/>
          <w:szCs w:val="24"/>
        </w:rPr>
      </w:pPr>
    </w:p>
    <w:sectPr w:rsidR="002B7944" w:rsidRPr="008D43D4" w:rsidSect="0038726E">
      <w:headerReference w:type="default" r:id="rId22"/>
      <w:footerReference w:type="default" r:id="rId23"/>
      <w:footerReference w:type="first" r:id="rId24"/>
      <w:type w:val="continuous"/>
      <w:pgSz w:w="11906" w:h="16838" w:code="9"/>
      <w:pgMar w:top="1010" w:right="849" w:bottom="567" w:left="851" w:header="709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B9B46D" w14:textId="77777777" w:rsidR="00845367" w:rsidRDefault="00845367" w:rsidP="00ED544D">
      <w:r>
        <w:separator/>
      </w:r>
    </w:p>
  </w:endnote>
  <w:endnote w:type="continuationSeparator" w:id="0">
    <w:p w14:paraId="20C2DD18" w14:textId="77777777" w:rsidR="00845367" w:rsidRDefault="00845367" w:rsidP="00ED5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A8B4E" w14:textId="77A7734C" w:rsidR="00ED544D" w:rsidRDefault="00096985">
    <w:pPr>
      <w:pStyle w:val="AltBilgi"/>
    </w:pPr>
    <w:bookmarkStart w:id="3" w:name="_Hlk124933023"/>
    <w:bookmarkStart w:id="4" w:name="_Hlk124933024"/>
    <w:bookmarkStart w:id="5" w:name="_Hlk124933025"/>
    <w:bookmarkStart w:id="6" w:name="_Hlk124933026"/>
    <w:bookmarkStart w:id="7" w:name="_Hlk124933769"/>
    <w:bookmarkStart w:id="8" w:name="_Hlk124933770"/>
    <w:bookmarkStart w:id="9" w:name="_Hlk124933789"/>
    <w:bookmarkStart w:id="10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0" type="#_x0000_t13" style="position:absolute;left:0;text-align:left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3" name="Resim 3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3"/>
    <w:bookmarkEnd w:id="4"/>
    <w:bookmarkEnd w:id="5"/>
    <w:bookmarkEnd w:id="6"/>
    <w:bookmarkEnd w:id="7"/>
    <w:bookmarkEnd w:id="8"/>
    <w:bookmarkEnd w:id="9"/>
    <w:bookmarkEnd w:id="10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CB485" w14:textId="77777777" w:rsidR="00E62283" w:rsidRDefault="00E62283" w:rsidP="00E62283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5163153" wp14:editId="4F6F2347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2" name="Ok: Sağ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414A073" w14:textId="77777777" w:rsidR="00E62283" w:rsidRPr="001016DC" w:rsidRDefault="00E62283" w:rsidP="00E62283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163153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2" o:spid="_x0000_s1031" type="#_x0000_t13" style="position:absolute;left:0;text-align:left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" adj="19934" fillcolor="#fabf8f [1945]" strokecolor="#e36c0a [2409]" strokeweight=".25pt">
              <v:textbox>
                <w:txbxContent>
                  <w:p w14:paraId="0414A073" w14:textId="77777777" w:rsidR="00E62283" w:rsidRPr="001016DC" w:rsidRDefault="00E62283" w:rsidP="00E62283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75A94ABC" wp14:editId="7AA4F65E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" name="Resim 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258C7FE4" wp14:editId="1A131E87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11" name="Resim 1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0ACB3C" w14:textId="77777777" w:rsidR="00845367" w:rsidRDefault="00845367" w:rsidP="00ED544D">
      <w:r>
        <w:separator/>
      </w:r>
    </w:p>
  </w:footnote>
  <w:footnote w:type="continuationSeparator" w:id="0">
    <w:p w14:paraId="3E339079" w14:textId="77777777" w:rsidR="00845367" w:rsidRDefault="00845367" w:rsidP="00ED5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2160" w14:textId="77777777" w:rsidR="00C150A7" w:rsidRDefault="00C150A7" w:rsidP="00C150A7">
    <w:pPr>
      <w:pStyle w:val="stBilgi"/>
      <w:jc w:val="center"/>
    </w:pPr>
    <w:bookmarkStart w:id="2" w:name="_Hlk121295565"/>
    <w:r>
      <w:t>DİN KÜLTÜRÜ VE AHLAK BİLGİSİ</w:t>
    </w:r>
  </w:p>
  <w:p w14:paraId="267D6F43" w14:textId="78F75CA1" w:rsidR="00C150A7" w:rsidRDefault="000661E9" w:rsidP="00C150A7">
    <w:pPr>
      <w:pStyle w:val="stBilgi"/>
      <w:jc w:val="center"/>
    </w:pPr>
    <w:r>
      <w:t>8</w:t>
    </w:r>
    <w:r w:rsidR="00C150A7">
      <w:t xml:space="preserve">. Sınıf </w:t>
    </w:r>
    <w:r w:rsidR="00CB3B7A">
      <w:t>1</w:t>
    </w:r>
    <w:r w:rsidR="00C150A7">
      <w:t>.Dönem 1. Yazılı / Sınav Soruları</w:t>
    </w:r>
  </w:p>
  <w:bookmarkEnd w:id="2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45251"/>
    <w:multiLevelType w:val="hybridMultilevel"/>
    <w:tmpl w:val="2B548CF2"/>
    <w:lvl w:ilvl="0" w:tplc="B90229F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84ECA"/>
    <w:multiLevelType w:val="hybridMultilevel"/>
    <w:tmpl w:val="B0DC8FFC"/>
    <w:lvl w:ilvl="0" w:tplc="58E4B5B0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8D71E1F"/>
    <w:multiLevelType w:val="hybridMultilevel"/>
    <w:tmpl w:val="12E40026"/>
    <w:lvl w:ilvl="0" w:tplc="3D74E6C0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A9043C4"/>
    <w:multiLevelType w:val="hybridMultilevel"/>
    <w:tmpl w:val="FF66B784"/>
    <w:lvl w:ilvl="0" w:tplc="DBB67B7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C7C7FCB"/>
    <w:multiLevelType w:val="hybridMultilevel"/>
    <w:tmpl w:val="8C8C6432"/>
    <w:lvl w:ilvl="0" w:tplc="35C2D0CA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FA65972"/>
    <w:multiLevelType w:val="hybridMultilevel"/>
    <w:tmpl w:val="67C2DB90"/>
    <w:lvl w:ilvl="0" w:tplc="B90229F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EB54BB"/>
    <w:multiLevelType w:val="hybridMultilevel"/>
    <w:tmpl w:val="D7F68D80"/>
    <w:lvl w:ilvl="0" w:tplc="C37AC830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33BD146B"/>
    <w:multiLevelType w:val="hybridMultilevel"/>
    <w:tmpl w:val="654A2606"/>
    <w:lvl w:ilvl="0" w:tplc="1D466B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322F42"/>
    <w:multiLevelType w:val="hybridMultilevel"/>
    <w:tmpl w:val="FC58500A"/>
    <w:lvl w:ilvl="0" w:tplc="28104A98">
      <w:start w:val="1"/>
      <w:numFmt w:val="upperLetter"/>
      <w:lvlText w:val="%1)"/>
      <w:lvlJc w:val="left"/>
      <w:pPr>
        <w:ind w:left="1068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396D3CFD"/>
    <w:multiLevelType w:val="hybridMultilevel"/>
    <w:tmpl w:val="955A1FCE"/>
    <w:lvl w:ilvl="0" w:tplc="84C62456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890F18"/>
    <w:multiLevelType w:val="hybridMultilevel"/>
    <w:tmpl w:val="7408F532"/>
    <w:lvl w:ilvl="0" w:tplc="19146816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99C6560"/>
    <w:multiLevelType w:val="hybridMultilevel"/>
    <w:tmpl w:val="CB7834BA"/>
    <w:lvl w:ilvl="0" w:tplc="98C09C3C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B5158AD"/>
    <w:multiLevelType w:val="hybridMultilevel"/>
    <w:tmpl w:val="B89CEB36"/>
    <w:lvl w:ilvl="0" w:tplc="921CB052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42E0600E"/>
    <w:multiLevelType w:val="hybridMultilevel"/>
    <w:tmpl w:val="7D1AF632"/>
    <w:lvl w:ilvl="0" w:tplc="5D585620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445A60A5"/>
    <w:multiLevelType w:val="hybridMultilevel"/>
    <w:tmpl w:val="F78E8AA8"/>
    <w:lvl w:ilvl="0" w:tplc="36A604F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76F33BF"/>
    <w:multiLevelType w:val="hybridMultilevel"/>
    <w:tmpl w:val="9E2CA8EE"/>
    <w:lvl w:ilvl="0" w:tplc="4D901330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8F64C2F"/>
    <w:multiLevelType w:val="hybridMultilevel"/>
    <w:tmpl w:val="0598DE7A"/>
    <w:lvl w:ilvl="0" w:tplc="2EC473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062545"/>
    <w:multiLevelType w:val="hybridMultilevel"/>
    <w:tmpl w:val="A238E5C0"/>
    <w:lvl w:ilvl="0" w:tplc="BD608A0E">
      <w:start w:val="1"/>
      <w:numFmt w:val="upperLetter"/>
      <w:lvlText w:val="%1)"/>
      <w:lvlJc w:val="left"/>
      <w:pPr>
        <w:ind w:left="142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48" w:hanging="360"/>
      </w:pPr>
    </w:lvl>
    <w:lvl w:ilvl="2" w:tplc="041F001B" w:tentative="1">
      <w:start w:val="1"/>
      <w:numFmt w:val="lowerRoman"/>
      <w:lvlText w:val="%3."/>
      <w:lvlJc w:val="right"/>
      <w:pPr>
        <w:ind w:left="2868" w:hanging="180"/>
      </w:pPr>
    </w:lvl>
    <w:lvl w:ilvl="3" w:tplc="041F000F" w:tentative="1">
      <w:start w:val="1"/>
      <w:numFmt w:val="decimal"/>
      <w:lvlText w:val="%4."/>
      <w:lvlJc w:val="left"/>
      <w:pPr>
        <w:ind w:left="3588" w:hanging="360"/>
      </w:pPr>
    </w:lvl>
    <w:lvl w:ilvl="4" w:tplc="041F0019" w:tentative="1">
      <w:start w:val="1"/>
      <w:numFmt w:val="lowerLetter"/>
      <w:lvlText w:val="%5."/>
      <w:lvlJc w:val="left"/>
      <w:pPr>
        <w:ind w:left="4308" w:hanging="360"/>
      </w:pPr>
    </w:lvl>
    <w:lvl w:ilvl="5" w:tplc="041F001B" w:tentative="1">
      <w:start w:val="1"/>
      <w:numFmt w:val="lowerRoman"/>
      <w:lvlText w:val="%6."/>
      <w:lvlJc w:val="right"/>
      <w:pPr>
        <w:ind w:left="5028" w:hanging="180"/>
      </w:pPr>
    </w:lvl>
    <w:lvl w:ilvl="6" w:tplc="041F000F" w:tentative="1">
      <w:start w:val="1"/>
      <w:numFmt w:val="decimal"/>
      <w:lvlText w:val="%7."/>
      <w:lvlJc w:val="left"/>
      <w:pPr>
        <w:ind w:left="5748" w:hanging="360"/>
      </w:pPr>
    </w:lvl>
    <w:lvl w:ilvl="7" w:tplc="041F0019" w:tentative="1">
      <w:start w:val="1"/>
      <w:numFmt w:val="lowerLetter"/>
      <w:lvlText w:val="%8."/>
      <w:lvlJc w:val="left"/>
      <w:pPr>
        <w:ind w:left="6468" w:hanging="360"/>
      </w:pPr>
    </w:lvl>
    <w:lvl w:ilvl="8" w:tplc="041F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883BB4"/>
    <w:multiLevelType w:val="hybridMultilevel"/>
    <w:tmpl w:val="CB6C7324"/>
    <w:lvl w:ilvl="0" w:tplc="75B8850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21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212BC7"/>
    <w:multiLevelType w:val="hybridMultilevel"/>
    <w:tmpl w:val="97D2ED2C"/>
    <w:lvl w:ilvl="0" w:tplc="2C22942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D845CB"/>
    <w:multiLevelType w:val="hybridMultilevel"/>
    <w:tmpl w:val="9EE08112"/>
    <w:lvl w:ilvl="0" w:tplc="30C6A2CE">
      <w:start w:val="1"/>
      <w:numFmt w:val="upperLetter"/>
      <w:lvlText w:val="%1)"/>
      <w:lvlJc w:val="left"/>
      <w:pPr>
        <w:ind w:left="2868" w:hanging="360"/>
      </w:pPr>
      <w:rPr>
        <w:rFonts w:hint="default"/>
        <w:b w:val="0"/>
        <w:bCs/>
        <w:sz w:val="22"/>
        <w:szCs w:val="22"/>
      </w:rPr>
    </w:lvl>
    <w:lvl w:ilvl="1" w:tplc="041F0019">
      <w:start w:val="1"/>
      <w:numFmt w:val="lowerLetter"/>
      <w:lvlText w:val="%2."/>
      <w:lvlJc w:val="left"/>
      <w:pPr>
        <w:ind w:left="3588" w:hanging="360"/>
      </w:pPr>
    </w:lvl>
    <w:lvl w:ilvl="2" w:tplc="041F001B" w:tentative="1">
      <w:start w:val="1"/>
      <w:numFmt w:val="lowerRoman"/>
      <w:lvlText w:val="%3."/>
      <w:lvlJc w:val="right"/>
      <w:pPr>
        <w:ind w:left="4308" w:hanging="180"/>
      </w:pPr>
    </w:lvl>
    <w:lvl w:ilvl="3" w:tplc="041F000F" w:tentative="1">
      <w:start w:val="1"/>
      <w:numFmt w:val="decimal"/>
      <w:lvlText w:val="%4."/>
      <w:lvlJc w:val="left"/>
      <w:pPr>
        <w:ind w:left="5028" w:hanging="360"/>
      </w:pPr>
    </w:lvl>
    <w:lvl w:ilvl="4" w:tplc="041F0019" w:tentative="1">
      <w:start w:val="1"/>
      <w:numFmt w:val="lowerLetter"/>
      <w:lvlText w:val="%5."/>
      <w:lvlJc w:val="left"/>
      <w:pPr>
        <w:ind w:left="5748" w:hanging="360"/>
      </w:pPr>
    </w:lvl>
    <w:lvl w:ilvl="5" w:tplc="041F001B" w:tentative="1">
      <w:start w:val="1"/>
      <w:numFmt w:val="lowerRoman"/>
      <w:lvlText w:val="%6."/>
      <w:lvlJc w:val="right"/>
      <w:pPr>
        <w:ind w:left="6468" w:hanging="180"/>
      </w:pPr>
    </w:lvl>
    <w:lvl w:ilvl="6" w:tplc="041F000F" w:tentative="1">
      <w:start w:val="1"/>
      <w:numFmt w:val="decimal"/>
      <w:lvlText w:val="%7."/>
      <w:lvlJc w:val="left"/>
      <w:pPr>
        <w:ind w:left="7188" w:hanging="360"/>
      </w:pPr>
    </w:lvl>
    <w:lvl w:ilvl="7" w:tplc="041F0019" w:tentative="1">
      <w:start w:val="1"/>
      <w:numFmt w:val="lowerLetter"/>
      <w:lvlText w:val="%8."/>
      <w:lvlJc w:val="left"/>
      <w:pPr>
        <w:ind w:left="7908" w:hanging="360"/>
      </w:pPr>
    </w:lvl>
    <w:lvl w:ilvl="8" w:tplc="041F001B" w:tentative="1">
      <w:start w:val="1"/>
      <w:numFmt w:val="lowerRoman"/>
      <w:lvlText w:val="%9."/>
      <w:lvlJc w:val="right"/>
      <w:pPr>
        <w:ind w:left="8628" w:hanging="180"/>
      </w:pPr>
    </w:lvl>
  </w:abstractNum>
  <w:num w:numId="1" w16cid:durableId="1862815648">
    <w:abstractNumId w:val="18"/>
  </w:num>
  <w:num w:numId="2" w16cid:durableId="1368987385">
    <w:abstractNumId w:val="20"/>
  </w:num>
  <w:num w:numId="3" w16cid:durableId="710424297">
    <w:abstractNumId w:val="21"/>
  </w:num>
  <w:num w:numId="4" w16cid:durableId="1304041857">
    <w:abstractNumId w:val="9"/>
  </w:num>
  <w:num w:numId="5" w16cid:durableId="425150606">
    <w:abstractNumId w:val="1"/>
  </w:num>
  <w:num w:numId="6" w16cid:durableId="1781797629">
    <w:abstractNumId w:val="19"/>
  </w:num>
  <w:num w:numId="7" w16cid:durableId="1973559668">
    <w:abstractNumId w:val="15"/>
  </w:num>
  <w:num w:numId="8" w16cid:durableId="217939672">
    <w:abstractNumId w:val="23"/>
  </w:num>
  <w:num w:numId="9" w16cid:durableId="1454247161">
    <w:abstractNumId w:val="16"/>
  </w:num>
  <w:num w:numId="10" w16cid:durableId="1542011270">
    <w:abstractNumId w:val="2"/>
  </w:num>
  <w:num w:numId="11" w16cid:durableId="1984237317">
    <w:abstractNumId w:val="8"/>
  </w:num>
  <w:num w:numId="12" w16cid:durableId="1427918397">
    <w:abstractNumId w:val="13"/>
  </w:num>
  <w:num w:numId="13" w16cid:durableId="952443898">
    <w:abstractNumId w:val="17"/>
  </w:num>
  <w:num w:numId="14" w16cid:durableId="1497114010">
    <w:abstractNumId w:val="6"/>
  </w:num>
  <w:num w:numId="15" w16cid:durableId="1283270254">
    <w:abstractNumId w:val="4"/>
  </w:num>
  <w:num w:numId="16" w16cid:durableId="311758366">
    <w:abstractNumId w:val="7"/>
  </w:num>
  <w:num w:numId="17" w16cid:durableId="1421871885">
    <w:abstractNumId w:val="3"/>
  </w:num>
  <w:num w:numId="18" w16cid:durableId="722749886">
    <w:abstractNumId w:val="12"/>
  </w:num>
  <w:num w:numId="19" w16cid:durableId="969019603">
    <w:abstractNumId w:val="22"/>
  </w:num>
  <w:num w:numId="20" w16cid:durableId="888106603">
    <w:abstractNumId w:val="14"/>
  </w:num>
  <w:num w:numId="21" w16cid:durableId="1334839648">
    <w:abstractNumId w:val="10"/>
  </w:num>
  <w:num w:numId="22" w16cid:durableId="1760058522">
    <w:abstractNumId w:val="5"/>
  </w:num>
  <w:num w:numId="23" w16cid:durableId="1089159858">
    <w:abstractNumId w:val="0"/>
  </w:num>
  <w:num w:numId="24" w16cid:durableId="1651707681">
    <w:abstractNumId w:val="1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C62"/>
    <w:rsid w:val="0000303E"/>
    <w:rsid w:val="000038EB"/>
    <w:rsid w:val="00025BCF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8726E"/>
    <w:rsid w:val="003957B1"/>
    <w:rsid w:val="003A1D96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C4D71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707FFC"/>
    <w:rsid w:val="00714F08"/>
    <w:rsid w:val="007841BD"/>
    <w:rsid w:val="00797BD9"/>
    <w:rsid w:val="007A0FAF"/>
    <w:rsid w:val="007B2670"/>
    <w:rsid w:val="007E066D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77DD0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11869"/>
    <w:rsid w:val="00B67338"/>
    <w:rsid w:val="00BC0CF0"/>
    <w:rsid w:val="00C026B1"/>
    <w:rsid w:val="00C150A7"/>
    <w:rsid w:val="00C23134"/>
    <w:rsid w:val="00C27595"/>
    <w:rsid w:val="00C87FD4"/>
    <w:rsid w:val="00CB3B7A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B5596"/>
    <w:rsid w:val="00DB6FB8"/>
    <w:rsid w:val="00E62283"/>
    <w:rsid w:val="00E709B5"/>
    <w:rsid w:val="00E71579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1869"/>
    <w:pPr>
      <w:spacing w:after="0" w:line="240" w:lineRule="auto"/>
      <w:ind w:left="284"/>
    </w:pPr>
    <w:rPr>
      <w:sz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B11869"/>
    <w:pPr>
      <w:numPr>
        <w:numId w:val="4"/>
      </w:numPr>
      <w:spacing w:after="120"/>
      <w:ind w:left="113" w:hanging="113"/>
      <w:jc w:val="both"/>
    </w:pPr>
    <w:rPr>
      <w:rFonts w:ascii="Calibri" w:eastAsia="Calibri" w:hAnsi="Calibri" w:cs="Arial"/>
      <w:color w:val="000000"/>
      <w:szCs w:val="16"/>
    </w:rPr>
  </w:style>
  <w:style w:type="paragraph" w:customStyle="1" w:styleId="SEENEKLER">
    <w:name w:val="SEÇENEKLER"/>
    <w:basedOn w:val="Normal"/>
    <w:autoRedefine/>
    <w:qFormat/>
    <w:rsid w:val="007E066D"/>
    <w:pPr>
      <w:numPr>
        <w:numId w:val="1"/>
      </w:numPr>
      <w:jc w:val="both"/>
    </w:pPr>
    <w:rPr>
      <w:rFonts w:ascii="Calibri" w:eastAsia="Calibri" w:hAnsi="Calibri" w:cs="Arial"/>
      <w:szCs w:val="16"/>
    </w:rPr>
  </w:style>
  <w:style w:type="paragraph" w:customStyle="1" w:styleId="AIKLAMA">
    <w:name w:val="AÇIKLAMA"/>
    <w:basedOn w:val="Normal"/>
    <w:next w:val="SORUMETN"/>
    <w:qFormat/>
    <w:rsid w:val="00B11869"/>
    <w:pPr>
      <w:spacing w:after="120"/>
      <w:jc w:val="both"/>
    </w:pPr>
    <w:rPr>
      <w:rFonts w:ascii="Calibri" w:eastAsia="Calibri" w:hAnsi="Calibri" w:cs="Arial"/>
      <w:b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B11869"/>
    <w:rPr>
      <w:rFonts w:ascii="Calibri" w:eastAsia="Calibri" w:hAnsi="Calibri" w:cs="Arial"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5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@dindersi-com" TargetMode="External"/><Relationship Id="rId18" Type="http://schemas.openxmlformats.org/officeDocument/2006/relationships/hyperlink" Target="https://chat.whatsapp.com/1l65VLvh4c2GwvOLzCJUUo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://www.dindersi.com" TargetMode="External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chat.whatsapp.com/IR0KARlUCd4ItMDPQkjpl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dyayinlari.com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https://chat.whatsapp.com/Flg4Iy7vRGqIRQYk23TON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EA440B-D976-4060-845B-1B6BBD0A9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22</TotalTime>
  <Pages>5</Pages>
  <Words>1545</Words>
  <Characters>8809</Characters>
  <Application>Microsoft Office Word</Application>
  <DocSecurity>0</DocSecurity>
  <Lines>73</Lines>
  <Paragraphs>20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MASTER_DIZGI</cp:lastModifiedBy>
  <cp:revision>3</cp:revision>
  <cp:lastPrinted>2022-12-07T14:03:00Z</cp:lastPrinted>
  <dcterms:created xsi:type="dcterms:W3CDTF">2023-01-27T12:41:00Z</dcterms:created>
  <dcterms:modified xsi:type="dcterms:W3CDTF">2023-02-14T13:08:00Z</dcterms:modified>
</cp:coreProperties>
</file>