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2D25D178" w:rsidR="00151DA8" w:rsidRDefault="0079008B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7605E07" w:rsidR="00151DA8" w:rsidRDefault="00980FF5" w:rsidP="0079008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9008B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9008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AD58E26" w14:textId="78835FC7" w:rsidR="0079008B" w:rsidRDefault="0079008B" w:rsidP="0079008B">
      <w:pPr>
        <w:pStyle w:val="SORUMETN"/>
      </w:pPr>
      <w:r w:rsidRPr="0079008B">
        <w:t xml:space="preserve">İslam alimleri insanı ahlaki yönden hangi </w:t>
      </w:r>
      <w:proofErr w:type="gramStart"/>
      <w:r w:rsidRPr="0079008B">
        <w:t>4  erdem</w:t>
      </w:r>
      <w:proofErr w:type="gramEnd"/>
      <w:r w:rsidRPr="0079008B">
        <w:t xml:space="preserve"> üzerinden ele  almışlardır. Yazınız 10 P</w:t>
      </w:r>
    </w:p>
    <w:p w14:paraId="62FE5E8F" w14:textId="537E8B2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8AD7D5C" w14:textId="72AF079D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FC40008" w14:textId="5D41FF4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7EA6456" w14:textId="06181D86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6314ED5" w14:textId="0CAA2137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5C8FAAB" w14:textId="3A455B1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1C493FE" w14:textId="3D6E3CC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1D19237" w14:textId="0FE33561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DBB3966" w14:textId="1A838536" w:rsidR="0079008B" w:rsidRDefault="0079008B" w:rsidP="0079008B">
      <w:pPr>
        <w:pStyle w:val="SORUMETN"/>
      </w:pPr>
      <w:r w:rsidRPr="0079008B">
        <w:t>Kul hakkı neden önemlidir, açıklayınız. 10 P</w:t>
      </w:r>
    </w:p>
    <w:p w14:paraId="429A1A38" w14:textId="2CECB9A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099FC74" w14:textId="7E76B2F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ABDDE11" w14:textId="50FD0EB6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72A4279" w14:textId="4B44D414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A88DEFB" w14:textId="5FDF033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98C6D58" w14:textId="6B4B7A3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99BB6F7" w14:textId="75C703A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EE453BE" w14:textId="486D88D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D27CB2B" w14:textId="6AA9FE65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691575D" w14:textId="60D1492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7EF2F42" w14:textId="77777777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295BF9E" w14:textId="0DF4E0A1" w:rsidR="0079008B" w:rsidRDefault="0079008B" w:rsidP="0079008B">
      <w:pPr>
        <w:pStyle w:val="SORUMETN"/>
      </w:pPr>
      <w:r w:rsidRPr="0079008B">
        <w:t>İslam göre iyi ve kötü sayılan hususlara 5 er tane örnek yazınız 10 P</w:t>
      </w:r>
    </w:p>
    <w:p w14:paraId="065A3850" w14:textId="4E2F14E7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F41B276" w14:textId="1668633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DB1E7E7" w14:textId="6D1A5CFC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76E281C" w14:textId="480577B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4CD79A6" w14:textId="29C09F8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DB60B03" w14:textId="2BD158A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9436526" w14:textId="498C3227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26CE9B9" w14:textId="474F12B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F8E7670" w14:textId="77777777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5E4E7C4" w14:textId="77777777" w:rsidR="0079008B" w:rsidRPr="0079008B" w:rsidRDefault="0079008B" w:rsidP="0079008B">
      <w:pPr>
        <w:pStyle w:val="SORUMETN"/>
        <w:numPr>
          <w:ilvl w:val="0"/>
          <w:numId w:val="0"/>
        </w:numPr>
        <w:ind w:left="113"/>
      </w:pPr>
    </w:p>
    <w:p w14:paraId="299C1C1A" w14:textId="57626CBF" w:rsidR="0079008B" w:rsidRDefault="0079008B" w:rsidP="0079008B">
      <w:pPr>
        <w:pStyle w:val="SORUMETN"/>
      </w:pPr>
      <w:proofErr w:type="spellStart"/>
      <w:r w:rsidRPr="0079008B">
        <w:t>Esmâ</w:t>
      </w:r>
      <w:proofErr w:type="spellEnd"/>
      <w:r w:rsidRPr="0079008B">
        <w:t xml:space="preserve">-i </w:t>
      </w:r>
      <w:proofErr w:type="spellStart"/>
      <w:r w:rsidRPr="0079008B">
        <w:t>Hüsnâ’dan</w:t>
      </w:r>
      <w:proofErr w:type="spellEnd"/>
      <w:r w:rsidRPr="0079008B">
        <w:t xml:space="preserve"> el- </w:t>
      </w:r>
      <w:proofErr w:type="spellStart"/>
      <w:r w:rsidRPr="0079008B">
        <w:t>Azîz</w:t>
      </w:r>
      <w:proofErr w:type="spellEnd"/>
      <w:r w:rsidRPr="0079008B">
        <w:t xml:space="preserve"> ismini açıklayınız. 10 P</w:t>
      </w:r>
    </w:p>
    <w:p w14:paraId="75F2AEDB" w14:textId="7A2AEEB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C1580C8" w14:textId="3FFA547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1866073" w14:textId="1B2ED6C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EF1355A" w14:textId="3698AC7A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A1DA069" w14:textId="7D9F98A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EB168C8" w14:textId="270DC090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5A10A2F" w14:textId="1E109DE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E8708F9" w14:textId="1D70390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548DC6B" w14:textId="073CE006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FB1099F" w14:textId="6805D5E1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16250D3" w14:textId="42EB0A08" w:rsidR="0079008B" w:rsidRDefault="0079008B" w:rsidP="0079008B">
      <w:pPr>
        <w:pStyle w:val="SORUMETN"/>
      </w:pPr>
      <w:proofErr w:type="spellStart"/>
      <w:r w:rsidRPr="000F61E3">
        <w:t>Esmâ</w:t>
      </w:r>
      <w:proofErr w:type="spellEnd"/>
      <w:r w:rsidRPr="000F61E3">
        <w:t xml:space="preserve">-i </w:t>
      </w:r>
      <w:proofErr w:type="spellStart"/>
      <w:proofErr w:type="gramStart"/>
      <w:r w:rsidRPr="000F61E3">
        <w:t>Hüsnâ’dan</w:t>
      </w:r>
      <w:proofErr w:type="spellEnd"/>
      <w:r w:rsidRPr="000F61E3">
        <w:t xml:space="preserve">  er</w:t>
      </w:r>
      <w:proofErr w:type="gramEnd"/>
      <w:r w:rsidRPr="000F61E3">
        <w:t>-Rahman isimlerini açıklayınız 10 P</w:t>
      </w:r>
    </w:p>
    <w:p w14:paraId="4DECA0F5" w14:textId="09E7BEDC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A91A7F6" w14:textId="60E53805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4A305BC" w14:textId="0D1FE90C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C3C2C7B" w14:textId="4B832A3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1F7A7C0" w14:textId="14EB1877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A164B0D" w14:textId="6449F694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4858933" w14:textId="11ED1F8E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center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9008B" w14:paraId="358F2F6F" w14:textId="77777777" w:rsidTr="0079008B">
        <w:tc>
          <w:tcPr>
            <w:tcW w:w="4738" w:type="dxa"/>
          </w:tcPr>
          <w:p w14:paraId="262005E7" w14:textId="77777777" w:rsidR="0079008B" w:rsidRDefault="0079008B" w:rsidP="0079008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9008B" w14:paraId="25D21827" w14:textId="77777777" w:rsidTr="0079008B">
        <w:tc>
          <w:tcPr>
            <w:tcW w:w="4738" w:type="dxa"/>
          </w:tcPr>
          <w:p w14:paraId="511B77DC" w14:textId="77777777" w:rsidR="0079008B" w:rsidRDefault="0079008B" w:rsidP="0079008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9008B" w14:paraId="6978685C" w14:textId="77777777" w:rsidTr="0079008B">
        <w:tc>
          <w:tcPr>
            <w:tcW w:w="4738" w:type="dxa"/>
          </w:tcPr>
          <w:p w14:paraId="07F552DC" w14:textId="77777777" w:rsidR="0079008B" w:rsidRDefault="0079008B" w:rsidP="0079008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0E03CA3" w14:textId="45831FF1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26D3B83" w14:textId="4390FE0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C6F6DC0" w14:textId="77777777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A16201A" w14:textId="49D23298" w:rsidR="0079008B" w:rsidRDefault="0079008B" w:rsidP="0079008B">
      <w:pPr>
        <w:pStyle w:val="SORUMETN"/>
      </w:pPr>
      <w:r w:rsidRPr="0079008B">
        <w:t>İslam’ın temizliğe verdiği önem hakkında bir ayet meali ve 1 hadis yazarak kısaca açıklayınız 10 P</w:t>
      </w:r>
    </w:p>
    <w:p w14:paraId="1FEBD4E0" w14:textId="35525F2E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41A3E54" w14:textId="6DD5F574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4365448" w14:textId="734C32C8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D4520AF" w14:textId="7003C77E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C091885" w14:textId="63FE87F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6B242C1" w14:textId="6FB7B8E8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63D9177" w14:textId="330285B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2D12862" w14:textId="2D06FC16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001B296" w14:textId="5C2CDFC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FBB2962" w14:textId="44880672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DDA5251" w14:textId="77777777" w:rsidR="0079008B" w:rsidRPr="0079008B" w:rsidRDefault="0079008B" w:rsidP="0079008B">
      <w:pPr>
        <w:pStyle w:val="sorubilgisistili"/>
      </w:pPr>
      <w:r w:rsidRPr="0079008B">
        <w:t xml:space="preserve">Kur’an-ı Kerim’de “Ey </w:t>
      </w:r>
      <w:proofErr w:type="gramStart"/>
      <w:r w:rsidRPr="0079008B">
        <w:t>Ademoğulları</w:t>
      </w:r>
      <w:proofErr w:type="gramEnd"/>
      <w:r w:rsidRPr="0079008B">
        <w:t>! Her mescitte güzel ve temiz elbiselerinizi giyinin... “buyurmuştur</w:t>
      </w:r>
    </w:p>
    <w:p w14:paraId="5D83B32E" w14:textId="316C0EF1" w:rsidR="0079008B" w:rsidRDefault="0079008B" w:rsidP="0079008B">
      <w:pPr>
        <w:pStyle w:val="SORUMETN"/>
      </w:pPr>
      <w:r w:rsidRPr="0079008B">
        <w:t>Yukarıdaki ayeti açıklayınız</w:t>
      </w:r>
    </w:p>
    <w:p w14:paraId="198610FD" w14:textId="474680C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6C7BF23" w14:textId="67FCA84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2D0DB0C" w14:textId="0170561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DA39E6D" w14:textId="19018EEC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BD4B213" w14:textId="59C0618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46AAE7E" w14:textId="4BB4FCED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FE2EA49" w14:textId="677B3019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F56663A" w14:textId="509C87E6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3514CF3" w14:textId="009529D9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07DCCD2" w14:textId="75732CBD" w:rsidR="0079008B" w:rsidRDefault="0079008B" w:rsidP="0079008B">
      <w:pPr>
        <w:pStyle w:val="SORUMETN"/>
      </w:pPr>
      <w:r w:rsidRPr="0079008B">
        <w:t xml:space="preserve">Temizlik kaça </w:t>
      </w:r>
      <w:proofErr w:type="gramStart"/>
      <w:r w:rsidRPr="0079008B">
        <w:t>ayrılır  yazınız</w:t>
      </w:r>
      <w:proofErr w:type="gramEnd"/>
      <w:r w:rsidRPr="0079008B">
        <w:t xml:space="preserve"> 10 P</w:t>
      </w:r>
    </w:p>
    <w:p w14:paraId="5E8856BB" w14:textId="2F7423EB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592BC00" w14:textId="3943065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5B583118" w14:textId="6160439A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50E5BA3" w14:textId="52DE5D3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37AC1C58" w14:textId="60C8295E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9E7ED56" w14:textId="5188F58D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E40FF10" w14:textId="6E85BE4F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BE2D111" w14:textId="77777777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527575A" w14:textId="7BF10E63" w:rsidR="0079008B" w:rsidRDefault="0079008B" w:rsidP="0079008B">
      <w:pPr>
        <w:pStyle w:val="SORUMETN"/>
      </w:pPr>
      <w:r w:rsidRPr="0079008B">
        <w:t>Maddi Temizlik ne demektir, örnek vererek açıklayınız 10 P</w:t>
      </w:r>
    </w:p>
    <w:p w14:paraId="69C1EDF7" w14:textId="4FD2FC43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C2486E1" w14:textId="50575F32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2EBEBF0" w14:textId="6FC729CE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469BB8F3" w14:textId="5F131885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AA082C6" w14:textId="7AC5EBAC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15EF2E88" w14:textId="13D8D36D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0033C309" w14:textId="5CCDD9DA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602B7921" w14:textId="7ED2D5A7" w:rsid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795B72BB" w14:textId="77777777" w:rsidR="0079008B" w:rsidRPr="0079008B" w:rsidRDefault="0079008B" w:rsidP="0079008B">
      <w:pPr>
        <w:pStyle w:val="SEENEKLER"/>
        <w:numPr>
          <w:ilvl w:val="0"/>
          <w:numId w:val="0"/>
        </w:numPr>
        <w:ind w:left="530" w:hanging="360"/>
      </w:pPr>
    </w:p>
    <w:p w14:paraId="214EE0FA" w14:textId="77777777" w:rsidR="0079008B" w:rsidRPr="0079008B" w:rsidRDefault="0079008B" w:rsidP="0079008B">
      <w:pPr>
        <w:pStyle w:val="SORUMETN"/>
      </w:pPr>
      <w:r w:rsidRPr="0079008B">
        <w:t>Hükmi temizliği açıklayınız 10 P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444D74EE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B48723B" w:rsidR="00E709B5" w:rsidRDefault="006A0BC0">
      <w:pPr>
        <w:rPr>
          <w:rFonts w:cstheme="minorHAnsi"/>
          <w:sz w:val="24"/>
          <w:szCs w:val="24"/>
        </w:rPr>
      </w:pPr>
      <w:bookmarkStart w:id="2" w:name="_GoBack"/>
      <w:bookmarkEnd w:id="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008B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79008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55BC4-D655-4AE5-99CA-EA563663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2024-12-20T07:25:00Z</dcterms:created>
  <dcterms:modified xsi:type="dcterms:W3CDTF">2024-12-20T07:25:00Z</dcterms:modified>
</cp:coreProperties>
</file>