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17D62B3E" w:rsidR="00151DA8" w:rsidRDefault="00C422E1" w:rsidP="00151DA8">
            <w:pPr>
              <w:pStyle w:val="AIKMETN"/>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253D6431" w:rsidR="00151DA8" w:rsidRDefault="00980FF5" w:rsidP="00151DA8">
            <w:pPr>
              <w:pStyle w:val="AIKMETN"/>
              <w:spacing w:before="0" w:after="0"/>
              <w:ind w:left="0" w:firstLine="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4F2E9F">
              <w:rPr>
                <w:rFonts w:asciiTheme="minorHAnsi" w:hAnsiTheme="minorHAnsi"/>
                <w:b/>
                <w:iCs/>
                <w:sz w:val="24"/>
                <w:szCs w:val="24"/>
              </w:rPr>
              <w:t>1</w:t>
            </w:r>
            <w:r w:rsidR="00151DA8" w:rsidRPr="000E4DCF">
              <w:rPr>
                <w:rFonts w:asciiTheme="minorHAnsi" w:hAnsiTheme="minorHAnsi"/>
                <w:b/>
                <w:iCs/>
                <w:sz w:val="24"/>
                <w:szCs w:val="24"/>
              </w:rPr>
              <w:t xml:space="preserve">.Dönem </w:t>
            </w:r>
            <w:r w:rsidR="00C422E1">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1124A1A8" w14:textId="31D0C9D0" w:rsidR="00C422E1" w:rsidRDefault="00C422E1" w:rsidP="00C422E1">
      <w:pPr>
        <w:pStyle w:val="SORUMETN"/>
      </w:pPr>
      <w:r w:rsidRPr="0017760B">
        <w:t>Peygamberimizin İslam’a ilk davet süreci hakkında bilgi veriniz 10 P</w:t>
      </w:r>
    </w:p>
    <w:p w14:paraId="31DB090E" w14:textId="3AF7256B" w:rsidR="00C422E1" w:rsidRDefault="00C422E1" w:rsidP="00C422E1">
      <w:pPr>
        <w:pStyle w:val="SEENEKLER"/>
        <w:numPr>
          <w:ilvl w:val="0"/>
          <w:numId w:val="0"/>
        </w:numPr>
        <w:ind w:left="530" w:hanging="360"/>
      </w:pPr>
    </w:p>
    <w:p w14:paraId="366350B7" w14:textId="1B1C43F7" w:rsidR="00C422E1" w:rsidRDefault="00C422E1" w:rsidP="00C422E1">
      <w:pPr>
        <w:pStyle w:val="SEENEKLER"/>
        <w:numPr>
          <w:ilvl w:val="0"/>
          <w:numId w:val="0"/>
        </w:numPr>
        <w:ind w:left="530" w:hanging="360"/>
      </w:pPr>
    </w:p>
    <w:p w14:paraId="26681926" w14:textId="0299860C" w:rsidR="00C422E1" w:rsidRDefault="00C422E1" w:rsidP="00C422E1">
      <w:pPr>
        <w:pStyle w:val="SEENEKLER"/>
        <w:numPr>
          <w:ilvl w:val="0"/>
          <w:numId w:val="0"/>
        </w:numPr>
        <w:ind w:left="530" w:hanging="360"/>
      </w:pPr>
    </w:p>
    <w:p w14:paraId="56B83986" w14:textId="7483A83D" w:rsidR="00C422E1" w:rsidRDefault="00C422E1" w:rsidP="00C422E1">
      <w:pPr>
        <w:pStyle w:val="SEENEKLER"/>
        <w:numPr>
          <w:ilvl w:val="0"/>
          <w:numId w:val="0"/>
        </w:numPr>
        <w:ind w:left="530" w:hanging="360"/>
      </w:pPr>
    </w:p>
    <w:p w14:paraId="79DA25D7" w14:textId="40EAA8B5" w:rsidR="00C422E1" w:rsidRDefault="00C422E1" w:rsidP="00C422E1">
      <w:pPr>
        <w:pStyle w:val="SEENEKLER"/>
        <w:numPr>
          <w:ilvl w:val="0"/>
          <w:numId w:val="0"/>
        </w:numPr>
        <w:ind w:left="530" w:hanging="360"/>
      </w:pPr>
    </w:p>
    <w:p w14:paraId="05570E7C" w14:textId="77D35FA5" w:rsidR="00C422E1" w:rsidRDefault="00C422E1" w:rsidP="00C422E1">
      <w:pPr>
        <w:pStyle w:val="SEENEKLER"/>
        <w:numPr>
          <w:ilvl w:val="0"/>
          <w:numId w:val="0"/>
        </w:numPr>
        <w:ind w:left="530" w:hanging="360"/>
      </w:pPr>
    </w:p>
    <w:p w14:paraId="03092A6A" w14:textId="11ACE686" w:rsidR="00C422E1" w:rsidRDefault="00C422E1" w:rsidP="00C422E1">
      <w:pPr>
        <w:pStyle w:val="SEENEKLER"/>
        <w:numPr>
          <w:ilvl w:val="0"/>
          <w:numId w:val="0"/>
        </w:numPr>
        <w:ind w:left="530" w:hanging="360"/>
      </w:pPr>
    </w:p>
    <w:p w14:paraId="31145722" w14:textId="745F8386" w:rsidR="00C422E1" w:rsidRDefault="00C422E1" w:rsidP="00C422E1">
      <w:pPr>
        <w:pStyle w:val="SEENEKLER"/>
        <w:numPr>
          <w:ilvl w:val="0"/>
          <w:numId w:val="0"/>
        </w:numPr>
        <w:ind w:left="530" w:hanging="360"/>
      </w:pPr>
    </w:p>
    <w:p w14:paraId="0F459329" w14:textId="7B2B3986" w:rsidR="00C422E1" w:rsidRDefault="00C422E1" w:rsidP="00C422E1">
      <w:pPr>
        <w:pStyle w:val="SEENEKLER"/>
        <w:numPr>
          <w:ilvl w:val="0"/>
          <w:numId w:val="0"/>
        </w:numPr>
        <w:ind w:left="530" w:hanging="360"/>
      </w:pPr>
    </w:p>
    <w:p w14:paraId="444ABB45" w14:textId="3A8449EF" w:rsidR="00C422E1" w:rsidRDefault="00C422E1" w:rsidP="00C422E1">
      <w:pPr>
        <w:pStyle w:val="SEENEKLER"/>
        <w:numPr>
          <w:ilvl w:val="0"/>
          <w:numId w:val="0"/>
        </w:numPr>
        <w:ind w:left="530" w:hanging="360"/>
      </w:pPr>
    </w:p>
    <w:p w14:paraId="001517B1" w14:textId="443A87D0" w:rsidR="00C422E1" w:rsidRDefault="00C422E1" w:rsidP="00C422E1">
      <w:pPr>
        <w:pStyle w:val="SEENEKLER"/>
        <w:numPr>
          <w:ilvl w:val="0"/>
          <w:numId w:val="0"/>
        </w:numPr>
        <w:ind w:left="530" w:hanging="360"/>
      </w:pPr>
    </w:p>
    <w:p w14:paraId="14791E58" w14:textId="058DC6AD" w:rsidR="00C422E1" w:rsidRDefault="00C422E1" w:rsidP="00C422E1">
      <w:pPr>
        <w:pStyle w:val="SEENEKLER"/>
        <w:numPr>
          <w:ilvl w:val="0"/>
          <w:numId w:val="0"/>
        </w:numPr>
        <w:ind w:left="530" w:hanging="360"/>
      </w:pPr>
    </w:p>
    <w:p w14:paraId="2B0B90DF" w14:textId="75C1936D" w:rsidR="00C422E1" w:rsidRDefault="00C422E1" w:rsidP="00C422E1">
      <w:pPr>
        <w:pStyle w:val="SEENEKLER"/>
        <w:numPr>
          <w:ilvl w:val="0"/>
          <w:numId w:val="0"/>
        </w:numPr>
        <w:ind w:left="530" w:hanging="360"/>
      </w:pPr>
    </w:p>
    <w:p w14:paraId="1E41A354" w14:textId="57238230" w:rsidR="00C422E1" w:rsidRDefault="00C422E1" w:rsidP="00C422E1">
      <w:pPr>
        <w:pStyle w:val="SEENEKLER"/>
        <w:numPr>
          <w:ilvl w:val="0"/>
          <w:numId w:val="0"/>
        </w:numPr>
        <w:ind w:left="530" w:hanging="360"/>
      </w:pPr>
    </w:p>
    <w:p w14:paraId="08465FE1" w14:textId="0ED8F88F" w:rsidR="00C422E1" w:rsidRDefault="00C422E1" w:rsidP="00C422E1">
      <w:pPr>
        <w:pStyle w:val="SEENEKLER"/>
        <w:numPr>
          <w:ilvl w:val="0"/>
          <w:numId w:val="0"/>
        </w:numPr>
        <w:ind w:left="530" w:hanging="360"/>
      </w:pPr>
    </w:p>
    <w:p w14:paraId="34C433CE" w14:textId="77777777" w:rsidR="00C422E1" w:rsidRDefault="00C422E1" w:rsidP="00C422E1">
      <w:pPr>
        <w:pStyle w:val="SEENEKLER"/>
        <w:numPr>
          <w:ilvl w:val="0"/>
          <w:numId w:val="0"/>
        </w:numPr>
        <w:ind w:left="530" w:hanging="360"/>
      </w:pPr>
    </w:p>
    <w:p w14:paraId="359440A4" w14:textId="1380A57B" w:rsidR="00C422E1" w:rsidRDefault="00C422E1" w:rsidP="00C422E1">
      <w:pPr>
        <w:pStyle w:val="SEENEKLER"/>
        <w:numPr>
          <w:ilvl w:val="0"/>
          <w:numId w:val="0"/>
        </w:numPr>
        <w:ind w:left="530" w:hanging="360"/>
      </w:pPr>
    </w:p>
    <w:p w14:paraId="49591841" w14:textId="7A0454C5" w:rsidR="00C422E1" w:rsidRDefault="00C422E1" w:rsidP="00C422E1">
      <w:pPr>
        <w:pStyle w:val="SEENEKLER"/>
        <w:numPr>
          <w:ilvl w:val="0"/>
          <w:numId w:val="0"/>
        </w:numPr>
        <w:ind w:left="530" w:hanging="360"/>
      </w:pPr>
    </w:p>
    <w:p w14:paraId="1334FDA2" w14:textId="77777777" w:rsidR="00C422E1" w:rsidRPr="00C422E1" w:rsidRDefault="00C422E1" w:rsidP="00C422E1">
      <w:pPr>
        <w:pStyle w:val="SEENEKLER"/>
        <w:numPr>
          <w:ilvl w:val="0"/>
          <w:numId w:val="0"/>
        </w:numPr>
        <w:ind w:left="530" w:hanging="360"/>
      </w:pPr>
    </w:p>
    <w:p w14:paraId="455A5DCF" w14:textId="72F2F143" w:rsidR="00C422E1" w:rsidRDefault="00C422E1" w:rsidP="00C422E1">
      <w:pPr>
        <w:pStyle w:val="SORUMETN"/>
      </w:pPr>
      <w:r w:rsidRPr="0017760B">
        <w:t>Mekke’den Medine’ye hicretin sebeplerini yazınız 10 P</w:t>
      </w:r>
    </w:p>
    <w:p w14:paraId="6D1E8721" w14:textId="4732FD7D" w:rsidR="00C422E1" w:rsidRDefault="00C422E1" w:rsidP="00C422E1">
      <w:pPr>
        <w:pStyle w:val="SEENEKLER"/>
        <w:numPr>
          <w:ilvl w:val="0"/>
          <w:numId w:val="0"/>
        </w:numPr>
        <w:ind w:left="530" w:hanging="360"/>
      </w:pPr>
    </w:p>
    <w:p w14:paraId="0A339209" w14:textId="77760CC7" w:rsidR="00C422E1" w:rsidRDefault="00C422E1" w:rsidP="00C422E1">
      <w:pPr>
        <w:pStyle w:val="SEENEKLER"/>
        <w:numPr>
          <w:ilvl w:val="0"/>
          <w:numId w:val="0"/>
        </w:numPr>
        <w:ind w:left="530" w:hanging="360"/>
      </w:pPr>
    </w:p>
    <w:p w14:paraId="06D52043" w14:textId="39436875" w:rsidR="00C422E1" w:rsidRDefault="00C422E1" w:rsidP="00C422E1">
      <w:pPr>
        <w:pStyle w:val="SEENEKLER"/>
        <w:numPr>
          <w:ilvl w:val="0"/>
          <w:numId w:val="0"/>
        </w:numPr>
        <w:ind w:left="530" w:hanging="360"/>
      </w:pPr>
    </w:p>
    <w:p w14:paraId="6A0B1A3B" w14:textId="46FA3F72" w:rsidR="00C422E1" w:rsidRDefault="00C422E1" w:rsidP="00C422E1">
      <w:pPr>
        <w:pStyle w:val="SEENEKLER"/>
        <w:numPr>
          <w:ilvl w:val="0"/>
          <w:numId w:val="0"/>
        </w:numPr>
        <w:ind w:left="530" w:hanging="360"/>
      </w:pPr>
    </w:p>
    <w:p w14:paraId="0960D57B" w14:textId="62EA73B9" w:rsidR="00C422E1" w:rsidRDefault="00C422E1" w:rsidP="00C422E1">
      <w:pPr>
        <w:pStyle w:val="SEENEKLER"/>
        <w:numPr>
          <w:ilvl w:val="0"/>
          <w:numId w:val="0"/>
        </w:numPr>
        <w:ind w:left="530" w:hanging="360"/>
      </w:pPr>
    </w:p>
    <w:p w14:paraId="57666835" w14:textId="0EB89798" w:rsidR="00C422E1" w:rsidRDefault="00C422E1" w:rsidP="00C422E1">
      <w:pPr>
        <w:pStyle w:val="SEENEKLER"/>
        <w:numPr>
          <w:ilvl w:val="0"/>
          <w:numId w:val="0"/>
        </w:numPr>
        <w:ind w:left="530" w:hanging="360"/>
      </w:pPr>
    </w:p>
    <w:p w14:paraId="5A9C49A1" w14:textId="38C19428" w:rsidR="00C422E1" w:rsidRDefault="00C422E1" w:rsidP="00C422E1">
      <w:pPr>
        <w:pStyle w:val="SEENEKLER"/>
        <w:numPr>
          <w:ilvl w:val="0"/>
          <w:numId w:val="0"/>
        </w:numPr>
        <w:ind w:left="530" w:hanging="360"/>
      </w:pPr>
    </w:p>
    <w:p w14:paraId="755DA73B" w14:textId="24E5876F" w:rsidR="00C422E1" w:rsidRDefault="00C422E1" w:rsidP="00C422E1">
      <w:pPr>
        <w:pStyle w:val="SEENEKLER"/>
        <w:numPr>
          <w:ilvl w:val="0"/>
          <w:numId w:val="0"/>
        </w:numPr>
        <w:ind w:left="530" w:hanging="360"/>
      </w:pPr>
    </w:p>
    <w:p w14:paraId="148970B0" w14:textId="77B4CEB9" w:rsidR="00C422E1" w:rsidRDefault="00C422E1" w:rsidP="00C422E1">
      <w:pPr>
        <w:pStyle w:val="SEENEKLER"/>
        <w:numPr>
          <w:ilvl w:val="0"/>
          <w:numId w:val="0"/>
        </w:numPr>
        <w:ind w:left="530" w:hanging="360"/>
      </w:pPr>
    </w:p>
    <w:p w14:paraId="6E6B97A6" w14:textId="30A5B2AB" w:rsidR="00C422E1" w:rsidRDefault="00C422E1" w:rsidP="00C422E1">
      <w:pPr>
        <w:pStyle w:val="SEENEKLER"/>
        <w:numPr>
          <w:ilvl w:val="0"/>
          <w:numId w:val="0"/>
        </w:numPr>
        <w:ind w:left="530" w:hanging="360"/>
      </w:pPr>
    </w:p>
    <w:p w14:paraId="748D087F" w14:textId="376DE786" w:rsidR="00C422E1" w:rsidRDefault="00C422E1" w:rsidP="00C422E1">
      <w:pPr>
        <w:pStyle w:val="SEENEKLER"/>
        <w:numPr>
          <w:ilvl w:val="0"/>
          <w:numId w:val="0"/>
        </w:numPr>
        <w:ind w:left="530" w:hanging="360"/>
      </w:pPr>
    </w:p>
    <w:p w14:paraId="0E57CB49" w14:textId="591E6D8F" w:rsidR="00C422E1" w:rsidRDefault="00C422E1" w:rsidP="00C422E1">
      <w:pPr>
        <w:pStyle w:val="SEENEKLER"/>
        <w:numPr>
          <w:ilvl w:val="0"/>
          <w:numId w:val="0"/>
        </w:numPr>
        <w:ind w:left="530" w:hanging="360"/>
      </w:pPr>
    </w:p>
    <w:p w14:paraId="7F5DF012" w14:textId="51CFDCAC" w:rsidR="00C422E1" w:rsidRDefault="00C422E1" w:rsidP="00C422E1">
      <w:pPr>
        <w:pStyle w:val="SEENEKLER"/>
        <w:numPr>
          <w:ilvl w:val="0"/>
          <w:numId w:val="0"/>
        </w:numPr>
        <w:ind w:left="530" w:hanging="360"/>
      </w:pPr>
    </w:p>
    <w:p w14:paraId="2E518F52" w14:textId="09F418A8" w:rsidR="00C422E1" w:rsidRDefault="00C422E1" w:rsidP="00C422E1">
      <w:pPr>
        <w:pStyle w:val="SEENEKLER"/>
        <w:numPr>
          <w:ilvl w:val="0"/>
          <w:numId w:val="0"/>
        </w:numPr>
        <w:ind w:left="530" w:hanging="360"/>
      </w:pPr>
    </w:p>
    <w:p w14:paraId="74628CAA" w14:textId="03BB5956" w:rsidR="00C422E1" w:rsidRDefault="00C422E1" w:rsidP="00C422E1">
      <w:pPr>
        <w:pStyle w:val="SEENEKLER"/>
        <w:numPr>
          <w:ilvl w:val="0"/>
          <w:numId w:val="0"/>
        </w:numPr>
        <w:ind w:left="530" w:hanging="360"/>
      </w:pPr>
    </w:p>
    <w:p w14:paraId="455EEA38" w14:textId="654C461A" w:rsidR="00C422E1" w:rsidRDefault="00C422E1" w:rsidP="00C422E1">
      <w:pPr>
        <w:pStyle w:val="SEENEKLER"/>
        <w:numPr>
          <w:ilvl w:val="0"/>
          <w:numId w:val="0"/>
        </w:numPr>
        <w:ind w:left="530" w:hanging="360"/>
      </w:pPr>
    </w:p>
    <w:p w14:paraId="3A2A3288" w14:textId="7FE15223" w:rsidR="00C422E1" w:rsidRDefault="00C422E1" w:rsidP="00C422E1">
      <w:pPr>
        <w:pStyle w:val="SEENEKLER"/>
        <w:numPr>
          <w:ilvl w:val="0"/>
          <w:numId w:val="0"/>
        </w:numPr>
        <w:ind w:left="530" w:hanging="360"/>
      </w:pPr>
    </w:p>
    <w:p w14:paraId="0218F48A" w14:textId="126A144C" w:rsidR="00C422E1" w:rsidRDefault="00C422E1" w:rsidP="00C422E1">
      <w:pPr>
        <w:pStyle w:val="SEENEKLER"/>
        <w:numPr>
          <w:ilvl w:val="0"/>
          <w:numId w:val="0"/>
        </w:numPr>
        <w:ind w:left="530" w:hanging="360"/>
      </w:pPr>
    </w:p>
    <w:p w14:paraId="0A996A00" w14:textId="77777777" w:rsidR="00C422E1" w:rsidRPr="00C422E1" w:rsidRDefault="00C422E1" w:rsidP="00C422E1">
      <w:pPr>
        <w:pStyle w:val="SEENEKLER"/>
        <w:numPr>
          <w:ilvl w:val="0"/>
          <w:numId w:val="0"/>
        </w:numPr>
        <w:ind w:left="530" w:hanging="360"/>
      </w:pPr>
    </w:p>
    <w:p w14:paraId="07E89983" w14:textId="660445F8" w:rsidR="00C422E1" w:rsidRDefault="00C422E1" w:rsidP="00C422E1">
      <w:pPr>
        <w:pStyle w:val="SORUMETN"/>
      </w:pPr>
      <w:r w:rsidRPr="0017760B">
        <w:t>. İslam, Yüce Allah tarafından insanların dünya ve ahiret mutluluğunu sağlamak için gönderilen en son ve en mükemmel dindir. İslam dini, dünya hayatının bir imtihan yeri ve geçici bir konaklama yurdu olduğunu belirtir ve asıl gayenin ahiret hayatı olduğunu sık sık vurgular. Dünya ve ahiret</w:t>
      </w:r>
      <w:r>
        <w:t xml:space="preserve"> </w:t>
      </w:r>
      <w:r w:rsidRPr="0017760B">
        <w:t>mutluluğu için dinimiz İslam’ın korunmasını esas aldığı beş temel dokunulmazlıkları yazınız. 10 P</w:t>
      </w:r>
    </w:p>
    <w:p w14:paraId="4CFD16A8" w14:textId="245B0386" w:rsidR="00C422E1" w:rsidRDefault="00C422E1" w:rsidP="00C422E1">
      <w:pPr>
        <w:pStyle w:val="SEENEKLER"/>
        <w:numPr>
          <w:ilvl w:val="0"/>
          <w:numId w:val="0"/>
        </w:numPr>
        <w:ind w:left="530" w:hanging="360"/>
      </w:pPr>
    </w:p>
    <w:p w14:paraId="52A2F303" w14:textId="505190EE" w:rsidR="00C422E1" w:rsidRDefault="00C422E1" w:rsidP="00C422E1">
      <w:pPr>
        <w:pStyle w:val="SEENEKLER"/>
        <w:numPr>
          <w:ilvl w:val="0"/>
          <w:numId w:val="0"/>
        </w:numPr>
        <w:ind w:left="530" w:hanging="360"/>
      </w:pPr>
    </w:p>
    <w:p w14:paraId="6431E84E" w14:textId="69A9DD1D" w:rsidR="00C422E1" w:rsidRDefault="00C422E1" w:rsidP="00C422E1">
      <w:pPr>
        <w:pStyle w:val="SEENEKLER"/>
        <w:numPr>
          <w:ilvl w:val="0"/>
          <w:numId w:val="0"/>
        </w:numPr>
        <w:ind w:left="530" w:hanging="360"/>
      </w:pPr>
    </w:p>
    <w:p w14:paraId="34948724" w14:textId="41112F3E" w:rsidR="00C422E1" w:rsidRDefault="00C422E1" w:rsidP="00C422E1">
      <w:pPr>
        <w:pStyle w:val="SEENEKLER"/>
        <w:numPr>
          <w:ilvl w:val="0"/>
          <w:numId w:val="0"/>
        </w:numPr>
        <w:ind w:left="530" w:hanging="360"/>
      </w:pPr>
    </w:p>
    <w:p w14:paraId="4B4E3C15" w14:textId="1363D450" w:rsidR="00C422E1" w:rsidRDefault="00C422E1" w:rsidP="00C422E1">
      <w:pPr>
        <w:pStyle w:val="SEENEKLER"/>
        <w:numPr>
          <w:ilvl w:val="0"/>
          <w:numId w:val="0"/>
        </w:numPr>
        <w:ind w:left="530" w:hanging="360"/>
      </w:pPr>
    </w:p>
    <w:p w14:paraId="77D4BD01" w14:textId="3763B531" w:rsidR="00C422E1" w:rsidRDefault="00C422E1" w:rsidP="00C422E1">
      <w:pPr>
        <w:pStyle w:val="SEENEKLER"/>
        <w:numPr>
          <w:ilvl w:val="0"/>
          <w:numId w:val="0"/>
        </w:numPr>
        <w:ind w:left="530" w:hanging="360"/>
      </w:pPr>
    </w:p>
    <w:p w14:paraId="072AECF3" w14:textId="14D0D915" w:rsidR="00C422E1" w:rsidRDefault="00C422E1" w:rsidP="00C422E1">
      <w:pPr>
        <w:pStyle w:val="SEENEKLER"/>
        <w:numPr>
          <w:ilvl w:val="0"/>
          <w:numId w:val="0"/>
        </w:numPr>
        <w:ind w:left="530" w:hanging="360"/>
      </w:pPr>
    </w:p>
    <w:p w14:paraId="2B24B3F3" w14:textId="3A184965" w:rsidR="00C422E1" w:rsidRDefault="00C422E1" w:rsidP="00C422E1">
      <w:pPr>
        <w:pStyle w:val="SEENEKLER"/>
        <w:numPr>
          <w:ilvl w:val="0"/>
          <w:numId w:val="0"/>
        </w:numPr>
        <w:ind w:left="530" w:hanging="360"/>
      </w:pPr>
    </w:p>
    <w:p w14:paraId="50C4728B" w14:textId="1B6B29F2" w:rsidR="00C422E1" w:rsidRDefault="00C422E1" w:rsidP="00C422E1">
      <w:pPr>
        <w:pStyle w:val="SEENEKLER"/>
        <w:numPr>
          <w:ilvl w:val="0"/>
          <w:numId w:val="0"/>
        </w:numPr>
        <w:ind w:left="530" w:hanging="360"/>
      </w:pPr>
    </w:p>
    <w:p w14:paraId="7934EE85" w14:textId="77777777" w:rsidR="00C422E1" w:rsidRPr="00C422E1" w:rsidRDefault="00C422E1" w:rsidP="00C422E1">
      <w:pPr>
        <w:pStyle w:val="SEENEKLER"/>
        <w:numPr>
          <w:ilvl w:val="0"/>
          <w:numId w:val="0"/>
        </w:numPr>
        <w:ind w:left="530" w:hanging="360"/>
      </w:pPr>
    </w:p>
    <w:p w14:paraId="20A509FC" w14:textId="5BE849DC" w:rsidR="00C422E1" w:rsidRPr="00C422E1" w:rsidRDefault="00C422E1" w:rsidP="00C422E1">
      <w:pPr>
        <w:pStyle w:val="SORUMETN"/>
      </w:pPr>
      <w:r w:rsidRPr="00C422E1">
        <w:t>“... Kim, bir insanı, bir can karşılığı veya yeryüzünde bir bozgunculuk çıkarmak karşılığı olmaksızın öldürürse, o sanki bütün insanları öldürmüş...” gibi sayılmıştır ayetini açıklayınız 10 P</w:t>
      </w:r>
    </w:p>
    <w:p w14:paraId="79666764" w14:textId="68996BCD" w:rsidR="00C422E1" w:rsidRDefault="00C422E1" w:rsidP="00C422E1">
      <w:pPr>
        <w:pStyle w:val="SEENEKLER"/>
        <w:numPr>
          <w:ilvl w:val="0"/>
          <w:numId w:val="0"/>
        </w:numPr>
        <w:ind w:left="530" w:hanging="360"/>
      </w:pPr>
    </w:p>
    <w:p w14:paraId="60C976B4" w14:textId="2BDBD26D" w:rsidR="00C422E1" w:rsidRDefault="00C422E1" w:rsidP="00C422E1">
      <w:pPr>
        <w:pStyle w:val="SEENEKLER"/>
        <w:numPr>
          <w:ilvl w:val="0"/>
          <w:numId w:val="0"/>
        </w:numPr>
        <w:ind w:left="530" w:hanging="360"/>
      </w:pPr>
    </w:p>
    <w:p w14:paraId="2B245CD1" w14:textId="2D0980C3" w:rsidR="00C422E1" w:rsidRDefault="00C422E1" w:rsidP="00C422E1">
      <w:pPr>
        <w:pStyle w:val="SEENEKLER"/>
        <w:numPr>
          <w:ilvl w:val="0"/>
          <w:numId w:val="0"/>
        </w:numPr>
        <w:ind w:left="530" w:hanging="360"/>
      </w:pPr>
    </w:p>
    <w:p w14:paraId="609D9394" w14:textId="18336D55" w:rsidR="00C422E1" w:rsidRDefault="00C422E1" w:rsidP="00C422E1">
      <w:pPr>
        <w:pStyle w:val="SEENEKLER"/>
        <w:numPr>
          <w:ilvl w:val="0"/>
          <w:numId w:val="0"/>
        </w:numPr>
        <w:ind w:left="530" w:hanging="360"/>
      </w:pPr>
    </w:p>
    <w:p w14:paraId="07F6242F" w14:textId="08D6CB6F" w:rsidR="00C422E1" w:rsidRDefault="00C422E1" w:rsidP="00C422E1">
      <w:pPr>
        <w:pStyle w:val="SEENEKLER"/>
        <w:numPr>
          <w:ilvl w:val="0"/>
          <w:numId w:val="0"/>
        </w:numPr>
        <w:ind w:left="530" w:hanging="360"/>
      </w:pPr>
    </w:p>
    <w:p w14:paraId="3347292E" w14:textId="139F2865" w:rsidR="00C422E1" w:rsidRDefault="00C422E1" w:rsidP="00C422E1">
      <w:pPr>
        <w:pStyle w:val="SEENEKLER"/>
        <w:numPr>
          <w:ilvl w:val="0"/>
          <w:numId w:val="0"/>
        </w:numPr>
        <w:ind w:left="530" w:hanging="360"/>
      </w:pPr>
    </w:p>
    <w:p w14:paraId="5BDD75D8" w14:textId="77777777" w:rsidR="00C422E1" w:rsidRDefault="00C422E1" w:rsidP="00C422E1">
      <w:pPr>
        <w:pStyle w:val="SEENEKLER"/>
        <w:numPr>
          <w:ilvl w:val="0"/>
          <w:numId w:val="0"/>
        </w:numPr>
        <w:ind w:left="530" w:hanging="360"/>
      </w:pPr>
    </w:p>
    <w:p w14:paraId="43C2BD17" w14:textId="093FBFF2" w:rsidR="00C422E1" w:rsidRDefault="00C422E1" w:rsidP="00C422E1">
      <w:pPr>
        <w:pStyle w:val="SEENEKLER"/>
        <w:numPr>
          <w:ilvl w:val="0"/>
          <w:numId w:val="0"/>
        </w:numPr>
        <w:ind w:left="530" w:hanging="360"/>
      </w:pPr>
    </w:p>
    <w:p w14:paraId="6DB35358" w14:textId="13914C29" w:rsidR="00C422E1" w:rsidRDefault="00C422E1" w:rsidP="00C422E1">
      <w:pPr>
        <w:pStyle w:val="SEENEKLER"/>
        <w:numPr>
          <w:ilvl w:val="0"/>
          <w:numId w:val="0"/>
        </w:numPr>
        <w:ind w:left="530" w:hanging="360"/>
      </w:pPr>
    </w:p>
    <w:p w14:paraId="482377AB" w14:textId="13B2AC7F" w:rsidR="00C422E1" w:rsidRDefault="00C422E1" w:rsidP="00C422E1">
      <w:pPr>
        <w:pStyle w:val="SEENEKLER"/>
        <w:numPr>
          <w:ilvl w:val="0"/>
          <w:numId w:val="0"/>
        </w:numPr>
        <w:ind w:left="530" w:hanging="360"/>
      </w:pPr>
    </w:p>
    <w:p w14:paraId="489041A7" w14:textId="61338260" w:rsidR="00C422E1" w:rsidRDefault="00C422E1" w:rsidP="00C422E1">
      <w:pPr>
        <w:pStyle w:val="SEENEKLER"/>
        <w:numPr>
          <w:ilvl w:val="0"/>
          <w:numId w:val="0"/>
        </w:numPr>
        <w:ind w:left="530" w:hanging="360"/>
      </w:pPr>
    </w:p>
    <w:p w14:paraId="101D8D7F" w14:textId="77777777" w:rsidR="00C422E1" w:rsidRDefault="00C422E1" w:rsidP="00C422E1">
      <w:pPr>
        <w:pStyle w:val="SEENEKLER"/>
        <w:numPr>
          <w:ilvl w:val="0"/>
          <w:numId w:val="0"/>
        </w:numPr>
        <w:ind w:left="530" w:hanging="360"/>
      </w:pPr>
    </w:p>
    <w:p w14:paraId="59BF996D" w14:textId="266DD958" w:rsidR="00C422E1" w:rsidRDefault="00C422E1" w:rsidP="00C422E1">
      <w:pPr>
        <w:pStyle w:val="SEENEKLER"/>
        <w:numPr>
          <w:ilvl w:val="0"/>
          <w:numId w:val="0"/>
        </w:numPr>
        <w:ind w:left="530" w:hanging="360"/>
      </w:pPr>
    </w:p>
    <w:p w14:paraId="5F37CA47" w14:textId="7A57E04E" w:rsidR="00C422E1" w:rsidRDefault="00C422E1" w:rsidP="00C422E1">
      <w:pPr>
        <w:pStyle w:val="SEENEKLER"/>
        <w:numPr>
          <w:ilvl w:val="0"/>
          <w:numId w:val="0"/>
        </w:numPr>
        <w:ind w:left="530" w:hanging="360"/>
      </w:pPr>
    </w:p>
    <w:p w14:paraId="1844FA5D" w14:textId="29457629" w:rsidR="00C422E1" w:rsidRDefault="00C422E1" w:rsidP="00C422E1">
      <w:pPr>
        <w:pStyle w:val="SEENEKLER"/>
        <w:numPr>
          <w:ilvl w:val="0"/>
          <w:numId w:val="0"/>
        </w:numPr>
        <w:ind w:left="530" w:hanging="360"/>
      </w:pPr>
    </w:p>
    <w:p w14:paraId="68D2DB75" w14:textId="77777777" w:rsidR="00C422E1" w:rsidRPr="00C422E1" w:rsidRDefault="00C422E1" w:rsidP="00C422E1">
      <w:pPr>
        <w:pStyle w:val="SEENEKLER"/>
        <w:numPr>
          <w:ilvl w:val="0"/>
          <w:numId w:val="0"/>
        </w:numPr>
        <w:ind w:left="530" w:hanging="360"/>
      </w:pPr>
    </w:p>
    <w:p w14:paraId="767CD605" w14:textId="2396BCC2" w:rsidR="00C422E1" w:rsidRDefault="00C422E1" w:rsidP="00C422E1">
      <w:pPr>
        <w:pStyle w:val="SORUMETN"/>
      </w:pPr>
      <w:r w:rsidRPr="00C422E1">
        <w:t>Adale</w:t>
      </w:r>
      <w:r>
        <w:t>t, Kur’an-ı Kerim’de ve hadisler</w:t>
      </w:r>
      <w:r w:rsidRPr="00C422E1">
        <w:t>de hangi anlamlarda kullanılmıştır 10 P</w:t>
      </w:r>
    </w:p>
    <w:p w14:paraId="68D41CE4" w14:textId="2C653C6F" w:rsidR="00C422E1" w:rsidRDefault="00C422E1" w:rsidP="00C422E1">
      <w:pPr>
        <w:pStyle w:val="SEENEKLER"/>
        <w:numPr>
          <w:ilvl w:val="0"/>
          <w:numId w:val="0"/>
        </w:numPr>
        <w:ind w:left="530" w:hanging="360"/>
      </w:pPr>
    </w:p>
    <w:p w14:paraId="42CC2D7D" w14:textId="2DF9F2F9" w:rsidR="00C422E1" w:rsidRDefault="00C422E1" w:rsidP="00C422E1">
      <w:pPr>
        <w:pStyle w:val="SEENEKLER"/>
        <w:numPr>
          <w:ilvl w:val="0"/>
          <w:numId w:val="0"/>
        </w:numPr>
        <w:ind w:left="530" w:hanging="360"/>
      </w:pPr>
    </w:p>
    <w:p w14:paraId="68EAF6C6" w14:textId="1909EC3D" w:rsidR="00C422E1" w:rsidRDefault="00C422E1" w:rsidP="00C422E1">
      <w:pPr>
        <w:pStyle w:val="SEENEKLER"/>
        <w:numPr>
          <w:ilvl w:val="0"/>
          <w:numId w:val="0"/>
        </w:numPr>
        <w:ind w:left="530" w:hanging="360"/>
      </w:pPr>
    </w:p>
    <w:p w14:paraId="2CB89FA0" w14:textId="41D09132" w:rsidR="00C422E1" w:rsidRDefault="00C422E1" w:rsidP="00C422E1">
      <w:pPr>
        <w:pStyle w:val="SEENEKLER"/>
        <w:numPr>
          <w:ilvl w:val="0"/>
          <w:numId w:val="0"/>
        </w:numPr>
        <w:ind w:left="530" w:hanging="360"/>
      </w:pPr>
    </w:p>
    <w:p w14:paraId="795EFD5B" w14:textId="4C2A963A" w:rsidR="00C422E1" w:rsidRDefault="00C422E1" w:rsidP="00C422E1">
      <w:pPr>
        <w:pStyle w:val="SEENEKLER"/>
        <w:numPr>
          <w:ilvl w:val="0"/>
          <w:numId w:val="0"/>
        </w:numPr>
        <w:ind w:left="530" w:hanging="360"/>
      </w:pPr>
    </w:p>
    <w:p w14:paraId="18D206D0" w14:textId="4C5C27F0" w:rsidR="00C422E1" w:rsidRDefault="00C422E1" w:rsidP="00C422E1">
      <w:pPr>
        <w:pStyle w:val="SEENEKLER"/>
        <w:numPr>
          <w:ilvl w:val="0"/>
          <w:numId w:val="0"/>
        </w:numPr>
        <w:ind w:left="530" w:hanging="360"/>
      </w:pPr>
    </w:p>
    <w:p w14:paraId="0674FBE1" w14:textId="50EFAA79" w:rsidR="00C422E1" w:rsidRDefault="00C422E1" w:rsidP="00C422E1">
      <w:pPr>
        <w:pStyle w:val="SEENEKLER"/>
        <w:numPr>
          <w:ilvl w:val="0"/>
          <w:numId w:val="0"/>
        </w:numPr>
        <w:ind w:left="530" w:hanging="360"/>
      </w:pPr>
    </w:p>
    <w:p w14:paraId="156BC597" w14:textId="6287FF54" w:rsidR="00C422E1" w:rsidRDefault="00C422E1" w:rsidP="00C422E1">
      <w:pPr>
        <w:pStyle w:val="SEENEKLER"/>
        <w:numPr>
          <w:ilvl w:val="0"/>
          <w:numId w:val="0"/>
        </w:numPr>
        <w:ind w:left="530" w:hanging="360"/>
      </w:pPr>
    </w:p>
    <w:p w14:paraId="165B32AD" w14:textId="43B3E5AC" w:rsidR="00C422E1" w:rsidRDefault="00C422E1" w:rsidP="00C422E1">
      <w:pPr>
        <w:pStyle w:val="SEENEKLER"/>
        <w:numPr>
          <w:ilvl w:val="0"/>
          <w:numId w:val="0"/>
        </w:numPr>
        <w:ind w:left="530" w:hanging="360"/>
      </w:pPr>
    </w:p>
    <w:p w14:paraId="677ED49E" w14:textId="07AFA923" w:rsidR="00C422E1" w:rsidRDefault="00C422E1" w:rsidP="00C422E1">
      <w:pPr>
        <w:pStyle w:val="SEENEKLER"/>
        <w:numPr>
          <w:ilvl w:val="0"/>
          <w:numId w:val="0"/>
        </w:numPr>
        <w:ind w:left="530" w:hanging="360"/>
      </w:pPr>
    </w:p>
    <w:p w14:paraId="78F8613A" w14:textId="6BB6F324" w:rsidR="00C422E1" w:rsidRDefault="00C422E1" w:rsidP="00C422E1">
      <w:pPr>
        <w:pStyle w:val="SEENEKLER"/>
        <w:numPr>
          <w:ilvl w:val="0"/>
          <w:numId w:val="0"/>
        </w:numPr>
        <w:ind w:left="530" w:hanging="360"/>
      </w:pPr>
    </w:p>
    <w:p w14:paraId="649A9CB2" w14:textId="1A7A32CE" w:rsidR="00C422E1" w:rsidRDefault="00C422E1" w:rsidP="00C422E1">
      <w:pPr>
        <w:pStyle w:val="SEENEKLER"/>
        <w:numPr>
          <w:ilvl w:val="0"/>
          <w:numId w:val="0"/>
        </w:numPr>
        <w:ind w:left="530" w:hanging="360"/>
      </w:pPr>
    </w:p>
    <w:p w14:paraId="5CFBD004" w14:textId="436818B9" w:rsidR="00C422E1" w:rsidRDefault="00C422E1" w:rsidP="00C422E1">
      <w:pPr>
        <w:pStyle w:val="SEENEKLER"/>
        <w:numPr>
          <w:ilvl w:val="0"/>
          <w:numId w:val="0"/>
        </w:numPr>
        <w:ind w:left="530" w:hanging="360"/>
      </w:pPr>
    </w:p>
    <w:p w14:paraId="0B8940EF" w14:textId="2B8CCE7E" w:rsidR="00C422E1" w:rsidRDefault="00C422E1" w:rsidP="00C422E1">
      <w:pPr>
        <w:pStyle w:val="SEENEKLER"/>
        <w:numPr>
          <w:ilvl w:val="0"/>
          <w:numId w:val="0"/>
        </w:numPr>
        <w:ind w:left="530" w:hanging="360"/>
      </w:pPr>
    </w:p>
    <w:p w14:paraId="53DA7E0E" w14:textId="0022C777" w:rsidR="00C422E1" w:rsidRDefault="00C422E1" w:rsidP="00C422E1">
      <w:pPr>
        <w:pStyle w:val="SEENEKLER"/>
        <w:numPr>
          <w:ilvl w:val="0"/>
          <w:numId w:val="0"/>
        </w:numPr>
        <w:ind w:left="530" w:hanging="360"/>
      </w:pPr>
    </w:p>
    <w:p w14:paraId="514AD4AE" w14:textId="58C9F4D6" w:rsidR="00C422E1" w:rsidRDefault="00C422E1" w:rsidP="00C422E1">
      <w:pPr>
        <w:pStyle w:val="SEENEKLER"/>
        <w:numPr>
          <w:ilvl w:val="0"/>
          <w:numId w:val="0"/>
        </w:numPr>
        <w:ind w:left="530" w:hanging="360"/>
      </w:pPr>
    </w:p>
    <w:p w14:paraId="56C29C51" w14:textId="02F3C2D2" w:rsidR="00C422E1" w:rsidRDefault="00C422E1" w:rsidP="00C422E1">
      <w:pPr>
        <w:pStyle w:val="SEENEKLER"/>
        <w:numPr>
          <w:ilvl w:val="0"/>
          <w:numId w:val="0"/>
        </w:numPr>
        <w:ind w:left="530" w:hanging="360"/>
      </w:pPr>
    </w:p>
    <w:p w14:paraId="5C859B46" w14:textId="77777777" w:rsidR="00C422E1" w:rsidRDefault="00C422E1" w:rsidP="00C422E1">
      <w:pPr>
        <w:pStyle w:val="SEENEKLER"/>
        <w:numPr>
          <w:ilvl w:val="0"/>
          <w:numId w:val="0"/>
        </w:numPr>
        <w:ind w:left="530" w:hanging="360"/>
      </w:pPr>
    </w:p>
    <w:p w14:paraId="7E7FD5F3" w14:textId="77777777" w:rsidR="00C422E1" w:rsidRPr="00C422E1" w:rsidRDefault="00C422E1" w:rsidP="00C422E1">
      <w:pPr>
        <w:pStyle w:val="SEENEKLER"/>
        <w:numPr>
          <w:ilvl w:val="0"/>
          <w:numId w:val="0"/>
        </w:numPr>
        <w:ind w:left="530" w:hanging="360"/>
      </w:pPr>
    </w:p>
    <w:p w14:paraId="2E2B76FA" w14:textId="3B1DED87" w:rsidR="00C422E1" w:rsidRDefault="00C422E1" w:rsidP="00C422E1">
      <w:pPr>
        <w:pStyle w:val="SORUMETN"/>
      </w:pPr>
      <w:r w:rsidRPr="00C422E1">
        <w:t>. Peygamberimizin adaletine bir</w:t>
      </w:r>
      <w:r>
        <w:t xml:space="preserve"> örnek</w:t>
      </w:r>
      <w:r w:rsidRPr="00C422E1">
        <w:t xml:space="preserve"> veriniz 10 P</w:t>
      </w:r>
    </w:p>
    <w:p w14:paraId="062E286B" w14:textId="33D13237" w:rsidR="00C422E1" w:rsidRDefault="00C422E1" w:rsidP="00C422E1">
      <w:pPr>
        <w:pStyle w:val="SEENEKLER"/>
        <w:numPr>
          <w:ilvl w:val="0"/>
          <w:numId w:val="0"/>
        </w:numPr>
        <w:ind w:left="530" w:hanging="360"/>
      </w:pPr>
    </w:p>
    <w:p w14:paraId="7B803B4C" w14:textId="016FD237" w:rsidR="00C422E1" w:rsidRDefault="00C422E1" w:rsidP="00C422E1">
      <w:pPr>
        <w:pStyle w:val="SEENEKLER"/>
        <w:numPr>
          <w:ilvl w:val="0"/>
          <w:numId w:val="0"/>
        </w:numPr>
        <w:ind w:left="530" w:hanging="360"/>
      </w:pPr>
    </w:p>
    <w:p w14:paraId="39E04858" w14:textId="6C4432EE" w:rsidR="00C422E1" w:rsidRDefault="00C422E1" w:rsidP="00C422E1">
      <w:pPr>
        <w:pStyle w:val="SEENEKLER"/>
        <w:numPr>
          <w:ilvl w:val="0"/>
          <w:numId w:val="0"/>
        </w:numPr>
        <w:ind w:left="530" w:hanging="360"/>
      </w:pPr>
    </w:p>
    <w:p w14:paraId="0F62CD66" w14:textId="5C6E7C1F" w:rsidR="00C422E1" w:rsidRDefault="00C422E1" w:rsidP="00C422E1">
      <w:pPr>
        <w:pStyle w:val="SEENEKLER"/>
        <w:numPr>
          <w:ilvl w:val="0"/>
          <w:numId w:val="0"/>
        </w:numPr>
        <w:ind w:left="530" w:hanging="360"/>
      </w:pPr>
    </w:p>
    <w:p w14:paraId="159CA8B3" w14:textId="3600A309" w:rsidR="00C422E1" w:rsidRDefault="00C422E1" w:rsidP="00C422E1">
      <w:pPr>
        <w:pStyle w:val="SEENEKLER"/>
        <w:numPr>
          <w:ilvl w:val="0"/>
          <w:numId w:val="0"/>
        </w:numPr>
        <w:ind w:left="530" w:hanging="360"/>
      </w:pPr>
    </w:p>
    <w:p w14:paraId="517B5919" w14:textId="04160334" w:rsidR="00C422E1" w:rsidRDefault="00C422E1" w:rsidP="00C422E1">
      <w:pPr>
        <w:pStyle w:val="SEENEKLER"/>
        <w:numPr>
          <w:ilvl w:val="0"/>
          <w:numId w:val="0"/>
        </w:numPr>
        <w:ind w:left="530" w:hanging="360"/>
      </w:pPr>
    </w:p>
    <w:p w14:paraId="5B85A3AD" w14:textId="30E5101F" w:rsidR="00C422E1" w:rsidRDefault="00C422E1" w:rsidP="00C422E1">
      <w:pPr>
        <w:pStyle w:val="SEENEKLER"/>
        <w:numPr>
          <w:ilvl w:val="0"/>
          <w:numId w:val="0"/>
        </w:numPr>
        <w:ind w:left="530" w:hanging="360"/>
      </w:pPr>
    </w:p>
    <w:p w14:paraId="5EA83ACB" w14:textId="76E46D29" w:rsidR="00C422E1" w:rsidRDefault="00C422E1" w:rsidP="00C422E1">
      <w:pPr>
        <w:pStyle w:val="SEENEKLER"/>
        <w:numPr>
          <w:ilvl w:val="0"/>
          <w:numId w:val="0"/>
        </w:numPr>
        <w:ind w:left="530" w:hanging="360"/>
      </w:pPr>
    </w:p>
    <w:p w14:paraId="343CC1EB" w14:textId="19E83050" w:rsidR="00C422E1" w:rsidRDefault="00C422E1" w:rsidP="00C422E1">
      <w:pPr>
        <w:pStyle w:val="SEENEKLER"/>
        <w:numPr>
          <w:ilvl w:val="0"/>
          <w:numId w:val="0"/>
        </w:numPr>
        <w:ind w:left="530" w:hanging="360"/>
      </w:pPr>
    </w:p>
    <w:p w14:paraId="7B921BAA" w14:textId="2F3C4836" w:rsidR="00C422E1" w:rsidRDefault="00C422E1" w:rsidP="00C422E1">
      <w:pPr>
        <w:pStyle w:val="SEENEKLER"/>
        <w:numPr>
          <w:ilvl w:val="0"/>
          <w:numId w:val="0"/>
        </w:numPr>
        <w:ind w:left="530" w:hanging="360"/>
      </w:pPr>
    </w:p>
    <w:p w14:paraId="36AB1868" w14:textId="5CD430FC" w:rsidR="00C422E1" w:rsidRDefault="00C422E1" w:rsidP="00C422E1">
      <w:pPr>
        <w:pStyle w:val="SEENEKLER"/>
        <w:numPr>
          <w:ilvl w:val="0"/>
          <w:numId w:val="0"/>
        </w:numPr>
        <w:ind w:left="530" w:hanging="360"/>
      </w:pPr>
    </w:p>
    <w:p w14:paraId="53682044" w14:textId="5CAAC00C" w:rsidR="00C422E1" w:rsidRDefault="00C422E1" w:rsidP="00C422E1">
      <w:pPr>
        <w:pStyle w:val="SEENEKLER"/>
        <w:numPr>
          <w:ilvl w:val="0"/>
          <w:numId w:val="0"/>
        </w:numPr>
        <w:ind w:left="530" w:hanging="360"/>
      </w:pPr>
    </w:p>
    <w:p w14:paraId="1D96630E" w14:textId="2D62C9A2" w:rsidR="00C422E1" w:rsidRDefault="00C422E1" w:rsidP="00C422E1">
      <w:pPr>
        <w:pStyle w:val="SEENEKLER"/>
        <w:numPr>
          <w:ilvl w:val="0"/>
          <w:numId w:val="0"/>
        </w:numPr>
        <w:ind w:left="530" w:hanging="360"/>
      </w:pPr>
    </w:p>
    <w:p w14:paraId="41DE1282" w14:textId="7F78EA14" w:rsidR="00C422E1" w:rsidRDefault="00C422E1" w:rsidP="00C422E1">
      <w:pPr>
        <w:pStyle w:val="SEENEKLER"/>
        <w:numPr>
          <w:ilvl w:val="0"/>
          <w:numId w:val="0"/>
        </w:numPr>
        <w:ind w:left="530" w:hanging="360"/>
      </w:pPr>
    </w:p>
    <w:p w14:paraId="5CB8EDD6" w14:textId="3D890C39" w:rsidR="00C422E1" w:rsidRDefault="00C422E1" w:rsidP="00C422E1">
      <w:pPr>
        <w:pStyle w:val="SEENEKLER"/>
        <w:numPr>
          <w:ilvl w:val="0"/>
          <w:numId w:val="0"/>
        </w:numPr>
        <w:ind w:left="530" w:hanging="360"/>
      </w:pPr>
    </w:p>
    <w:p w14:paraId="4DA6CC9C" w14:textId="130457B6" w:rsidR="00C422E1" w:rsidRDefault="00C422E1" w:rsidP="00C422E1">
      <w:pPr>
        <w:pStyle w:val="SEENEKLER"/>
        <w:numPr>
          <w:ilvl w:val="0"/>
          <w:numId w:val="0"/>
        </w:numPr>
        <w:ind w:left="530" w:hanging="360"/>
      </w:pPr>
    </w:p>
    <w:p w14:paraId="0D382240" w14:textId="49FA9C3B" w:rsidR="00C422E1" w:rsidRPr="00C422E1" w:rsidRDefault="00C422E1" w:rsidP="00C422E1">
      <w:pPr>
        <w:pStyle w:val="SEENEKLER"/>
        <w:numPr>
          <w:ilvl w:val="0"/>
          <w:numId w:val="0"/>
        </w:numPr>
        <w:ind w:left="530" w:hanging="360"/>
      </w:pPr>
    </w:p>
    <w:p w14:paraId="548023B8" w14:textId="2E4870C1" w:rsidR="00C422E1" w:rsidRDefault="00C422E1" w:rsidP="00C422E1">
      <w:pPr>
        <w:pStyle w:val="SORUMETN"/>
      </w:pPr>
      <w:r w:rsidRPr="00C422E1">
        <w:lastRenderedPageBreak/>
        <w:t>Peygamberimizin kul hakkıyla ilgili verdiği mesajlara bir örnek veriniz 10 P</w:t>
      </w:r>
    </w:p>
    <w:p w14:paraId="2C1A767A" w14:textId="0E400269" w:rsidR="00C422E1" w:rsidRDefault="00C422E1" w:rsidP="00C422E1">
      <w:pPr>
        <w:pStyle w:val="SEENEKLER"/>
        <w:numPr>
          <w:ilvl w:val="0"/>
          <w:numId w:val="0"/>
        </w:numPr>
        <w:ind w:left="530" w:hanging="360"/>
      </w:pPr>
    </w:p>
    <w:p w14:paraId="48A932B0" w14:textId="1E0A5ACA" w:rsidR="00C422E1" w:rsidRDefault="00C422E1" w:rsidP="00C422E1">
      <w:pPr>
        <w:pStyle w:val="SEENEKLER"/>
        <w:numPr>
          <w:ilvl w:val="0"/>
          <w:numId w:val="0"/>
        </w:numPr>
        <w:ind w:left="530" w:hanging="360"/>
      </w:pPr>
    </w:p>
    <w:p w14:paraId="0E49AA7D" w14:textId="3B1E2C3E" w:rsidR="00C422E1" w:rsidRDefault="00C422E1" w:rsidP="00C422E1">
      <w:pPr>
        <w:pStyle w:val="SEENEKLER"/>
        <w:numPr>
          <w:ilvl w:val="0"/>
          <w:numId w:val="0"/>
        </w:numPr>
        <w:ind w:left="530" w:hanging="360"/>
      </w:pPr>
    </w:p>
    <w:p w14:paraId="0F940E28" w14:textId="3DEFE0E2" w:rsidR="00C422E1" w:rsidRDefault="00C422E1" w:rsidP="00C422E1">
      <w:pPr>
        <w:pStyle w:val="SEENEKLER"/>
        <w:numPr>
          <w:ilvl w:val="0"/>
          <w:numId w:val="0"/>
        </w:numPr>
        <w:ind w:left="530" w:hanging="360"/>
      </w:pPr>
    </w:p>
    <w:p w14:paraId="36931B77" w14:textId="44916425" w:rsidR="00C422E1" w:rsidRDefault="00C422E1" w:rsidP="00C422E1">
      <w:pPr>
        <w:pStyle w:val="SEENEKLER"/>
        <w:numPr>
          <w:ilvl w:val="0"/>
          <w:numId w:val="0"/>
        </w:numPr>
        <w:ind w:left="530" w:hanging="360"/>
      </w:pPr>
    </w:p>
    <w:p w14:paraId="18BBB6F6" w14:textId="7466B4D6" w:rsidR="00C422E1" w:rsidRDefault="00C422E1" w:rsidP="00C422E1">
      <w:pPr>
        <w:pStyle w:val="SEENEKLER"/>
        <w:numPr>
          <w:ilvl w:val="0"/>
          <w:numId w:val="0"/>
        </w:numPr>
        <w:ind w:left="530" w:hanging="360"/>
      </w:pPr>
    </w:p>
    <w:p w14:paraId="23345BCC" w14:textId="2AB263DF" w:rsidR="00C422E1" w:rsidRDefault="00C422E1" w:rsidP="00C422E1">
      <w:pPr>
        <w:pStyle w:val="SEENEKLER"/>
        <w:numPr>
          <w:ilvl w:val="0"/>
          <w:numId w:val="0"/>
        </w:numPr>
        <w:ind w:left="530" w:hanging="360"/>
      </w:pPr>
    </w:p>
    <w:p w14:paraId="18AE35C9" w14:textId="6E521657" w:rsidR="00C422E1" w:rsidRDefault="00C422E1" w:rsidP="00C422E1">
      <w:pPr>
        <w:pStyle w:val="SEENEKLER"/>
        <w:numPr>
          <w:ilvl w:val="0"/>
          <w:numId w:val="0"/>
        </w:numPr>
        <w:ind w:left="530" w:hanging="360"/>
      </w:pPr>
    </w:p>
    <w:p w14:paraId="5E2FFBE5" w14:textId="71DF566E" w:rsidR="00C422E1" w:rsidRDefault="00C422E1" w:rsidP="00C422E1">
      <w:pPr>
        <w:pStyle w:val="SEENEKLER"/>
        <w:numPr>
          <w:ilvl w:val="0"/>
          <w:numId w:val="0"/>
        </w:numPr>
        <w:ind w:left="530" w:hanging="360"/>
      </w:pPr>
    </w:p>
    <w:p w14:paraId="2003BCCA" w14:textId="4A6E4A8E" w:rsidR="00C422E1" w:rsidRDefault="00C422E1" w:rsidP="00C422E1">
      <w:pPr>
        <w:pStyle w:val="SEENEKLER"/>
        <w:numPr>
          <w:ilvl w:val="0"/>
          <w:numId w:val="0"/>
        </w:numPr>
        <w:ind w:left="530" w:hanging="360"/>
      </w:pPr>
    </w:p>
    <w:p w14:paraId="042EF3C5" w14:textId="184A794D" w:rsidR="00C422E1" w:rsidRDefault="00C422E1" w:rsidP="00C422E1">
      <w:pPr>
        <w:pStyle w:val="SEENEKLER"/>
        <w:numPr>
          <w:ilvl w:val="0"/>
          <w:numId w:val="0"/>
        </w:numPr>
        <w:ind w:left="530" w:hanging="360"/>
      </w:pPr>
    </w:p>
    <w:p w14:paraId="7C1C434E" w14:textId="634EFA59" w:rsidR="00C422E1" w:rsidRDefault="00C422E1" w:rsidP="00C422E1">
      <w:pPr>
        <w:pStyle w:val="SEENEKLER"/>
        <w:numPr>
          <w:ilvl w:val="0"/>
          <w:numId w:val="0"/>
        </w:numPr>
        <w:ind w:left="530" w:hanging="360"/>
      </w:pPr>
    </w:p>
    <w:p w14:paraId="67E721A4" w14:textId="29026D57" w:rsidR="00C422E1" w:rsidRDefault="00C422E1" w:rsidP="00C422E1">
      <w:pPr>
        <w:pStyle w:val="SEENEKLER"/>
        <w:numPr>
          <w:ilvl w:val="0"/>
          <w:numId w:val="0"/>
        </w:numPr>
        <w:ind w:left="530" w:hanging="360"/>
      </w:pPr>
    </w:p>
    <w:p w14:paraId="5D29777F" w14:textId="1ADA3BA0" w:rsidR="00C422E1" w:rsidRDefault="00C422E1" w:rsidP="00C422E1">
      <w:pPr>
        <w:pStyle w:val="SEENEKLER"/>
        <w:numPr>
          <w:ilvl w:val="0"/>
          <w:numId w:val="0"/>
        </w:numPr>
        <w:ind w:left="530" w:hanging="360"/>
      </w:pPr>
    </w:p>
    <w:p w14:paraId="412E1F99" w14:textId="217F0C72" w:rsidR="00C422E1" w:rsidRDefault="00C422E1" w:rsidP="00C422E1">
      <w:pPr>
        <w:pStyle w:val="SEENEKLER"/>
        <w:numPr>
          <w:ilvl w:val="0"/>
          <w:numId w:val="0"/>
        </w:numPr>
        <w:ind w:left="530" w:hanging="360"/>
      </w:pPr>
    </w:p>
    <w:p w14:paraId="220D3F6B" w14:textId="7146A2B7" w:rsidR="00C422E1" w:rsidRDefault="00C422E1" w:rsidP="00C422E1">
      <w:pPr>
        <w:pStyle w:val="SEENEKLER"/>
        <w:numPr>
          <w:ilvl w:val="0"/>
          <w:numId w:val="0"/>
        </w:numPr>
        <w:ind w:left="530" w:hanging="360"/>
      </w:pPr>
    </w:p>
    <w:p w14:paraId="3DDD452F" w14:textId="6CB3FBE8" w:rsidR="00C422E1" w:rsidRDefault="00C422E1" w:rsidP="00C422E1">
      <w:pPr>
        <w:pStyle w:val="SEENEKLER"/>
        <w:numPr>
          <w:ilvl w:val="0"/>
          <w:numId w:val="0"/>
        </w:numPr>
        <w:ind w:left="530" w:hanging="360"/>
      </w:pPr>
    </w:p>
    <w:p w14:paraId="4FD3D955" w14:textId="0D457B02" w:rsidR="00C422E1" w:rsidRDefault="00C422E1" w:rsidP="00C422E1">
      <w:pPr>
        <w:pStyle w:val="SEENEKLER"/>
        <w:numPr>
          <w:ilvl w:val="0"/>
          <w:numId w:val="0"/>
        </w:numPr>
        <w:ind w:left="530" w:hanging="360"/>
      </w:pPr>
    </w:p>
    <w:p w14:paraId="3D8CA922" w14:textId="58415A09" w:rsidR="00C422E1" w:rsidRDefault="00C422E1" w:rsidP="00C422E1">
      <w:pPr>
        <w:pStyle w:val="SEENEKLER"/>
        <w:numPr>
          <w:ilvl w:val="0"/>
          <w:numId w:val="0"/>
        </w:numPr>
        <w:ind w:left="530" w:hanging="360"/>
      </w:pPr>
    </w:p>
    <w:p w14:paraId="5E27FF8F" w14:textId="3F83E731" w:rsidR="00C422E1" w:rsidRDefault="00C422E1" w:rsidP="00C422E1">
      <w:pPr>
        <w:pStyle w:val="SEENEKLER"/>
        <w:numPr>
          <w:ilvl w:val="0"/>
          <w:numId w:val="0"/>
        </w:numPr>
        <w:ind w:left="530" w:hanging="360"/>
      </w:pPr>
    </w:p>
    <w:p w14:paraId="42491F43" w14:textId="0A412CBA" w:rsidR="00C422E1" w:rsidRDefault="00C422E1" w:rsidP="00C422E1">
      <w:pPr>
        <w:pStyle w:val="SEENEKLER"/>
        <w:numPr>
          <w:ilvl w:val="0"/>
          <w:numId w:val="0"/>
        </w:numPr>
        <w:ind w:left="530" w:hanging="360"/>
      </w:pPr>
    </w:p>
    <w:p w14:paraId="015D97D1" w14:textId="7E95E1E6" w:rsidR="00C422E1" w:rsidRDefault="00C422E1" w:rsidP="00C422E1">
      <w:pPr>
        <w:pStyle w:val="SEENEKLER"/>
        <w:numPr>
          <w:ilvl w:val="0"/>
          <w:numId w:val="0"/>
        </w:numPr>
        <w:ind w:left="530" w:hanging="360"/>
      </w:pPr>
    </w:p>
    <w:p w14:paraId="57081E81" w14:textId="6D871A18" w:rsidR="00C422E1" w:rsidRDefault="00C422E1" w:rsidP="00C422E1">
      <w:pPr>
        <w:pStyle w:val="SEENEKLER"/>
        <w:numPr>
          <w:ilvl w:val="0"/>
          <w:numId w:val="0"/>
        </w:numPr>
        <w:ind w:left="530" w:hanging="360"/>
      </w:pPr>
    </w:p>
    <w:p w14:paraId="730105C0" w14:textId="09467A7C" w:rsidR="00C422E1" w:rsidRDefault="00C422E1" w:rsidP="00C422E1">
      <w:pPr>
        <w:pStyle w:val="SEENEKLER"/>
        <w:numPr>
          <w:ilvl w:val="0"/>
          <w:numId w:val="0"/>
        </w:numPr>
        <w:ind w:left="530" w:hanging="360"/>
      </w:pPr>
    </w:p>
    <w:p w14:paraId="6FD59187" w14:textId="6F3CE7DE" w:rsidR="00C422E1" w:rsidRDefault="00C422E1" w:rsidP="00C422E1">
      <w:pPr>
        <w:pStyle w:val="SEENEKLER"/>
        <w:numPr>
          <w:ilvl w:val="0"/>
          <w:numId w:val="0"/>
        </w:numPr>
        <w:ind w:left="530" w:hanging="360"/>
      </w:pPr>
    </w:p>
    <w:p w14:paraId="0E982B5C" w14:textId="77777777" w:rsidR="00C422E1" w:rsidRPr="00C422E1" w:rsidRDefault="00C422E1" w:rsidP="00C422E1">
      <w:pPr>
        <w:pStyle w:val="SEENEKLER"/>
        <w:numPr>
          <w:ilvl w:val="0"/>
          <w:numId w:val="0"/>
        </w:numPr>
        <w:ind w:left="530" w:hanging="360"/>
      </w:pPr>
    </w:p>
    <w:p w14:paraId="52E72DF2" w14:textId="77777777" w:rsidR="00C422E1" w:rsidRPr="0017760B" w:rsidRDefault="00C422E1" w:rsidP="00C422E1">
      <w:pPr>
        <w:pStyle w:val="sorubilgisistili"/>
      </w:pPr>
      <w:r w:rsidRPr="0017760B">
        <w:t xml:space="preserve"> “Ey insanlar! Şunu iyi biliniz ki </w:t>
      </w:r>
      <w:proofErr w:type="spellStart"/>
      <w:r w:rsidRPr="0017760B">
        <w:t>Rabb'iniz</w:t>
      </w:r>
      <w:proofErr w:type="spellEnd"/>
      <w:r w:rsidRPr="0017760B">
        <w:t xml:space="preserve"> birdir, atanız da birdir. </w:t>
      </w:r>
      <w:proofErr w:type="spellStart"/>
      <w:r w:rsidRPr="0017760B">
        <w:t>Arab’ın</w:t>
      </w:r>
      <w:proofErr w:type="spellEnd"/>
      <w:r w:rsidRPr="0017760B">
        <w:t xml:space="preserve"> Arap olmayana, Arap olmayanın Arap’a; beyazın siyaha, siyahın beyaza takva dışında bir üstünlüğü yoktur.” (</w:t>
      </w:r>
      <w:proofErr w:type="spellStart"/>
      <w:r w:rsidRPr="0017760B">
        <w:t>Ahmed</w:t>
      </w:r>
      <w:proofErr w:type="spellEnd"/>
      <w:r w:rsidRPr="0017760B">
        <w:t xml:space="preserve"> b. </w:t>
      </w:r>
      <w:proofErr w:type="spellStart"/>
      <w:r w:rsidRPr="0017760B">
        <w:t>Hanbel</w:t>
      </w:r>
      <w:proofErr w:type="spellEnd"/>
      <w:r w:rsidRPr="0017760B">
        <w:t xml:space="preserve">, </w:t>
      </w:r>
      <w:proofErr w:type="spellStart"/>
      <w:r w:rsidRPr="0017760B">
        <w:t>Müsned</w:t>
      </w:r>
      <w:proofErr w:type="spellEnd"/>
      <w:r w:rsidRPr="0017760B">
        <w:t>, C 5, s. 411.)</w:t>
      </w:r>
    </w:p>
    <w:p w14:paraId="09DA9088" w14:textId="77777777" w:rsidR="00C422E1" w:rsidRDefault="00C422E1" w:rsidP="00C422E1">
      <w:pPr>
        <w:pStyle w:val="SORUMETN"/>
      </w:pPr>
      <w:r w:rsidRPr="0017760B">
        <w:t>Yukarıdaki hadisi açıklayınız 10 P</w:t>
      </w: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76D7DFCF" w14:textId="4DB79BB4" w:rsidR="00EC1B82" w:rsidRDefault="00EC1B82" w:rsidP="00797BD9">
      <w:pPr>
        <w:tabs>
          <w:tab w:val="left" w:pos="2775"/>
        </w:tabs>
        <w:rPr>
          <w:rFonts w:cstheme="minorHAnsi"/>
          <w:sz w:val="24"/>
          <w:szCs w:val="24"/>
        </w:rPr>
      </w:pPr>
      <w:bookmarkStart w:id="2" w:name="_GoBack"/>
      <w:bookmarkEnd w:id="2"/>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1B82" w14:paraId="11529C1B" w14:textId="77777777" w:rsidTr="00B70779">
        <w:tc>
          <w:tcPr>
            <w:tcW w:w="4738" w:type="dxa"/>
          </w:tcPr>
          <w:p w14:paraId="52B1FD63" w14:textId="77777777" w:rsidR="00EC1B82" w:rsidRDefault="00EC1B82"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EC1B82" w14:paraId="664ACFCE" w14:textId="77777777" w:rsidTr="00B70779">
        <w:tc>
          <w:tcPr>
            <w:tcW w:w="4738" w:type="dxa"/>
          </w:tcPr>
          <w:p w14:paraId="293B62D2" w14:textId="77777777" w:rsidR="00EC1B82" w:rsidRDefault="00EC1B82" w:rsidP="00B70779">
            <w:pPr>
              <w:tabs>
                <w:tab w:val="left" w:pos="2775"/>
              </w:tabs>
              <w:jc w:val="center"/>
              <w:rPr>
                <w:rFonts w:cstheme="minorHAnsi"/>
                <w:sz w:val="24"/>
                <w:szCs w:val="24"/>
              </w:rPr>
            </w:pPr>
            <w:r>
              <w:rPr>
                <w:rFonts w:cstheme="minorHAnsi"/>
                <w:sz w:val="24"/>
                <w:szCs w:val="24"/>
              </w:rPr>
              <w:t>Din Kültürü ve Ahlak Bilgisi Öğretmeni</w:t>
            </w:r>
          </w:p>
        </w:tc>
      </w:tr>
      <w:tr w:rsidR="00EC1B82" w14:paraId="74A2F51C" w14:textId="77777777" w:rsidTr="00B70779">
        <w:tc>
          <w:tcPr>
            <w:tcW w:w="4738" w:type="dxa"/>
          </w:tcPr>
          <w:p w14:paraId="5F12F08B" w14:textId="77777777" w:rsidR="00EC1B82" w:rsidRDefault="00EC1B82" w:rsidP="00B70779">
            <w:pPr>
              <w:tabs>
                <w:tab w:val="left" w:pos="2775"/>
              </w:tabs>
              <w:jc w:val="center"/>
              <w:rPr>
                <w:rFonts w:cstheme="minorHAnsi"/>
                <w:sz w:val="24"/>
                <w:szCs w:val="24"/>
              </w:rPr>
            </w:pPr>
            <w:proofErr w:type="gramStart"/>
            <w:r>
              <w:rPr>
                <w:rFonts w:cstheme="minorHAnsi"/>
                <w:sz w:val="24"/>
                <w:szCs w:val="24"/>
              </w:rPr>
              <w:t>………………………………………….</w:t>
            </w:r>
            <w:proofErr w:type="gramEnd"/>
          </w:p>
        </w:tc>
      </w:tr>
    </w:tbl>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v/grH4n8S+Ffg18Nbzwv4ivtNmuv2hvAdpcS2F28LS28ut26SwsUILI6kqynhgcE&#10;EV9SVHdWdpeosd7aRzKsiuqyxhgrA5DDPcHoe1S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4h8VeGPCNrBe+KvE&#10;NjpsN1eQ2lvLfXSQrLcSsEiiUsRl3YhVUcsTgZNaFfJv/BYL/kiPwu/7OS+Hv/p+tq+s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r/4Kh/DL4g/FT4R/DvR/hx4O1DWrrTfj14I1W/t9OtzI0Fja6zBLcXDAdI441Z2&#10;boAM19K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E/Hf9oL4cfs5eHdG8UfE27uobTXvFul+G9Pa0tTMzX+oXKW&#10;1spA+6pkdQW6KOa7avk3/gsF/wAkR+F3/ZyXw9/9P1tX1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Ift4/s1eOv&#10;2ovh34N8I+ANW0mzufDvxc8LeKb6TWJ5Y43s9N1OK6njQxxyEytHGQikBS2AWUcj2+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m/bC/adb9lXwR4X8YDwj/bP/AAknxK8PeFPI+1eT5H9p38dp9oztbd5fmbtvG7GM&#10;jrXrNfJv/BYH/kiPwu/7OS+Hv/p+tq+s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n9pn9mjwh+1J4T8P+EPGmua&#10;lYW/h3x1ovim0k0tow8l1pt4l3DE+9GHls8YDAANtJwQea9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AP4K&#10;L/Hj4lfs+/DDwL4l+F+sR2V5rnxq8IeHtRkltUlElhf6tDb3MYDggFo3YBhyOowa+gK+Tf8AgsF/&#10;yRH4Xf8AZyXw9/8AT9bV9Z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E/4QfDb4z6Tp+hfFDwlb6xZ6Tr1lrWnw&#10;XLOBBf2kyzW042kfNHIqsM8ZHINd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wDwVs1vWtC+C/wzuND1e6s5&#10;Jv2ivANvNJa3DRtJE+uW6vGSpGVZSQVPBHBr6or5N/4LA5PwR+F2B/z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WN42+IfgX4bWFnqvj/xbp+j22oapbabZT6jdLEs95cSCOCBSx5kkchVXqSQBW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v/BYL/kiPwu/7OS+Hv/p+tq+sq+d/+ClPwW+J/wAc/hX4B8PfCrwrJq95&#10;o/xw8G67qUMdxFF5On2WrwXF1PmRlBCRIzbQSxxhQTxX0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ef/tF/tH+&#10;Bf2ZPC+heLPH9lqE9t4g8aaP4YsV02FXZbzUbtLWBmDMuIxI43EZIGSAeleg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b/wWC/5Ij8Lv+zkvh7/AOn62r6yrxn9tz9mXxD+1P4B8I+D/DfiWz0uXw58VPDXiq4mvo3Z&#10;ZoNM1GK7khXb0d1jKqTwCea9m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wBuH9pnxN+yz8P/AAh4v8K+HbHU&#10;pvEfxW8M+FbiLUGcLFb6nqMVpLMuwg70WQsueMjkEV7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v8AwWC/5Ij8&#10;Lv8As5L4e/8Ap+tq+sq8/wD2jP2bvAf7T3hfQfCXxCv9Ut7Xw9410fxRYtpNxHG7Xmm3aXUCOXRw&#10;YjJGA6gBiuQGU81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8AwTd/5Sqf&#10;tYf9haH/ANKZa/QCvz//AOCbv/KVT9rD/sLQ/wDpTLX6AV35l/vC/wAMP/SIn6Z4tf8AJWQ/7BsH&#10;/wCotIKKKK4D8zCiiigAooooAKKKKACiiigAooooAKKKKACiiigAooooA+Tf+CwX/JEfhd/2cl8P&#10;f/T9bV9ZVjeNvh34D+JVhZ6V8QvBuma3a6fqltqdjb6pZJOlveW8glguEDghZI5FDo45VgCCDWz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Bss8MADTyqgZgqlmxknoPrTq+UP+Cvk89v8ABP4XtBM0Zb9pD4fqxRiM&#10;qdetgR9DX1fQAUUUUAFFFFABRRRQAUUUUAFFFFABRRRQAUUUUAFFFFABRRRQBmeNf+RN1b/sGXH/&#10;AKLavin/AIN7P+TFdU/7KNqX/oi0r7W8a/8AIm6t/wBgy4/9FtXxT/wb2f8AJiuqf9lG1L/0RaV6&#10;FH/kW1f8UP8A24/TMj/5NXnP/X/B/liD7pooorzz8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wD+Cbv/&#10;AClU/aw/7C0P/pTLX6AV+f8A/wAE3f8AlKp+1h/2Fof/AEplr9AK78y/3hf4Yf8ApET9M8Wv+Ssh&#10;/wBg2D/9RaQUUUVwH5mFFFFABRRRQAUUUUAFFFFABRRRQAUUUUAFFFFABRRRQB5t+0/+0x4X/Za8&#10;JeHfF/izw/qGpQ+I/HmieFbWLTtm6K41O8jtIpW3sB5aPIGbGTgHAJ4r0m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Jf2wv2YW/as8EeFvBy+Mf7E/4Rv4leHvFn2j7D5/2j+z&#10;L+O7+z43rt8zy9m/J25zhuletUUUAFFFFABRRRQAUUUUAFFFFABRRRQAUUUUAFFFFABRRRQAUUUU&#10;AZnjX/kTdW/7Blx/6Lavin/g3s/5MV1T/so2pf8Aoi0r7W8a/wDIm6t/2DLj/wBFtXxT/wAG9n/J&#10;iuqf9lG1L/0RaV6FH/kW1f8AFD/24/TMj/5NXnP/AF/wf5Yg+6aKKK88/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wD8E3f+Uqn7WH/YWh/9KZa/&#10;QCvz/wD+Cbv/AClU/aw/7C0P/pTLX6AV35l/vC/ww/8ASIn6Z4tf8lZD/sGwf/qLSCiiiuA/Mwoo&#10;ooAKKKKACiiigAooooAKKKKACiiigAooooAKKKKAM/xF4U8L+L7WCy8WeG9P1SG1vIby2h1GzSZY&#10;riJw8UyhwQsiMAysOVIBBBrQqvqOq6XpEUc+ralb2qSzJDG9xMqB5GOFQEkZYngDqT0qx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Mv/BU74f8Ajj4jfCD4c6X4C8JahrFx&#10;Y/H7wPqV7Bptq0zQWdvrVvLPcMFB2xxopZmPCgEmvpqgAooooAKKKKACiiigAooooAKKKKACiiig&#10;AooooAKKKKACiiigDM8a/wDIm6t/2DLj/wBFtXxT/wAG9n/Jiuqf9lG1L/0RaV9reNf+RN1b/sGX&#10;H/otq+Kf+Dez/kxXVP8Aso2pf+iLSvQo/wDItq/4of8Atx+mZH/yavOf+v8Ag/yxB900UUV55+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KKK5z5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FFeD/wDBQT9of4h/s2fDXwT4q+GzWIutf+MXhPw1qH2+181fsOo6&#10;pDa3G0ZGH8t22tzg84PSve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z/8A8FFfj18TP2evhh4F8TfCzWYb&#10;G81z40+EPDupSTWccwk0+/1aG2uYwJAQpaJ2AYfMp5BBr6Ar5N/4LBf8kR+F3/ZyXw9/9P1tX1l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DA+Inwt+Hnxa0yx0X4leELHWrXTdas9X0+3vot6wX1rKJre4X0eORVZT&#10;2IrfoooAKKKKACiiigAooooAKKKKACiiigAooooAKKKKACiiigAooooAzPGv/Im6t/2DLj/0W1fF&#10;P/BvZ/yYrqn/AGUbUv8A0RaV9reNf+RN1b/sGXH/AKLavin/AIN7P+TFdU/7KNqX/oi0r0KP/Itq&#10;/wCKH/tx+mZH/wAmrzn/AK/4P8sQfdNFFFee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FeN/tt/tN&#10;a/8Asr+AfCPjDw74Zs9Uk8R/FPw14VnhvZXRYYdT1GK0kmXb1dFkLKDwSOa9k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KKKK5z5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38Tfi78N/g3pOn658T/&#10;ABbbaPaarrtlo2nz3QbbPf3cyw20A2g/NJIyqO2TyRXSV8m/8Fgv+SI/C7/s5L4e/wDp+tq+sqAC&#10;iiigAooooAKKKKACiiigAooooAKKKKACiiigAooooAKKKKAMzxr/AMibq3/YMuP/AEW1fFP/AAb2&#10;f8mK6p/2UbUv/RFpX2t41/5E3Vv+wZcf+i2r4p/4N7P+TFdU/wCyjal/6ItK9Cj/AMi2r/ih/wC3&#10;H6Zkf/Jq85/6/wCD/LEH3TRRRXnn5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a/wDgqB8UPiF8KPhJ8O9Z+G/jC+0W61L49eCdJv7jT5jG09jdazBDcW7EdUkjZlYd&#10;wa+lK+Tf+CwX/JEfhd/2cl8Pf/T9bV9ZU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jNABRRRQAUUUUA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CivBf+ChX7QfxG/Zx+GfgfxR8M7q1hu9e+MvhLw3qDXl&#10;qJlNjqGqw21yqg9HMbttb+E8171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wvx+/Z&#10;4+Hn7SfhvRfCvxJW+NroHjDSvEun/YLrym+3afdJc2+44OU8xF3L3HGRXdUAFFFFABRRRQAUUUUA&#10;FFFFABRRRQAUUUUAFFFFABRRRQAUUUUAZnjX/kTdW/7Blx/6Lavin/g3s/5MV1T/ALKNqX/oi0r7&#10;W8a/8ibq3/YMuP8A0W1fFP8Awb2f8mK6p/2UbUv/AERaV6FH/kW1f8UP/bj9MyP/AJNXnP8A1/wf&#10;5Yg+6aKKK88/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UUUVzny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8A/BN3/lKp+1h/2Fof/SmWv0Ar8/8A/gm7/wApVP2sP+wtD/6Uy1+gFd+Zf7wv8MP/&#10;AEiJ+meLX/JWQ/7BsH/6i0gooorgPzMKKKKACiiigAooooAKKKKACiiigAooooAKKKKACiiigDwT&#10;/goZ+z98R/2jfhn4H8L/AAys7Wa70H4zeEvEmoLd3Swqthp+qw3NywJ+8wjRiF6seK97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APBN3/lKp+1h/wBhaH/0plr9AK/P/wD4Ju/8pVP2&#10;sP8AsLQ/+lMtfoBXfmX+8L/DD/0iJ+meLX/JWQ/7BsH/AOotIKKKK4D8zCiiigAooooAKKKKACii&#10;igAooooAKKKKACiiigAooooAq6voWh+IIIrbXtGtb6OG4juIY7y3WRY5kbckihgcMrAEMOQeRVqq&#10;eteIvD/hqCG68R67Z6fFcXUdtBJe3SRLJNI22OJSxGXZiAqjkk4Gau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T/wVH+G3xA+KHwi+HekfDrwdqOt3Wn/HzwPql9b6batM&#10;8FlbazBLcXDhQdsccas7MeFAJNfS1ABRRRQAUUUUAFFFFABRRRQAUUUUAFFFFABRRRQAUUUUAFFF&#10;FAGZ41/5E3Vv+wZcf+i2r4p/4N7P+TFdU/7KNqX/AKItK+1vGv8AyJurf9gy4/8ARbV8U/8ABvZ/&#10;yYrqn/ZRtS/9EWlehR/5FtX/ABQ/9uP0zI/+TV5z/wBf8H+WIPumiiivPP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&#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X9rD/sLQ/8ApTLX6AV35l/vC/ww/wDSIn6Z4tf8lZD/&#10;ALBsH/6i0gooorgPzMKKKKACiiigAooooAKKKKACiiigAooooAKKKKACiiigD5N/4LBf8kR+F3/Z&#10;yXw9/wDT9bV9ZVy/xX+DHw1+OGjab4f+KPhiPVbPR/ENhrmnQySunk39nOs9tMNhBJSRVYA5BxyC&#10;OK6i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F/tGfBqz/aG+BXir4H6hrsmlweKdFm06XUIYBI1usi4LhSQGI9Miu0oqoylGSkt0dGExWIwOKp4m&#10;hLlnCSlF9pRd09dNGuuh+efh/wD4IPeKfCejweHvC3/BRX4labp9qpW2sdPjeGGIEkkKiXQVRkk8&#10;Dqauf8OQPiR/0kx+K3/f6b/5Lr9AKK7v7Uxz1c/wX+R+jy8ZPEapJyljE29W3RoXb/8ABR+f/wDw&#10;5A+JH/STH4rf9/pv/kuj/hyB8SP+kmPxW/7/AE3/AMl1+gFFL+08d/N+C/yJ/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d9+xv/AMEl7f8AZO/aOb9pLVv2mvEnjjVpNEm0&#10;2RdfsRvdJNmGMxldjtCAAdMelfYVFKWZYycHFy0ej0W33HNjvFbj3McDVwdfFp06sXCaVKjHmi91&#10;eNNOz8mgooorhPz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d&#10;/bU/ac1f9lXwH4T8YaN4UttXk8SfFDw34UmhurhohBFqeoRWjzgqDloxJuC9CRgkV7FXiX7dvwj8&#10;N/GT4d+DdD8T3t9bw6V8WvC+tW7WEiKzXFpqUU8atvRgULKAwABI6EHmvb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DC1167">
      <w:headerReference w:type="default" r:id="rId25"/>
      <w:footerReference w:type="default" r:id="rId26"/>
      <w:type w:val="continuous"/>
      <w:pgSz w:w="11906" w:h="16838" w:code="9"/>
      <w:pgMar w:top="1431"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235C7" w14:textId="77777777" w:rsidR="009206A3" w:rsidRDefault="009206A3" w:rsidP="00ED544D">
      <w:pPr>
        <w:spacing w:after="0" w:line="240" w:lineRule="auto"/>
      </w:pPr>
      <w:r>
        <w:separator/>
      </w:r>
    </w:p>
  </w:endnote>
  <w:endnote w:type="continuationSeparator" w:id="0">
    <w:p w14:paraId="14BAF25C" w14:textId="77777777" w:rsidR="009206A3" w:rsidRDefault="009206A3"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bookmarkStart w:id="12" w:name="_Hlk125469989"/>
    <w:bookmarkStart w:id="13" w:name="_Hlk125469990"/>
    <w:bookmarkStart w:id="14" w:name="_Hlk125470157"/>
    <w:bookmarkStart w:id="15" w:name="_Hlk125470158"/>
    <w:bookmarkStart w:id="16" w:name="_Hlk125470281"/>
    <w:bookmarkStart w:id="17" w:name="_Hlk125470282"/>
    <w:bookmarkStart w:id="18" w:name="_Hlk125471002"/>
    <w:bookmarkStart w:id="19" w:name="_Hlk125471003"/>
    <w:bookmarkStart w:id="20" w:name="_Hlk125471139"/>
    <w:bookmarkStart w:id="21" w:name="_Hlk125471140"/>
    <w:bookmarkStart w:id="22" w:name="_Hlk125471163"/>
    <w:bookmarkStart w:id="23" w:name="_Hlk125471164"/>
    <w:bookmarkStart w:id="24" w:name="_Hlk125471235"/>
    <w:bookmarkStart w:id="25" w:name="_Hlk125471236"/>
    <w:bookmarkStart w:id="26" w:name="_Hlk125471589"/>
    <w:bookmarkStart w:id="27" w:name="_Hlk125471590"/>
    <w:bookmarkStart w:id="28" w:name="_Hlk125471757"/>
    <w:bookmarkStart w:id="29" w:name="_Hlk125471758"/>
    <w:bookmarkStart w:id="30" w:name="_Hlk125471888"/>
    <w:bookmarkStart w:id="31" w:name="_Hlk125471889"/>
    <w:bookmarkStart w:id="32" w:name="_Hlk125472066"/>
    <w:bookmarkStart w:id="33" w:name="_Hlk125472067"/>
    <w:bookmarkStart w:id="34" w:name="_Hlk125472120"/>
    <w:bookmarkStart w:id="35" w:name="_Hlk125472121"/>
    <w:bookmarkStart w:id="36" w:name="_Hlk125472421"/>
    <w:bookmarkStart w:id="37" w:name="_Hlk125472422"/>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3552A" w14:textId="77777777" w:rsidR="009206A3" w:rsidRDefault="009206A3" w:rsidP="00ED544D">
      <w:pPr>
        <w:spacing w:after="0" w:line="240" w:lineRule="auto"/>
      </w:pPr>
      <w:r>
        <w:separator/>
      </w:r>
    </w:p>
  </w:footnote>
  <w:footnote w:type="continuationSeparator" w:id="0">
    <w:p w14:paraId="5B9230BB" w14:textId="77777777" w:rsidR="009206A3" w:rsidRDefault="009206A3"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5A221AC7" w:rsidR="00C150A7" w:rsidRDefault="00980FF5" w:rsidP="00C150A7">
    <w:pPr>
      <w:pStyle w:val="stBilgi"/>
      <w:jc w:val="center"/>
    </w:pPr>
    <w:r>
      <w:t>7</w:t>
    </w:r>
    <w:r w:rsidR="00C150A7">
      <w:t xml:space="preserve">. Sınıf </w:t>
    </w:r>
    <w:r w:rsidR="00CC4D00">
      <w:t>1</w:t>
    </w:r>
    <w:r w:rsidR="00C150A7">
      <w:t xml:space="preserve">.Dönem </w:t>
    </w:r>
    <w:r w:rsidR="00CC4D00">
      <w:t>1</w:t>
    </w:r>
    <w:r w:rsidR="00C150A7">
      <w:t xml:space="preserve">. Yazılı / </w:t>
    </w:r>
    <w:r w:rsidR="00CD657D">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C56C1"/>
    <w:rsid w:val="003D0AE6"/>
    <w:rsid w:val="003D42D3"/>
    <w:rsid w:val="003D541A"/>
    <w:rsid w:val="00401657"/>
    <w:rsid w:val="00426B9F"/>
    <w:rsid w:val="004578EE"/>
    <w:rsid w:val="00461443"/>
    <w:rsid w:val="00462A7E"/>
    <w:rsid w:val="004819FD"/>
    <w:rsid w:val="00491BA4"/>
    <w:rsid w:val="00495D75"/>
    <w:rsid w:val="00497E71"/>
    <w:rsid w:val="004F2E9F"/>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0BC0"/>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B6E06"/>
    <w:rsid w:val="008C29B9"/>
    <w:rsid w:val="008C5BBE"/>
    <w:rsid w:val="008D43D4"/>
    <w:rsid w:val="00917174"/>
    <w:rsid w:val="009206A3"/>
    <w:rsid w:val="0092235A"/>
    <w:rsid w:val="009234AD"/>
    <w:rsid w:val="009336E0"/>
    <w:rsid w:val="009441AD"/>
    <w:rsid w:val="00956A34"/>
    <w:rsid w:val="0098052E"/>
    <w:rsid w:val="00980FF5"/>
    <w:rsid w:val="00982AF2"/>
    <w:rsid w:val="009C4CB0"/>
    <w:rsid w:val="009E31C7"/>
    <w:rsid w:val="009F7F2E"/>
    <w:rsid w:val="00A0559F"/>
    <w:rsid w:val="00A754CD"/>
    <w:rsid w:val="00A76420"/>
    <w:rsid w:val="00A80AE1"/>
    <w:rsid w:val="00A83480"/>
    <w:rsid w:val="00A92366"/>
    <w:rsid w:val="00AD3F1A"/>
    <w:rsid w:val="00AD794F"/>
    <w:rsid w:val="00B27FAA"/>
    <w:rsid w:val="00B67338"/>
    <w:rsid w:val="00BC0CF0"/>
    <w:rsid w:val="00C026B1"/>
    <w:rsid w:val="00C150A7"/>
    <w:rsid w:val="00C23134"/>
    <w:rsid w:val="00C27595"/>
    <w:rsid w:val="00C422E1"/>
    <w:rsid w:val="00C87FD4"/>
    <w:rsid w:val="00CB65BF"/>
    <w:rsid w:val="00CB6C62"/>
    <w:rsid w:val="00CC4D00"/>
    <w:rsid w:val="00CD657D"/>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709B5"/>
    <w:rsid w:val="00E71579"/>
    <w:rsid w:val="00E7530C"/>
    <w:rsid w:val="00E912EB"/>
    <w:rsid w:val="00EB3584"/>
    <w:rsid w:val="00EC1B82"/>
    <w:rsid w:val="00ED5112"/>
    <w:rsid w:val="00ED544D"/>
    <w:rsid w:val="00EE7729"/>
    <w:rsid w:val="00F34887"/>
    <w:rsid w:val="00F610C8"/>
    <w:rsid w:val="00F630C1"/>
    <w:rsid w:val="00F82205"/>
    <w:rsid w:val="00F9093C"/>
    <w:rsid w:val="00F948B6"/>
    <w:rsid w:val="00FA6E68"/>
    <w:rsid w:val="00FD3BAA"/>
    <w:rsid w:val="00FE33EC"/>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character" w:styleId="zlenenKpr">
    <w:name w:val="FollowedHyperlink"/>
    <w:basedOn w:val="VarsaylanParagrafYazTipi"/>
    <w:uiPriority w:val="99"/>
    <w:semiHidden/>
    <w:unhideWhenUsed/>
    <w:rsid w:val="00B27FAA"/>
    <w:rPr>
      <w:color w:val="800080" w:themeColor="followedHyperlink"/>
      <w:u w:val="single"/>
    </w:rPr>
  </w:style>
  <w:style w:type="paragraph" w:styleId="AralkYok">
    <w:name w:val="No Spacing"/>
    <w:uiPriority w:val="1"/>
    <w:qFormat/>
    <w:rsid w:val="00C422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B889C-FCF8-4692-8535-CFB335BC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8</TotalTime>
  <Pages>5</Pages>
  <Words>245</Words>
  <Characters>1399</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2024-12-20T07:21:00Z</dcterms:created>
  <dcterms:modified xsi:type="dcterms:W3CDTF">2024-12-20T07:21:00Z</dcterms:modified>
</cp:coreProperties>
</file>