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BDE07A1" w14:textId="77777777" w:rsidR="00D1258F" w:rsidRPr="00C9196D" w:rsidRDefault="00D1258F" w:rsidP="00D1258F">
      <w:pPr>
        <w:pStyle w:val="sorubilgisistili"/>
      </w:pPr>
      <w:r w:rsidRPr="00C9196D">
        <w:t>Dinen zengin sayılan Müslümanların Kurban Bayramında kurban kesmeleri vaciptir. Kurban ibadetinin bireye ve topluma faydaları vardır.</w:t>
      </w:r>
    </w:p>
    <w:p w14:paraId="3FD7986F" w14:textId="2C97EA37" w:rsidR="00D1258F" w:rsidRDefault="00D1258F" w:rsidP="00D1258F">
      <w:pPr>
        <w:pStyle w:val="SORUMETN"/>
      </w:pPr>
      <w:r w:rsidRPr="00D1258F">
        <w:t xml:space="preserve">Kurban ibadetinin bireye ve topluma faydalarından </w:t>
      </w:r>
      <w:r>
        <w:t>3 tanesini yazını</w:t>
      </w:r>
      <w:r w:rsidRPr="00D1258F">
        <w:t>z.</w:t>
      </w:r>
    </w:p>
    <w:p w14:paraId="5B0119F8" w14:textId="544E1EB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3FCB089" w14:textId="200D6D1C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3E1F8FE2" w14:textId="5BDF9A3B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C2CAE10" w14:textId="491E737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3040FD17" w14:textId="483A392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7CAFE9FA" w14:textId="03B02757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17E1F07A" w14:textId="51D330D1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E049A1E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CFFB85C" w14:textId="77777777" w:rsidR="00D1258F" w:rsidRPr="00D1258F" w:rsidRDefault="00D1258F" w:rsidP="00D1258F">
      <w:pPr>
        <w:pStyle w:val="SORUMETN"/>
      </w:pPr>
      <w:r w:rsidRPr="00D1258F">
        <w:t>Hz. İsmail hakkında bildiklerinizi 2 madde halinde yazınız</w:t>
      </w:r>
    </w:p>
    <w:p w14:paraId="095079B1" w14:textId="019942B9" w:rsidR="00D1258F" w:rsidRDefault="00D1258F" w:rsidP="00D1258F">
      <w:pPr>
        <w:pStyle w:val="AralkYok"/>
        <w:ind w:left="720"/>
        <w:rPr>
          <w:b/>
          <w:bCs/>
        </w:rPr>
      </w:pPr>
    </w:p>
    <w:p w14:paraId="6FA1742B" w14:textId="1FF281F9" w:rsidR="00D1258F" w:rsidRDefault="00D1258F" w:rsidP="00D1258F">
      <w:pPr>
        <w:pStyle w:val="AralkYok"/>
        <w:ind w:left="720"/>
        <w:rPr>
          <w:b/>
          <w:bCs/>
        </w:rPr>
      </w:pPr>
    </w:p>
    <w:p w14:paraId="3570DF23" w14:textId="462D059A" w:rsidR="00D1258F" w:rsidRDefault="00D1258F" w:rsidP="00D1258F">
      <w:pPr>
        <w:pStyle w:val="AralkYok"/>
        <w:ind w:left="720"/>
        <w:rPr>
          <w:b/>
          <w:bCs/>
        </w:rPr>
      </w:pPr>
    </w:p>
    <w:p w14:paraId="483CAE26" w14:textId="5AF1D367" w:rsidR="00D1258F" w:rsidRDefault="00D1258F" w:rsidP="00D1258F">
      <w:pPr>
        <w:pStyle w:val="AralkYok"/>
        <w:ind w:left="720"/>
        <w:rPr>
          <w:b/>
          <w:bCs/>
        </w:rPr>
      </w:pPr>
    </w:p>
    <w:p w14:paraId="0A47E9F7" w14:textId="77777777" w:rsidR="00D1258F" w:rsidRPr="00FC3F16" w:rsidRDefault="00D1258F" w:rsidP="00D1258F">
      <w:pPr>
        <w:pStyle w:val="AralkYok"/>
        <w:ind w:left="720"/>
        <w:rPr>
          <w:b/>
          <w:bCs/>
        </w:rPr>
      </w:pPr>
    </w:p>
    <w:p w14:paraId="6F592DBA" w14:textId="77777777" w:rsidR="00D1258F" w:rsidRPr="00C9196D" w:rsidRDefault="00D1258F" w:rsidP="00D1258F">
      <w:pPr>
        <w:pStyle w:val="sorubilgisistili"/>
        <w:rPr>
          <w:b/>
        </w:rPr>
      </w:pPr>
      <w:r>
        <w:rPr>
          <w:b/>
          <w:bCs/>
          <w:sz w:val="24"/>
          <w:szCs w:val="24"/>
        </w:rPr>
        <w:t xml:space="preserve">   </w:t>
      </w:r>
      <w:r w:rsidRPr="00C9196D">
        <w:rPr>
          <w:lang w:val="en-US"/>
        </w:rPr>
        <w:t xml:space="preserve">İslam </w:t>
      </w:r>
      <w:proofErr w:type="spellStart"/>
      <w:r>
        <w:rPr>
          <w:lang w:val="en-US"/>
        </w:rPr>
        <w:t>D</w:t>
      </w:r>
      <w:r w:rsidRPr="00C9196D">
        <w:rPr>
          <w:lang w:val="en-US"/>
        </w:rPr>
        <w:t>ini</w:t>
      </w:r>
      <w:r>
        <w:rPr>
          <w:lang w:val="en-US"/>
        </w:rPr>
        <w:t>’</w:t>
      </w:r>
      <w:r w:rsidRPr="00C9196D">
        <w:rPr>
          <w:lang w:val="en-US"/>
        </w:rPr>
        <w:t>nde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övülen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ve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yapılması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istenen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bazı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güzel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ahlaki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tutum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ve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davranışlar</w:t>
      </w:r>
      <w:proofErr w:type="spellEnd"/>
      <w:r w:rsidRPr="00C9196D">
        <w:rPr>
          <w:lang w:val="en-US"/>
        </w:rPr>
        <w:t xml:space="preserve"> </w:t>
      </w:r>
      <w:proofErr w:type="spellStart"/>
      <w:r w:rsidRPr="00C9196D">
        <w:rPr>
          <w:lang w:val="en-US"/>
        </w:rPr>
        <w:t>vardır</w:t>
      </w:r>
      <w:proofErr w:type="spellEnd"/>
      <w:r w:rsidRPr="00C9196D">
        <w:rPr>
          <w:lang w:val="en-US"/>
        </w:rPr>
        <w:t>.</w:t>
      </w:r>
    </w:p>
    <w:p w14:paraId="4B3C1BC6" w14:textId="03E77084" w:rsidR="00D1258F" w:rsidRDefault="00D1258F" w:rsidP="00D1258F">
      <w:pPr>
        <w:pStyle w:val="SORUMETN"/>
      </w:pPr>
      <w:r w:rsidRPr="00D1258F">
        <w:t xml:space="preserve">Bu davranışlardan 4 </w:t>
      </w:r>
      <w:proofErr w:type="gramStart"/>
      <w:r w:rsidRPr="00D1258F">
        <w:t>tanesini  yazınız</w:t>
      </w:r>
      <w:proofErr w:type="gramEnd"/>
      <w:r w:rsidRPr="00D1258F">
        <w:t>.</w:t>
      </w:r>
    </w:p>
    <w:p w14:paraId="60D42BE0" w14:textId="46A42BDB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3335796" w14:textId="03B3E5F8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78A11B8" w14:textId="76D68347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1E7726EB" w14:textId="5C1CBD0B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58D2743" w14:textId="23280E22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2B2EB31" w14:textId="34F5A386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E8F14A9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C0267A6" w14:textId="106D070A" w:rsidR="00D1258F" w:rsidRDefault="00D1258F" w:rsidP="00D1258F">
      <w:pPr>
        <w:pStyle w:val="SORUMETN"/>
      </w:pPr>
      <w:r w:rsidRPr="00D1258F">
        <w:t>Adaletin olmadığı top</w:t>
      </w:r>
      <w:r>
        <w:t>lumlarda hangi durumlar görülür</w:t>
      </w:r>
      <w:r w:rsidRPr="00D1258F">
        <w:t>?</w:t>
      </w:r>
      <w:r>
        <w:t xml:space="preserve"> </w:t>
      </w:r>
      <w:r w:rsidRPr="00D1258F">
        <w:t>2 madde yazınız?</w:t>
      </w:r>
    </w:p>
    <w:p w14:paraId="732B9F4B" w14:textId="6B8B044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F2FA701" w14:textId="7226A667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FCAC3D7" w14:textId="05B6BF22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ECF228A" w14:textId="7B6CE1E5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38C9BD22" w14:textId="2E698C82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7F7CE660" w14:textId="759EFC50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6F428A9C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634F3AA5" w14:textId="77777777" w:rsidR="00D1258F" w:rsidRPr="00D1258F" w:rsidRDefault="00D1258F" w:rsidP="00D1258F">
      <w:pPr>
        <w:pStyle w:val="SORUMETN"/>
      </w:pPr>
      <w:r w:rsidRPr="00D1258F">
        <w:rPr>
          <w:szCs w:val="18"/>
        </w:rPr>
        <w:t xml:space="preserve"> </w:t>
      </w:r>
      <w:r w:rsidRPr="00D1258F">
        <w:t>Doğruluğu ve dürüstlüğü ilke edinen insan hangi davranışlardan uzak durur? 2 madde yazınız.</w:t>
      </w:r>
    </w:p>
    <w:p w14:paraId="7189C8FE" w14:textId="41B3CE38" w:rsidR="00D1258F" w:rsidRDefault="00D1258F" w:rsidP="00D1258F">
      <w:pPr>
        <w:pStyle w:val="SORUMETN"/>
        <w:numPr>
          <w:ilvl w:val="0"/>
          <w:numId w:val="0"/>
        </w:numPr>
        <w:ind w:left="113"/>
      </w:pPr>
    </w:p>
    <w:p w14:paraId="29FB0E0A" w14:textId="1F566B5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983A42B" w14:textId="789C162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158F8290" w14:textId="3D9098A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6F3CAC9C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4DF0BE8B" w14:textId="224011D3" w:rsidR="00D1258F" w:rsidRDefault="00D1258F" w:rsidP="00D1258F">
      <w:pPr>
        <w:pStyle w:val="SORUMETN"/>
      </w:pPr>
      <w:r w:rsidRPr="00D1258F">
        <w:t>Yapmakla sorumlu olduğunuz davranışlara 5 örnek veriniz.</w:t>
      </w:r>
    </w:p>
    <w:p w14:paraId="0EF880C8" w14:textId="6E7123D0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0577D462" w14:textId="170A5DA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03B7FC88" w14:textId="445FA29B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3EDECCD" w14:textId="79A23BCD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FDD24AD" w14:textId="41D4EEC5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center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1258F" w14:paraId="4A67285B" w14:textId="77777777" w:rsidTr="00D1258F">
        <w:tc>
          <w:tcPr>
            <w:tcW w:w="4738" w:type="dxa"/>
          </w:tcPr>
          <w:p w14:paraId="3C4551FD" w14:textId="77777777" w:rsidR="00D1258F" w:rsidRDefault="00D1258F" w:rsidP="00D1258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1258F" w14:paraId="50493FDE" w14:textId="77777777" w:rsidTr="00D1258F">
        <w:tc>
          <w:tcPr>
            <w:tcW w:w="4738" w:type="dxa"/>
          </w:tcPr>
          <w:p w14:paraId="728415E7" w14:textId="77777777" w:rsidR="00D1258F" w:rsidRDefault="00D1258F" w:rsidP="00D1258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1258F" w14:paraId="74D501FD" w14:textId="77777777" w:rsidTr="00D1258F">
        <w:tc>
          <w:tcPr>
            <w:tcW w:w="4738" w:type="dxa"/>
          </w:tcPr>
          <w:p w14:paraId="252418B8" w14:textId="77777777" w:rsidR="00D1258F" w:rsidRDefault="00D1258F" w:rsidP="00D1258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0D8C0F4" w14:textId="366F0BC3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D22F761" w14:textId="77777777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72CFC1A0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7CAC785" w14:textId="77777777" w:rsidR="00D1258F" w:rsidRPr="00D1258F" w:rsidRDefault="00D1258F" w:rsidP="00D1258F">
      <w:pPr>
        <w:pStyle w:val="SORUMETN"/>
      </w:pPr>
      <w:r w:rsidRPr="00D1258F">
        <w:t>Vatansever bir kişinin vatanına karşı görevleri ve sorumlulukları nelerdir? 2 madde yazınız.</w:t>
      </w:r>
    </w:p>
    <w:p w14:paraId="2954F7CF" w14:textId="3EB1B4DE" w:rsidR="00D1258F" w:rsidRDefault="00D1258F" w:rsidP="00D1258F">
      <w:pPr>
        <w:pStyle w:val="AralkYok"/>
        <w:rPr>
          <w:b/>
          <w:bCs/>
        </w:rPr>
      </w:pPr>
    </w:p>
    <w:p w14:paraId="42748CD4" w14:textId="0C4B753D" w:rsidR="00D1258F" w:rsidRDefault="00D1258F" w:rsidP="00D1258F">
      <w:pPr>
        <w:pStyle w:val="AralkYok"/>
        <w:rPr>
          <w:b/>
          <w:bCs/>
        </w:rPr>
      </w:pPr>
    </w:p>
    <w:p w14:paraId="45DD5EEE" w14:textId="588FAC06" w:rsidR="00D1258F" w:rsidRDefault="00D1258F" w:rsidP="00D1258F">
      <w:pPr>
        <w:pStyle w:val="AralkYok"/>
        <w:rPr>
          <w:b/>
          <w:bCs/>
        </w:rPr>
      </w:pPr>
    </w:p>
    <w:p w14:paraId="1AC73AAC" w14:textId="68229FD0" w:rsidR="00D1258F" w:rsidRDefault="00D1258F" w:rsidP="00D1258F">
      <w:pPr>
        <w:pStyle w:val="AralkYok"/>
        <w:rPr>
          <w:b/>
          <w:bCs/>
        </w:rPr>
      </w:pPr>
    </w:p>
    <w:p w14:paraId="1359EBC5" w14:textId="77777777" w:rsidR="00D1258F" w:rsidRDefault="00D1258F" w:rsidP="00D1258F">
      <w:pPr>
        <w:pStyle w:val="AralkYok"/>
        <w:rPr>
          <w:b/>
          <w:bCs/>
        </w:rPr>
      </w:pPr>
    </w:p>
    <w:p w14:paraId="3BB38668" w14:textId="77777777" w:rsidR="00D1258F" w:rsidRPr="00770563" w:rsidRDefault="00D1258F" w:rsidP="00D1258F">
      <w:pPr>
        <w:pStyle w:val="sorubilgisistili"/>
        <w:rPr>
          <w:b/>
        </w:rPr>
      </w:pPr>
      <w:r>
        <w:t>Ey kavmim! İşte size mucize olarak Allah’ın bir devesi. Bırakın onu, Allah’ın arzında yayılıp otlasın. Ona kötülük dokundurmayın, yoksa sizi yakın bir azap yakalar.” (Hud, 64. ayet)</w:t>
      </w:r>
    </w:p>
    <w:p w14:paraId="11F78160" w14:textId="7BB6AC0B" w:rsidR="00D1258F" w:rsidRDefault="00D1258F" w:rsidP="00D1258F">
      <w:pPr>
        <w:pStyle w:val="SORUMETN"/>
      </w:pPr>
      <w:r w:rsidRPr="00D1258F">
        <w:t>Yukarıdaki ayet-i kerimeyi, hangi peygamber kıssası ile eşleştirebiliriz?</w:t>
      </w:r>
    </w:p>
    <w:p w14:paraId="29F32D24" w14:textId="71177D6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D3251D3" w14:textId="7E79E616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57CE36A" w14:textId="432D1214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331B686D" w14:textId="3D81EB4C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3C2CAA50" w14:textId="188E8187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E0BCFF1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0E958C0F" w14:textId="21791F47" w:rsidR="00D1258F" w:rsidRPr="00770563" w:rsidRDefault="00D1258F" w:rsidP="00D1258F">
      <w:pPr>
        <w:pStyle w:val="sorubilgisistili"/>
      </w:pPr>
      <w:proofErr w:type="spellStart"/>
      <w:r w:rsidRPr="00770563">
        <w:t>Rahmân</w:t>
      </w:r>
      <w:proofErr w:type="spellEnd"/>
      <w:r w:rsidRPr="00770563">
        <w:t xml:space="preserve"> ve Rahîm olan Allah’ın adıyla (başlarım).</w:t>
      </w:r>
    </w:p>
    <w:p w14:paraId="1A2AD8AB" w14:textId="77777777" w:rsidR="00D1258F" w:rsidRPr="00770563" w:rsidRDefault="00D1258F" w:rsidP="00D1258F">
      <w:pPr>
        <w:pStyle w:val="sorubilgisistili"/>
      </w:pPr>
      <w:r w:rsidRPr="00770563">
        <w:t>(1-5) “De ki: Yarattığı şeylerin şerrinden, karanlığı çöktüğü</w:t>
      </w:r>
      <w:r>
        <w:t xml:space="preserve"> </w:t>
      </w:r>
      <w:r w:rsidRPr="00770563">
        <w:t>zaman gecenin şerrinden, düğümlere üfürüp büyü yapan üfürükçülerin şerrinden ve haset ettiği zaman hasetçinin şerrinden sabahın</w:t>
      </w:r>
      <w:r>
        <w:t xml:space="preserve"> </w:t>
      </w:r>
      <w:proofErr w:type="spellStart"/>
      <w:r w:rsidRPr="00770563">
        <w:t>Rabb’ine</w:t>
      </w:r>
      <w:proofErr w:type="spellEnd"/>
      <w:r w:rsidRPr="00770563">
        <w:t xml:space="preserve"> sığınırım.”</w:t>
      </w:r>
    </w:p>
    <w:p w14:paraId="78C6DAF4" w14:textId="1635175C" w:rsidR="00D1258F" w:rsidRDefault="00D1258F" w:rsidP="00D1258F">
      <w:pPr>
        <w:pStyle w:val="SORUMETN"/>
      </w:pPr>
      <w:r>
        <w:t xml:space="preserve">  </w:t>
      </w:r>
      <w:proofErr w:type="spellStart"/>
      <w:r w:rsidRPr="00D1258F">
        <w:t>Felak</w:t>
      </w:r>
      <w:proofErr w:type="spellEnd"/>
      <w:r w:rsidRPr="00D1258F">
        <w:t xml:space="preserve"> Suresi’nde verilen mesajlardan 2 </w:t>
      </w:r>
      <w:proofErr w:type="gramStart"/>
      <w:r w:rsidRPr="00D1258F">
        <w:t>tanesini  yazınız</w:t>
      </w:r>
      <w:proofErr w:type="gramEnd"/>
      <w:r w:rsidRPr="00D1258F">
        <w:t xml:space="preserve">. </w:t>
      </w:r>
    </w:p>
    <w:p w14:paraId="0DCDF0DA" w14:textId="309D992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29099C0D" w14:textId="70B4769C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6374159" w14:textId="20D2C4C8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50D3F124" w14:textId="6DD6CCAA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647686BF" w14:textId="321C4A4B" w:rsid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025AF139" w14:textId="77777777" w:rsidR="00D1258F" w:rsidRPr="00D1258F" w:rsidRDefault="00D1258F" w:rsidP="00D1258F">
      <w:pPr>
        <w:pStyle w:val="SEENEKLER"/>
        <w:numPr>
          <w:ilvl w:val="0"/>
          <w:numId w:val="0"/>
        </w:numPr>
        <w:ind w:left="530" w:hanging="360"/>
      </w:pPr>
    </w:p>
    <w:p w14:paraId="7FCAC3BD" w14:textId="77777777" w:rsidR="00D1258F" w:rsidRPr="002B27D5" w:rsidRDefault="00D1258F" w:rsidP="00D1258F">
      <w:pPr>
        <w:pStyle w:val="sorubilgisistili"/>
      </w:pPr>
      <w:r w:rsidRPr="002B27D5">
        <w:rPr>
          <w:b/>
        </w:rPr>
        <w:t xml:space="preserve"> </w:t>
      </w:r>
      <w:r w:rsidRPr="002B27D5">
        <w:t>Hz. Muhammed ( sav) ‘in insani yönü ve Peygamberlik yönü vardır.</w:t>
      </w:r>
    </w:p>
    <w:p w14:paraId="2058D71A" w14:textId="77777777" w:rsidR="00D1258F" w:rsidRPr="00D1258F" w:rsidRDefault="00D1258F" w:rsidP="00D1258F">
      <w:pPr>
        <w:pStyle w:val="SORUMETN"/>
      </w:pPr>
      <w:proofErr w:type="spellStart"/>
      <w:r w:rsidRPr="00D1258F">
        <w:t>Peygamberimiz’in</w:t>
      </w:r>
      <w:proofErr w:type="spellEnd"/>
      <w:r w:rsidRPr="00D1258F">
        <w:t xml:space="preserve"> insani yönüne ait özelliklere 5 örnek veriniz.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300E8615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3072527"/>
    <w:multiLevelType w:val="hybridMultilevel"/>
    <w:tmpl w:val="71C2952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73BC3"/>
    <w:multiLevelType w:val="hybridMultilevel"/>
    <w:tmpl w:val="80801FFE"/>
    <w:lvl w:ilvl="0" w:tplc="20C486C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67D26118"/>
    <w:lvl w:ilvl="0" w:tplc="45A2D140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6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5"/>
  </w:num>
  <w:num w:numId="33">
    <w:abstractNumId w:val="1"/>
  </w:num>
  <w:num w:numId="34">
    <w:abstractNumId w:val="11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4"/>
  </w:num>
  <w:num w:numId="44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1258F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D1258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D1258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aliases w:val="fatih"/>
    <w:link w:val="AralkYokChar"/>
    <w:uiPriority w:val="1"/>
    <w:qFormat/>
    <w:rsid w:val="00D1258F"/>
    <w:pPr>
      <w:spacing w:after="0" w:line="240" w:lineRule="auto"/>
    </w:pPr>
    <w:rPr>
      <w:kern w:val="2"/>
      <w14:ligatures w14:val="standardContextual"/>
    </w:rPr>
  </w:style>
  <w:style w:type="character" w:customStyle="1" w:styleId="AralkYokChar">
    <w:name w:val="Aralık Yok Char"/>
    <w:aliases w:val="fatih Char"/>
    <w:link w:val="AralkYok"/>
    <w:uiPriority w:val="1"/>
    <w:locked/>
    <w:rsid w:val="00D1258F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3E961-B086-461A-B09B-3B2735365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2024-12-12T08:02:00Z</dcterms:created>
  <dcterms:modified xsi:type="dcterms:W3CDTF">2024-12-12T08:02:00Z</dcterms:modified>
</cp:coreProperties>
</file>