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63AD2ADE" w:rsidR="00151DA8" w:rsidRDefault="00980FF5" w:rsidP="00CE5FFC">
            <w:pPr>
              <w:pStyle w:val="AIKMETN"/>
              <w:spacing w:before="0" w:after="0"/>
              <w:ind w:left="0" w:firstLine="0"/>
              <w:jc w:val="center"/>
            </w:pPr>
            <w:r>
              <w:rPr>
                <w:rFonts w:asciiTheme="minorHAnsi" w:hAnsiTheme="minorHAnsi"/>
                <w:b/>
                <w:iCs/>
                <w:sz w:val="24"/>
                <w:szCs w:val="24"/>
              </w:rPr>
              <w:t>7</w:t>
            </w:r>
            <w:r w:rsidR="00151DA8" w:rsidRPr="000E4DCF">
              <w:rPr>
                <w:rFonts w:asciiTheme="minorHAnsi" w:hAnsiTheme="minorHAnsi"/>
                <w:b/>
                <w:iCs/>
                <w:sz w:val="24"/>
                <w:szCs w:val="24"/>
              </w:rPr>
              <w:t xml:space="preserve">. Sınıf </w:t>
            </w:r>
            <w:r w:rsidR="00CE5FFC">
              <w:rPr>
                <w:rFonts w:asciiTheme="minorHAnsi" w:hAnsiTheme="minorHAnsi"/>
                <w:b/>
                <w:iCs/>
                <w:sz w:val="24"/>
                <w:szCs w:val="24"/>
              </w:rPr>
              <w:t>2</w:t>
            </w:r>
            <w:r w:rsidR="00151DA8" w:rsidRPr="000E4DCF">
              <w:rPr>
                <w:rFonts w:asciiTheme="minorHAnsi" w:hAnsiTheme="minorHAnsi"/>
                <w:b/>
                <w:iCs/>
                <w:sz w:val="24"/>
                <w:szCs w:val="24"/>
              </w:rPr>
              <w:t xml:space="preserve">.Dönem </w:t>
            </w:r>
            <w:r w:rsidR="004F2E9F">
              <w:rPr>
                <w:rFonts w:asciiTheme="minorHAnsi" w:hAnsiTheme="minorHAnsi"/>
                <w:b/>
                <w:iCs/>
                <w:sz w:val="24"/>
                <w:szCs w:val="24"/>
              </w:rPr>
              <w:t>1</w:t>
            </w:r>
            <w:r w:rsidR="00151DA8" w:rsidRPr="000E4DCF">
              <w:rPr>
                <w:rFonts w:asciiTheme="minorHAnsi" w:hAnsiTheme="minorHAnsi"/>
                <w:b/>
                <w:iCs/>
                <w:sz w:val="24"/>
                <w:szCs w:val="24"/>
              </w:rPr>
              <w:t xml:space="preserve">. Yazılı / </w:t>
            </w:r>
            <w:r w:rsidR="00CD657D">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2F83CDF2" w14:textId="77777777" w:rsidR="008E70E3" w:rsidRDefault="008E70E3" w:rsidP="008E70E3">
      <w:pPr>
        <w:pStyle w:val="sorubilgisistili"/>
      </w:pPr>
      <w:r>
        <w:t>Bedir Savaşı’nda alınan esirler arasında Hz. Muhammed’in (sav) amcası Abbas da vardı. Esirler, fidye karşılığı serbest bırakılmaya başlanmıştı. Ensar’dan bazı kişiler Abbas’ın Hz. Muhammed’in (sav) amcası olduğunu öğrenince onun fidyeden affedilmesini istediler. Hz. Muhammed (sav): “Hayır, asla böyle bir şey olamaz. Herkese nasıl bir uygulama varsa aynısı amcam Abbas için de uygulanacaktır.” buyurdu.</w:t>
      </w:r>
    </w:p>
    <w:p w14:paraId="6E8082E5" w14:textId="36D78CB5" w:rsidR="008E70E3" w:rsidRDefault="008E70E3" w:rsidP="008E70E3">
      <w:pPr>
        <w:pStyle w:val="SORUMETN"/>
      </w:pPr>
      <w:r>
        <w:t>Bu olayda Hz. Muhammed’in (sav) benimsediği ahlaki tutumu kısaca açıklayınız</w:t>
      </w:r>
    </w:p>
    <w:p w14:paraId="063DD55F" w14:textId="0D2F5A48" w:rsidR="008E70E3" w:rsidRDefault="008E70E3" w:rsidP="008E70E3">
      <w:pPr>
        <w:pStyle w:val="SEENEKLER"/>
        <w:numPr>
          <w:ilvl w:val="0"/>
          <w:numId w:val="0"/>
        </w:numPr>
        <w:ind w:left="530" w:hanging="360"/>
      </w:pPr>
    </w:p>
    <w:p w14:paraId="6CA73B8B" w14:textId="66A436F5" w:rsidR="008E70E3" w:rsidRDefault="008E70E3" w:rsidP="008E70E3">
      <w:pPr>
        <w:pStyle w:val="SEENEKLER"/>
        <w:numPr>
          <w:ilvl w:val="0"/>
          <w:numId w:val="0"/>
        </w:numPr>
        <w:ind w:left="530" w:hanging="360"/>
      </w:pPr>
    </w:p>
    <w:p w14:paraId="44DD51C2" w14:textId="2EC12B6A" w:rsidR="008E70E3" w:rsidRDefault="008E70E3" w:rsidP="008E70E3">
      <w:pPr>
        <w:pStyle w:val="SEENEKLER"/>
        <w:numPr>
          <w:ilvl w:val="0"/>
          <w:numId w:val="0"/>
        </w:numPr>
        <w:ind w:left="530" w:hanging="360"/>
      </w:pPr>
    </w:p>
    <w:p w14:paraId="43AB5DE5" w14:textId="203DF29C" w:rsidR="008E70E3" w:rsidRDefault="008E70E3" w:rsidP="008E70E3">
      <w:pPr>
        <w:pStyle w:val="SEENEKLER"/>
        <w:numPr>
          <w:ilvl w:val="0"/>
          <w:numId w:val="0"/>
        </w:numPr>
        <w:ind w:left="530" w:hanging="360"/>
      </w:pPr>
    </w:p>
    <w:p w14:paraId="03910B0A" w14:textId="77777777" w:rsidR="008E70E3" w:rsidRDefault="008E70E3" w:rsidP="008E70E3">
      <w:pPr>
        <w:pStyle w:val="SEENEKLER"/>
        <w:numPr>
          <w:ilvl w:val="0"/>
          <w:numId w:val="0"/>
        </w:numPr>
        <w:ind w:left="530" w:hanging="360"/>
      </w:pPr>
    </w:p>
    <w:p w14:paraId="1A688D85" w14:textId="3809E462" w:rsidR="008E70E3" w:rsidRDefault="008E70E3" w:rsidP="008E70E3">
      <w:pPr>
        <w:pStyle w:val="SEENEKLER"/>
        <w:numPr>
          <w:ilvl w:val="0"/>
          <w:numId w:val="0"/>
        </w:numPr>
        <w:ind w:left="530" w:hanging="360"/>
      </w:pPr>
    </w:p>
    <w:p w14:paraId="6E8B5EDD" w14:textId="73C32743" w:rsidR="008E70E3" w:rsidRDefault="008E70E3" w:rsidP="008E70E3">
      <w:pPr>
        <w:pStyle w:val="SEENEKLER"/>
        <w:numPr>
          <w:ilvl w:val="0"/>
          <w:numId w:val="0"/>
        </w:numPr>
        <w:ind w:left="530" w:hanging="360"/>
      </w:pPr>
    </w:p>
    <w:p w14:paraId="20C63399" w14:textId="6EB62A9A" w:rsidR="008E70E3" w:rsidRDefault="008E70E3" w:rsidP="008E70E3">
      <w:pPr>
        <w:pStyle w:val="SEENEKLER"/>
        <w:numPr>
          <w:ilvl w:val="0"/>
          <w:numId w:val="0"/>
        </w:numPr>
        <w:ind w:left="530" w:hanging="360"/>
      </w:pPr>
    </w:p>
    <w:p w14:paraId="5D8D54B9" w14:textId="11F823F0" w:rsidR="008E70E3" w:rsidRDefault="008E70E3" w:rsidP="008E70E3">
      <w:pPr>
        <w:pStyle w:val="SEENEKLER"/>
        <w:numPr>
          <w:ilvl w:val="0"/>
          <w:numId w:val="0"/>
        </w:numPr>
        <w:ind w:left="530" w:hanging="360"/>
      </w:pPr>
    </w:p>
    <w:p w14:paraId="778762C9" w14:textId="77777777" w:rsidR="008E70E3" w:rsidRPr="008E70E3" w:rsidRDefault="008E70E3" w:rsidP="008E70E3">
      <w:pPr>
        <w:pStyle w:val="SEENEKLER"/>
        <w:numPr>
          <w:ilvl w:val="0"/>
          <w:numId w:val="0"/>
        </w:numPr>
        <w:ind w:left="530" w:hanging="360"/>
      </w:pPr>
    </w:p>
    <w:p w14:paraId="532A7E0E" w14:textId="1FE5A67E" w:rsidR="008E70E3" w:rsidRDefault="008E70E3" w:rsidP="008E70E3">
      <w:pPr>
        <w:pStyle w:val="SORUMETN"/>
        <w:rPr>
          <w:rFonts w:cs="Times New Roman"/>
        </w:rPr>
      </w:pPr>
      <w:r>
        <w:rPr>
          <w:rFonts w:cs="Times New Roman"/>
        </w:rPr>
        <w:t>Doğruluğu ve dürüstlüğü ilke edinen bir insan nasıl davranmalıdır? Üç örnek veriniz.</w:t>
      </w:r>
    </w:p>
    <w:p w14:paraId="4830F1C9" w14:textId="18B886D6" w:rsidR="008E70E3" w:rsidRDefault="008E70E3" w:rsidP="008E70E3">
      <w:pPr>
        <w:pStyle w:val="SEENEKLER"/>
        <w:numPr>
          <w:ilvl w:val="0"/>
          <w:numId w:val="0"/>
        </w:numPr>
        <w:ind w:left="530" w:hanging="360"/>
      </w:pPr>
    </w:p>
    <w:p w14:paraId="7A1978E9" w14:textId="3E407330" w:rsidR="008E70E3" w:rsidRDefault="008E70E3" w:rsidP="008E70E3">
      <w:pPr>
        <w:pStyle w:val="SEENEKLER"/>
        <w:numPr>
          <w:ilvl w:val="0"/>
          <w:numId w:val="0"/>
        </w:numPr>
        <w:ind w:left="530" w:hanging="360"/>
      </w:pPr>
    </w:p>
    <w:p w14:paraId="498FCBAF" w14:textId="2C85CAD9" w:rsidR="008E70E3" w:rsidRDefault="008E70E3" w:rsidP="008E70E3">
      <w:pPr>
        <w:pStyle w:val="SEENEKLER"/>
        <w:numPr>
          <w:ilvl w:val="0"/>
          <w:numId w:val="0"/>
        </w:numPr>
        <w:ind w:left="530" w:hanging="360"/>
      </w:pPr>
    </w:p>
    <w:p w14:paraId="23C3AB3E" w14:textId="248D3D25" w:rsidR="008E70E3" w:rsidRDefault="008E70E3" w:rsidP="008E70E3">
      <w:pPr>
        <w:pStyle w:val="SEENEKLER"/>
        <w:numPr>
          <w:ilvl w:val="0"/>
          <w:numId w:val="0"/>
        </w:numPr>
        <w:ind w:left="530" w:hanging="360"/>
      </w:pPr>
    </w:p>
    <w:p w14:paraId="596F8331" w14:textId="2608C4F8" w:rsidR="008E70E3" w:rsidRDefault="008E70E3" w:rsidP="008E70E3">
      <w:pPr>
        <w:pStyle w:val="SEENEKLER"/>
        <w:numPr>
          <w:ilvl w:val="0"/>
          <w:numId w:val="0"/>
        </w:numPr>
        <w:ind w:left="530" w:hanging="360"/>
      </w:pPr>
    </w:p>
    <w:p w14:paraId="39793396" w14:textId="6E61333B" w:rsidR="008E70E3" w:rsidRDefault="008E70E3" w:rsidP="008E70E3">
      <w:pPr>
        <w:pStyle w:val="SEENEKLER"/>
        <w:numPr>
          <w:ilvl w:val="0"/>
          <w:numId w:val="0"/>
        </w:numPr>
        <w:ind w:left="530" w:hanging="360"/>
      </w:pPr>
    </w:p>
    <w:p w14:paraId="21F74BE8" w14:textId="2727C54B" w:rsidR="008E70E3" w:rsidRDefault="008E70E3" w:rsidP="008E70E3">
      <w:pPr>
        <w:pStyle w:val="SEENEKLER"/>
        <w:numPr>
          <w:ilvl w:val="0"/>
          <w:numId w:val="0"/>
        </w:numPr>
        <w:ind w:left="530" w:hanging="360"/>
      </w:pPr>
    </w:p>
    <w:p w14:paraId="3BC8A90F" w14:textId="1C0A83FC" w:rsidR="008E70E3" w:rsidRDefault="008E70E3" w:rsidP="008E70E3">
      <w:pPr>
        <w:pStyle w:val="SEENEKLER"/>
        <w:numPr>
          <w:ilvl w:val="0"/>
          <w:numId w:val="0"/>
        </w:numPr>
        <w:ind w:left="530" w:hanging="360"/>
      </w:pPr>
    </w:p>
    <w:p w14:paraId="5A7624B9" w14:textId="77777777" w:rsidR="008E70E3" w:rsidRDefault="008E70E3" w:rsidP="008E70E3">
      <w:pPr>
        <w:pStyle w:val="SEENEKLER"/>
        <w:numPr>
          <w:ilvl w:val="0"/>
          <w:numId w:val="0"/>
        </w:numPr>
        <w:ind w:left="530" w:hanging="360"/>
      </w:pPr>
    </w:p>
    <w:p w14:paraId="5EA9ECDE" w14:textId="37F0DF95" w:rsidR="008E70E3" w:rsidRDefault="008E70E3" w:rsidP="008E70E3">
      <w:pPr>
        <w:pStyle w:val="SEENEKLER"/>
        <w:numPr>
          <w:ilvl w:val="0"/>
          <w:numId w:val="0"/>
        </w:numPr>
        <w:ind w:left="530" w:hanging="360"/>
      </w:pPr>
    </w:p>
    <w:p w14:paraId="2EBE364A" w14:textId="77777777" w:rsidR="008E70E3" w:rsidRPr="008E70E3" w:rsidRDefault="008E70E3" w:rsidP="008E70E3">
      <w:pPr>
        <w:pStyle w:val="SEENEKLER"/>
        <w:numPr>
          <w:ilvl w:val="0"/>
          <w:numId w:val="0"/>
        </w:numPr>
        <w:ind w:left="530" w:hanging="360"/>
      </w:pPr>
    </w:p>
    <w:p w14:paraId="2032CA76" w14:textId="77777777" w:rsidR="008E70E3" w:rsidRDefault="008E70E3" w:rsidP="008E70E3">
      <w:pPr>
        <w:pStyle w:val="sorubilgisistili"/>
        <w:rPr>
          <w:rFonts w:eastAsiaTheme="minorHAnsi" w:cstheme="minorBidi"/>
        </w:rPr>
      </w:pPr>
      <w:r>
        <w:t>“(Ey Mekke!) Vallahi sen Allah’ın en hayırlı ve en sevimli olan beldesisin. Senden çıkarılmış olmasaydım seni asla terk etmezdim.”</w:t>
      </w:r>
    </w:p>
    <w:p w14:paraId="578DCF82" w14:textId="77777777" w:rsidR="008E70E3" w:rsidRDefault="008E70E3" w:rsidP="008E70E3">
      <w:pPr>
        <w:pStyle w:val="sorubilgisistili"/>
      </w:pPr>
      <w:r>
        <w:t xml:space="preserve">“Asıl pehlivan, güreşte rakibini yenen değil, öfkelendiği zaman öfkesini yenendir.” (Müslim, </w:t>
      </w:r>
      <w:proofErr w:type="spellStart"/>
      <w:r>
        <w:t>Birr</w:t>
      </w:r>
      <w:proofErr w:type="spellEnd"/>
      <w:r>
        <w:t>,)</w:t>
      </w:r>
    </w:p>
    <w:p w14:paraId="765E825E" w14:textId="77777777" w:rsidR="008E70E3" w:rsidRDefault="008E70E3" w:rsidP="008E70E3">
      <w:pPr>
        <w:pStyle w:val="sorubilgisistili"/>
      </w:pPr>
      <w:r>
        <w:t xml:space="preserve">“İman etmedikçe cennete giremezsiniz, birbirinizi sevmedikçe gerçek anlamda iman etmiş olmazsınız...” </w:t>
      </w:r>
    </w:p>
    <w:p w14:paraId="22BC4FAE" w14:textId="77777777" w:rsidR="008E70E3" w:rsidRDefault="008E70E3" w:rsidP="008E70E3">
      <w:pPr>
        <w:pStyle w:val="sorubilgisistili"/>
      </w:pPr>
      <w:r>
        <w:t>“Komşusu açken tok yatan bizden değildir.” (</w:t>
      </w:r>
      <w:proofErr w:type="spellStart"/>
      <w:r>
        <w:t>Beyhakî</w:t>
      </w:r>
      <w:proofErr w:type="spellEnd"/>
      <w:r>
        <w:t>, es-</w:t>
      </w:r>
      <w:proofErr w:type="spellStart"/>
      <w:r>
        <w:t>Sünenü’l</w:t>
      </w:r>
      <w:proofErr w:type="spellEnd"/>
      <w:r>
        <w:t>-</w:t>
      </w:r>
      <w:proofErr w:type="spellStart"/>
      <w:r>
        <w:t>Kübrâ</w:t>
      </w:r>
      <w:proofErr w:type="spellEnd"/>
      <w:r>
        <w:t>, X, 7.)</w:t>
      </w:r>
    </w:p>
    <w:p w14:paraId="2D497FAF" w14:textId="52358295" w:rsidR="008E70E3" w:rsidRDefault="008E70E3" w:rsidP="008E70E3">
      <w:pPr>
        <w:pStyle w:val="SORUMETN"/>
      </w:pPr>
      <w:r>
        <w:t>Yukarıdaki hadislerin içerdiği güzel ahlaki tutum ve davranışları sırasıyla yazınız.</w:t>
      </w:r>
    </w:p>
    <w:p w14:paraId="69DF75D4" w14:textId="3CB82ED7" w:rsidR="008E70E3" w:rsidRDefault="008E70E3" w:rsidP="008E70E3">
      <w:pPr>
        <w:pStyle w:val="SEENEKLER"/>
        <w:numPr>
          <w:ilvl w:val="0"/>
          <w:numId w:val="0"/>
        </w:numPr>
        <w:ind w:left="530" w:hanging="360"/>
      </w:pPr>
    </w:p>
    <w:p w14:paraId="00E9CC5F" w14:textId="016BC6AC" w:rsidR="008E70E3" w:rsidRDefault="008E70E3" w:rsidP="008E70E3">
      <w:pPr>
        <w:pStyle w:val="SEENEKLER"/>
        <w:numPr>
          <w:ilvl w:val="0"/>
          <w:numId w:val="0"/>
        </w:numPr>
        <w:ind w:left="530" w:hanging="360"/>
      </w:pPr>
    </w:p>
    <w:p w14:paraId="1EB15275" w14:textId="13B51F29" w:rsidR="008E70E3" w:rsidRDefault="008E70E3" w:rsidP="008E70E3">
      <w:pPr>
        <w:pStyle w:val="SEENEKLER"/>
        <w:numPr>
          <w:ilvl w:val="0"/>
          <w:numId w:val="0"/>
        </w:numPr>
        <w:ind w:left="530" w:hanging="360"/>
      </w:pPr>
    </w:p>
    <w:p w14:paraId="26791FE8" w14:textId="0FC9C55D" w:rsidR="008E70E3" w:rsidRDefault="008E70E3" w:rsidP="008E70E3">
      <w:pPr>
        <w:pStyle w:val="SEENEKLER"/>
        <w:numPr>
          <w:ilvl w:val="0"/>
          <w:numId w:val="0"/>
        </w:numPr>
        <w:ind w:left="530" w:hanging="360"/>
      </w:pPr>
    </w:p>
    <w:p w14:paraId="4AA533D9" w14:textId="3EC2F0B9" w:rsidR="008E70E3" w:rsidRDefault="008E70E3" w:rsidP="008E70E3">
      <w:pPr>
        <w:pStyle w:val="SEENEKLER"/>
        <w:numPr>
          <w:ilvl w:val="0"/>
          <w:numId w:val="0"/>
        </w:numPr>
        <w:ind w:left="530" w:hanging="360"/>
      </w:pPr>
    </w:p>
    <w:p w14:paraId="5799C61E" w14:textId="41524FBB" w:rsidR="008E70E3" w:rsidRDefault="008E70E3" w:rsidP="008E70E3">
      <w:pPr>
        <w:pStyle w:val="SEENEKLER"/>
        <w:numPr>
          <w:ilvl w:val="0"/>
          <w:numId w:val="0"/>
        </w:numPr>
        <w:ind w:left="530" w:hanging="360"/>
      </w:pPr>
    </w:p>
    <w:p w14:paraId="0DC982D1" w14:textId="06AC4327" w:rsidR="008E70E3" w:rsidRDefault="008E70E3" w:rsidP="008E70E3">
      <w:pPr>
        <w:pStyle w:val="SEENEKLER"/>
        <w:numPr>
          <w:ilvl w:val="0"/>
          <w:numId w:val="0"/>
        </w:numPr>
        <w:ind w:left="530" w:hanging="360"/>
      </w:pPr>
    </w:p>
    <w:p w14:paraId="1998DDA0" w14:textId="77777777" w:rsidR="008E70E3" w:rsidRDefault="008E70E3" w:rsidP="008E70E3">
      <w:pPr>
        <w:pStyle w:val="SEENEKLER"/>
        <w:numPr>
          <w:ilvl w:val="0"/>
          <w:numId w:val="0"/>
        </w:numPr>
        <w:ind w:left="530" w:hanging="360"/>
      </w:pPr>
    </w:p>
    <w:p w14:paraId="77C89B6E" w14:textId="65FFBACA" w:rsidR="008E70E3" w:rsidRDefault="008E70E3" w:rsidP="008E70E3">
      <w:pPr>
        <w:pStyle w:val="SEENEKLER"/>
        <w:numPr>
          <w:ilvl w:val="0"/>
          <w:numId w:val="0"/>
        </w:numPr>
        <w:ind w:left="530" w:hanging="360"/>
      </w:pPr>
    </w:p>
    <w:p w14:paraId="1EADC84D" w14:textId="0BEA018D" w:rsidR="008E70E3" w:rsidRDefault="008E70E3" w:rsidP="008E70E3">
      <w:pPr>
        <w:pStyle w:val="SEENEKLER"/>
        <w:numPr>
          <w:ilvl w:val="0"/>
          <w:numId w:val="0"/>
        </w:numPr>
        <w:ind w:left="530" w:hanging="360"/>
      </w:pPr>
    </w:p>
    <w:p w14:paraId="2B4A2DF4" w14:textId="57D1B82A" w:rsidR="008E70E3" w:rsidRDefault="008E70E3" w:rsidP="008E70E3">
      <w:pPr>
        <w:pStyle w:val="SEENEKLER"/>
        <w:numPr>
          <w:ilvl w:val="0"/>
          <w:numId w:val="0"/>
        </w:numPr>
        <w:ind w:left="530" w:hanging="360"/>
      </w:pPr>
    </w:p>
    <w:p w14:paraId="23930AE3" w14:textId="5B1561F5" w:rsidR="008E70E3" w:rsidRDefault="008E70E3" w:rsidP="008E70E3">
      <w:pPr>
        <w:pStyle w:val="SEENEKLER"/>
        <w:numPr>
          <w:ilvl w:val="0"/>
          <w:numId w:val="0"/>
        </w:numPr>
        <w:ind w:left="530" w:hanging="360"/>
      </w:pPr>
    </w:p>
    <w:p w14:paraId="5E5BD662" w14:textId="043C5A67" w:rsidR="008E70E3" w:rsidRDefault="008E70E3" w:rsidP="008E70E3">
      <w:pPr>
        <w:pStyle w:val="SEENEKLER"/>
        <w:numPr>
          <w:ilvl w:val="0"/>
          <w:numId w:val="0"/>
        </w:numPr>
        <w:ind w:left="530" w:hanging="360"/>
      </w:pPr>
    </w:p>
    <w:p w14:paraId="1A64CB01" w14:textId="77777777" w:rsidR="008E70E3" w:rsidRPr="008E70E3" w:rsidRDefault="008E70E3" w:rsidP="008E70E3">
      <w:pPr>
        <w:pStyle w:val="SEENEKLER"/>
        <w:numPr>
          <w:ilvl w:val="0"/>
          <w:numId w:val="0"/>
        </w:numPr>
        <w:ind w:left="530" w:hanging="360"/>
      </w:pPr>
    </w:p>
    <w:p w14:paraId="77B41C43" w14:textId="77777777" w:rsidR="008E70E3" w:rsidRDefault="008E70E3" w:rsidP="008E70E3">
      <w:pPr>
        <w:pStyle w:val="sorubilgisistili"/>
      </w:pPr>
      <w:r>
        <w:t>“Eli sıkı olma, büsbütün eli açık da olma. Sonra kınanır ve çaresiz kalırsın.” (</w:t>
      </w:r>
      <w:proofErr w:type="spellStart"/>
      <w:r>
        <w:t>İsra</w:t>
      </w:r>
      <w:proofErr w:type="spellEnd"/>
      <w:r>
        <w:t xml:space="preserve"> suresi, 29. ayet)</w:t>
      </w:r>
    </w:p>
    <w:p w14:paraId="53AD1F50" w14:textId="27CCB7F0" w:rsidR="008E70E3" w:rsidRDefault="008E70E3" w:rsidP="008E70E3">
      <w:pPr>
        <w:pStyle w:val="SORUMETN"/>
      </w:pPr>
      <w:r>
        <w:t>Bu ayeti tutum ve davranışlarda ölçülü olma bakımından açıklayınız</w:t>
      </w:r>
    </w:p>
    <w:p w14:paraId="73B92C1B" w14:textId="21DDF14F" w:rsidR="008E70E3" w:rsidRDefault="008E70E3" w:rsidP="008E70E3">
      <w:pPr>
        <w:pStyle w:val="SEENEKLER"/>
        <w:numPr>
          <w:ilvl w:val="0"/>
          <w:numId w:val="0"/>
        </w:numPr>
        <w:ind w:left="530" w:hanging="360"/>
      </w:pPr>
    </w:p>
    <w:p w14:paraId="5A7F33F2" w14:textId="5CF8B95B" w:rsidR="008E70E3" w:rsidRDefault="008E70E3" w:rsidP="008E70E3">
      <w:pPr>
        <w:pStyle w:val="SEENEKLER"/>
        <w:numPr>
          <w:ilvl w:val="0"/>
          <w:numId w:val="0"/>
        </w:numPr>
        <w:ind w:left="530" w:hanging="360"/>
      </w:pPr>
    </w:p>
    <w:p w14:paraId="4CEBCE38" w14:textId="187B0E48" w:rsidR="008E70E3" w:rsidRDefault="008E70E3" w:rsidP="008E70E3">
      <w:pPr>
        <w:pStyle w:val="SEENEKLER"/>
        <w:numPr>
          <w:ilvl w:val="0"/>
          <w:numId w:val="0"/>
        </w:numPr>
        <w:ind w:left="530" w:hanging="360"/>
      </w:pPr>
    </w:p>
    <w:p w14:paraId="43DF9AC0" w14:textId="7440933C" w:rsidR="008E70E3" w:rsidRDefault="008E70E3" w:rsidP="008E70E3">
      <w:pPr>
        <w:pStyle w:val="SEENEKLER"/>
        <w:numPr>
          <w:ilvl w:val="0"/>
          <w:numId w:val="0"/>
        </w:numPr>
        <w:ind w:left="530" w:hanging="360"/>
      </w:pPr>
    </w:p>
    <w:p w14:paraId="6C5D5CAE" w14:textId="54B97107" w:rsidR="008E70E3" w:rsidRDefault="008E70E3" w:rsidP="008E70E3">
      <w:pPr>
        <w:pStyle w:val="SEENEKLER"/>
        <w:numPr>
          <w:ilvl w:val="0"/>
          <w:numId w:val="0"/>
        </w:numPr>
        <w:ind w:left="530" w:hanging="360"/>
      </w:pPr>
    </w:p>
    <w:p w14:paraId="6931F015" w14:textId="3BD44DF7" w:rsidR="008E70E3" w:rsidRDefault="008E70E3" w:rsidP="008E70E3">
      <w:pPr>
        <w:pStyle w:val="SEENEKLER"/>
        <w:numPr>
          <w:ilvl w:val="0"/>
          <w:numId w:val="0"/>
        </w:numPr>
        <w:ind w:left="530" w:hanging="360"/>
      </w:pPr>
    </w:p>
    <w:p w14:paraId="5ABFCBA1" w14:textId="77777777" w:rsidR="008E70E3" w:rsidRDefault="008E70E3" w:rsidP="008E70E3">
      <w:pPr>
        <w:pStyle w:val="SEENEKLER"/>
        <w:numPr>
          <w:ilvl w:val="0"/>
          <w:numId w:val="0"/>
        </w:numPr>
        <w:ind w:left="530" w:hanging="360"/>
      </w:pPr>
    </w:p>
    <w:p w14:paraId="49CC6321" w14:textId="4103D1BD" w:rsidR="008E70E3" w:rsidRDefault="008E70E3" w:rsidP="008E70E3">
      <w:pPr>
        <w:pStyle w:val="SEENEKLER"/>
        <w:numPr>
          <w:ilvl w:val="0"/>
          <w:numId w:val="0"/>
        </w:numPr>
        <w:ind w:left="530" w:hanging="360"/>
      </w:pPr>
    </w:p>
    <w:p w14:paraId="4A9216F4" w14:textId="61875991" w:rsidR="008E70E3" w:rsidRDefault="008E70E3" w:rsidP="008E70E3">
      <w:pPr>
        <w:pStyle w:val="SEENEKLER"/>
        <w:numPr>
          <w:ilvl w:val="0"/>
          <w:numId w:val="0"/>
        </w:numPr>
        <w:ind w:left="530" w:hanging="360"/>
      </w:pPr>
    </w:p>
    <w:p w14:paraId="20840218" w14:textId="03511436" w:rsidR="008E70E3" w:rsidRDefault="008E70E3" w:rsidP="008E70E3">
      <w:pPr>
        <w:pStyle w:val="SEENEKLER"/>
        <w:numPr>
          <w:ilvl w:val="0"/>
          <w:numId w:val="0"/>
        </w:numPr>
        <w:ind w:left="530" w:hanging="360"/>
      </w:pPr>
    </w:p>
    <w:p w14:paraId="588105A7" w14:textId="77777777" w:rsidR="008E70E3" w:rsidRPr="008E70E3" w:rsidRDefault="008E70E3" w:rsidP="008E70E3">
      <w:pPr>
        <w:pStyle w:val="SEENEKLER"/>
        <w:numPr>
          <w:ilvl w:val="0"/>
          <w:numId w:val="0"/>
        </w:numPr>
        <w:ind w:left="530" w:hanging="360"/>
      </w:pPr>
    </w:p>
    <w:p w14:paraId="33972C56" w14:textId="77777777" w:rsidR="008E70E3" w:rsidRDefault="008E70E3" w:rsidP="008E70E3">
      <w:pPr>
        <w:pStyle w:val="sorubilgisistili"/>
        <w:rPr>
          <w:szCs w:val="22"/>
        </w:rPr>
      </w:pPr>
      <w:r>
        <w:t>“...İşte (mucize) bu dişi devedir; onun bir su içme hakkı vardır, belli bir günün içme hakkı da sizindir, dedi. Ona bir kötülükle ilişmeyin, yoksa sizi muazzam bir günün azabı yakalayıverir.” (Şuara, 155-156)</w:t>
      </w:r>
    </w:p>
    <w:p w14:paraId="498CA4C6" w14:textId="68C2ADB0" w:rsidR="008E70E3" w:rsidRDefault="008E70E3" w:rsidP="008E70E3">
      <w:pPr>
        <w:pStyle w:val="SORUMETN"/>
      </w:pPr>
      <w:r>
        <w:t>Yukarıda yer alan ayeti kerime hangi peygamberi ve kavmi konu almıştır?</w:t>
      </w:r>
    </w:p>
    <w:p w14:paraId="0F8E1780" w14:textId="592845D1" w:rsidR="008E70E3" w:rsidRDefault="008E70E3" w:rsidP="008E70E3">
      <w:pPr>
        <w:pStyle w:val="SEENEKLER"/>
        <w:numPr>
          <w:ilvl w:val="0"/>
          <w:numId w:val="0"/>
        </w:numPr>
        <w:ind w:left="530" w:hanging="360"/>
      </w:pPr>
    </w:p>
    <w:p w14:paraId="790B453B" w14:textId="406BCE43" w:rsidR="008E70E3" w:rsidRDefault="008E70E3" w:rsidP="008E70E3">
      <w:pPr>
        <w:pStyle w:val="SEENEKLER"/>
        <w:numPr>
          <w:ilvl w:val="0"/>
          <w:numId w:val="0"/>
        </w:numPr>
        <w:ind w:left="530" w:hanging="360"/>
      </w:pPr>
    </w:p>
    <w:p w14:paraId="02D4B47D" w14:textId="351CD236" w:rsidR="008E70E3" w:rsidRDefault="008E70E3" w:rsidP="008E70E3">
      <w:pPr>
        <w:pStyle w:val="SEENEKLER"/>
        <w:numPr>
          <w:ilvl w:val="0"/>
          <w:numId w:val="0"/>
        </w:numPr>
        <w:ind w:left="530" w:hanging="360"/>
      </w:pPr>
    </w:p>
    <w:p w14:paraId="2DB9414E" w14:textId="0AF3C399" w:rsidR="008E70E3" w:rsidRDefault="008E70E3" w:rsidP="008E70E3">
      <w:pPr>
        <w:pStyle w:val="SEENEKLER"/>
        <w:numPr>
          <w:ilvl w:val="0"/>
          <w:numId w:val="0"/>
        </w:numPr>
        <w:ind w:left="530" w:hanging="360"/>
      </w:pPr>
    </w:p>
    <w:p w14:paraId="44A36B78" w14:textId="4C5EBED9" w:rsidR="008E70E3" w:rsidRDefault="008E70E3" w:rsidP="008E70E3">
      <w:pPr>
        <w:pStyle w:val="SEENEKLER"/>
        <w:numPr>
          <w:ilvl w:val="0"/>
          <w:numId w:val="0"/>
        </w:numPr>
        <w:ind w:left="530" w:hanging="360"/>
      </w:pPr>
    </w:p>
    <w:p w14:paraId="69CC6604" w14:textId="0E1FCB48" w:rsidR="008E70E3" w:rsidRDefault="008E70E3" w:rsidP="008E70E3">
      <w:pPr>
        <w:pStyle w:val="SEENEKLER"/>
        <w:numPr>
          <w:ilvl w:val="0"/>
          <w:numId w:val="0"/>
        </w:numPr>
        <w:ind w:left="530" w:hanging="360"/>
      </w:pPr>
    </w:p>
    <w:p w14:paraId="74C63B6E" w14:textId="77777777" w:rsidR="008E70E3" w:rsidRDefault="008E70E3" w:rsidP="008E70E3">
      <w:pPr>
        <w:pStyle w:val="SEENEKLER"/>
        <w:numPr>
          <w:ilvl w:val="0"/>
          <w:numId w:val="0"/>
        </w:numPr>
        <w:ind w:left="530" w:hanging="360"/>
      </w:pPr>
    </w:p>
    <w:p w14:paraId="06EA05F5" w14:textId="77777777" w:rsidR="008E70E3" w:rsidRDefault="008E70E3" w:rsidP="008E70E3">
      <w:pPr>
        <w:pStyle w:val="SEENEKLER"/>
        <w:numPr>
          <w:ilvl w:val="0"/>
          <w:numId w:val="0"/>
        </w:numPr>
        <w:ind w:left="530" w:hanging="360"/>
      </w:pPr>
    </w:p>
    <w:p w14:paraId="3F5B5882" w14:textId="2E5F3923" w:rsidR="008E70E3" w:rsidRDefault="008E70E3" w:rsidP="008E70E3">
      <w:pPr>
        <w:pStyle w:val="SEENEKLER"/>
        <w:numPr>
          <w:ilvl w:val="0"/>
          <w:numId w:val="0"/>
        </w:numPr>
        <w:ind w:left="530" w:hanging="360"/>
      </w:pPr>
    </w:p>
    <w:p w14:paraId="53C01141" w14:textId="059E8E2E" w:rsidR="008E70E3" w:rsidRPr="008E70E3" w:rsidRDefault="008E70E3" w:rsidP="008E70E3">
      <w:pPr>
        <w:pStyle w:val="SEENEKLER"/>
        <w:numPr>
          <w:ilvl w:val="0"/>
          <w:numId w:val="0"/>
        </w:numPr>
        <w:ind w:left="530" w:hanging="360"/>
      </w:pPr>
    </w:p>
    <w:p w14:paraId="339A2F59" w14:textId="5AF3369C" w:rsidR="008E70E3" w:rsidRDefault="008E70E3" w:rsidP="008E70E3">
      <w:pPr>
        <w:pStyle w:val="SORUMETN"/>
      </w:pPr>
      <w:r>
        <w:t xml:space="preserve">Aşağıdaki Boşluğa </w:t>
      </w:r>
      <w:proofErr w:type="spellStart"/>
      <w:r>
        <w:t>Felak</w:t>
      </w:r>
      <w:proofErr w:type="spellEnd"/>
      <w:r>
        <w:t xml:space="preserve"> Suresi ve Anlamını Yazınız</w:t>
      </w:r>
    </w:p>
    <w:p w14:paraId="3F82D7C3" w14:textId="199C2C8F" w:rsidR="008E70E3" w:rsidRDefault="008E70E3" w:rsidP="008E70E3">
      <w:pPr>
        <w:pStyle w:val="SEENEKLER"/>
        <w:numPr>
          <w:ilvl w:val="0"/>
          <w:numId w:val="0"/>
        </w:numPr>
        <w:ind w:left="530" w:hanging="360"/>
      </w:pPr>
    </w:p>
    <w:p w14:paraId="17661FD3" w14:textId="43DFAC22" w:rsidR="008E70E3" w:rsidRDefault="008E70E3" w:rsidP="008E70E3">
      <w:pPr>
        <w:pStyle w:val="SEENEKLER"/>
        <w:numPr>
          <w:ilvl w:val="0"/>
          <w:numId w:val="0"/>
        </w:numPr>
        <w:ind w:left="530" w:hanging="360"/>
      </w:pPr>
    </w:p>
    <w:p w14:paraId="76DB5CF4" w14:textId="5889FD37" w:rsidR="008E70E3" w:rsidRDefault="008E70E3" w:rsidP="008E70E3">
      <w:pPr>
        <w:pStyle w:val="SEENEKLER"/>
        <w:numPr>
          <w:ilvl w:val="0"/>
          <w:numId w:val="0"/>
        </w:numPr>
        <w:ind w:left="530" w:hanging="360"/>
      </w:pPr>
    </w:p>
    <w:p w14:paraId="40C41B7F" w14:textId="3E5F9BEC" w:rsidR="008E70E3" w:rsidRDefault="008E70E3" w:rsidP="008E70E3">
      <w:pPr>
        <w:pStyle w:val="SEENEKLER"/>
        <w:numPr>
          <w:ilvl w:val="0"/>
          <w:numId w:val="0"/>
        </w:numPr>
        <w:ind w:left="530" w:hanging="360"/>
      </w:pPr>
    </w:p>
    <w:p w14:paraId="74ED7CD4" w14:textId="55DAD7E3" w:rsidR="008E70E3" w:rsidRDefault="008E70E3" w:rsidP="008E70E3">
      <w:pPr>
        <w:pStyle w:val="SEENEKLER"/>
        <w:numPr>
          <w:ilvl w:val="0"/>
          <w:numId w:val="0"/>
        </w:numPr>
        <w:ind w:left="530" w:hanging="360"/>
      </w:pPr>
    </w:p>
    <w:p w14:paraId="4798F781" w14:textId="525BFA1C" w:rsidR="008E70E3" w:rsidRDefault="008E70E3" w:rsidP="008E70E3">
      <w:pPr>
        <w:pStyle w:val="SEENEKLER"/>
        <w:numPr>
          <w:ilvl w:val="0"/>
          <w:numId w:val="0"/>
        </w:numPr>
        <w:ind w:left="530" w:hanging="360"/>
      </w:pPr>
    </w:p>
    <w:p w14:paraId="2D96F3BE" w14:textId="13118543" w:rsidR="008E70E3" w:rsidRDefault="008E70E3" w:rsidP="008E70E3">
      <w:pPr>
        <w:pStyle w:val="SEENEKLER"/>
        <w:numPr>
          <w:ilvl w:val="0"/>
          <w:numId w:val="0"/>
        </w:numPr>
        <w:ind w:left="530" w:hanging="360"/>
      </w:pPr>
    </w:p>
    <w:p w14:paraId="22320886" w14:textId="747DC475" w:rsidR="008E70E3" w:rsidRDefault="008E70E3" w:rsidP="008E70E3">
      <w:pPr>
        <w:pStyle w:val="SEENEKLER"/>
        <w:numPr>
          <w:ilvl w:val="0"/>
          <w:numId w:val="0"/>
        </w:numPr>
        <w:ind w:left="530" w:hanging="360"/>
      </w:pPr>
    </w:p>
    <w:p w14:paraId="17E6BD29" w14:textId="09F37CBA" w:rsidR="008E70E3" w:rsidRDefault="008E70E3" w:rsidP="008E70E3">
      <w:pPr>
        <w:pStyle w:val="SEENEKLER"/>
        <w:numPr>
          <w:ilvl w:val="0"/>
          <w:numId w:val="0"/>
        </w:numPr>
        <w:ind w:left="530" w:hanging="360"/>
      </w:pPr>
    </w:p>
    <w:p w14:paraId="5D04B333" w14:textId="73E2E697" w:rsidR="008E70E3" w:rsidRDefault="008E70E3" w:rsidP="008E70E3">
      <w:pPr>
        <w:pStyle w:val="SEENEKLER"/>
        <w:numPr>
          <w:ilvl w:val="0"/>
          <w:numId w:val="0"/>
        </w:numPr>
        <w:ind w:left="530" w:hanging="360"/>
      </w:pPr>
    </w:p>
    <w:p w14:paraId="62B523F7" w14:textId="5A31B756" w:rsidR="008E70E3" w:rsidRDefault="008E70E3" w:rsidP="008E70E3">
      <w:pPr>
        <w:pStyle w:val="SEENEKLER"/>
        <w:numPr>
          <w:ilvl w:val="0"/>
          <w:numId w:val="0"/>
        </w:numPr>
        <w:ind w:left="530" w:hanging="360"/>
      </w:pPr>
    </w:p>
    <w:p w14:paraId="40533AB4" w14:textId="53FFEAC6" w:rsidR="008E70E3" w:rsidRDefault="008E70E3" w:rsidP="008E70E3">
      <w:pPr>
        <w:pStyle w:val="SEENEKLER"/>
        <w:numPr>
          <w:ilvl w:val="0"/>
          <w:numId w:val="0"/>
        </w:numPr>
        <w:ind w:left="530" w:hanging="360"/>
      </w:pPr>
    </w:p>
    <w:p w14:paraId="1BDE908A" w14:textId="445BB31B" w:rsidR="008E70E3" w:rsidRDefault="008E70E3" w:rsidP="008E70E3">
      <w:pPr>
        <w:pStyle w:val="SEENEKLER"/>
        <w:numPr>
          <w:ilvl w:val="0"/>
          <w:numId w:val="0"/>
        </w:numPr>
        <w:ind w:left="530" w:hanging="360"/>
      </w:pPr>
    </w:p>
    <w:p w14:paraId="0CF2FCC3" w14:textId="60D7722B" w:rsidR="008E70E3" w:rsidRDefault="008E70E3" w:rsidP="008E70E3">
      <w:pPr>
        <w:pStyle w:val="SEENEKLER"/>
        <w:numPr>
          <w:ilvl w:val="0"/>
          <w:numId w:val="0"/>
        </w:numPr>
        <w:ind w:left="530" w:hanging="360"/>
      </w:pPr>
    </w:p>
    <w:p w14:paraId="4443D7B4" w14:textId="79B6E66F" w:rsidR="008E70E3" w:rsidRDefault="008E70E3" w:rsidP="008E70E3">
      <w:pPr>
        <w:pStyle w:val="SEENEKLER"/>
        <w:numPr>
          <w:ilvl w:val="0"/>
          <w:numId w:val="0"/>
        </w:numPr>
        <w:ind w:left="530" w:hanging="360"/>
      </w:pPr>
    </w:p>
    <w:p w14:paraId="78B32C8D" w14:textId="0CC123B9" w:rsidR="008E70E3" w:rsidRDefault="008E70E3" w:rsidP="008E70E3">
      <w:pPr>
        <w:pStyle w:val="SEENEKLER"/>
        <w:numPr>
          <w:ilvl w:val="0"/>
          <w:numId w:val="0"/>
        </w:numPr>
        <w:ind w:left="530" w:hanging="360"/>
      </w:pPr>
    </w:p>
    <w:p w14:paraId="6884257B" w14:textId="77777777" w:rsidR="008E70E3" w:rsidRDefault="008E70E3" w:rsidP="008E70E3">
      <w:pPr>
        <w:pStyle w:val="SEENEKLER"/>
        <w:numPr>
          <w:ilvl w:val="0"/>
          <w:numId w:val="0"/>
        </w:numPr>
        <w:ind w:left="530" w:hanging="360"/>
      </w:pPr>
    </w:p>
    <w:p w14:paraId="0DD28DE3" w14:textId="6199FD61" w:rsidR="008E70E3" w:rsidRDefault="008E70E3" w:rsidP="008E70E3">
      <w:pPr>
        <w:pStyle w:val="SEENEKLER"/>
        <w:numPr>
          <w:ilvl w:val="0"/>
          <w:numId w:val="0"/>
        </w:numPr>
        <w:ind w:left="530" w:hanging="360"/>
      </w:pPr>
    </w:p>
    <w:p w14:paraId="6B9A49C1" w14:textId="190C50F3" w:rsidR="008E70E3" w:rsidRDefault="008E70E3" w:rsidP="008E70E3">
      <w:pPr>
        <w:pStyle w:val="SEENEKLER"/>
        <w:numPr>
          <w:ilvl w:val="0"/>
          <w:numId w:val="0"/>
        </w:numPr>
        <w:ind w:left="530" w:hanging="360"/>
      </w:pPr>
    </w:p>
    <w:p w14:paraId="088A3A0C" w14:textId="39E18194" w:rsidR="008E70E3" w:rsidRDefault="008E70E3" w:rsidP="008E70E3">
      <w:pPr>
        <w:pStyle w:val="SEENEKLER"/>
        <w:numPr>
          <w:ilvl w:val="0"/>
          <w:numId w:val="0"/>
        </w:numPr>
        <w:ind w:left="530" w:hanging="360"/>
      </w:pPr>
    </w:p>
    <w:p w14:paraId="1B34CC7B" w14:textId="5395499F" w:rsidR="008E70E3" w:rsidRDefault="008E70E3" w:rsidP="008E70E3">
      <w:pPr>
        <w:pStyle w:val="SEENEKLER"/>
        <w:numPr>
          <w:ilvl w:val="0"/>
          <w:numId w:val="0"/>
        </w:numPr>
        <w:ind w:left="530" w:hanging="360"/>
      </w:pPr>
    </w:p>
    <w:p w14:paraId="213648C8" w14:textId="3A92E956" w:rsidR="008E70E3" w:rsidRDefault="008E70E3" w:rsidP="008E70E3">
      <w:pPr>
        <w:pStyle w:val="SEENEKLER"/>
        <w:numPr>
          <w:ilvl w:val="0"/>
          <w:numId w:val="0"/>
        </w:numPr>
        <w:ind w:left="530" w:hanging="360"/>
      </w:pPr>
    </w:p>
    <w:p w14:paraId="310E696D" w14:textId="10EF44A1" w:rsidR="008E70E3" w:rsidRDefault="008E70E3" w:rsidP="008E70E3">
      <w:pPr>
        <w:pStyle w:val="SEENEKLER"/>
        <w:numPr>
          <w:ilvl w:val="0"/>
          <w:numId w:val="0"/>
        </w:numPr>
        <w:ind w:left="530" w:hanging="360"/>
      </w:pPr>
    </w:p>
    <w:p w14:paraId="462899A6" w14:textId="1E9B41E2" w:rsidR="008E70E3" w:rsidRDefault="008E70E3" w:rsidP="008E70E3">
      <w:pPr>
        <w:pStyle w:val="SEENEKLER"/>
        <w:numPr>
          <w:ilvl w:val="0"/>
          <w:numId w:val="0"/>
        </w:numPr>
        <w:ind w:left="530" w:hanging="360"/>
      </w:pPr>
    </w:p>
    <w:p w14:paraId="453B4701" w14:textId="77777777" w:rsidR="008E70E3" w:rsidRPr="008E70E3" w:rsidRDefault="008E70E3" w:rsidP="008E70E3">
      <w:pPr>
        <w:pStyle w:val="SEENEKLER"/>
        <w:numPr>
          <w:ilvl w:val="0"/>
          <w:numId w:val="0"/>
        </w:numPr>
        <w:ind w:left="530" w:hanging="360"/>
      </w:pPr>
    </w:p>
    <w:p w14:paraId="3D1746FE" w14:textId="77777777" w:rsidR="008E70E3" w:rsidRDefault="008E70E3" w:rsidP="008E70E3">
      <w:pPr>
        <w:pStyle w:val="sorubilgisistili"/>
      </w:pPr>
      <w:r>
        <w:lastRenderedPageBreak/>
        <w:t>De ki: Eğer yeryüzünde, (insanlar yerine) yerleşip dolaşan melekler olsaydı, elbette onlara gökten bir melek peygamber indirirdik.” (</w:t>
      </w:r>
      <w:proofErr w:type="spellStart"/>
      <w:r>
        <w:t>İsra</w:t>
      </w:r>
      <w:proofErr w:type="spellEnd"/>
      <w:r>
        <w:t>, 95. ayet)</w:t>
      </w:r>
    </w:p>
    <w:p w14:paraId="410B5A10" w14:textId="309EBF25" w:rsidR="008E70E3" w:rsidRDefault="008E70E3" w:rsidP="008E70E3">
      <w:pPr>
        <w:pStyle w:val="SORUMETN"/>
      </w:pPr>
      <w:r>
        <w:t>Bu ayet-i kerime hangi soruya verilen bir cevaptır?</w:t>
      </w:r>
    </w:p>
    <w:p w14:paraId="5517B1A7" w14:textId="09072AE3" w:rsidR="008E70E3" w:rsidRDefault="008E70E3" w:rsidP="008E70E3">
      <w:pPr>
        <w:pStyle w:val="SEENEKLER"/>
        <w:numPr>
          <w:ilvl w:val="0"/>
          <w:numId w:val="0"/>
        </w:numPr>
        <w:ind w:left="530" w:hanging="360"/>
      </w:pPr>
    </w:p>
    <w:p w14:paraId="73050A6C" w14:textId="236DC7C6" w:rsidR="008E70E3" w:rsidRDefault="008E70E3" w:rsidP="008E70E3">
      <w:pPr>
        <w:pStyle w:val="SEENEKLER"/>
        <w:numPr>
          <w:ilvl w:val="0"/>
          <w:numId w:val="0"/>
        </w:numPr>
        <w:ind w:left="530" w:hanging="360"/>
      </w:pPr>
    </w:p>
    <w:p w14:paraId="4595B831" w14:textId="1BC811A9" w:rsidR="008E70E3" w:rsidRDefault="008E70E3" w:rsidP="008E70E3">
      <w:pPr>
        <w:pStyle w:val="SEENEKLER"/>
        <w:numPr>
          <w:ilvl w:val="0"/>
          <w:numId w:val="0"/>
        </w:numPr>
        <w:ind w:left="530" w:hanging="360"/>
      </w:pPr>
    </w:p>
    <w:p w14:paraId="655A3C69" w14:textId="763A3BAE" w:rsidR="008E70E3" w:rsidRDefault="008E70E3" w:rsidP="008E70E3">
      <w:pPr>
        <w:pStyle w:val="SEENEKLER"/>
        <w:numPr>
          <w:ilvl w:val="0"/>
          <w:numId w:val="0"/>
        </w:numPr>
        <w:ind w:left="530" w:hanging="360"/>
      </w:pPr>
    </w:p>
    <w:p w14:paraId="331086E9" w14:textId="1C14667F" w:rsidR="008E70E3" w:rsidRDefault="008E70E3" w:rsidP="008E70E3">
      <w:pPr>
        <w:pStyle w:val="SEENEKLER"/>
        <w:numPr>
          <w:ilvl w:val="0"/>
          <w:numId w:val="0"/>
        </w:numPr>
        <w:ind w:left="530" w:hanging="360"/>
      </w:pPr>
    </w:p>
    <w:p w14:paraId="0CBA872E" w14:textId="6AE0B757" w:rsidR="008E70E3" w:rsidRDefault="008E70E3" w:rsidP="008E70E3">
      <w:pPr>
        <w:pStyle w:val="SEENEKLER"/>
        <w:numPr>
          <w:ilvl w:val="0"/>
          <w:numId w:val="0"/>
        </w:numPr>
        <w:ind w:left="530" w:hanging="360"/>
      </w:pPr>
    </w:p>
    <w:p w14:paraId="49E67752" w14:textId="77777777" w:rsidR="008E70E3" w:rsidRDefault="008E70E3" w:rsidP="008E70E3">
      <w:pPr>
        <w:pStyle w:val="SEENEKLER"/>
        <w:numPr>
          <w:ilvl w:val="0"/>
          <w:numId w:val="0"/>
        </w:numPr>
        <w:ind w:left="530" w:hanging="360"/>
      </w:pPr>
    </w:p>
    <w:p w14:paraId="78863794" w14:textId="77777777" w:rsidR="008E70E3" w:rsidRDefault="008E70E3" w:rsidP="008E70E3">
      <w:pPr>
        <w:pStyle w:val="SEENEKLER"/>
        <w:numPr>
          <w:ilvl w:val="0"/>
          <w:numId w:val="0"/>
        </w:numPr>
        <w:ind w:left="530" w:hanging="360"/>
      </w:pPr>
    </w:p>
    <w:p w14:paraId="2BAF1180" w14:textId="763F2E11" w:rsidR="008E70E3" w:rsidRDefault="008E70E3" w:rsidP="008E70E3">
      <w:pPr>
        <w:pStyle w:val="SEENEKLER"/>
        <w:numPr>
          <w:ilvl w:val="0"/>
          <w:numId w:val="0"/>
        </w:numPr>
        <w:ind w:left="530" w:hanging="360"/>
      </w:pPr>
    </w:p>
    <w:p w14:paraId="70D748D2" w14:textId="0E1189DE" w:rsidR="008E70E3" w:rsidRDefault="008E70E3" w:rsidP="008E70E3">
      <w:pPr>
        <w:pStyle w:val="SEENEKLER"/>
        <w:numPr>
          <w:ilvl w:val="0"/>
          <w:numId w:val="0"/>
        </w:numPr>
        <w:ind w:left="530" w:hanging="360"/>
      </w:pPr>
    </w:p>
    <w:p w14:paraId="51E2BA93" w14:textId="021C8AB3" w:rsidR="008E70E3" w:rsidRDefault="008E70E3" w:rsidP="008E70E3">
      <w:pPr>
        <w:pStyle w:val="SEENEKLER"/>
        <w:numPr>
          <w:ilvl w:val="0"/>
          <w:numId w:val="0"/>
        </w:numPr>
        <w:ind w:left="530" w:hanging="360"/>
      </w:pPr>
    </w:p>
    <w:p w14:paraId="1C019AB8" w14:textId="04994656" w:rsidR="008E70E3" w:rsidRDefault="008E70E3" w:rsidP="008E70E3">
      <w:pPr>
        <w:pStyle w:val="SEENEKLER"/>
        <w:numPr>
          <w:ilvl w:val="0"/>
          <w:numId w:val="0"/>
        </w:numPr>
        <w:ind w:left="530" w:hanging="360"/>
      </w:pPr>
    </w:p>
    <w:p w14:paraId="072C1249" w14:textId="77777777" w:rsidR="008E70E3" w:rsidRPr="008E70E3" w:rsidRDefault="008E70E3" w:rsidP="008E70E3">
      <w:pPr>
        <w:pStyle w:val="SEENEKLER"/>
        <w:numPr>
          <w:ilvl w:val="0"/>
          <w:numId w:val="0"/>
        </w:numPr>
        <w:ind w:left="530" w:hanging="360"/>
      </w:pPr>
    </w:p>
    <w:p w14:paraId="6B8ADED8" w14:textId="40C6211C" w:rsidR="008E70E3" w:rsidRDefault="008E70E3" w:rsidP="008E70E3">
      <w:pPr>
        <w:pStyle w:val="SORUMETN"/>
      </w:pPr>
      <w:r>
        <w:t>Allah tarafından gönderilen ve son peygamber olan Hz. Muhammed’in (</w:t>
      </w:r>
      <w:proofErr w:type="spellStart"/>
      <w:r>
        <w:t>s.a.v</w:t>
      </w:r>
      <w:proofErr w:type="spellEnd"/>
      <w:r>
        <w:t>) beşerî özelliklerinden 5 tanesini yazınız?</w:t>
      </w:r>
    </w:p>
    <w:p w14:paraId="0BF0F78E" w14:textId="500F0EE4" w:rsidR="008E70E3" w:rsidRDefault="008E70E3" w:rsidP="008E70E3">
      <w:pPr>
        <w:pStyle w:val="SEENEKLER"/>
        <w:numPr>
          <w:ilvl w:val="0"/>
          <w:numId w:val="0"/>
        </w:numPr>
        <w:ind w:left="530" w:hanging="360"/>
      </w:pPr>
    </w:p>
    <w:p w14:paraId="6CBB30D8" w14:textId="77777777" w:rsidR="008E70E3" w:rsidRDefault="008E70E3" w:rsidP="008E70E3">
      <w:pPr>
        <w:pStyle w:val="SEENEKLER"/>
        <w:numPr>
          <w:ilvl w:val="0"/>
          <w:numId w:val="0"/>
        </w:numPr>
        <w:ind w:left="530" w:hanging="360"/>
      </w:pPr>
    </w:p>
    <w:p w14:paraId="13E276B5" w14:textId="71F0C169" w:rsidR="008E70E3" w:rsidRDefault="008E70E3" w:rsidP="008E70E3">
      <w:pPr>
        <w:pStyle w:val="SEENEKLER"/>
        <w:numPr>
          <w:ilvl w:val="0"/>
          <w:numId w:val="0"/>
        </w:numPr>
        <w:ind w:left="530" w:hanging="360"/>
      </w:pPr>
    </w:p>
    <w:p w14:paraId="3C38DA2C" w14:textId="6C169BBB" w:rsidR="008E70E3" w:rsidRDefault="008E70E3" w:rsidP="008E70E3">
      <w:pPr>
        <w:pStyle w:val="SEENEKLER"/>
        <w:numPr>
          <w:ilvl w:val="0"/>
          <w:numId w:val="0"/>
        </w:numPr>
        <w:ind w:left="530" w:hanging="360"/>
      </w:pPr>
    </w:p>
    <w:p w14:paraId="3A61354B" w14:textId="3E464880" w:rsidR="008E70E3" w:rsidRDefault="008E70E3" w:rsidP="008E70E3">
      <w:pPr>
        <w:pStyle w:val="SEENEKLER"/>
        <w:numPr>
          <w:ilvl w:val="0"/>
          <w:numId w:val="0"/>
        </w:numPr>
        <w:ind w:left="530" w:hanging="360"/>
      </w:pPr>
    </w:p>
    <w:p w14:paraId="29583091" w14:textId="34392C9F" w:rsidR="008E70E3" w:rsidRDefault="008E70E3" w:rsidP="008E70E3">
      <w:pPr>
        <w:pStyle w:val="SEENEKLER"/>
        <w:numPr>
          <w:ilvl w:val="0"/>
          <w:numId w:val="0"/>
        </w:numPr>
        <w:ind w:left="530" w:hanging="360"/>
      </w:pPr>
    </w:p>
    <w:p w14:paraId="1071AC00" w14:textId="73E0467A" w:rsidR="008E70E3" w:rsidRDefault="008E70E3" w:rsidP="008E70E3">
      <w:pPr>
        <w:pStyle w:val="SEENEKLER"/>
        <w:numPr>
          <w:ilvl w:val="0"/>
          <w:numId w:val="0"/>
        </w:numPr>
        <w:ind w:left="530" w:hanging="360"/>
      </w:pPr>
    </w:p>
    <w:p w14:paraId="7DFCA549" w14:textId="77777777" w:rsidR="008E70E3" w:rsidRDefault="008E70E3" w:rsidP="008E70E3">
      <w:pPr>
        <w:pStyle w:val="SEENEKLER"/>
        <w:numPr>
          <w:ilvl w:val="0"/>
          <w:numId w:val="0"/>
        </w:numPr>
        <w:ind w:left="530" w:hanging="360"/>
      </w:pPr>
    </w:p>
    <w:p w14:paraId="767EF9DA" w14:textId="297C623A" w:rsidR="008E70E3" w:rsidRDefault="008E70E3" w:rsidP="008E70E3">
      <w:pPr>
        <w:pStyle w:val="SEENEKLER"/>
        <w:numPr>
          <w:ilvl w:val="0"/>
          <w:numId w:val="0"/>
        </w:numPr>
        <w:ind w:left="530" w:hanging="360"/>
      </w:pPr>
    </w:p>
    <w:p w14:paraId="23D111F4" w14:textId="77777777" w:rsidR="008E70E3" w:rsidRDefault="008E70E3" w:rsidP="008E70E3">
      <w:pPr>
        <w:pStyle w:val="SEENEKLER"/>
        <w:numPr>
          <w:ilvl w:val="0"/>
          <w:numId w:val="0"/>
        </w:numPr>
        <w:ind w:left="530" w:hanging="360"/>
      </w:pPr>
    </w:p>
    <w:p w14:paraId="4F094CE8" w14:textId="32D84224" w:rsidR="008E70E3" w:rsidRDefault="008E70E3" w:rsidP="008E70E3">
      <w:pPr>
        <w:pStyle w:val="SEENEKLER"/>
        <w:numPr>
          <w:ilvl w:val="0"/>
          <w:numId w:val="0"/>
        </w:numPr>
        <w:ind w:left="530" w:hanging="360"/>
      </w:pPr>
    </w:p>
    <w:p w14:paraId="2D6E297C" w14:textId="77777777" w:rsidR="008E70E3" w:rsidRPr="008E70E3" w:rsidRDefault="008E70E3" w:rsidP="008E70E3">
      <w:pPr>
        <w:pStyle w:val="SEENEKLER"/>
        <w:numPr>
          <w:ilvl w:val="0"/>
          <w:numId w:val="0"/>
        </w:numPr>
        <w:ind w:left="530" w:hanging="360"/>
      </w:pPr>
    </w:p>
    <w:p w14:paraId="4993E5CD" w14:textId="77777777" w:rsidR="008E70E3" w:rsidRDefault="008E70E3" w:rsidP="008E70E3">
      <w:pPr>
        <w:pStyle w:val="SORUMETN"/>
      </w:pPr>
      <w:r>
        <w:t>Hz. Muhammed (sav)’in son peygamber olması ne anlama geliyor? Örnek vererek yazınız.</w:t>
      </w:r>
    </w:p>
    <w:p w14:paraId="49E3C183" w14:textId="644DBD83" w:rsidR="008E70E3" w:rsidRDefault="008E70E3" w:rsidP="008E70E3"/>
    <w:p w14:paraId="156C2BED" w14:textId="71DDD4B3" w:rsidR="008E70E3" w:rsidRDefault="008E70E3" w:rsidP="008E70E3"/>
    <w:p w14:paraId="6635BA4E" w14:textId="26AA910A" w:rsidR="008E70E3" w:rsidRDefault="008E70E3" w:rsidP="008E70E3"/>
    <w:p w14:paraId="788AE679" w14:textId="03B8B8DB" w:rsidR="008E70E3" w:rsidRDefault="008E70E3" w:rsidP="008E70E3"/>
    <w:p w14:paraId="609857A3" w14:textId="4F66FD41" w:rsidR="008E70E3" w:rsidRDefault="008E70E3" w:rsidP="008E70E3"/>
    <w:p w14:paraId="3D0E75D0" w14:textId="6ECA862D" w:rsidR="008E70E3" w:rsidRDefault="008E70E3" w:rsidP="008E70E3"/>
    <w:p w14:paraId="6A8A4F7A" w14:textId="5717E126" w:rsidR="008E70E3" w:rsidRDefault="008E70E3" w:rsidP="008E70E3"/>
    <w:p w14:paraId="4A2542E0" w14:textId="77777777" w:rsidR="008E70E3" w:rsidRDefault="008E70E3" w:rsidP="008E70E3"/>
    <w:p w14:paraId="4BDD4F46" w14:textId="04370361" w:rsidR="008E70E3" w:rsidRDefault="008E70E3" w:rsidP="008E70E3"/>
    <w:tbl>
      <w:tblPr>
        <w:tblStyle w:val="TabloKlavuzu"/>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8E70E3" w14:paraId="53615558" w14:textId="77777777" w:rsidTr="008E70E3">
        <w:tc>
          <w:tcPr>
            <w:tcW w:w="4738" w:type="dxa"/>
          </w:tcPr>
          <w:p w14:paraId="6EE49CD4" w14:textId="77777777" w:rsidR="008E70E3" w:rsidRDefault="008E70E3" w:rsidP="008E70E3">
            <w:pPr>
              <w:tabs>
                <w:tab w:val="left" w:pos="2775"/>
              </w:tabs>
              <w:jc w:val="center"/>
              <w:rPr>
                <w:rFonts w:cstheme="minorHAnsi"/>
                <w:sz w:val="24"/>
                <w:szCs w:val="24"/>
              </w:rPr>
            </w:pPr>
            <w:bookmarkStart w:id="2" w:name="_GoBack"/>
            <w:bookmarkEnd w:id="2"/>
            <w:r>
              <w:rPr>
                <w:rFonts w:cstheme="minorHAnsi"/>
                <w:sz w:val="24"/>
                <w:szCs w:val="24"/>
              </w:rPr>
              <w:t xml:space="preserve">Başarılar Dilerim </w:t>
            </w:r>
            <w:r w:rsidRPr="00FF1CD3">
              <w:rPr>
                <w:rFonts w:cstheme="minorHAnsi"/>
                <w:sz w:val="24"/>
                <w:szCs w:val="24"/>
              </w:rPr>
              <w:sym w:font="Wingdings" w:char="F04A"/>
            </w:r>
          </w:p>
        </w:tc>
      </w:tr>
      <w:tr w:rsidR="008E70E3" w14:paraId="1065CA64" w14:textId="77777777" w:rsidTr="008E70E3">
        <w:tc>
          <w:tcPr>
            <w:tcW w:w="4738" w:type="dxa"/>
          </w:tcPr>
          <w:p w14:paraId="5813F333" w14:textId="77777777" w:rsidR="008E70E3" w:rsidRDefault="008E70E3" w:rsidP="008E70E3">
            <w:pPr>
              <w:tabs>
                <w:tab w:val="left" w:pos="2775"/>
              </w:tabs>
              <w:jc w:val="center"/>
              <w:rPr>
                <w:rFonts w:cstheme="minorHAnsi"/>
                <w:sz w:val="24"/>
                <w:szCs w:val="24"/>
              </w:rPr>
            </w:pPr>
            <w:r>
              <w:rPr>
                <w:rFonts w:cstheme="minorHAnsi"/>
                <w:sz w:val="24"/>
                <w:szCs w:val="24"/>
              </w:rPr>
              <w:t>Din Kültürü ve Ahlak Bilgisi Öğretmeni</w:t>
            </w:r>
          </w:p>
        </w:tc>
      </w:tr>
      <w:tr w:rsidR="008E70E3" w14:paraId="4C02A05A" w14:textId="77777777" w:rsidTr="008E70E3">
        <w:tc>
          <w:tcPr>
            <w:tcW w:w="4738" w:type="dxa"/>
          </w:tcPr>
          <w:p w14:paraId="2C121028" w14:textId="77777777" w:rsidR="008E70E3" w:rsidRDefault="008E70E3" w:rsidP="008E70E3">
            <w:pPr>
              <w:tabs>
                <w:tab w:val="left" w:pos="2775"/>
              </w:tabs>
              <w:jc w:val="center"/>
              <w:rPr>
                <w:rFonts w:cstheme="minorHAnsi"/>
                <w:sz w:val="24"/>
                <w:szCs w:val="24"/>
              </w:rPr>
            </w:pPr>
            <w:proofErr w:type="gramStart"/>
            <w:r>
              <w:rPr>
                <w:rFonts w:cstheme="minorHAnsi"/>
                <w:sz w:val="24"/>
                <w:szCs w:val="24"/>
              </w:rPr>
              <w:t>………………………………………….</w:t>
            </w:r>
            <w:proofErr w:type="gramEnd"/>
          </w:p>
        </w:tc>
      </w:tr>
    </w:tbl>
    <w:p w14:paraId="4D8956A3" w14:textId="28CD801C" w:rsidR="008E70E3" w:rsidRDefault="008E70E3" w:rsidP="008E70E3"/>
    <w:p w14:paraId="6EB8844A" w14:textId="37B80E15" w:rsidR="008E70E3" w:rsidRDefault="008E70E3" w:rsidP="008E70E3"/>
    <w:p w14:paraId="2B011791" w14:textId="63F1EAA5" w:rsidR="008E70E3" w:rsidRDefault="008E70E3" w:rsidP="008E70E3"/>
    <w:p w14:paraId="4183A8D7" w14:textId="77777777" w:rsidR="008E70E3" w:rsidRDefault="008E70E3" w:rsidP="008E70E3">
      <w:pPr>
        <w:pStyle w:val="sorubilgisistili"/>
      </w:pPr>
      <w:r>
        <w:t xml:space="preserve">Peygamberimiz İslam’ı anlatmak için </w:t>
      </w:r>
      <w:proofErr w:type="spellStart"/>
      <w:r>
        <w:t>Taif’e</w:t>
      </w:r>
      <w:proofErr w:type="spellEnd"/>
      <w:r>
        <w:t xml:space="preserve"> gitmiş fakat </w:t>
      </w:r>
      <w:proofErr w:type="spellStart"/>
      <w:r>
        <w:t>Taifliler</w:t>
      </w:r>
      <w:proofErr w:type="spellEnd"/>
      <w:r>
        <w:t xml:space="preserve"> onu dinlememişler ve onu taşlayarak şehirlerinden kovmuşlardır. Atılan taşlar Peygamber Efendimizin (</w:t>
      </w:r>
      <w:proofErr w:type="spellStart"/>
      <w:r>
        <w:t>s.a.v</w:t>
      </w:r>
      <w:proofErr w:type="spellEnd"/>
      <w:r>
        <w:t xml:space="preserve">.) vücudunun birçok yerini yaralamış, </w:t>
      </w:r>
    </w:p>
    <w:p w14:paraId="72F1094F" w14:textId="77777777" w:rsidR="008E70E3" w:rsidRDefault="008E70E3" w:rsidP="008E70E3">
      <w:pPr>
        <w:pStyle w:val="sorubilgisistili"/>
      </w:pPr>
      <w:r>
        <w:t>Allah (</w:t>
      </w:r>
      <w:proofErr w:type="spellStart"/>
      <w:r>
        <w:t>c.c</w:t>
      </w:r>
      <w:proofErr w:type="spellEnd"/>
      <w:r>
        <w:t>.) Resulü ’nün (</w:t>
      </w:r>
      <w:proofErr w:type="spellStart"/>
      <w:r>
        <w:t>s.a.v</w:t>
      </w:r>
      <w:proofErr w:type="spellEnd"/>
      <w:r>
        <w:t>.) elbiseleri kan içinde kalmıştır. Buna rağmen Hz. Muhammed (</w:t>
      </w:r>
      <w:proofErr w:type="spellStart"/>
      <w:r>
        <w:t>s.a.v</w:t>
      </w:r>
      <w:proofErr w:type="spellEnd"/>
      <w:r>
        <w:t xml:space="preserve">.) onlara beddua etmemiş, aksine </w:t>
      </w:r>
      <w:proofErr w:type="spellStart"/>
      <w:r>
        <w:t>Taiflilerin</w:t>
      </w:r>
      <w:proofErr w:type="spellEnd"/>
      <w:r>
        <w:t xml:space="preserve"> Müslüman olması için Allah’a (</w:t>
      </w:r>
      <w:proofErr w:type="spellStart"/>
      <w:r>
        <w:t>c.c</w:t>
      </w:r>
      <w:proofErr w:type="spellEnd"/>
      <w:r>
        <w:t>.) dua etmiştir.</w:t>
      </w:r>
    </w:p>
    <w:p w14:paraId="23FF074C" w14:textId="77777777" w:rsidR="008E70E3" w:rsidRDefault="008E70E3" w:rsidP="008E70E3">
      <w:pPr>
        <w:pStyle w:val="SORUMETN"/>
      </w:pPr>
      <w:r>
        <w:t>Yukarıda anlatılan olay peygamberimizin hangi yönünü ortaya çıkarmaktadır.</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76D7DFCF" w14:textId="12835D93" w:rsidR="00EC1B82" w:rsidRDefault="00EC1B82" w:rsidP="00797BD9">
      <w:pPr>
        <w:tabs>
          <w:tab w:val="left" w:pos="2775"/>
        </w:tabs>
        <w:rPr>
          <w:rFonts w:cstheme="minorHAnsi"/>
          <w:sz w:val="24"/>
          <w:szCs w:val="24"/>
        </w:rPr>
      </w:pPr>
    </w:p>
    <w:p w14:paraId="7400B255" w14:textId="6013E8D3" w:rsidR="00797BD9" w:rsidRDefault="00797BD9" w:rsidP="00797BD9">
      <w:pPr>
        <w:tabs>
          <w:tab w:val="left" w:pos="2775"/>
        </w:tabs>
        <w:rPr>
          <w:rFonts w:cstheme="minorHAnsi"/>
          <w:sz w:val="24"/>
          <w:szCs w:val="24"/>
        </w:rPr>
      </w:pPr>
    </w:p>
    <w:p w14:paraId="28093790" w14:textId="0E06FF7B" w:rsidR="00E709B5" w:rsidRDefault="00E709B5">
      <w:pPr>
        <w:rPr>
          <w:rFonts w:cstheme="minorHAnsi"/>
          <w:sz w:val="24"/>
          <w:szCs w:val="24"/>
        </w:rPr>
      </w:pPr>
      <w:r w:rsidRPr="00797BD9">
        <w:rPr>
          <w:rFonts w:cstheme="minorHAnsi"/>
          <w:sz w:val="24"/>
          <w:szCs w:val="24"/>
        </w:rPr>
        <w:br w:type="page"/>
      </w:r>
      <w:r w:rsidR="006A0BC0">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3D83D5F2" wp14:editId="555C8398">
                <wp:simplePos x="0" y="0"/>
                <wp:positionH relativeFrom="column">
                  <wp:posOffset>-534670</wp:posOffset>
                </wp:positionH>
                <wp:positionV relativeFrom="paragraph">
                  <wp:posOffset>-967740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9"/>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3918BC03"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432B9824"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83D5F2" id="Grup 3" o:spid="_x0000_s1026" style="position:absolute;margin-left:-42.1pt;margin-top:-76.2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b/4Kx+J/EvhX4NfDW88L+Ir7TZrr9obwHaXEthdvC0tvLrduksLFCCyOpKsp4YHBBFfUlR3&#10;VnaXqLHe2kcyrIrqssYYKwOQwz3B6HtU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n+IfFXhjwjawXvirxDY6bDdX&#10;kNpby310kKy3ErBIolLEZd2IVVHLE4GTWhXyb/wWC/5Ij8Lv+zkvh7/6fravrK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Cofwy+IPxU+Efw70f4ceDtQ1q60349eCNVv7fTrcyNBY2uswS3FwwHSOONWdm6ADNfS&#10;l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Px3/aC+HH7OXh3RvFHxNu7qG017xbpfhvT2tLUzM1/qFyltbKQPuq&#10;ZHUFuijmu2r5N/4LBf8AJEfhd/2cl8Pf/T9bV9Z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iH7eP7NXjr9qL4d+D&#10;fCPgDVtJs7nw78XPC3im+k1ieWON7PTdTiup40McchMrRxkIpAUtgFlHI9v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Jv2wv2nW/ZV8EeF/GA8I/2z/wAJJ8SvD3hTyPtXk+R/ad/HafaM7W3eX5m7bxuxjI616zXy&#10;b/wWB/5Ij8Lv+zkvh7/6fravrK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5/aZ/Zo8IftSeE/D/hDxprmpWFv4d8&#10;daL4ptJNLaMPJdabeJdwxPvRh5bPGAwADbScEHmvRq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wD+Ci/x4+JX&#10;7Pvww8C+JfhfrEdlea58avCHh7UZJbVJRJYX+rQ29zGA4IBaN2AYcjqMGvoCvk3/AILBf8kR+F3/&#10;AGcl8Pf/AE/W1fWV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fxP+EHw2+M+k6foXxQ8JW+sWek69Za1p8FyzgQX9&#10;pMs1tONpHzRyKrDPGRyDXS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yv8A8FbNb1rQvgv8M7jQ9XurOSb9orwD&#10;bzSWtw0bSRPrlurxkqRlWUkFTwRwa+qK+Tf+CwOT8Efhdgf83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jeNviH4F+G1hZ6r4/8W6fo9tqGqW2m2U+o3SxLPeXEgjggUseZJHIVV6kkAVs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b/wWC/5Ij8Lv+zkvh7/6fravrKvnf/gpT8Fvif8AHP4V+AfD3wq8KyaveaP8cPBu&#10;u6lDHcRReTp9lq8FxdT5kZQQkSM20EscYUE8V9E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Xn/7Rf7R/gX9mTwv&#10;oXizx/ZahPbeIPGmj+GLFdNhV2W81G7S1gZgzLiMSONxGSBkgHpXo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m/&#10;8Fgv+SI/C7/s5L4e/wDp+tq+sq8Z/bc/Zl8Q/tT+AfCPg/w34ls9Ll8OfFTw14quJr6N2WaDTNRi&#10;u5IV29HdYyqk8AnmvZ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rxf8Abh/aZ8Tfss/D/wAIeL/Cvh2x1KbxH8Vv&#10;DPhW4i1BnCxW+p6jFaSzLsIO9FkLLnjI5BFe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yb/AMFgv+SI/C7/ALOS&#10;+Hv/AKfravrKvP8A9oz9m7wH+094X0Hwl8Qr/VLe18PeNdH8UWLaTcRxu15pt2l1Ajl0cGIyRgOo&#10;AYrkBlPNeg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yX9sL9mFv2rPBHhbwcvjH+xP+Eb+JXh7xZ9o+w+f9o/sy/ju/s+&#10;N67fM8vZvyduc4bpXrVFFABRRRQAUUUUAFFFFABRRRQAUUUUAFFFFABRRRQAUUUUAFFFFAGZ41/5&#10;E3Vv+wZcf+i2r4p/4N7P+TFdU/7KNqX/AKItK+1vGv8AyJurf9gy4/8ARbV8U/8ABvZ/yYrqn/ZR&#10;tS/9EWlehR/5FtX/ABQ/9uP0zI/+TV5z/wBf8H+WIPumiiivPPz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BRXg/8AwUE/aH+If7Nnw18E+Kvhs1iLrX/jF4T8Nah9vtfNX7DqOqQ2txtG&#10;Rh/Ldtrc4POD0r3igAooooAKKKKACiiigAooooAKKKKACiiigAooooAKKKKACiiigDM8a/8AIm6t&#10;/wBgy4/9FtXxT/wb2f8AJiuqf9lG1L/0RaV9reNf+RN1b/sGXH/otq+Kf+Dez/kxXVP+yjal/wCi&#10;LSvQo/8AItq/4of+3H6Zkf8AyavOf+v+D/LEH3TRRRXnn5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o/4iM/2&#10;Kv8AonPxF/8ABTZ//JVfff2S1/59Y/8AvgUfZLX/AJ9Y/wDvgUfWMs/58P8A8D/+1D/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BRXjf7bf7TWv/ALK/&#10;gHwj4w8O+GbPVJPEfxT8NeFZ4b2V0WGHU9RitJJl29XRZCyg8EjmvZKACiiigAooooAKKKKACiii&#10;gAooooAKKKKACiiigAooooAKKKKAMzxr/wAibq3/AGDLj/0W1fFP/BvZ/wAmK6p/2UbUv/RFpX2t&#10;41/5E3Vv+wZcf+i2r4p/4N7P+TFdU/7KNqX/AKItK9Cj/wAi2r/ih/7cfpmR/wDJq85/6/4P8sQf&#10;dNFFFeefm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AP8ABN3/AJSqftYf9haH/wBKZa/QCvz/AP8Agm7/AMpVP2sP+wtD/wClMtfoBXfmX+8L&#10;/DD/ANIifpni1/yVkP8AsGwf/qLSCiiiuA/MwooooAKKKKACiiigAooooAKKKKACiiigAooooAKK&#10;KKAPmv8A4KgfFD4hfCj4SfDvWfhv4wvtFutS+PXgnSb+40+YxtPY3WswQ3FuxHVJI2ZWHcGvpSvk&#10;3/gsF/yRH4Xf9nJfD3/0/W1fWV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RRRXOfK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z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8A/BN3/lKp+1h/2Fof/SmWv0Ar8/8A/gm7/wAp&#10;VP2sP+wtD/6Uy1+gFd+Zf7wv8MP/AEiJ+meLX/JWQ/7BsH/6i0gooorgPzMKKKKACiiigAooooAK&#10;KKKACiiigAooooAKKKKACiiigAorwX/goV+0H8Rv2cfhn4H8UfDO6tYbvXvjL4S8N6g15aiZTY6h&#10;qsNtcqoPRzG7bW/hPNe9U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PlX/grlqup6T8FvhjNpWo3Fq8v7RngCGRreZkLxvrtuGQkHlSDgjoR1r6qr5V/4K56ZqWq/Bb4Y&#10;w6Zp89y0f7RngCWRbeFnKRrrtuWcgDhQBknoBya+qqACiiigAooooAKKKKACiiigAooooAKKKKAC&#10;iiigAooooAKKKKAMzxr/AMibq3/YMuP/AEW1fFP/AAb2f8mK6p/2UbUv/RFpX2t41/5E3Vv+wZcf&#10;+i2r4p/4N7P+TFdU/wCyjal/6ItK9Cj/AMi2r/ih/wC3H6Zkf/Jq85/6/wCD/LEH3TRRRXnn5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f8A/wAE3f8AlKp+1h/2Fof/AEplr9AK/P8A/wCC&#10;bv8AylU/aw/7C0P/AKUy1+gFd+Zf7wv8MP8A0iJ+meLX/JWQ/wCwbB/+otIKKKK4D8zCiiigAooo&#10;oAKKKKACiiigAooooAKKKKACiiigAooooA+Tf+CwX/JEfhd/2cl8Pf8A0/W1fWVcL8fv2ePh5+0n&#10;4b0Xwr8SVvja6B4w0rxLp/2C68pvt2n3SXNvuODlPMRdy9xxkV3V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f21P2nN&#10;X/ZV8B+E/GGjeFLbV5PEnxQ8N+FJobq4aIQRanqEVo84Kg5aMSbgvQkYJFexV4l+3b8I/Dfxk+Hf&#10;g3Q/E97fW8OlfFrwvrVu1hIis1xaalFPGrb0YFCygMAASOhB5r22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149A15A" w14:textId="77777777" w:rsidR="00917174" w:rsidRPr="001B0C3D" w:rsidRDefault="00917174" w:rsidP="00917174">
                        <w:pPr>
                          <w:pStyle w:val="stBilgi"/>
                          <w:jc w:val="center"/>
                          <w:rPr>
                            <w:sz w:val="20"/>
                            <w:szCs w:val="20"/>
                          </w:rPr>
                        </w:pPr>
                        <w:r w:rsidRPr="001B0C3D">
                          <w:rPr>
                            <w:sz w:val="20"/>
                            <w:szCs w:val="20"/>
                          </w:rPr>
                          <w:t>DİN KÜLTÜRÜ VE AHLAK BİLGİSİ</w:t>
                        </w:r>
                      </w:p>
                      <w:p w14:paraId="10BFD20A" w14:textId="3918BC03"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29E98308" w14:textId="77777777" w:rsidR="00917174" w:rsidRPr="001B0C3D" w:rsidRDefault="00917174" w:rsidP="00917174">
                        <w:pPr>
                          <w:pStyle w:val="stBilgi"/>
                          <w:jc w:val="center"/>
                          <w:rPr>
                            <w:sz w:val="20"/>
                            <w:szCs w:val="20"/>
                          </w:rPr>
                        </w:pPr>
                      </w:p>
                      <w:p w14:paraId="7E5482A0" w14:textId="77777777" w:rsidR="00917174" w:rsidRPr="001B0C3D" w:rsidRDefault="00917174" w:rsidP="00917174">
                        <w:pPr>
                          <w:pStyle w:val="stBilgi"/>
                          <w:jc w:val="center"/>
                          <w:rPr>
                            <w:sz w:val="20"/>
                            <w:szCs w:val="20"/>
                          </w:rPr>
                        </w:pPr>
                      </w:p>
                      <w:p w14:paraId="21E6016E" w14:textId="6D1ECA73" w:rsidR="00D650E9" w:rsidRPr="001B0C3D" w:rsidRDefault="00D650E9" w:rsidP="00D650E9">
                        <w:pPr>
                          <w:pStyle w:val="stBilgi"/>
                          <w:jc w:val="center"/>
                          <w:rPr>
                            <w:sz w:val="20"/>
                            <w:szCs w:val="20"/>
                          </w:rPr>
                        </w:pPr>
                      </w:p>
                    </w:txbxContent>
                  </v:textbox>
                </v:shape>
                <v:shape 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284696E" w14:textId="77777777" w:rsidR="00917174" w:rsidRPr="001B0C3D" w:rsidRDefault="00917174" w:rsidP="00917174">
                        <w:pPr>
                          <w:pStyle w:val="stBilgi"/>
                          <w:jc w:val="center"/>
                          <w:rPr>
                            <w:sz w:val="20"/>
                            <w:szCs w:val="20"/>
                          </w:rPr>
                        </w:pPr>
                        <w:r w:rsidRPr="001B0C3D">
                          <w:rPr>
                            <w:sz w:val="20"/>
                            <w:szCs w:val="20"/>
                          </w:rPr>
                          <w:t>DİN KÜLTÜRÜ VE AHLAK BİLGİSİ</w:t>
                        </w:r>
                      </w:p>
                      <w:p w14:paraId="3CCD90FB" w14:textId="432B9824" w:rsidR="00917174" w:rsidRPr="001B0C3D" w:rsidRDefault="00917174" w:rsidP="00917174">
                        <w:pPr>
                          <w:pStyle w:val="stBilgi"/>
                          <w:jc w:val="center"/>
                          <w:rPr>
                            <w:sz w:val="20"/>
                            <w:szCs w:val="20"/>
                          </w:rPr>
                        </w:pPr>
                        <w:r>
                          <w:rPr>
                            <w:sz w:val="20"/>
                            <w:szCs w:val="20"/>
                          </w:rPr>
                          <w:t>7</w:t>
                        </w:r>
                        <w:r w:rsidRPr="001B0C3D">
                          <w:rPr>
                            <w:sz w:val="20"/>
                            <w:szCs w:val="20"/>
                          </w:rPr>
                          <w:t xml:space="preserve">. Sınıf 2.Dönem </w:t>
                        </w:r>
                        <w:r w:rsidR="006A0BC0">
                          <w:rPr>
                            <w:sz w:val="20"/>
                            <w:szCs w:val="20"/>
                          </w:rPr>
                          <w:t>2</w:t>
                        </w:r>
                        <w:r w:rsidRPr="001B0C3D">
                          <w:rPr>
                            <w:sz w:val="20"/>
                            <w:szCs w:val="20"/>
                          </w:rPr>
                          <w:t xml:space="preserve">. Yazılı / </w:t>
                        </w:r>
                        <w:r>
                          <w:rPr>
                            <w:sz w:val="20"/>
                            <w:szCs w:val="20"/>
                          </w:rPr>
                          <w:t>Test Sınavı-1</w:t>
                        </w:r>
                      </w:p>
                      <w:p w14:paraId="353FB5DD" w14:textId="77777777" w:rsidR="00917174" w:rsidRPr="001B0C3D" w:rsidRDefault="00917174" w:rsidP="00917174">
                        <w:pPr>
                          <w:pStyle w:val="stBilgi"/>
                          <w:jc w:val="center"/>
                          <w:rPr>
                            <w:sz w:val="20"/>
                            <w:szCs w:val="20"/>
                          </w:rPr>
                        </w:pPr>
                      </w:p>
                      <w:p w14:paraId="6830C077" w14:textId="77777777" w:rsidR="00917174" w:rsidRPr="001B0C3D" w:rsidRDefault="00917174" w:rsidP="00917174">
                        <w:pPr>
                          <w:pStyle w:val="stBilgi"/>
                          <w:jc w:val="center"/>
                          <w:rPr>
                            <w:sz w:val="20"/>
                            <w:szCs w:val="20"/>
                          </w:rPr>
                        </w:pPr>
                      </w:p>
                      <w:p w14:paraId="315485A0" w14:textId="77777777" w:rsidR="00917174" w:rsidRPr="001B0C3D" w:rsidRDefault="00917174" w:rsidP="00917174">
                        <w:pPr>
                          <w:pStyle w:val="stBilgi"/>
                          <w:jc w:val="center"/>
                          <w:rPr>
                            <w:sz w:val="20"/>
                            <w:szCs w:val="20"/>
                          </w:rPr>
                        </w:pPr>
                      </w:p>
                      <w:p w14:paraId="78EDC95A" w14:textId="7348FFA6"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48C94B34"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36064" behindDoc="0" locked="0" layoutInCell="1" allowOverlap="1" wp14:anchorId="24D77A41" wp14:editId="1D36F459">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D77A41" id="Metin Kutusu 2" o:spid="_x0000_s1031" type="#_x0000_t202" style="position:absolute;margin-left:0;margin-top:-36.15pt;width:317.7pt;height:39.7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09071867"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6CCECDF5"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CF1EB71" w:rsidR="00C150A7" w:rsidRDefault="006A0BC0">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3712" behindDoc="0" locked="0" layoutInCell="1" allowOverlap="1" wp14:anchorId="37E20D24" wp14:editId="1FCE6DED">
                <wp:simplePos x="0" y="0"/>
                <wp:positionH relativeFrom="column">
                  <wp:posOffset>-578485</wp:posOffset>
                </wp:positionH>
                <wp:positionV relativeFrom="paragraph">
                  <wp:posOffset>-908685</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E20D24" id="Grup 2" o:spid="_x0000_s1032" style="position:absolute;margin-left:-45.55pt;margin-top:-71.5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C9E5D05" w:rsidR="00501EC5" w:rsidRPr="00501EC5" w:rsidRDefault="00980FF5">
                        <w:pPr>
                          <w:rPr>
                            <w:b/>
                            <w:bCs/>
                            <w:color w:val="FFFFFF" w:themeColor="background1"/>
                            <w:sz w:val="30"/>
                            <w:szCs w:val="30"/>
                          </w:rPr>
                        </w:pPr>
                        <w:r>
                          <w:rPr>
                            <w:b/>
                            <w:bCs/>
                            <w:color w:val="FFFFFF" w:themeColor="background1"/>
                            <w:sz w:val="30"/>
                            <w:szCs w:val="30"/>
                          </w:rPr>
                          <w:t>7</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3E6593F9"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77777777"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0944" behindDoc="0" locked="0" layoutInCell="1" allowOverlap="1" wp14:anchorId="07658D09" wp14:editId="0A57BBDA">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DC1167">
      <w:headerReference w:type="default" r:id="rId25"/>
      <w:footerReference w:type="default" r:id="rId26"/>
      <w:type w:val="continuous"/>
      <w:pgSz w:w="11906" w:h="16838" w:code="9"/>
      <w:pgMar w:top="1431"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9DB65" w14:textId="77777777" w:rsidR="00264E1D" w:rsidRDefault="00264E1D" w:rsidP="00ED544D">
      <w:pPr>
        <w:spacing w:after="0" w:line="240" w:lineRule="auto"/>
      </w:pPr>
      <w:r>
        <w:separator/>
      </w:r>
    </w:p>
  </w:endnote>
  <w:endnote w:type="continuationSeparator" w:id="0">
    <w:p w14:paraId="34BED007" w14:textId="77777777" w:rsidR="00264E1D" w:rsidRDefault="00264E1D"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bookmarkStart w:id="12" w:name="_Hlk125469989"/>
  <w:bookmarkStart w:id="13" w:name="_Hlk125469990"/>
  <w:bookmarkStart w:id="14" w:name="_Hlk125470157"/>
  <w:bookmarkStart w:id="15" w:name="_Hlk125470158"/>
  <w:bookmarkStart w:id="16" w:name="_Hlk125470281"/>
  <w:bookmarkStart w:id="17" w:name="_Hlk125470282"/>
  <w:bookmarkStart w:id="18" w:name="_Hlk125471002"/>
  <w:bookmarkStart w:id="19" w:name="_Hlk125471003"/>
  <w:bookmarkStart w:id="20" w:name="_Hlk125471139"/>
  <w:bookmarkStart w:id="21" w:name="_Hlk125471140"/>
  <w:bookmarkStart w:id="22" w:name="_Hlk125471163"/>
  <w:bookmarkStart w:id="23" w:name="_Hlk125471164"/>
  <w:bookmarkStart w:id="24" w:name="_Hlk125471235"/>
  <w:bookmarkStart w:id="25" w:name="_Hlk125471236"/>
  <w:bookmarkStart w:id="26" w:name="_Hlk125471589"/>
  <w:bookmarkStart w:id="27" w:name="_Hlk125471590"/>
  <w:bookmarkStart w:id="28" w:name="_Hlk125471757"/>
  <w:bookmarkStart w:id="29" w:name="_Hlk125471758"/>
  <w:bookmarkStart w:id="30" w:name="_Hlk125471888"/>
  <w:bookmarkStart w:id="31" w:name="_Hlk125471889"/>
  <w:bookmarkStart w:id="32" w:name="_Hlk125472066"/>
  <w:bookmarkStart w:id="33" w:name="_Hlk125472067"/>
  <w:bookmarkStart w:id="34" w:name="_Hlk125472120"/>
  <w:bookmarkStart w:id="35" w:name="_Hlk125472121"/>
  <w:bookmarkStart w:id="36" w:name="_Hlk125472421"/>
  <w:bookmarkStart w:id="37" w:name="_Hlk125472422"/>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5" name="Resim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6" name="Resim 5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B6783" w14:textId="77777777" w:rsidR="00264E1D" w:rsidRDefault="00264E1D" w:rsidP="00ED544D">
      <w:pPr>
        <w:spacing w:after="0" w:line="240" w:lineRule="auto"/>
      </w:pPr>
      <w:r>
        <w:separator/>
      </w:r>
    </w:p>
  </w:footnote>
  <w:footnote w:type="continuationSeparator" w:id="0">
    <w:p w14:paraId="1117AF39" w14:textId="77777777" w:rsidR="00264E1D" w:rsidRDefault="00264E1D"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5A221AC7" w:rsidR="00C150A7" w:rsidRDefault="00980FF5" w:rsidP="00C150A7">
    <w:pPr>
      <w:pStyle w:val="stBilgi"/>
      <w:jc w:val="center"/>
    </w:pPr>
    <w:r>
      <w:t>7</w:t>
    </w:r>
    <w:r w:rsidR="00C150A7">
      <w:t xml:space="preserve">. Sınıf </w:t>
    </w:r>
    <w:r w:rsidR="00CC4D00">
      <w:t>1</w:t>
    </w:r>
    <w:r w:rsidR="00C150A7">
      <w:t xml:space="preserve">.Dönem </w:t>
    </w:r>
    <w:r w:rsidR="00CC4D00">
      <w:t>1</w:t>
    </w:r>
    <w:r w:rsidR="00C150A7">
      <w:t xml:space="preserve">. Yazılı / </w:t>
    </w:r>
    <w:r w:rsidR="00CD657D">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proofState w:spelling="clean" w:grammar="clean"/>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11641"/>
    <w:rsid w:val="00025BCF"/>
    <w:rsid w:val="00050EE9"/>
    <w:rsid w:val="00054486"/>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64E1D"/>
    <w:rsid w:val="00270EBA"/>
    <w:rsid w:val="0027154F"/>
    <w:rsid w:val="002B7944"/>
    <w:rsid w:val="002C1C38"/>
    <w:rsid w:val="002D31AD"/>
    <w:rsid w:val="0038090A"/>
    <w:rsid w:val="003957B1"/>
    <w:rsid w:val="003A1D96"/>
    <w:rsid w:val="003C56C1"/>
    <w:rsid w:val="003D0AE6"/>
    <w:rsid w:val="003D42D3"/>
    <w:rsid w:val="003D541A"/>
    <w:rsid w:val="00401657"/>
    <w:rsid w:val="00426B9F"/>
    <w:rsid w:val="004578EE"/>
    <w:rsid w:val="00461443"/>
    <w:rsid w:val="00462A7E"/>
    <w:rsid w:val="004819FD"/>
    <w:rsid w:val="00491BA4"/>
    <w:rsid w:val="00495D75"/>
    <w:rsid w:val="00497E71"/>
    <w:rsid w:val="004F2E9F"/>
    <w:rsid w:val="00501EC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0BC0"/>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B6E06"/>
    <w:rsid w:val="008C29B9"/>
    <w:rsid w:val="008C5BBE"/>
    <w:rsid w:val="008D43D4"/>
    <w:rsid w:val="008E70E3"/>
    <w:rsid w:val="00917174"/>
    <w:rsid w:val="0092235A"/>
    <w:rsid w:val="009234AD"/>
    <w:rsid w:val="009336E0"/>
    <w:rsid w:val="009441AD"/>
    <w:rsid w:val="00956A34"/>
    <w:rsid w:val="0098052E"/>
    <w:rsid w:val="00980FF5"/>
    <w:rsid w:val="00982AF2"/>
    <w:rsid w:val="009C4CB0"/>
    <w:rsid w:val="009E31C7"/>
    <w:rsid w:val="009F7F2E"/>
    <w:rsid w:val="00A0559F"/>
    <w:rsid w:val="00A754CD"/>
    <w:rsid w:val="00A80AE1"/>
    <w:rsid w:val="00A83480"/>
    <w:rsid w:val="00A92366"/>
    <w:rsid w:val="00AD3F1A"/>
    <w:rsid w:val="00B67338"/>
    <w:rsid w:val="00BC0CF0"/>
    <w:rsid w:val="00C026B1"/>
    <w:rsid w:val="00C150A7"/>
    <w:rsid w:val="00C23134"/>
    <w:rsid w:val="00C27595"/>
    <w:rsid w:val="00C87FD4"/>
    <w:rsid w:val="00CB65BF"/>
    <w:rsid w:val="00CB6C62"/>
    <w:rsid w:val="00CC4D00"/>
    <w:rsid w:val="00CD657D"/>
    <w:rsid w:val="00CE5FFC"/>
    <w:rsid w:val="00CE7DEC"/>
    <w:rsid w:val="00CF4F54"/>
    <w:rsid w:val="00D21860"/>
    <w:rsid w:val="00D316E0"/>
    <w:rsid w:val="00D40B3C"/>
    <w:rsid w:val="00D501AB"/>
    <w:rsid w:val="00D64042"/>
    <w:rsid w:val="00D650E9"/>
    <w:rsid w:val="00D8207C"/>
    <w:rsid w:val="00D93959"/>
    <w:rsid w:val="00D9648A"/>
    <w:rsid w:val="00DA1B31"/>
    <w:rsid w:val="00DB5596"/>
    <w:rsid w:val="00DB6FB8"/>
    <w:rsid w:val="00DC1167"/>
    <w:rsid w:val="00E709B5"/>
    <w:rsid w:val="00E71579"/>
    <w:rsid w:val="00E7530C"/>
    <w:rsid w:val="00E912EB"/>
    <w:rsid w:val="00EB3584"/>
    <w:rsid w:val="00EC1B82"/>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4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8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D3467-3183-467C-9585-52600572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TotalTime>
  <Pages>5</Pages>
  <Words>432</Words>
  <Characters>2463</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2024-12-12T07:40:00Z</dcterms:created>
  <dcterms:modified xsi:type="dcterms:W3CDTF">2024-12-12T07:40:00Z</dcterms:modified>
</cp:coreProperties>
</file>