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5EDBB02" w14:textId="77777777" w:rsidR="00C06F5F" w:rsidRPr="00C06F5F" w:rsidRDefault="00C06F5F" w:rsidP="00C06F5F">
      <w:pPr>
        <w:pStyle w:val="sorubilgisistili"/>
      </w:pPr>
      <w:r w:rsidRPr="00C06F5F">
        <w:t>“</w:t>
      </w:r>
      <w:proofErr w:type="spellStart"/>
      <w:r w:rsidRPr="00C06F5F">
        <w:t>Müminlerin</w:t>
      </w:r>
      <w:proofErr w:type="spellEnd"/>
      <w:r w:rsidRPr="00C06F5F">
        <w:t xml:space="preserve"> iman bakımından en </w:t>
      </w:r>
      <w:proofErr w:type="spellStart"/>
      <w:r w:rsidRPr="00C06F5F">
        <w:t>mükemmeli</w:t>
      </w:r>
      <w:proofErr w:type="spellEnd"/>
      <w:r w:rsidRPr="00C06F5F">
        <w:t xml:space="preserve">, ahlakı </w:t>
      </w:r>
      <w:proofErr w:type="spellStart"/>
      <w:r w:rsidRPr="00C06F5F">
        <w:t>güzel</w:t>
      </w:r>
      <w:proofErr w:type="spellEnd"/>
      <w:r w:rsidRPr="00C06F5F">
        <w:t xml:space="preserve"> olan ve ailesine </w:t>
      </w:r>
      <w:proofErr w:type="spellStart"/>
      <w:r w:rsidRPr="00C06F5F">
        <w:t>karşı</w:t>
      </w:r>
      <w:proofErr w:type="spellEnd"/>
      <w:r w:rsidRPr="00C06F5F">
        <w:t xml:space="preserve"> iyi davranandır.” (Hadis-i Şerif)   </w:t>
      </w:r>
    </w:p>
    <w:p w14:paraId="6157366F" w14:textId="20DF31C9" w:rsidR="00C06F5F" w:rsidRDefault="00C06F5F" w:rsidP="00C06F5F">
      <w:pPr>
        <w:pStyle w:val="SORUMETN"/>
      </w:pPr>
      <w:r w:rsidRPr="00C06F5F">
        <w:t>Yukarıdaki hadiste verilen mesajı kısaca açıklayınız.  (10 puan)</w:t>
      </w:r>
    </w:p>
    <w:p w14:paraId="2D85A125" w14:textId="7A83D9F6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2F4DA42F" w14:textId="50A0759E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6CD005F" w14:textId="71940B69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7869F3F" w14:textId="62982780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02303DC2" w14:textId="0FBDF04E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04B895FE" w14:textId="19C9E1EC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70ECDE9E" w14:textId="77777777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297DA250" w14:textId="53C8B0FA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53A3F76" w14:textId="77777777" w:rsidR="00C06F5F" w:rsidRP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0B49F53" w14:textId="5F9B3BEF" w:rsidR="00C06F5F" w:rsidRPr="00C06F5F" w:rsidRDefault="00C06F5F" w:rsidP="00C06F5F">
      <w:pPr>
        <w:pStyle w:val="SORUMETN"/>
      </w:pPr>
      <w:r w:rsidRPr="00C06F5F">
        <w:t xml:space="preserve">Umre ibadeti ile ilgili verilen kavramların anlamlarını karşılarına yazınız. (10 puan)  </w:t>
      </w:r>
    </w:p>
    <w:p w14:paraId="3C5109EB" w14:textId="77777777" w:rsidR="00C06F5F" w:rsidRPr="00C06F5F" w:rsidRDefault="00C06F5F" w:rsidP="00C06F5F">
      <w:pPr>
        <w:pStyle w:val="sorubilgisistili"/>
      </w:pPr>
      <w:proofErr w:type="gramStart"/>
      <w:r w:rsidRPr="00C06F5F">
        <w:t>TAVAF :</w:t>
      </w:r>
      <w:proofErr w:type="gramEnd"/>
      <w:r w:rsidRPr="00C06F5F">
        <w:t xml:space="preserve"> </w:t>
      </w:r>
    </w:p>
    <w:p w14:paraId="064A50CA" w14:textId="4A2542F7" w:rsidR="00C06F5F" w:rsidRDefault="00C06F5F" w:rsidP="00C06F5F">
      <w:pPr>
        <w:rPr>
          <w:rFonts w:ascii="Times New Roman" w:hAnsi="Times New Roman" w:cs="Times New Roman"/>
          <w:sz w:val="24"/>
          <w:szCs w:val="24"/>
        </w:rPr>
      </w:pPr>
    </w:p>
    <w:p w14:paraId="1286E968" w14:textId="77777777" w:rsidR="00C06F5F" w:rsidRPr="00B033AB" w:rsidRDefault="00C06F5F" w:rsidP="00C06F5F">
      <w:pPr>
        <w:rPr>
          <w:rFonts w:ascii="Times New Roman" w:hAnsi="Times New Roman" w:cs="Times New Roman"/>
          <w:sz w:val="24"/>
          <w:szCs w:val="24"/>
        </w:rPr>
      </w:pPr>
    </w:p>
    <w:p w14:paraId="6C0A143F" w14:textId="36A16723" w:rsidR="00C06F5F" w:rsidRDefault="00C06F5F" w:rsidP="00C06F5F">
      <w:pPr>
        <w:pStyle w:val="sorubilgisistili"/>
      </w:pPr>
      <w:proofErr w:type="gramStart"/>
      <w:r w:rsidRPr="00C06F5F">
        <w:t>SA’Y :</w:t>
      </w:r>
      <w:proofErr w:type="gramEnd"/>
      <w:r w:rsidRPr="00C06F5F">
        <w:t xml:space="preserve"> </w:t>
      </w:r>
    </w:p>
    <w:p w14:paraId="68FE7850" w14:textId="5CB4EEEE" w:rsidR="00C06F5F" w:rsidRDefault="00C06F5F" w:rsidP="00C06F5F"/>
    <w:p w14:paraId="243F0A7D" w14:textId="77777777" w:rsidR="00C06F5F" w:rsidRPr="00C06F5F" w:rsidRDefault="00C06F5F" w:rsidP="00C06F5F"/>
    <w:p w14:paraId="59B79DEF" w14:textId="77777777" w:rsidR="00C06F5F" w:rsidRPr="00C06F5F" w:rsidRDefault="00C06F5F" w:rsidP="00C06F5F">
      <w:pPr>
        <w:pStyle w:val="sorubilgisistili"/>
      </w:pPr>
      <w:r w:rsidRPr="00C06F5F">
        <w:t>“</w:t>
      </w:r>
      <w:proofErr w:type="spellStart"/>
      <w:r w:rsidRPr="00C06F5F">
        <w:t>Semûd</w:t>
      </w:r>
      <w:proofErr w:type="spellEnd"/>
      <w:r w:rsidRPr="00C06F5F">
        <w:t xml:space="preserve"> kavmine de kardeşleri </w:t>
      </w:r>
      <w:proofErr w:type="gramStart"/>
      <w:r w:rsidRPr="00C06F5F">
        <w:t>………………….</w:t>
      </w:r>
      <w:proofErr w:type="gramEnd"/>
      <w:r w:rsidRPr="00C06F5F">
        <w:t xml:space="preserve"> </w:t>
      </w:r>
      <w:proofErr w:type="gramStart"/>
      <w:r w:rsidRPr="00C06F5F">
        <w:t>peygamber</w:t>
      </w:r>
      <w:proofErr w:type="gramEnd"/>
      <w:r w:rsidRPr="00C06F5F">
        <w:t xml:space="preserve"> gönderdik. Dedi ki “Ey kavmim! Allah’a kulluk edin. Sizin O’ndan başka hiçbir ilahınız yok. O, sizi yeryüzünde topraktan yarattı ve sizi oranın imarında görevli kıldı.” (Hûd suresi, 61. ayet) </w:t>
      </w:r>
    </w:p>
    <w:p w14:paraId="7432CD23" w14:textId="77777777" w:rsidR="00C06F5F" w:rsidRPr="00C06F5F" w:rsidRDefault="00C06F5F" w:rsidP="00C06F5F">
      <w:pPr>
        <w:pStyle w:val="SORUMETN"/>
      </w:pPr>
      <w:r w:rsidRPr="00C06F5F">
        <w:t>Aşağıdaki soruları cevaplandırınız. (20 puan)</w:t>
      </w:r>
    </w:p>
    <w:p w14:paraId="2605D29B" w14:textId="6A4C59CA" w:rsidR="00C06F5F" w:rsidRPr="00C06F5F" w:rsidRDefault="00C06F5F" w:rsidP="00C06F5F">
      <w:pPr>
        <w:pStyle w:val="SORUNOLUBOLD"/>
      </w:pPr>
      <w:r w:rsidRPr="00A8326C">
        <w:t>Yukarıdaki ayette boş bırak</w:t>
      </w:r>
      <w:r>
        <w:t xml:space="preserve">ılan </w:t>
      </w:r>
      <w:r w:rsidRPr="00A8326C">
        <w:t>yerde bahsedilen peygamber kimdir?</w:t>
      </w:r>
      <w:r>
        <w:t xml:space="preserve"> : </w:t>
      </w:r>
    </w:p>
    <w:p w14:paraId="486D3FBA" w14:textId="77777777" w:rsidR="00C06F5F" w:rsidRPr="00A8326C" w:rsidRDefault="00C06F5F" w:rsidP="00C06F5F">
      <w:pPr>
        <w:rPr>
          <w:rFonts w:ascii="Times New Roman" w:hAnsi="Times New Roman" w:cs="Times New Roman"/>
          <w:bCs/>
        </w:rPr>
      </w:pPr>
    </w:p>
    <w:p w14:paraId="22329DFC" w14:textId="77777777" w:rsidR="00C06F5F" w:rsidRDefault="00C06F5F" w:rsidP="00C06F5F">
      <w:pPr>
        <w:pStyle w:val="SORUNOLUBOLD"/>
      </w:pPr>
      <w:r>
        <w:t xml:space="preserve">Bu ayette anlatılan peygamber, kavmine hangi sorumluluklarını anlatıp onlara uyarılarda bulundu? : </w:t>
      </w:r>
    </w:p>
    <w:p w14:paraId="0AE3971B" w14:textId="77777777" w:rsidR="00C06F5F" w:rsidRDefault="00C06F5F" w:rsidP="00C06F5F">
      <w:pPr>
        <w:rPr>
          <w:rFonts w:ascii="Times New Roman" w:hAnsi="Times New Roman" w:cs="Times New Roman"/>
          <w:sz w:val="24"/>
          <w:szCs w:val="24"/>
        </w:rPr>
      </w:pPr>
    </w:p>
    <w:p w14:paraId="58289005" w14:textId="77777777" w:rsidR="00C06F5F" w:rsidRDefault="00C06F5F" w:rsidP="00C06F5F">
      <w:pPr>
        <w:rPr>
          <w:rFonts w:ascii="Times New Roman" w:hAnsi="Times New Roman" w:cs="Times New Roman"/>
          <w:sz w:val="24"/>
          <w:szCs w:val="24"/>
        </w:rPr>
      </w:pPr>
    </w:p>
    <w:p w14:paraId="2729E5E9" w14:textId="77777777" w:rsidR="00C06F5F" w:rsidRDefault="00C06F5F" w:rsidP="00C06F5F">
      <w:pPr>
        <w:rPr>
          <w:rFonts w:ascii="Times New Roman" w:hAnsi="Times New Roman" w:cs="Times New Roman"/>
          <w:sz w:val="24"/>
          <w:szCs w:val="24"/>
        </w:rPr>
      </w:pPr>
    </w:p>
    <w:p w14:paraId="0D65EA2C" w14:textId="0E1D9784" w:rsidR="00C06F5F" w:rsidRDefault="00C06F5F" w:rsidP="00C06F5F">
      <w:pPr>
        <w:pStyle w:val="SORUMETN"/>
      </w:pPr>
      <w:r w:rsidRPr="00A8326C">
        <w:t>Doğruluğu ve dürüstlüğü ilke edinen bir insan nasıl davranmalıdır?</w:t>
      </w:r>
      <w:r>
        <w:t xml:space="preserve"> </w:t>
      </w:r>
      <w:r w:rsidRPr="00A8326C">
        <w:t>(1</w:t>
      </w:r>
      <w:r>
        <w:t>0</w:t>
      </w:r>
      <w:r w:rsidRPr="00A8326C">
        <w:t xml:space="preserve"> puan)</w:t>
      </w:r>
    </w:p>
    <w:p w14:paraId="204A6378" w14:textId="60D6B521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27EF9838" w14:textId="2DAF5F08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BDD82B5" w14:textId="218211B6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4E495A43" w14:textId="6F18AE27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708F73DC" w14:textId="4A5CBF0D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631A2093" w14:textId="7C6092D9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1FEE7ACE" w14:textId="1AEA00F0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1E32B156" w14:textId="77777777" w:rsidR="00C06F5F" w:rsidRP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19D55B40" w14:textId="20DE0B00" w:rsidR="00C06F5F" w:rsidRDefault="00C06F5F" w:rsidP="00C06F5F">
      <w:pPr>
        <w:pStyle w:val="SORUMETN"/>
      </w:pPr>
      <w:r w:rsidRPr="0096191B">
        <w:t>Allah tarafından gönderilen ve son peygamber olan Hz. Muhammed’in (</w:t>
      </w:r>
      <w:proofErr w:type="spellStart"/>
      <w:r w:rsidRPr="0096191B">
        <w:t>s.a.v</w:t>
      </w:r>
      <w:proofErr w:type="spellEnd"/>
      <w:r w:rsidRPr="0096191B">
        <w:t xml:space="preserve">) beşerî </w:t>
      </w:r>
      <w:proofErr w:type="gramStart"/>
      <w:r w:rsidRPr="0096191B">
        <w:t xml:space="preserve">özelliklerinden </w:t>
      </w:r>
      <w:r>
        <w:t xml:space="preserve"> </w:t>
      </w:r>
      <w:r w:rsidRPr="0096191B">
        <w:t>5</w:t>
      </w:r>
      <w:proofErr w:type="gramEnd"/>
      <w:r w:rsidRPr="0096191B">
        <w:t xml:space="preserve"> tanesini yazınız. (</w:t>
      </w:r>
      <w:r>
        <w:t>20</w:t>
      </w:r>
      <w:r w:rsidRPr="0096191B">
        <w:t xml:space="preserve"> puan)</w:t>
      </w:r>
    </w:p>
    <w:p w14:paraId="0158CA28" w14:textId="46501B20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0A2D761E" w14:textId="0D191386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160EBF1E" w14:textId="4EC6A7A8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61AB5FE" w14:textId="39C4A292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479D97F3" w14:textId="05B1EA61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1579313B" w14:textId="77777777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099E840E" w14:textId="213CC44F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343DF85" w14:textId="77777777" w:rsidR="00C06F5F" w:rsidRP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291A61BF" w14:textId="4DE2BC78" w:rsidR="00C06F5F" w:rsidRDefault="00C06F5F" w:rsidP="00C06F5F">
      <w:pPr>
        <w:pStyle w:val="SORUMETN"/>
      </w:pPr>
      <w:r w:rsidRPr="00A8326C">
        <w:t>Ahlaki davranışlara beş tane örnek yazınız. (</w:t>
      </w:r>
      <w:r>
        <w:t>20</w:t>
      </w:r>
      <w:r w:rsidRPr="00A8326C">
        <w:t xml:space="preserve"> puan)</w:t>
      </w:r>
    </w:p>
    <w:p w14:paraId="0E65288E" w14:textId="59D184B5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5DD0BA3" w14:textId="1C145E09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4682F5F" w14:textId="3BEE40E1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E3BCAC2" w14:textId="16DE5835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6AEABA06" w14:textId="65625B6E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095A713E" w14:textId="2252E882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61AE79B3" w14:textId="77777777" w:rsidR="00606987" w:rsidRDefault="00606987" w:rsidP="00C06F5F">
      <w:pPr>
        <w:pStyle w:val="SEENEKLER"/>
        <w:numPr>
          <w:ilvl w:val="0"/>
          <w:numId w:val="0"/>
        </w:numPr>
        <w:ind w:left="530" w:hanging="360"/>
      </w:pPr>
    </w:p>
    <w:p w14:paraId="01D06607" w14:textId="32E6C268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59BCDB89" w14:textId="3D3EF9C0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34001291" w14:textId="01D51A06" w:rsid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67540762" w14:textId="77777777" w:rsidR="00C06F5F" w:rsidRPr="00C06F5F" w:rsidRDefault="00C06F5F" w:rsidP="00C06F5F">
      <w:pPr>
        <w:pStyle w:val="SEENEKLER"/>
        <w:numPr>
          <w:ilvl w:val="0"/>
          <w:numId w:val="0"/>
        </w:numPr>
        <w:ind w:left="530" w:hanging="360"/>
      </w:pPr>
    </w:p>
    <w:p w14:paraId="74249867" w14:textId="77777777" w:rsidR="00C06F5F" w:rsidRDefault="00C06F5F" w:rsidP="00C06F5F">
      <w:pPr>
        <w:pStyle w:val="SORUMETN"/>
      </w:pPr>
      <w:r w:rsidRPr="00A8326C">
        <w:rPr>
          <w:noProof/>
        </w:rPr>
        <w:t>Felak suresini yazınız. (10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76D7DFCF" w14:textId="7D7FA3E3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-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C06F5F" w14:paraId="358E0080" w14:textId="77777777" w:rsidTr="00C06F5F">
        <w:tc>
          <w:tcPr>
            <w:tcW w:w="4738" w:type="dxa"/>
          </w:tcPr>
          <w:p w14:paraId="39315B72" w14:textId="77777777" w:rsidR="00C06F5F" w:rsidRDefault="00C06F5F" w:rsidP="00C06F5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C06F5F" w14:paraId="1AC693A2" w14:textId="77777777" w:rsidTr="00C06F5F">
        <w:tc>
          <w:tcPr>
            <w:tcW w:w="4738" w:type="dxa"/>
          </w:tcPr>
          <w:p w14:paraId="23B61168" w14:textId="77777777" w:rsidR="00C06F5F" w:rsidRDefault="00C06F5F" w:rsidP="00C06F5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C06F5F" w14:paraId="420645D6" w14:textId="77777777" w:rsidTr="00C06F5F">
        <w:tc>
          <w:tcPr>
            <w:tcW w:w="4738" w:type="dxa"/>
          </w:tcPr>
          <w:p w14:paraId="4F1A60F4" w14:textId="77777777" w:rsidR="00C06F5F" w:rsidRDefault="00C06F5F" w:rsidP="00C06F5F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EDD6D426"/>
    <w:lvl w:ilvl="0" w:tplc="481CE2A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698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06F5F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06F5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06F5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NormalWeb">
    <w:name w:val="Normal (Web)"/>
    <w:basedOn w:val="Normal"/>
    <w:uiPriority w:val="99"/>
    <w:unhideWhenUsed/>
    <w:rsid w:val="00C06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C06F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B4C7C-6455-429E-A9B1-7E7D2C4B6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3</cp:revision>
  <cp:lastPrinted>2022-12-07T14:03:00Z</cp:lastPrinted>
  <dcterms:created xsi:type="dcterms:W3CDTF">2024-12-12T06:59:00Z</dcterms:created>
  <dcterms:modified xsi:type="dcterms:W3CDTF">2024-12-12T07:00:00Z</dcterms:modified>
</cp:coreProperties>
</file>