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63AD2ADE" w:rsidR="00151DA8" w:rsidRDefault="00980FF5" w:rsidP="00CE5FFC">
            <w:pPr>
              <w:pStyle w:val="AIKMETN"/>
              <w:spacing w:before="0" w:after="0"/>
              <w:ind w:left="0" w:firstLine="0"/>
              <w:jc w:val="center"/>
            </w:pPr>
            <w:r>
              <w:rPr>
                <w:rFonts w:asciiTheme="minorHAnsi" w:hAnsiTheme="minorHAnsi"/>
                <w:b/>
                <w:iCs/>
                <w:sz w:val="24"/>
                <w:szCs w:val="24"/>
              </w:rPr>
              <w:t>7</w:t>
            </w:r>
            <w:r w:rsidR="00151DA8" w:rsidRPr="000E4DCF">
              <w:rPr>
                <w:rFonts w:asciiTheme="minorHAnsi" w:hAnsiTheme="minorHAnsi"/>
                <w:b/>
                <w:iCs/>
                <w:sz w:val="24"/>
                <w:szCs w:val="24"/>
              </w:rPr>
              <w:t xml:space="preserve">. Sınıf </w:t>
            </w:r>
            <w:r w:rsidR="00CE5FFC">
              <w:rPr>
                <w:rFonts w:asciiTheme="minorHAnsi" w:hAnsiTheme="minorHAnsi"/>
                <w:b/>
                <w:iCs/>
                <w:sz w:val="24"/>
                <w:szCs w:val="24"/>
              </w:rPr>
              <w:t>2</w:t>
            </w:r>
            <w:r w:rsidR="00151DA8" w:rsidRPr="000E4DCF">
              <w:rPr>
                <w:rFonts w:asciiTheme="minorHAnsi" w:hAnsiTheme="minorHAnsi"/>
                <w:b/>
                <w:iCs/>
                <w:sz w:val="24"/>
                <w:szCs w:val="24"/>
              </w:rPr>
              <w:t xml:space="preserve">.Dönem </w:t>
            </w:r>
            <w:r w:rsidR="004F2E9F">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CD657D">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4989A05D" w14:textId="77777777" w:rsidR="00AC4BFD" w:rsidRPr="00125865" w:rsidRDefault="00AC4BFD" w:rsidP="00AC4BFD">
      <w:pPr>
        <w:pStyle w:val="sorubilgisistili"/>
        <w:rPr>
          <w:b/>
          <w:i/>
        </w:rPr>
      </w:pPr>
      <w:r w:rsidRPr="00125865">
        <w:rPr>
          <w:rFonts w:eastAsia="Arial"/>
        </w:rPr>
        <w:t xml:space="preserve">“De ki: 'Şüphesiz benim namazım, kurbanım, hayatım ve ölümüm hepsi âlemlerin Rabbi Allah içindir.” </w:t>
      </w:r>
      <w:r w:rsidRPr="00125865">
        <w:rPr>
          <w:rFonts w:eastAsia="Arial"/>
          <w:i/>
        </w:rPr>
        <w:t>(</w:t>
      </w:r>
      <w:proofErr w:type="spellStart"/>
      <w:r w:rsidRPr="00125865">
        <w:rPr>
          <w:rFonts w:eastAsia="Arial"/>
          <w:i/>
        </w:rPr>
        <w:t>En’am</w:t>
      </w:r>
      <w:proofErr w:type="spellEnd"/>
      <w:r w:rsidRPr="00125865">
        <w:rPr>
          <w:rFonts w:eastAsia="Arial"/>
          <w:i/>
        </w:rPr>
        <w:t>, 162. ayet)</w:t>
      </w:r>
    </w:p>
    <w:p w14:paraId="3DAE4A6B" w14:textId="6269C169" w:rsidR="00AC4BFD" w:rsidRDefault="00AC4BFD" w:rsidP="00AC4BFD">
      <w:pPr>
        <w:pStyle w:val="SORUMETN"/>
      </w:pPr>
      <w:r w:rsidRPr="00125865">
        <w:t>Bu ayet-i kerimede verilmek istenen temel mesaj nedir? Kısaca yazınız</w:t>
      </w:r>
      <w:r>
        <w:t>.</w:t>
      </w:r>
    </w:p>
    <w:p w14:paraId="0E2DD17C" w14:textId="4AFAF718" w:rsidR="00AC4BFD" w:rsidRDefault="00AC4BFD" w:rsidP="00AC4BFD">
      <w:pPr>
        <w:pStyle w:val="ListeParagraf"/>
        <w:ind w:left="468" w:right="136"/>
        <w:jc w:val="both"/>
        <w:rPr>
          <w:rFonts w:ascii="Comic Sans MS" w:eastAsia="Arial" w:hAnsi="Comic Sans MS" w:cs="Arial"/>
          <w:b/>
          <w:color w:val="363435"/>
          <w:spacing w:val="2"/>
          <w:sz w:val="20"/>
          <w:szCs w:val="20"/>
        </w:rPr>
      </w:pPr>
    </w:p>
    <w:p w14:paraId="18E62B9D" w14:textId="30B710A7" w:rsidR="00AC4BFD" w:rsidRDefault="00AC4BFD" w:rsidP="00AC4BFD">
      <w:pPr>
        <w:pStyle w:val="ListeParagraf"/>
        <w:ind w:left="468" w:right="136"/>
        <w:jc w:val="both"/>
        <w:rPr>
          <w:rFonts w:ascii="Comic Sans MS" w:eastAsia="Arial" w:hAnsi="Comic Sans MS" w:cs="Arial"/>
          <w:b/>
          <w:color w:val="363435"/>
          <w:spacing w:val="2"/>
          <w:sz w:val="20"/>
          <w:szCs w:val="20"/>
        </w:rPr>
      </w:pPr>
    </w:p>
    <w:p w14:paraId="7A06A661" w14:textId="77777777" w:rsidR="00AC4BFD" w:rsidRDefault="00AC4BFD" w:rsidP="00AC4BFD">
      <w:pPr>
        <w:pStyle w:val="ListeParagraf"/>
        <w:ind w:left="468" w:right="136"/>
        <w:jc w:val="both"/>
        <w:rPr>
          <w:rFonts w:ascii="Comic Sans MS" w:eastAsia="Arial" w:hAnsi="Comic Sans MS" w:cs="Arial"/>
          <w:b/>
          <w:color w:val="363435"/>
          <w:spacing w:val="2"/>
          <w:sz w:val="20"/>
          <w:szCs w:val="20"/>
        </w:rPr>
      </w:pPr>
    </w:p>
    <w:p w14:paraId="67BB23FE" w14:textId="1160B220" w:rsidR="00AC4BFD" w:rsidRDefault="00AC4BFD" w:rsidP="00AC4BFD">
      <w:pPr>
        <w:pStyle w:val="ListeParagraf"/>
        <w:ind w:left="468" w:right="136"/>
        <w:jc w:val="both"/>
        <w:rPr>
          <w:rFonts w:ascii="Comic Sans MS" w:eastAsia="Arial" w:hAnsi="Comic Sans MS" w:cs="Arial"/>
          <w:b/>
          <w:color w:val="363435"/>
          <w:spacing w:val="2"/>
          <w:sz w:val="20"/>
          <w:szCs w:val="20"/>
        </w:rPr>
      </w:pPr>
    </w:p>
    <w:p w14:paraId="459E29DA" w14:textId="77777777" w:rsidR="00AC4BFD" w:rsidRDefault="00AC4BFD" w:rsidP="00AC4BFD">
      <w:pPr>
        <w:pStyle w:val="ListeParagraf"/>
        <w:ind w:left="468" w:right="136"/>
        <w:jc w:val="both"/>
        <w:rPr>
          <w:rFonts w:ascii="Comic Sans MS" w:eastAsia="Arial" w:hAnsi="Comic Sans MS" w:cs="Arial"/>
          <w:b/>
          <w:color w:val="363435"/>
          <w:spacing w:val="2"/>
          <w:sz w:val="20"/>
          <w:szCs w:val="20"/>
        </w:rPr>
      </w:pPr>
    </w:p>
    <w:p w14:paraId="7B4C33F9" w14:textId="5E6AAE51" w:rsidR="00AC4BFD" w:rsidRPr="00AC4BFD" w:rsidRDefault="00AC4BFD" w:rsidP="00AC4BFD">
      <w:pPr>
        <w:pStyle w:val="sorubilgisistili"/>
        <w:rPr>
          <w:b/>
        </w:rPr>
      </w:pPr>
      <w:r w:rsidRPr="00AC4BFD">
        <w:rPr>
          <w:lang w:val="en-US"/>
        </w:rPr>
        <w:t xml:space="preserve">İslam </w:t>
      </w:r>
      <w:proofErr w:type="spellStart"/>
      <w:r w:rsidRPr="00AC4BFD">
        <w:rPr>
          <w:lang w:val="en-US"/>
        </w:rPr>
        <w:t>dininde</w:t>
      </w:r>
      <w:proofErr w:type="spellEnd"/>
      <w:r w:rsidRPr="00AC4BFD">
        <w:rPr>
          <w:lang w:val="en-US"/>
        </w:rPr>
        <w:t xml:space="preserve"> </w:t>
      </w:r>
      <w:proofErr w:type="spellStart"/>
      <w:r w:rsidRPr="00AC4BFD">
        <w:rPr>
          <w:lang w:val="en-US"/>
        </w:rPr>
        <w:t>övülen</w:t>
      </w:r>
      <w:proofErr w:type="spellEnd"/>
      <w:r w:rsidRPr="00AC4BFD">
        <w:rPr>
          <w:lang w:val="en-US"/>
        </w:rPr>
        <w:t xml:space="preserve"> </w:t>
      </w:r>
      <w:proofErr w:type="spellStart"/>
      <w:r w:rsidRPr="00AC4BFD">
        <w:rPr>
          <w:lang w:val="en-US"/>
        </w:rPr>
        <w:t>ve</w:t>
      </w:r>
      <w:proofErr w:type="spellEnd"/>
      <w:r w:rsidRPr="00AC4BFD">
        <w:rPr>
          <w:lang w:val="en-US"/>
        </w:rPr>
        <w:t xml:space="preserve"> </w:t>
      </w:r>
      <w:proofErr w:type="spellStart"/>
      <w:r w:rsidRPr="00AC4BFD">
        <w:rPr>
          <w:lang w:val="en-US"/>
        </w:rPr>
        <w:t>yapılması</w:t>
      </w:r>
      <w:proofErr w:type="spellEnd"/>
      <w:r w:rsidRPr="00AC4BFD">
        <w:rPr>
          <w:lang w:val="en-US"/>
        </w:rPr>
        <w:t xml:space="preserve"> </w:t>
      </w:r>
      <w:proofErr w:type="spellStart"/>
      <w:r w:rsidRPr="00AC4BFD">
        <w:rPr>
          <w:lang w:val="en-US"/>
        </w:rPr>
        <w:t>istenen</w:t>
      </w:r>
      <w:proofErr w:type="spellEnd"/>
      <w:r w:rsidRPr="00AC4BFD">
        <w:rPr>
          <w:lang w:val="en-US"/>
        </w:rPr>
        <w:t xml:space="preserve"> </w:t>
      </w:r>
      <w:proofErr w:type="spellStart"/>
      <w:r w:rsidRPr="00AC4BFD">
        <w:rPr>
          <w:lang w:val="en-US"/>
        </w:rPr>
        <w:t>bazı</w:t>
      </w:r>
      <w:proofErr w:type="spellEnd"/>
      <w:r w:rsidRPr="00AC4BFD">
        <w:rPr>
          <w:lang w:val="en-US"/>
        </w:rPr>
        <w:t xml:space="preserve"> </w:t>
      </w:r>
      <w:proofErr w:type="spellStart"/>
      <w:r w:rsidRPr="00AC4BFD">
        <w:rPr>
          <w:lang w:val="en-US"/>
        </w:rPr>
        <w:t>güzel</w:t>
      </w:r>
      <w:proofErr w:type="spellEnd"/>
      <w:r w:rsidRPr="00AC4BFD">
        <w:rPr>
          <w:lang w:val="en-US"/>
        </w:rPr>
        <w:t xml:space="preserve"> </w:t>
      </w:r>
      <w:proofErr w:type="spellStart"/>
      <w:r w:rsidRPr="00AC4BFD">
        <w:rPr>
          <w:lang w:val="en-US"/>
        </w:rPr>
        <w:t>ahlaki</w:t>
      </w:r>
      <w:proofErr w:type="spellEnd"/>
      <w:r w:rsidRPr="00AC4BFD">
        <w:rPr>
          <w:lang w:val="en-US"/>
        </w:rPr>
        <w:t xml:space="preserve"> </w:t>
      </w:r>
      <w:proofErr w:type="spellStart"/>
      <w:r w:rsidRPr="00AC4BFD">
        <w:rPr>
          <w:lang w:val="en-US"/>
        </w:rPr>
        <w:t>tutum</w:t>
      </w:r>
      <w:proofErr w:type="spellEnd"/>
      <w:r w:rsidRPr="00AC4BFD">
        <w:rPr>
          <w:lang w:val="en-US"/>
        </w:rPr>
        <w:t xml:space="preserve"> </w:t>
      </w:r>
      <w:proofErr w:type="spellStart"/>
      <w:r w:rsidRPr="00AC4BFD">
        <w:rPr>
          <w:lang w:val="en-US"/>
        </w:rPr>
        <w:t>ve</w:t>
      </w:r>
      <w:proofErr w:type="spellEnd"/>
      <w:r w:rsidRPr="00AC4BFD">
        <w:rPr>
          <w:lang w:val="en-US"/>
        </w:rPr>
        <w:t xml:space="preserve"> </w:t>
      </w:r>
      <w:proofErr w:type="spellStart"/>
      <w:r w:rsidRPr="00AC4BFD">
        <w:rPr>
          <w:lang w:val="en-US"/>
        </w:rPr>
        <w:t>davranışlar</w:t>
      </w:r>
      <w:proofErr w:type="spellEnd"/>
      <w:r w:rsidRPr="00AC4BFD">
        <w:rPr>
          <w:lang w:val="en-US"/>
        </w:rPr>
        <w:t xml:space="preserve"> </w:t>
      </w:r>
      <w:proofErr w:type="spellStart"/>
      <w:r w:rsidRPr="00AC4BFD">
        <w:rPr>
          <w:lang w:val="en-US"/>
        </w:rPr>
        <w:t>vardır</w:t>
      </w:r>
      <w:proofErr w:type="spellEnd"/>
      <w:r w:rsidRPr="00AC4BFD">
        <w:rPr>
          <w:lang w:val="en-US"/>
        </w:rPr>
        <w:t>.</w:t>
      </w:r>
    </w:p>
    <w:p w14:paraId="7CD07A3B" w14:textId="5FB85AD3" w:rsidR="00AC4BFD" w:rsidRDefault="00AC4BFD" w:rsidP="00AC4BFD">
      <w:pPr>
        <w:pStyle w:val="SORUMETN"/>
      </w:pPr>
      <w:r w:rsidRPr="00125865">
        <w:t xml:space="preserve">Bu davranışlardan dört tanesinin konu başlıklarını yazınız. </w:t>
      </w:r>
    </w:p>
    <w:p w14:paraId="3E812732" w14:textId="7BC97B22" w:rsidR="00AC4BFD" w:rsidRDefault="00AC4BFD" w:rsidP="00AC4BFD">
      <w:pPr>
        <w:pStyle w:val="SEENEKLER"/>
        <w:numPr>
          <w:ilvl w:val="0"/>
          <w:numId w:val="0"/>
        </w:numPr>
        <w:ind w:left="530" w:hanging="360"/>
      </w:pPr>
    </w:p>
    <w:p w14:paraId="7B85BC9C" w14:textId="5985EEC7" w:rsidR="00AC4BFD" w:rsidRDefault="00AC4BFD" w:rsidP="00AC4BFD">
      <w:pPr>
        <w:pStyle w:val="SEENEKLER"/>
        <w:numPr>
          <w:ilvl w:val="0"/>
          <w:numId w:val="0"/>
        </w:numPr>
        <w:ind w:left="530" w:hanging="360"/>
      </w:pPr>
    </w:p>
    <w:p w14:paraId="02262582" w14:textId="77777777" w:rsidR="00AC4BFD" w:rsidRDefault="00AC4BFD" w:rsidP="00AC4BFD">
      <w:pPr>
        <w:pStyle w:val="SEENEKLER"/>
        <w:numPr>
          <w:ilvl w:val="0"/>
          <w:numId w:val="0"/>
        </w:numPr>
        <w:ind w:left="530" w:hanging="360"/>
      </w:pPr>
    </w:p>
    <w:p w14:paraId="5AFE8D46" w14:textId="727E9D87" w:rsidR="00AC4BFD" w:rsidRDefault="00AC4BFD" w:rsidP="00AC4BFD">
      <w:pPr>
        <w:pStyle w:val="SEENEKLER"/>
        <w:numPr>
          <w:ilvl w:val="0"/>
          <w:numId w:val="0"/>
        </w:numPr>
        <w:ind w:left="530" w:hanging="360"/>
      </w:pPr>
    </w:p>
    <w:p w14:paraId="7E6E41D8" w14:textId="66E0FAC5" w:rsidR="00AC4BFD" w:rsidRDefault="00AC4BFD" w:rsidP="00AC4BFD">
      <w:pPr>
        <w:pStyle w:val="SEENEKLER"/>
        <w:numPr>
          <w:ilvl w:val="0"/>
          <w:numId w:val="0"/>
        </w:numPr>
        <w:ind w:left="530" w:hanging="360"/>
      </w:pPr>
    </w:p>
    <w:p w14:paraId="600148C8" w14:textId="2C520C1B" w:rsidR="00AC4BFD" w:rsidRDefault="00AC4BFD" w:rsidP="00AC4BFD">
      <w:pPr>
        <w:pStyle w:val="SEENEKLER"/>
        <w:numPr>
          <w:ilvl w:val="0"/>
          <w:numId w:val="0"/>
        </w:numPr>
        <w:ind w:left="530" w:hanging="360"/>
      </w:pPr>
    </w:p>
    <w:p w14:paraId="62A72D6A" w14:textId="428631E5" w:rsidR="00AC4BFD" w:rsidRDefault="00AC4BFD" w:rsidP="00AC4BFD">
      <w:pPr>
        <w:pStyle w:val="SEENEKLER"/>
        <w:numPr>
          <w:ilvl w:val="0"/>
          <w:numId w:val="0"/>
        </w:numPr>
        <w:ind w:left="530" w:hanging="360"/>
      </w:pPr>
    </w:p>
    <w:p w14:paraId="3134F7BB" w14:textId="77777777" w:rsidR="00AC4BFD" w:rsidRPr="00AC4BFD" w:rsidRDefault="00AC4BFD" w:rsidP="00AC4BFD">
      <w:pPr>
        <w:pStyle w:val="SEENEKLER"/>
        <w:numPr>
          <w:ilvl w:val="0"/>
          <w:numId w:val="0"/>
        </w:numPr>
        <w:ind w:left="530" w:hanging="360"/>
      </w:pPr>
    </w:p>
    <w:p w14:paraId="20EB72D0" w14:textId="0ECA2A96" w:rsidR="00AC4BFD" w:rsidRPr="00125865" w:rsidRDefault="00AC4BFD" w:rsidP="00AC4BFD">
      <w:pPr>
        <w:pStyle w:val="sorubilgisistili"/>
        <w:numPr>
          <w:ilvl w:val="0"/>
          <w:numId w:val="47"/>
        </w:numPr>
      </w:pPr>
      <w:r w:rsidRPr="00125865">
        <w:t>“Bugün Allah için ne yaptın?” sorusunu kendisine sorabilen birey olması</w:t>
      </w:r>
    </w:p>
    <w:p w14:paraId="03A068A9" w14:textId="77777777" w:rsidR="00AC4BFD" w:rsidRPr="00125865" w:rsidRDefault="00AC4BFD" w:rsidP="00AC4BFD">
      <w:pPr>
        <w:pStyle w:val="sorubilgisistili"/>
        <w:numPr>
          <w:ilvl w:val="0"/>
          <w:numId w:val="47"/>
        </w:numPr>
      </w:pPr>
      <w:r w:rsidRPr="00125865">
        <w:t>Sıkıntısı olan bir arkadaşını dinleyip ona moral vermesi</w:t>
      </w:r>
    </w:p>
    <w:p w14:paraId="3BDBDFBB" w14:textId="77777777" w:rsidR="00AC4BFD" w:rsidRPr="00125865" w:rsidRDefault="00AC4BFD" w:rsidP="00AC4BFD">
      <w:pPr>
        <w:pStyle w:val="sorubilgisistili"/>
        <w:numPr>
          <w:ilvl w:val="0"/>
          <w:numId w:val="47"/>
        </w:numPr>
      </w:pPr>
      <w:r w:rsidRPr="00125865">
        <w:t xml:space="preserve">İnsanın sözünde ve özünde dosdoğru olması </w:t>
      </w:r>
    </w:p>
    <w:p w14:paraId="7D22D595" w14:textId="77777777" w:rsidR="00AC4BFD" w:rsidRPr="00125865" w:rsidRDefault="00AC4BFD" w:rsidP="00AC4BFD">
      <w:pPr>
        <w:pStyle w:val="sorubilgisistili"/>
        <w:numPr>
          <w:ilvl w:val="0"/>
          <w:numId w:val="47"/>
        </w:numPr>
      </w:pPr>
      <w:r w:rsidRPr="00125865">
        <w:t xml:space="preserve">Mahkemede kendi akrabası bile olsa doğru şahitlik yapmak </w:t>
      </w:r>
    </w:p>
    <w:p w14:paraId="3C68AE5D" w14:textId="4D6268DC" w:rsidR="00AC4BFD" w:rsidRDefault="00AC4BFD" w:rsidP="00AC4BFD">
      <w:pPr>
        <w:pStyle w:val="SORUMETN"/>
      </w:pPr>
      <w:r w:rsidRPr="00125865">
        <w:t>Yukarıda verilen bu davranışların ilgili oldukları ahlaki tutumları yazınız</w:t>
      </w:r>
    </w:p>
    <w:p w14:paraId="535DA047" w14:textId="49DAB443" w:rsidR="00AC4BFD" w:rsidRDefault="00AC4BFD" w:rsidP="00AC4BFD">
      <w:pPr>
        <w:pStyle w:val="SEENEKLER"/>
        <w:numPr>
          <w:ilvl w:val="0"/>
          <w:numId w:val="0"/>
        </w:numPr>
        <w:ind w:left="530" w:hanging="360"/>
      </w:pPr>
    </w:p>
    <w:p w14:paraId="66423A77" w14:textId="15C9D60D" w:rsidR="00AC4BFD" w:rsidRDefault="00AC4BFD" w:rsidP="00AC4BFD">
      <w:pPr>
        <w:pStyle w:val="SEENEKLER"/>
        <w:numPr>
          <w:ilvl w:val="0"/>
          <w:numId w:val="0"/>
        </w:numPr>
        <w:ind w:left="530" w:hanging="360"/>
      </w:pPr>
    </w:p>
    <w:p w14:paraId="7B257CFF" w14:textId="68393F64" w:rsidR="00AC4BFD" w:rsidRDefault="00AC4BFD" w:rsidP="00AC4BFD">
      <w:pPr>
        <w:pStyle w:val="SEENEKLER"/>
        <w:numPr>
          <w:ilvl w:val="0"/>
          <w:numId w:val="0"/>
        </w:numPr>
        <w:ind w:left="530" w:hanging="360"/>
      </w:pPr>
    </w:p>
    <w:p w14:paraId="1D48825D" w14:textId="0C799E35" w:rsidR="00AC4BFD" w:rsidRDefault="00AC4BFD" w:rsidP="00AC4BFD">
      <w:pPr>
        <w:pStyle w:val="SEENEKLER"/>
        <w:numPr>
          <w:ilvl w:val="0"/>
          <w:numId w:val="0"/>
        </w:numPr>
        <w:ind w:left="530" w:hanging="360"/>
      </w:pPr>
    </w:p>
    <w:p w14:paraId="70D78BB8" w14:textId="1817FB0C" w:rsidR="00AC4BFD" w:rsidRDefault="00AC4BFD" w:rsidP="00AC4BFD">
      <w:pPr>
        <w:pStyle w:val="SEENEKLER"/>
        <w:numPr>
          <w:ilvl w:val="0"/>
          <w:numId w:val="0"/>
        </w:numPr>
        <w:ind w:left="530" w:hanging="360"/>
      </w:pPr>
    </w:p>
    <w:p w14:paraId="6B06C6CF" w14:textId="7E05F007" w:rsidR="00AC4BFD" w:rsidRDefault="00AC4BFD" w:rsidP="00AC4BFD">
      <w:pPr>
        <w:pStyle w:val="SEENEKLER"/>
        <w:numPr>
          <w:ilvl w:val="0"/>
          <w:numId w:val="0"/>
        </w:numPr>
        <w:ind w:left="530" w:hanging="360"/>
      </w:pPr>
    </w:p>
    <w:p w14:paraId="44D62E0F" w14:textId="67B1D67B" w:rsidR="00AC4BFD" w:rsidRDefault="00AC4BFD" w:rsidP="00AC4BFD">
      <w:pPr>
        <w:pStyle w:val="SEENEKLER"/>
        <w:numPr>
          <w:ilvl w:val="0"/>
          <w:numId w:val="0"/>
        </w:numPr>
        <w:ind w:left="530" w:hanging="360"/>
      </w:pPr>
    </w:p>
    <w:p w14:paraId="2C7E0F24" w14:textId="7B17A57A" w:rsidR="00AC4BFD" w:rsidRDefault="00AC4BFD" w:rsidP="00AC4BFD">
      <w:pPr>
        <w:pStyle w:val="SEENEKLER"/>
        <w:numPr>
          <w:ilvl w:val="0"/>
          <w:numId w:val="0"/>
        </w:numPr>
        <w:ind w:left="530" w:hanging="360"/>
      </w:pPr>
    </w:p>
    <w:p w14:paraId="55342B83" w14:textId="77777777" w:rsidR="00AC4BFD" w:rsidRPr="00AC4BFD" w:rsidRDefault="00AC4BFD" w:rsidP="00AC4BFD">
      <w:pPr>
        <w:pStyle w:val="SEENEKLER"/>
        <w:numPr>
          <w:ilvl w:val="0"/>
          <w:numId w:val="0"/>
        </w:numPr>
        <w:ind w:left="530" w:hanging="360"/>
      </w:pPr>
    </w:p>
    <w:p w14:paraId="16F5FBBB" w14:textId="77777777" w:rsidR="00AC4BFD" w:rsidRPr="00791369" w:rsidRDefault="00AC4BFD" w:rsidP="00AC4BFD">
      <w:pPr>
        <w:pStyle w:val="sorubilgisistili"/>
      </w:pPr>
      <w:r w:rsidRPr="00791369">
        <w:t>“Hz. Muhammed (sav) bir gün, kendisine bir şey vereceğini söyleyerek çocuğunu yanına çağıran bir anneye ona ne vereceğini sordu. Anne de hurma vereceğini söyledi. Bunun üzerine Hz. Muhammed (sav) ‘Eğer çocuğa bir şey vermeseydin sana bir yalan günahı yazılırdı.’ dedi.”</w:t>
      </w:r>
    </w:p>
    <w:p w14:paraId="44F68C32" w14:textId="64EE1D0C" w:rsidR="00AC4BFD" w:rsidRDefault="00AC4BFD" w:rsidP="00AC4BFD">
      <w:pPr>
        <w:pStyle w:val="SORUMETN"/>
      </w:pPr>
      <w:r w:rsidRPr="00791369">
        <w:t xml:space="preserve"> Bu hadiste annenin çocuğuna olan davranışının toplumsal ahlaka etkisini açıklayınız.</w:t>
      </w:r>
      <w:r w:rsidRPr="00125865">
        <w:t xml:space="preserve"> </w:t>
      </w:r>
    </w:p>
    <w:p w14:paraId="1DDD39B1" w14:textId="4D761389" w:rsidR="00AC4BFD" w:rsidRDefault="00AC4BFD" w:rsidP="00AC4BFD">
      <w:pPr>
        <w:pStyle w:val="ListeParagraf"/>
        <w:ind w:left="468"/>
        <w:rPr>
          <w:rStyle w:val="Gl"/>
          <w:rFonts w:ascii="Comic Sans MS" w:hAnsi="Comic Sans MS" w:cs="Times New Roman"/>
          <w:i/>
          <w:color w:val="181C32"/>
          <w:sz w:val="20"/>
          <w:szCs w:val="20"/>
          <w:shd w:val="clear" w:color="auto" w:fill="FFFFFF"/>
        </w:rPr>
      </w:pPr>
    </w:p>
    <w:tbl>
      <w:tblPr>
        <w:tblStyle w:val="TabloKlavuzu"/>
        <w:tblpPr w:leftFromText="141" w:rightFromText="141" w:vertAnchor="text" w:horzAnchor="margin" w:tblpXSpec="right"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AC4BFD" w14:paraId="467A76F9" w14:textId="77777777" w:rsidTr="00AC4BFD">
        <w:tc>
          <w:tcPr>
            <w:tcW w:w="4738" w:type="dxa"/>
          </w:tcPr>
          <w:p w14:paraId="7D01BB46" w14:textId="77777777" w:rsidR="00AC4BFD" w:rsidRDefault="00AC4BFD" w:rsidP="00AC4BFD">
            <w:pPr>
              <w:tabs>
                <w:tab w:val="left" w:pos="2775"/>
              </w:tabs>
              <w:jc w:val="center"/>
              <w:rPr>
                <w:rFonts w:cstheme="minorHAnsi"/>
                <w:sz w:val="24"/>
                <w:szCs w:val="24"/>
              </w:rPr>
            </w:pPr>
            <w:bookmarkStart w:id="2" w:name="_GoBack"/>
            <w:bookmarkEnd w:id="2"/>
            <w:r>
              <w:rPr>
                <w:rFonts w:cstheme="minorHAnsi"/>
                <w:sz w:val="24"/>
                <w:szCs w:val="24"/>
              </w:rPr>
              <w:t xml:space="preserve">Başarılar Dilerim </w:t>
            </w:r>
            <w:r w:rsidRPr="00FF1CD3">
              <w:rPr>
                <w:rFonts w:cstheme="minorHAnsi"/>
                <w:sz w:val="24"/>
                <w:szCs w:val="24"/>
              </w:rPr>
              <w:sym w:font="Wingdings" w:char="F04A"/>
            </w:r>
          </w:p>
        </w:tc>
      </w:tr>
      <w:tr w:rsidR="00AC4BFD" w14:paraId="36FD66DA" w14:textId="77777777" w:rsidTr="00AC4BFD">
        <w:tc>
          <w:tcPr>
            <w:tcW w:w="4738" w:type="dxa"/>
          </w:tcPr>
          <w:p w14:paraId="633302C0" w14:textId="77777777" w:rsidR="00AC4BFD" w:rsidRDefault="00AC4BFD" w:rsidP="00AC4BFD">
            <w:pPr>
              <w:tabs>
                <w:tab w:val="left" w:pos="2775"/>
              </w:tabs>
              <w:jc w:val="center"/>
              <w:rPr>
                <w:rFonts w:cstheme="minorHAnsi"/>
                <w:sz w:val="24"/>
                <w:szCs w:val="24"/>
              </w:rPr>
            </w:pPr>
            <w:r>
              <w:rPr>
                <w:rFonts w:cstheme="minorHAnsi"/>
                <w:sz w:val="24"/>
                <w:szCs w:val="24"/>
              </w:rPr>
              <w:t>Din Kültürü ve Ahlak Bilgisi Öğretmeni</w:t>
            </w:r>
          </w:p>
        </w:tc>
      </w:tr>
      <w:tr w:rsidR="00AC4BFD" w14:paraId="173C9615" w14:textId="77777777" w:rsidTr="00AC4BFD">
        <w:tc>
          <w:tcPr>
            <w:tcW w:w="4738" w:type="dxa"/>
          </w:tcPr>
          <w:p w14:paraId="325F90A3" w14:textId="77777777" w:rsidR="00AC4BFD" w:rsidRDefault="00AC4BFD" w:rsidP="00AC4BFD">
            <w:pPr>
              <w:tabs>
                <w:tab w:val="left" w:pos="2775"/>
              </w:tabs>
              <w:jc w:val="center"/>
              <w:rPr>
                <w:rFonts w:cstheme="minorHAnsi"/>
                <w:sz w:val="24"/>
                <w:szCs w:val="24"/>
              </w:rPr>
            </w:pPr>
            <w:proofErr w:type="gramStart"/>
            <w:r>
              <w:rPr>
                <w:rFonts w:cstheme="minorHAnsi"/>
                <w:sz w:val="24"/>
                <w:szCs w:val="24"/>
              </w:rPr>
              <w:t>………………………………………….</w:t>
            </w:r>
            <w:proofErr w:type="gramEnd"/>
          </w:p>
        </w:tc>
      </w:tr>
    </w:tbl>
    <w:p w14:paraId="45D84B88" w14:textId="15D6754E" w:rsidR="00AC4BFD" w:rsidRDefault="00AC4BFD" w:rsidP="00AC4BFD">
      <w:pPr>
        <w:pStyle w:val="ListeParagraf"/>
        <w:ind w:left="468"/>
        <w:rPr>
          <w:rStyle w:val="Gl"/>
          <w:rFonts w:ascii="Comic Sans MS" w:hAnsi="Comic Sans MS" w:cs="Times New Roman"/>
          <w:i/>
          <w:color w:val="181C32"/>
          <w:sz w:val="20"/>
          <w:szCs w:val="20"/>
          <w:shd w:val="clear" w:color="auto" w:fill="FFFFFF"/>
        </w:rPr>
      </w:pPr>
    </w:p>
    <w:p w14:paraId="5F5EDD18" w14:textId="5554BE8E" w:rsidR="00AC4BFD" w:rsidRDefault="00AC4BFD" w:rsidP="00AC4BFD">
      <w:pPr>
        <w:pStyle w:val="ListeParagraf"/>
        <w:ind w:left="468"/>
        <w:rPr>
          <w:rStyle w:val="Gl"/>
          <w:rFonts w:ascii="Comic Sans MS" w:hAnsi="Comic Sans MS" w:cs="Times New Roman"/>
          <w:i/>
          <w:color w:val="181C32"/>
          <w:sz w:val="20"/>
          <w:szCs w:val="20"/>
          <w:shd w:val="clear" w:color="auto" w:fill="FFFFFF"/>
        </w:rPr>
      </w:pPr>
    </w:p>
    <w:p w14:paraId="2F1F2973" w14:textId="77777777" w:rsidR="00AC4BFD" w:rsidRDefault="00AC4BFD" w:rsidP="00AC4BFD">
      <w:pPr>
        <w:pStyle w:val="ListeParagraf"/>
        <w:ind w:left="468"/>
        <w:rPr>
          <w:rStyle w:val="Gl"/>
          <w:rFonts w:ascii="Comic Sans MS" w:hAnsi="Comic Sans MS" w:cs="Times New Roman"/>
          <w:i/>
          <w:color w:val="181C32"/>
          <w:sz w:val="20"/>
          <w:szCs w:val="20"/>
          <w:shd w:val="clear" w:color="auto" w:fill="FFFFFF"/>
        </w:rPr>
      </w:pPr>
    </w:p>
    <w:p w14:paraId="6CC5DF2F" w14:textId="25623E23" w:rsidR="00AC4BFD" w:rsidRPr="00AC4BFD" w:rsidRDefault="00AC4BFD" w:rsidP="00AC4BFD">
      <w:pPr>
        <w:pStyle w:val="sorubilgisistili"/>
        <w:rPr>
          <w:rFonts w:eastAsiaTheme="minorHAnsi" w:cstheme="minorBidi"/>
          <w:b/>
        </w:rPr>
      </w:pPr>
      <w:r w:rsidRPr="00125865">
        <w:rPr>
          <w:rFonts w:eastAsia="Arial"/>
        </w:rPr>
        <w:t>“Sevdiğini ölçülü sev, belki bir gün düşmanın olur. Nefret ettiğinden de ölçülü nefret et, belki bir gün dostun olur.”</w:t>
      </w:r>
    </w:p>
    <w:p w14:paraId="17148928" w14:textId="057CA5FE" w:rsidR="00AC4BFD" w:rsidRDefault="00AC4BFD" w:rsidP="00AC4BFD">
      <w:pPr>
        <w:pStyle w:val="SORUMETN"/>
      </w:pPr>
      <w:r w:rsidRPr="00125865">
        <w:t>Bu hadis-i şeriften çıkaracağımız temel mesaj nedir? Kısaca yazalım</w:t>
      </w:r>
    </w:p>
    <w:p w14:paraId="1B78D47E" w14:textId="19F8A7F0" w:rsidR="00AC4BFD" w:rsidRDefault="00AC4BFD" w:rsidP="00AC4BFD">
      <w:pPr>
        <w:pStyle w:val="SEENEKLER"/>
        <w:numPr>
          <w:ilvl w:val="0"/>
          <w:numId w:val="0"/>
        </w:numPr>
        <w:ind w:left="530" w:hanging="360"/>
      </w:pPr>
    </w:p>
    <w:p w14:paraId="734F7189" w14:textId="49C37C52" w:rsidR="00AC4BFD" w:rsidRDefault="00AC4BFD" w:rsidP="00AC4BFD">
      <w:pPr>
        <w:pStyle w:val="SEENEKLER"/>
        <w:numPr>
          <w:ilvl w:val="0"/>
          <w:numId w:val="0"/>
        </w:numPr>
        <w:ind w:left="530" w:hanging="360"/>
      </w:pPr>
    </w:p>
    <w:p w14:paraId="6B8530D3" w14:textId="6FAF0317" w:rsidR="00AC4BFD" w:rsidRDefault="00AC4BFD" w:rsidP="00AC4BFD">
      <w:pPr>
        <w:pStyle w:val="SEENEKLER"/>
        <w:numPr>
          <w:ilvl w:val="0"/>
          <w:numId w:val="0"/>
        </w:numPr>
        <w:ind w:left="530" w:hanging="360"/>
      </w:pPr>
    </w:p>
    <w:p w14:paraId="28166DB0" w14:textId="7F7AB4CD" w:rsidR="00AC4BFD" w:rsidRDefault="00AC4BFD" w:rsidP="00AC4BFD">
      <w:pPr>
        <w:pStyle w:val="SEENEKLER"/>
        <w:numPr>
          <w:ilvl w:val="0"/>
          <w:numId w:val="0"/>
        </w:numPr>
        <w:ind w:left="530" w:hanging="360"/>
      </w:pPr>
    </w:p>
    <w:p w14:paraId="217721B3" w14:textId="72548200" w:rsidR="00AC4BFD" w:rsidRDefault="00AC4BFD" w:rsidP="00AC4BFD">
      <w:pPr>
        <w:pStyle w:val="SEENEKLER"/>
        <w:numPr>
          <w:ilvl w:val="0"/>
          <w:numId w:val="0"/>
        </w:numPr>
        <w:ind w:left="530" w:hanging="360"/>
      </w:pPr>
    </w:p>
    <w:p w14:paraId="2F0C401F" w14:textId="0404C480" w:rsidR="00AC4BFD" w:rsidRDefault="00AC4BFD" w:rsidP="00AC4BFD">
      <w:pPr>
        <w:pStyle w:val="SEENEKLER"/>
        <w:numPr>
          <w:ilvl w:val="0"/>
          <w:numId w:val="0"/>
        </w:numPr>
        <w:ind w:left="530" w:hanging="360"/>
      </w:pPr>
    </w:p>
    <w:p w14:paraId="45F310CE" w14:textId="18D8926B" w:rsidR="00AC4BFD" w:rsidRDefault="00AC4BFD" w:rsidP="00AC4BFD">
      <w:pPr>
        <w:pStyle w:val="SEENEKLER"/>
        <w:numPr>
          <w:ilvl w:val="0"/>
          <w:numId w:val="0"/>
        </w:numPr>
        <w:ind w:left="530" w:hanging="360"/>
      </w:pPr>
    </w:p>
    <w:p w14:paraId="4775D5B5" w14:textId="0E945B7F" w:rsidR="00AC4BFD" w:rsidRDefault="00AC4BFD" w:rsidP="00AC4BFD">
      <w:pPr>
        <w:pStyle w:val="SEENEKLER"/>
        <w:numPr>
          <w:ilvl w:val="0"/>
          <w:numId w:val="0"/>
        </w:numPr>
        <w:ind w:left="530" w:hanging="360"/>
      </w:pPr>
    </w:p>
    <w:p w14:paraId="78B58313" w14:textId="66726517" w:rsidR="00AC4BFD" w:rsidRPr="00AC4BFD" w:rsidRDefault="00AC4BFD" w:rsidP="00AC4BFD">
      <w:pPr>
        <w:pStyle w:val="SEENEKLER"/>
        <w:numPr>
          <w:ilvl w:val="0"/>
          <w:numId w:val="0"/>
        </w:numPr>
        <w:ind w:left="530" w:hanging="360"/>
      </w:pPr>
    </w:p>
    <w:p w14:paraId="445A8115" w14:textId="416D3EF1" w:rsidR="00AC4BFD" w:rsidRPr="00AC4BFD" w:rsidRDefault="00AC4BFD" w:rsidP="00AC4BFD">
      <w:pPr>
        <w:pStyle w:val="SORUMETN"/>
        <w:rPr>
          <w:color w:val="auto"/>
        </w:rPr>
      </w:pPr>
      <w:r w:rsidRPr="00125865">
        <w:t xml:space="preserve">Peygamberimizin insani özelliklerinden iki tanesini yazınız. </w:t>
      </w: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76D7DFCF" w14:textId="4D9D007E" w:rsidR="00EC1B82" w:rsidRDefault="00EC1B82" w:rsidP="00797BD9">
      <w:pPr>
        <w:tabs>
          <w:tab w:val="left" w:pos="2775"/>
        </w:tabs>
        <w:rPr>
          <w:rFonts w:cstheme="minorHAnsi"/>
          <w:sz w:val="24"/>
          <w:szCs w:val="24"/>
        </w:rPr>
      </w:pPr>
    </w:p>
    <w:p w14:paraId="7400B255" w14:textId="6013E8D3" w:rsidR="00797BD9" w:rsidRDefault="00797BD9" w:rsidP="00797BD9">
      <w:pPr>
        <w:tabs>
          <w:tab w:val="left" w:pos="2775"/>
        </w:tabs>
        <w:rPr>
          <w:rFonts w:cstheme="minorHAnsi"/>
          <w:sz w:val="24"/>
          <w:szCs w:val="24"/>
        </w:rPr>
      </w:pPr>
    </w:p>
    <w:p w14:paraId="28093790" w14:textId="0E06FF7B" w:rsidR="00E709B5" w:rsidRDefault="00E709B5">
      <w:pPr>
        <w:rPr>
          <w:rFonts w:cstheme="minorHAnsi"/>
          <w:sz w:val="24"/>
          <w:szCs w:val="24"/>
        </w:rPr>
      </w:pPr>
      <w:r w:rsidRPr="00797BD9">
        <w:rPr>
          <w:rFonts w:cstheme="minorHAnsi"/>
          <w:sz w:val="24"/>
          <w:szCs w:val="24"/>
        </w:rPr>
        <w:br w:type="page"/>
      </w:r>
      <w:r w:rsidR="006A0BC0">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3D83D5F2" wp14:editId="555C8398">
                <wp:simplePos x="0" y="0"/>
                <wp:positionH relativeFrom="column">
                  <wp:posOffset>-534670</wp:posOffset>
                </wp:positionH>
                <wp:positionV relativeFrom="paragraph">
                  <wp:posOffset>-967740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D83D5F2" id="Grup 3" o:spid="_x0000_s1026" style="position:absolute;margin-left:-42.1pt;margin-top:-76.2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lv/grH4n8S+Ffg18Nbzwv4ivtNmuv2hvAdpcS2F28LS28ut26SwsUILI6kqynhgcE&#10;EV9SVHdWdpeosd7aRzKsiuqyxhgrA5DDPcHoe1S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f4h8VeGPCNrBe+KvE&#10;NjpsN1eQ2lvLfXSQrLcSsEiiUsRl3YhVUcsTgZNaFfJv/BYL/kiPwu/7OS+Hv/p+tq+s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r/4Kh/DL4g/FT4R/DvR/hx4O1DWrrTfj14I1W/t9OtzI0Fja6zBLcXDAdI441Z2&#10;boAM19K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E/Hf9oL4cfs5eHdG8UfE27uobTXvFul+G9Pa0tTMzX+oXKW&#10;1spA+6pkdQW6KOa7avk3/gsF/wAkR+F3/ZyXw9/9P1tX1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Ift4/s1eOv&#10;2ovh34N8I+ANW0mzufDvxc8LeKb6TWJ5Y43s9N1OK6njQxxyEytHGQikBS2AWUcj2+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m/bC/adb9lXwR4X8YDwj/bP/AAknxK8PeFPI+1eT5H9p38dp9oztbd5fmbtvG7GM&#10;jrXrNfJv/BYH/kiPwu/7OS+Hv/p+tq+s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n9pn9mjwh+1J4T8P+EPGmua&#10;lYW/h3x1ovim0k0tow8l1pt4l3DE+9GHls8YDAANtJwQea9G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AP4K&#10;L/Hj4lfs+/DDwL4l+F+sR2V5rnxq8IeHtRkltUlElhf6tDb3MYDggFo3YBhyOowa+gK+Tf8AgsF/&#10;yRH4Xf8AZyXw9/8AT9bV9Z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N/E/4QfDb4z6Tp+hfFDwlb6xZ6Tr1lrWnw&#10;XLOBBf2kyzW042kfNHIqsM8ZHINdJ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K/wDwVs1vWtC+C/wzuND1e6s5&#10;Jv2ivANvNJa3DRtJE+uW6vGSpGVZSQVPBHBr6or5N/4LA5PwR+F2B/zcl8Pf/T9bV9Z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WN42+IfgX4bWFnqvj/xbp+j22oapbabZT6jdLEs95cSCOCBSx5kkchVXqSQBWz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v/BYL/kiPwu/7OS+Hv/p+tq+sq+d/+ClPwW+J/wAc/hX4B8PfCrwrJq95&#10;o/xw8G67qUMdxFF5On2WrwXF1PmRlBCRIzbQSxxhQTxX0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ef/tF/tH+&#10;Bf2ZPC+heLPH9lqE9t4g8aaP4YsV02FXZbzUbtLWBmDMuIxI43EZIGSAeleg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b/wWC/5Ij8Lv+zkvh7/AOn62r6yrxn9tz9mXxD+1P4B8I+D/DfiWz0uXw58VPDXiq4mvo3Z&#10;ZoNM1GK7khXb0d1jKqTwCea9m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F/wBuH9pnxN+yz8P/AAh4v8K+HbHU&#10;pvEfxW8M+FbiLUGcLFb6nqMVpLMuwg70WQsueMjkEV7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v8AwWC/5Ij8&#10;Lv8As5L4e/8Ap+tq+sq8/wD2jP2bvAf7T3hfQfCXxCv9Ut7Xw9410fxRYtpNxHG7Xmm3aXUCOXRw&#10;YjJGA6gBiuQGU81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f/8AwTd/5Sqf&#10;tYf9haH/ANKZa/QCvz//AOCbv/KVT9rD/sLQ/wDpTLX6AV35l/vC/wAMP/SIn6Z4tf8AJWQ/7BsH&#10;/wCotIKKKK4D8zCiiigAooooAKKKKACiiigAooooAKKKKACiiigAooooA+Tf+CwX/JEfhd/2cl8P&#10;f/T9bV9ZVjeNvh34D+JVhZ6V8QvBuma3a6fqltqdjb6pZJOlveW8glguEDghZI5FDo45VgCCDWz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PJf2wv2YW/as8EeFvBy+Mf7E/4Rv4leHvFn2j7D5/2j+z&#10;L+O7+z43rt8zy9m/J25zhuletUUUAFFFFABRRRQAUUUUAFFFFABRRRQAUUUUAFFFFABRRRQAUUUU&#10;AZnjX/kTdW/7Blx/6Lavin/g3s/5MV1T/so2pf8Aoi0r7W8a/wDIm6t/2DLj/wBFtXxT/wAG9n/J&#10;iuqf9lG1L/0RaV6FH/kW1f8AFD/24/TMj/5NXnP/AF/wf5Yg+6aKKK88/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wD8E3f+Uqn7WH/YWh/9KZa/&#10;QCvz/wD+Cbv/AClU/aw/7C0P/pTLX6AV35l/vC/ww/8ASIn6Z4tf8lZD/sGwf/qLSCiiiuA/Mwoo&#10;ooAKKKKACiiigAooooAKKKKACiiigAooooAKKKKAM/xF4U8L+L7WCy8WeG9P1SG1vIby2h1GzSZY&#10;riJw8UyhwQsiMAysOVIBBBrQqvqOq6XpEUc+ralb2qSzJDG9xMqB5GOFQEkZYngDqT0qx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Mv/BU74f8Ajj4jfCD4c6X4C8JahrFx&#10;Y/H7wPqV7Bptq0zQWdvrVvLPcMFB2xxopZmPCgEmvpqgAooooAKKKKACiiigAooooAKKKKACiiig&#10;AooooAKKKKACiiigDM8a/wDIm6t/2DLj/wBFtXxT/wAG9n/Jiuqf9lG1L/0RaV9reNf+RN1b/sGX&#10;H/otq+Kf+Dez/kxXVP8Aso2pf+iLSvQo/wDItq/4of8Atx+mZH/yavOf+v8Ag/yxB900UUV55+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KKK5z5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APgm7/ylU/aw/wCwtD/6Uy1+gFfn/wD8E3f+Uqn7&#10;WH/YWh/9KZa/QCu/Mv8AeF/hh/6RE/TPFr/krIf9g2D/APUWkFFFFcB+ZhRRRQAUUUUAFFFFABRR&#10;RQAUUUUAFFFFABRRRQAUUUUAFFeD/wDBQT9of4h/s2fDXwT4q+GzWIutf+MXhPw1qH2+181fsOo6&#10;pDa3G0ZGH8t22tzg84PSve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AP8Agm7/AMpVP2sP+wtD&#10;/wClMtfoBX5//wDBN3/lKp+1h/2Fof8A0plr9AK78y/3hf4Yf+kRP0zxa/5KyH/YNg//AFFpBRRR&#10;XAfmYUUUUAFFFFABRRRQAUUUUAFFFFABRRRQAUUUUAFFFFAHz/8A8FFfj18TP2evhh4F8TfCzWYb&#10;G81z40+EPDupSTWccwk0+/1aG2uYwJAQpaJ2AYfMp5BBr6Ar5N/4LBf8kR+F3/ZyXw9/9P1tX1l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FeN/tt/tN&#10;a/8Asr+AfCPjDw74Zs9Uk8R/FPw14VnhvZXRYYdT1GK0kmXb1dFkLKDwSOa9k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KKKK5z5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a/wDgqB8UPiF8KPhJ8O9Z+G/jC+0W61L49eCdJv7jT5jG09jdazBDcW7EdUkjZlYd&#10;wa+lK+Tf+CwX/JEfhd/2cl8Pf/T9bV9ZUAFFFFABRRRQAUUUUAFFFFABRRRQAUUUUAFFFFABRRRQ&#10;AUUUUAZnjX/kTdW/7Blx/wCi2r4p/wCDez/kxXVP+yjal/6ItK+1vGv/ACJurf8AYMuP/RbV8U/8&#10;G9n/ACYrqn/ZRtS/9EWlehR/5FtX/FD/ANuP0zI/+TV5z/1/wf5Yg+6aKKK88/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jNABRRRQAUUUUA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wvx+/Z&#10;4+Hn7SfhvRfCvxJW+NroHjDSvEun/YLrym+3afdJc2+44OU8xF3L3HGRXdUAFFFFABRRRQAUUUUA&#10;FFFFABRRRQAUUUUAFFFFABRRRQAUUUUAZnjX/kTdW/7Blx/6Lavin/g3s/5MV1T/ALKNqX/oi0r7&#10;W8a/8ibq3/YMuP8A0W1fFP8Awb2f8mK6p/2UbUv/AERaV6FH/kW1f8UP/bj9MyP/AJNXnP8A1/wf&#10;5Yg+6aKKK88/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UUUVzny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8A/BN3/lKp+1h/2Fof/SmWv0Ar8/8A/gm7/wApVP2sP+wtD/6Uy1+gFd+Zf7wv8MP/&#10;AEiJ+meLX/JWQ/7BsH/6i0gooorgPzMKKKKACiiigAooooAKKKKACiiigAooooAKKKKACiiigDwT&#10;/goZ+z98R/2jfhn4H8L/AAys7Wa70H4zeEvEmoLd3Swqthp+qw3NywJ+8wjRiF6seK97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APBN3/lKp+1h/wBhaH/0plr9AK/P/wD4Ju/8pVP2&#10;sP8AsLQ/+lMtfoBXfmX+8L/DD/0iJ+meLX/JWQ/7BsH/AOotIKKKK4D8zCiiigAooooAKKKKACii&#10;igAooooAKKKKACiiigAooooAq6voWh+IIIrbXtGtb6OG4juIY7y3WRY5kbckihgcMrAEMOQeRVqq&#10;eteIvD/hqCG68R67Z6fFcXUdtBJe3SRLJNI22OJSxGXZiAqjkk4Gau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Pk3/gsF/wAkR+F3/ZyXw9/9P1tX1lXzT/wVH+G3xA+KHwi+HekfDrwdqOt3Wn/HzwPql9b6batM&#10;8FlbazBLcXDhQdsccas7MeFAJNfS1ABRRRQAUUUUAFFFFABRRRQAUUUUAFFFFABRRRQAUUUUAFFF&#10;FAGZ41/5E3Vv+wZcf+i2r4p/4N7P+TFdU/7KNqX/AKItK+1vGv8AyJurf9gy4/8ARbV8U/8ABvZ/&#10;yYrqn/ZRtS/9EWlehR/5FtX/ABQ/9uP0zI/+TV5z/wBf8H+WIPumiiivPPz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&#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X9rD/sLQ/8ApTLX6AV35l/vC/ww/wDSIn6Z4tf8lZD/&#10;ALBsH/6i0gooorgPzMKKKKACiiigAooooAKKKKACiiigAooooAKKKKACiiigD5N/4LBf8kR+F3/Z&#10;yXw9/wDT9bV9ZVy/xX+DHw1+OGjab4f+KPhiPVbPR/ENhrmnQySunk39nOs9tMNhBJSRVYA5BxyC&#10;OK6i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F/tGfBqz/aG+BXir4H6hrsmlweKdFm06XUIYBI1usi4LhSQGI9Miu0oqoylGSkt0dGExWIwOKp4m&#10;hLlnCSlF9pRd09dNGuuh+efh/wD4IPeKfCejweHvC3/BRX4labp9qpW2sdPjeGGIEkkKiXQVRkk8&#10;Dqauf8OQPiR/0kx+K3/f6b/5Lr9AKK7v7Uxz1c/wX+R+jy8ZPEapJyljE29W3RoXb/8ABR+f/wDw&#10;5A+JH/STH4rf9/pv/kuj/hyB8SP+kmPxW/7/AE3/AMl1+gFFL+08d/N+C/yJ/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d9+xv/AMEl7f8AZO/aOb9pLVv2mvEnjjVpNEm0&#10;2RdfsRvdJNmGMxldjtCAAdMelfYVFKWZYycHFy0ej0W33HNjvFbj3McDVwdfFp06sXCaVKjHmi91&#10;eNNOz8mgooorhPz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d&#10;/bU/ac1f9lXwH4T8YaN4UttXk8SfFDw34UmhurhohBFqeoRWjzgqDloxJuC9CRgkV7FXiX7dvwj8&#10;N/GT4d+DdD8T3t9bw6V8WvC+tW7WEiKzXFpqUU8atvRgULKAwABI6EHmvb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v:textbox>
                </v:shape>
                <v:shape 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48C94B34"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6064" behindDoc="0" locked="0" layoutInCell="1" allowOverlap="1" wp14:anchorId="24D77A41" wp14:editId="1D36F459">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907186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6CCECDF5"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F1EB71" w:rsidR="00C150A7" w:rsidRDefault="006A0BC0">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3712" behindDoc="0" locked="0" layoutInCell="1" allowOverlap="1" wp14:anchorId="37E20D24" wp14:editId="1FCE6DED">
                <wp:simplePos x="0" y="0"/>
                <wp:positionH relativeFrom="column">
                  <wp:posOffset>-578485</wp:posOffset>
                </wp:positionH>
                <wp:positionV relativeFrom="paragraph">
                  <wp:posOffset>-908685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7E20D24" id="Grup 2" o:spid="_x0000_s1032" style="position:absolute;margin-left:-45.55pt;margin-top:-71.5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KKKK6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NIIk8x&#10;3CqvLM3agB1FfCX7Zn/Bdn4Cfs9eIbn4efBjw+3j/XrNmjvrq3uxDptpIDgp5uGaZgRyEG0f38gi&#10;vlu//wCDjP8AainuWk074NeDLeL+GOT7TIR+O8fyr5/FcT5LhajpyqXa3sm/x2P2jh/6P/ilxFgI&#10;4yhgvZ05K8faTjBtPZ8rfMk+l0rrVaH7I0V+NP8AxEWftXf9En8E/wDfm5/+O0f8RFn7V3/RJ/BP&#10;/fm5/wDjtc/+uGR/zP8A8BZ7n/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xjk0gGRgNTqKAG+XznNLtx0paKAEK5PNKAB0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AetNKehp1FACbB3oKDtS0UANwU5o8z2pxAP&#10;Wk2r6UAKDk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BRRRQAUUZHrRkHoaACiiikAUUUUwCijI9aKQBRR&#10;RQAUUUUAFFFFABRRmigAoooyPWgAoooz2oAKKMj1ooAKKMgdTRmgAooozjrQAUUbh60UAFFFFABR&#10;RRketABRRRQAUUbh60ZB6GmAUUZA6mikAUUUUwCiijNIAooyD0NFABRRRQAUUUUAFFGR60UAFFFG&#10;R60AFFG4etGc9KACiiigAoozjrRnPSgAooozjrQAUUbh60bh60AFFFGcdaYBRRketGR60gCiiigA&#10;ooopgFFGcdaNw9aACijPejcPWkAUUbh60ZHrTAKKKKACijNFABRRRkDqaQBRRRmm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YkDgU3cxOAvPpQA6irEOkarOMx2En1ZcfzqX/hHtY/58z/30P8aO&#10;aI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Z6iiigA6dBSBcC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JtX0paKAGyQQzJ5csSsp6qy5BpVVU&#10;UIi4A4AHalooAKKKKACiiigAooooAKKKKACiiigAooooAKKKKACiiigAooooAKKKKACiiigAoooo&#10;AKKKKACiiigAooooAKKKKACiiigAooooAKKKKACiiigAooooAKKKKACiiigAooooAKKKKACiiigA&#10;ooooAKKKKACiiigAooooAKKKKACggHgiiigBNq+lKBjg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3E6593F9"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7777777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0944" behindDoc="0" locked="0" layoutInCell="1" allowOverlap="1" wp14:anchorId="07658D09" wp14:editId="0A57BBDA">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DC1167">
      <w:headerReference w:type="default" r:id="rId25"/>
      <w:footerReference w:type="default" r:id="rId26"/>
      <w:type w:val="continuous"/>
      <w:pgSz w:w="11906" w:h="16838" w:code="9"/>
      <w:pgMar w:top="1431"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9DB65" w14:textId="77777777" w:rsidR="00264E1D" w:rsidRDefault="00264E1D" w:rsidP="00ED544D">
      <w:pPr>
        <w:spacing w:after="0" w:line="240" w:lineRule="auto"/>
      </w:pPr>
      <w:r>
        <w:separator/>
      </w:r>
    </w:p>
  </w:endnote>
  <w:endnote w:type="continuationSeparator" w:id="0">
    <w:p w14:paraId="34BED007" w14:textId="77777777" w:rsidR="00264E1D" w:rsidRDefault="00264E1D"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bookmarkStart w:id="12" w:name="_Hlk125469989"/>
    <w:bookmarkStart w:id="13" w:name="_Hlk125469990"/>
    <w:bookmarkStart w:id="14" w:name="_Hlk125470157"/>
    <w:bookmarkStart w:id="15" w:name="_Hlk125470158"/>
    <w:bookmarkStart w:id="16" w:name="_Hlk125470281"/>
    <w:bookmarkStart w:id="17" w:name="_Hlk125470282"/>
    <w:bookmarkStart w:id="18" w:name="_Hlk125471002"/>
    <w:bookmarkStart w:id="19" w:name="_Hlk125471003"/>
    <w:bookmarkStart w:id="20" w:name="_Hlk125471139"/>
    <w:bookmarkStart w:id="21" w:name="_Hlk125471140"/>
    <w:bookmarkStart w:id="22" w:name="_Hlk125471163"/>
    <w:bookmarkStart w:id="23" w:name="_Hlk125471164"/>
    <w:bookmarkStart w:id="24" w:name="_Hlk125471235"/>
    <w:bookmarkStart w:id="25" w:name="_Hlk125471236"/>
    <w:bookmarkStart w:id="26" w:name="_Hlk125471589"/>
    <w:bookmarkStart w:id="27" w:name="_Hlk125471590"/>
    <w:bookmarkStart w:id="28" w:name="_Hlk125471757"/>
    <w:bookmarkStart w:id="29" w:name="_Hlk125471758"/>
    <w:bookmarkStart w:id="30" w:name="_Hlk125471888"/>
    <w:bookmarkStart w:id="31" w:name="_Hlk125471889"/>
    <w:bookmarkStart w:id="32" w:name="_Hlk125472066"/>
    <w:bookmarkStart w:id="33" w:name="_Hlk125472067"/>
    <w:bookmarkStart w:id="34" w:name="_Hlk125472120"/>
    <w:bookmarkStart w:id="35" w:name="_Hlk125472121"/>
    <w:bookmarkStart w:id="36" w:name="_Hlk125472421"/>
    <w:bookmarkStart w:id="37" w:name="_Hlk125472422"/>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B6783" w14:textId="77777777" w:rsidR="00264E1D" w:rsidRDefault="00264E1D" w:rsidP="00ED544D">
      <w:pPr>
        <w:spacing w:after="0" w:line="240" w:lineRule="auto"/>
      </w:pPr>
      <w:r>
        <w:separator/>
      </w:r>
    </w:p>
  </w:footnote>
  <w:footnote w:type="continuationSeparator" w:id="0">
    <w:p w14:paraId="1117AF39" w14:textId="77777777" w:rsidR="00264E1D" w:rsidRDefault="00264E1D"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5A221AC7" w:rsidR="00C150A7" w:rsidRDefault="00980FF5" w:rsidP="00C150A7">
    <w:pPr>
      <w:pStyle w:val="stBilgi"/>
      <w:jc w:val="center"/>
    </w:pPr>
    <w:r>
      <w:t>7</w:t>
    </w:r>
    <w:r w:rsidR="00C150A7">
      <w:t xml:space="preserve">. Sınıf </w:t>
    </w:r>
    <w:r w:rsidR="00CC4D00">
      <w:t>1</w:t>
    </w:r>
    <w:r w:rsidR="00C150A7">
      <w:t xml:space="preserve">.Dönem </w:t>
    </w:r>
    <w:r w:rsidR="00CC4D00">
      <w:t>1</w:t>
    </w:r>
    <w:r w:rsidR="00C150A7">
      <w:t xml:space="preserve">. Yazılı / </w:t>
    </w:r>
    <w:r w:rsidR="00CD657D">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151FA0"/>
    <w:multiLevelType w:val="hybridMultilevel"/>
    <w:tmpl w:val="D9144EA0"/>
    <w:lvl w:ilvl="0" w:tplc="B8EA6820">
      <w:start w:val="1"/>
      <w:numFmt w:val="decimal"/>
      <w:lvlText w:val="%1)"/>
      <w:lvlJc w:val="left"/>
      <w:pPr>
        <w:ind w:left="468" w:hanging="360"/>
      </w:pPr>
      <w:rPr>
        <w:rFonts w:hint="default"/>
        <w:b/>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3"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18702BFD"/>
    <w:multiLevelType w:val="hybridMultilevel"/>
    <w:tmpl w:val="80CECA12"/>
    <w:lvl w:ilvl="0" w:tplc="C32057F0">
      <w:start w:val="1"/>
      <w:numFmt w:val="bullet"/>
      <w:lvlText w:val="•"/>
      <w:lvlJc w:val="left"/>
      <w:pPr>
        <w:ind w:left="17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2E0AB402">
      <w:start w:val="1"/>
      <w:numFmt w:val="bullet"/>
      <w:lvlText w:val="o"/>
      <w:lvlJc w:val="left"/>
      <w:pPr>
        <w:ind w:left="147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6A4864C">
      <w:start w:val="1"/>
      <w:numFmt w:val="bullet"/>
      <w:lvlText w:val="▪"/>
      <w:lvlJc w:val="left"/>
      <w:pPr>
        <w:ind w:left="219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76B6C2E8">
      <w:start w:val="1"/>
      <w:numFmt w:val="bullet"/>
      <w:lvlText w:val="•"/>
      <w:lvlJc w:val="left"/>
      <w:pPr>
        <w:ind w:left="291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B15EF1C0">
      <w:start w:val="1"/>
      <w:numFmt w:val="bullet"/>
      <w:lvlText w:val="o"/>
      <w:lvlJc w:val="left"/>
      <w:pPr>
        <w:ind w:left="363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F2868DD2">
      <w:start w:val="1"/>
      <w:numFmt w:val="bullet"/>
      <w:lvlText w:val="▪"/>
      <w:lvlJc w:val="left"/>
      <w:pPr>
        <w:ind w:left="435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8A8DC2">
      <w:start w:val="1"/>
      <w:numFmt w:val="bullet"/>
      <w:lvlText w:val="•"/>
      <w:lvlJc w:val="left"/>
      <w:pPr>
        <w:ind w:left="507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C5B446BA">
      <w:start w:val="1"/>
      <w:numFmt w:val="bullet"/>
      <w:lvlText w:val="o"/>
      <w:lvlJc w:val="left"/>
      <w:pPr>
        <w:ind w:left="579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B69CF168">
      <w:start w:val="1"/>
      <w:numFmt w:val="bullet"/>
      <w:lvlText w:val="▪"/>
      <w:lvlJc w:val="left"/>
      <w:pPr>
        <w:ind w:left="6515"/>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CFE77BA"/>
    <w:multiLevelType w:val="hybridMultilevel"/>
    <w:tmpl w:val="75EC6272"/>
    <w:lvl w:ilvl="0" w:tplc="CC68600E">
      <w:start w:val="1"/>
      <w:numFmt w:val="decimal"/>
      <w:lvlText w:val="%1-"/>
      <w:lvlJc w:val="left"/>
      <w:pPr>
        <w:ind w:left="408" w:hanging="360"/>
      </w:pPr>
      <w:rPr>
        <w:rFonts w:hint="default"/>
      </w:rPr>
    </w:lvl>
    <w:lvl w:ilvl="1" w:tplc="041F0019" w:tentative="1">
      <w:start w:val="1"/>
      <w:numFmt w:val="lowerLetter"/>
      <w:lvlText w:val="%2."/>
      <w:lvlJc w:val="left"/>
      <w:pPr>
        <w:ind w:left="1128" w:hanging="360"/>
      </w:pPr>
    </w:lvl>
    <w:lvl w:ilvl="2" w:tplc="041F001B" w:tentative="1">
      <w:start w:val="1"/>
      <w:numFmt w:val="lowerRoman"/>
      <w:lvlText w:val="%3."/>
      <w:lvlJc w:val="right"/>
      <w:pPr>
        <w:ind w:left="1848" w:hanging="180"/>
      </w:pPr>
    </w:lvl>
    <w:lvl w:ilvl="3" w:tplc="041F000F" w:tentative="1">
      <w:start w:val="1"/>
      <w:numFmt w:val="decimal"/>
      <w:lvlText w:val="%4."/>
      <w:lvlJc w:val="left"/>
      <w:pPr>
        <w:ind w:left="2568" w:hanging="360"/>
      </w:pPr>
    </w:lvl>
    <w:lvl w:ilvl="4" w:tplc="041F0019" w:tentative="1">
      <w:start w:val="1"/>
      <w:numFmt w:val="lowerLetter"/>
      <w:lvlText w:val="%5."/>
      <w:lvlJc w:val="left"/>
      <w:pPr>
        <w:ind w:left="3288" w:hanging="360"/>
      </w:pPr>
    </w:lvl>
    <w:lvl w:ilvl="5" w:tplc="041F001B" w:tentative="1">
      <w:start w:val="1"/>
      <w:numFmt w:val="lowerRoman"/>
      <w:lvlText w:val="%6."/>
      <w:lvlJc w:val="right"/>
      <w:pPr>
        <w:ind w:left="4008" w:hanging="180"/>
      </w:pPr>
    </w:lvl>
    <w:lvl w:ilvl="6" w:tplc="041F000F" w:tentative="1">
      <w:start w:val="1"/>
      <w:numFmt w:val="decimal"/>
      <w:lvlText w:val="%7."/>
      <w:lvlJc w:val="left"/>
      <w:pPr>
        <w:ind w:left="4728" w:hanging="360"/>
      </w:pPr>
    </w:lvl>
    <w:lvl w:ilvl="7" w:tplc="041F0019" w:tentative="1">
      <w:start w:val="1"/>
      <w:numFmt w:val="lowerLetter"/>
      <w:lvlText w:val="%8."/>
      <w:lvlJc w:val="left"/>
      <w:pPr>
        <w:ind w:left="5448" w:hanging="360"/>
      </w:pPr>
    </w:lvl>
    <w:lvl w:ilvl="8" w:tplc="041F001B" w:tentative="1">
      <w:start w:val="1"/>
      <w:numFmt w:val="lowerRoman"/>
      <w:lvlText w:val="%9."/>
      <w:lvlJc w:val="right"/>
      <w:pPr>
        <w:ind w:left="6168" w:hanging="180"/>
      </w:pPr>
    </w:lvl>
  </w:abstractNum>
  <w:abstractNum w:abstractNumId="9"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80F1067"/>
    <w:multiLevelType w:val="hybridMultilevel"/>
    <w:tmpl w:val="DEC48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12"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3" w15:restartNumberingAfterBreak="0">
    <w:nsid w:val="690A6C83"/>
    <w:multiLevelType w:val="hybridMultilevel"/>
    <w:tmpl w:val="B2FE58B8"/>
    <w:lvl w:ilvl="0" w:tplc="15082328">
      <w:start w:val="4"/>
      <w:numFmt w:val="decimal"/>
      <w:lvlText w:val="%1)"/>
      <w:lvlJc w:val="left"/>
      <w:pPr>
        <w:ind w:left="468" w:hanging="360"/>
      </w:pPr>
      <w:rPr>
        <w:rFonts w:hint="default"/>
        <w:b/>
        <w:bCs/>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4"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1"/>
  </w:num>
  <w:num w:numId="3">
    <w:abstractNumId w:val="12"/>
  </w:num>
  <w:num w:numId="4">
    <w:abstractNumId w:val="6"/>
  </w:num>
  <w:num w:numId="5">
    <w:abstractNumId w:val="9"/>
    <w:lvlOverride w:ilvl="0">
      <w:startOverride w:val="1"/>
    </w:lvlOverride>
  </w:num>
  <w:num w:numId="6">
    <w:abstractNumId w:val="9"/>
    <w:lvlOverride w:ilvl="0">
      <w:startOverride w:val="1"/>
    </w:lvlOverride>
  </w:num>
  <w:num w:numId="7">
    <w:abstractNumId w:val="9"/>
    <w:lvlOverride w:ilvl="0">
      <w:startOverride w:val="1"/>
    </w:lvlOverride>
  </w:num>
  <w:num w:numId="8">
    <w:abstractNumId w:val="9"/>
    <w:lvlOverride w:ilvl="0">
      <w:startOverride w:val="1"/>
    </w:lvlOverride>
  </w:num>
  <w:num w:numId="9">
    <w:abstractNumId w:val="12"/>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12"/>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12"/>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5"/>
  </w:num>
  <w:num w:numId="33">
    <w:abstractNumId w:val="1"/>
  </w:num>
  <w:num w:numId="34">
    <w:abstractNumId w:val="14"/>
  </w:num>
  <w:num w:numId="35">
    <w:abstractNumId w:val="7"/>
  </w:num>
  <w:num w:numId="36">
    <w:abstractNumId w:val="0"/>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3"/>
  </w:num>
  <w:num w:numId="43">
    <w:abstractNumId w:val="4"/>
  </w:num>
  <w:num w:numId="44">
    <w:abstractNumId w:val="2"/>
  </w:num>
  <w:num w:numId="45">
    <w:abstractNumId w:val="8"/>
  </w:num>
  <w:num w:numId="46">
    <w:abstractNumId w:val="13"/>
  </w:num>
  <w:num w:numId="47">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11641"/>
    <w:rsid w:val="00025BCF"/>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64E1D"/>
    <w:rsid w:val="00270EBA"/>
    <w:rsid w:val="0027154F"/>
    <w:rsid w:val="002B7944"/>
    <w:rsid w:val="002C1C38"/>
    <w:rsid w:val="002D31AD"/>
    <w:rsid w:val="0038090A"/>
    <w:rsid w:val="003957B1"/>
    <w:rsid w:val="003A1D96"/>
    <w:rsid w:val="003C56C1"/>
    <w:rsid w:val="003D0AE6"/>
    <w:rsid w:val="003D42D3"/>
    <w:rsid w:val="003D541A"/>
    <w:rsid w:val="00401657"/>
    <w:rsid w:val="00426B9F"/>
    <w:rsid w:val="004578EE"/>
    <w:rsid w:val="00461443"/>
    <w:rsid w:val="00462A7E"/>
    <w:rsid w:val="004819FD"/>
    <w:rsid w:val="00491BA4"/>
    <w:rsid w:val="00495D75"/>
    <w:rsid w:val="00497E71"/>
    <w:rsid w:val="004F2E9F"/>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0BC0"/>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B6E06"/>
    <w:rsid w:val="008C29B9"/>
    <w:rsid w:val="008C5BBE"/>
    <w:rsid w:val="008D43D4"/>
    <w:rsid w:val="00917174"/>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C4BFD"/>
    <w:rsid w:val="00AD3F1A"/>
    <w:rsid w:val="00B67338"/>
    <w:rsid w:val="00BC0CF0"/>
    <w:rsid w:val="00C026B1"/>
    <w:rsid w:val="00C150A7"/>
    <w:rsid w:val="00C23134"/>
    <w:rsid w:val="00C27595"/>
    <w:rsid w:val="00C87FD4"/>
    <w:rsid w:val="00CB65BF"/>
    <w:rsid w:val="00CB6C62"/>
    <w:rsid w:val="00CC4D00"/>
    <w:rsid w:val="00CD657D"/>
    <w:rsid w:val="00CE5FFC"/>
    <w:rsid w:val="00CE7DEC"/>
    <w:rsid w:val="00CF4F54"/>
    <w:rsid w:val="00D21860"/>
    <w:rsid w:val="00D316E0"/>
    <w:rsid w:val="00D40B3C"/>
    <w:rsid w:val="00D501AB"/>
    <w:rsid w:val="00D64042"/>
    <w:rsid w:val="00D650E9"/>
    <w:rsid w:val="00D8207C"/>
    <w:rsid w:val="00D93959"/>
    <w:rsid w:val="00D9648A"/>
    <w:rsid w:val="00DA1B31"/>
    <w:rsid w:val="00DB5596"/>
    <w:rsid w:val="00DB6FB8"/>
    <w:rsid w:val="00DC1167"/>
    <w:rsid w:val="00E709B5"/>
    <w:rsid w:val="00E71579"/>
    <w:rsid w:val="00E7530C"/>
    <w:rsid w:val="00E912EB"/>
    <w:rsid w:val="00EB3584"/>
    <w:rsid w:val="00EC1B82"/>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character" w:styleId="Gl">
    <w:name w:val="Strong"/>
    <w:basedOn w:val="VarsaylanParagrafYazTipi"/>
    <w:uiPriority w:val="22"/>
    <w:qFormat/>
    <w:rsid w:val="00AC4B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7229D-294D-4D8C-B752-DED6D602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3</TotalTime>
  <Pages>4</Pages>
  <Words>241</Words>
  <Characters>1374</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2024-12-12T06:32:00Z</dcterms:created>
  <dcterms:modified xsi:type="dcterms:W3CDTF">2024-12-12T06:32:00Z</dcterms:modified>
</cp:coreProperties>
</file>