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AD2ADE" w:rsidR="00151DA8" w:rsidRDefault="00980FF5" w:rsidP="00CE5FF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E5FF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6789AD2F" w14:textId="27A05CA7" w:rsidR="004A38F8" w:rsidRDefault="004A38F8" w:rsidP="004A38F8">
      <w:pPr>
        <w:pStyle w:val="SORUMETN"/>
      </w:pPr>
      <w:r>
        <w:t>Haccın farzlarını yazınız. 10p</w:t>
      </w:r>
    </w:p>
    <w:p w14:paraId="4E0F4982" w14:textId="3B83EE12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F510D51" w14:textId="7378C207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7AB86C11" w14:textId="1016CD2D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55C9FAB5" w14:textId="40A3D6E8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6878645C" w14:textId="6DAF14B5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70BA442F" w14:textId="34D6B696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2C27678B" w14:textId="7EBC0B2C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F05825C" w14:textId="6166C223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3E3293D4" w14:textId="77777777" w:rsidR="004A38F8" w:rsidRP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27C5D06C" w14:textId="355E010F" w:rsidR="004A38F8" w:rsidRDefault="004A38F8" w:rsidP="004A38F8">
      <w:pPr>
        <w:pStyle w:val="SORUMETN"/>
      </w:pPr>
      <w:r>
        <w:t>Hacı adayları şeytan taşlama görevini ve kurban kesme ibadetini nerede yaparlar? 10p</w:t>
      </w:r>
    </w:p>
    <w:p w14:paraId="725B7C81" w14:textId="3AC45BD2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1A0363FA" w14:textId="03A85FC4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6D6E8C3C" w14:textId="77777777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3C43E4A1" w14:textId="13A6D0F4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1AAD9AA" w14:textId="126D0B01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7C4BDA56" w14:textId="05041633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8D446DF" w14:textId="52AF9028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343A42BF" w14:textId="3A1F68A9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61FEFBFA" w14:textId="77777777" w:rsidR="004A38F8" w:rsidRP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6AD98BBC" w14:textId="0E1584D5" w:rsidR="004A38F8" w:rsidRDefault="004A38F8" w:rsidP="004A38F8">
      <w:pPr>
        <w:pStyle w:val="SORUMETN"/>
      </w:pPr>
      <w:r>
        <w:t>Bir dileğin gerçekleşmesi şartına bağlı olarak kesilen kurbana ne denir? 10p</w:t>
      </w:r>
    </w:p>
    <w:p w14:paraId="6A959F24" w14:textId="09071806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70315FE4" w14:textId="31389322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62714901" w14:textId="2F0A9A69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4D268F7" w14:textId="571195C2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58AB1EFF" w14:textId="4506D62E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32536A45" w14:textId="77777777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6A4F6CAA" w14:textId="0408B60A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5D3C4FE9" w14:textId="6DD272E9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3D8F499C" w14:textId="77777777" w:rsidR="004A38F8" w:rsidRP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36D29698" w14:textId="3D07ADFA" w:rsidR="004A38F8" w:rsidRDefault="004A38F8" w:rsidP="004A38F8">
      <w:pPr>
        <w:pStyle w:val="SORUMETN"/>
      </w:pPr>
      <w:r>
        <w:t>Sa’y nedir? Kısaca açıklayınız. 10p</w:t>
      </w:r>
    </w:p>
    <w:p w14:paraId="6AAA3486" w14:textId="1EADD751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E2A01B7" w14:textId="7C90814C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EBD4D2D" w14:textId="4F4687E5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5FD84025" w14:textId="45209E73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F6B8343" w14:textId="77777777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5594B865" w14:textId="4572D521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6167360B" w14:textId="4F9122C8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DF023E2" w14:textId="509D44AE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3C60AE2A" w14:textId="77777777" w:rsidR="004A38F8" w:rsidRP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7E82341" w14:textId="64064AC3" w:rsidR="004A38F8" w:rsidRDefault="004A38F8" w:rsidP="004A38F8">
      <w:pPr>
        <w:pStyle w:val="SORUMETN"/>
      </w:pPr>
      <w:r>
        <w:t>Şavt ve Tavaf kavramlarını kısaca açıklayınız. 10p</w:t>
      </w:r>
    </w:p>
    <w:p w14:paraId="606EFBF2" w14:textId="1CC45C57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34173EE3" w14:textId="7AD456AA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3F0DAD8C" w14:textId="2A9760E1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C6C72C8" w14:textId="77777777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26B91C39" w14:textId="267C7739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FF6883F" w14:textId="7FD597BF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02B89CD" w14:textId="77777777" w:rsidR="004A38F8" w:rsidRP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2F9D4CE1" w14:textId="61524A6C" w:rsidR="004A38F8" w:rsidRDefault="004A38F8" w:rsidP="004A38F8">
      <w:pPr>
        <w:pStyle w:val="SORUMETN"/>
      </w:pPr>
      <w:r>
        <w:t>İslam kültüründe muavvizeteyn olarak bilinen sureler hangileridir? 10p</w:t>
      </w:r>
    </w:p>
    <w:p w14:paraId="2CFDFFFB" w14:textId="2752057E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10A98D4A" w14:textId="539E138B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72609628" w14:textId="377C0A5E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2CA69C54" w14:textId="77777777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81AD845" w14:textId="48E7A875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7A365EBA" w14:textId="12DCF7B0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216E6FD" w14:textId="77777777" w:rsidR="004A38F8" w:rsidRP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09B2C87" w14:textId="0EC816BD" w:rsidR="004A38F8" w:rsidRDefault="004A38F8" w:rsidP="004A38F8">
      <w:pPr>
        <w:pStyle w:val="SORUMETN"/>
      </w:pPr>
      <w:r>
        <w:t>Ahiret hayatının aşamaları hakkında bilgi veriniz. 10p</w:t>
      </w:r>
    </w:p>
    <w:p w14:paraId="2D1D0A6E" w14:textId="4E25F986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21E2622C" w14:textId="04DCF952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2C556F45" w14:textId="649A718C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1402ECA4" w14:textId="4F3D0ED1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6BDDED0E" w14:textId="55A6DEAF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7DB9CF5D" w14:textId="5C552349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9379524" w14:textId="77777777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8C17B39" w14:textId="01A0F44E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16C90977" w14:textId="77777777" w:rsidR="004A38F8" w:rsidRP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1C081A40" w14:textId="397CC564" w:rsidR="004A38F8" w:rsidRDefault="004A38F8" w:rsidP="004A38F8">
      <w:pPr>
        <w:pStyle w:val="SORUMETN"/>
      </w:pPr>
      <w:r>
        <w:t>Kıyamet koptuktan sonra bütün insanların dirilip toplanacakları yere ne ad verilir? 10p</w:t>
      </w:r>
    </w:p>
    <w:p w14:paraId="02AD6449" w14:textId="746155F3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552B3D3E" w14:textId="76D95800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0B11E819" w14:textId="77777777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2FA4CFC9" w14:textId="60C41395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5D30127E" w14:textId="18426409" w:rsid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46047533" w14:textId="77777777" w:rsidR="004A38F8" w:rsidRPr="004A38F8" w:rsidRDefault="004A38F8" w:rsidP="004A38F8">
      <w:pPr>
        <w:pStyle w:val="SEENEKLER"/>
        <w:numPr>
          <w:ilvl w:val="0"/>
          <w:numId w:val="0"/>
        </w:numPr>
        <w:ind w:left="530" w:hanging="360"/>
      </w:pPr>
    </w:p>
    <w:p w14:paraId="7DE3CF9B" w14:textId="77777777" w:rsidR="004A38F8" w:rsidRPr="006F5FF8" w:rsidRDefault="004A38F8" w:rsidP="004A38F8">
      <w:pPr>
        <w:pStyle w:val="SORUMETN"/>
      </w:pPr>
      <w:r>
        <w:t>Felak suresinin anlamını yazınız. 20p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76D7DFCF" w14:textId="60D7E335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1B82" w14:paraId="11529C1B" w14:textId="77777777" w:rsidTr="00B70779">
        <w:tc>
          <w:tcPr>
            <w:tcW w:w="4738" w:type="dxa"/>
          </w:tcPr>
          <w:p w14:paraId="52B1FD63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1B82" w14:paraId="664ACFCE" w14:textId="77777777" w:rsidTr="00B70779">
        <w:tc>
          <w:tcPr>
            <w:tcW w:w="4738" w:type="dxa"/>
          </w:tcPr>
          <w:p w14:paraId="293B62D2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1B82" w14:paraId="74A2F51C" w14:textId="77777777" w:rsidTr="00B70779">
        <w:tc>
          <w:tcPr>
            <w:tcW w:w="4738" w:type="dxa"/>
          </w:tcPr>
          <w:p w14:paraId="5F12F08B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9DB65" w14:textId="77777777" w:rsidR="00264E1D" w:rsidRDefault="00264E1D" w:rsidP="00ED544D">
      <w:pPr>
        <w:spacing w:after="0" w:line="240" w:lineRule="auto"/>
      </w:pPr>
      <w:r>
        <w:separator/>
      </w:r>
    </w:p>
  </w:endnote>
  <w:endnote w:type="continuationSeparator" w:id="0">
    <w:p w14:paraId="34BED007" w14:textId="77777777" w:rsidR="00264E1D" w:rsidRDefault="00264E1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B6783" w14:textId="77777777" w:rsidR="00264E1D" w:rsidRDefault="00264E1D" w:rsidP="00ED544D">
      <w:pPr>
        <w:spacing w:after="0" w:line="240" w:lineRule="auto"/>
      </w:pPr>
      <w:r>
        <w:separator/>
      </w:r>
    </w:p>
  </w:footnote>
  <w:footnote w:type="continuationSeparator" w:id="0">
    <w:p w14:paraId="1117AF39" w14:textId="77777777" w:rsidR="00264E1D" w:rsidRDefault="00264E1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C64C2B"/>
    <w:multiLevelType w:val="hybridMultilevel"/>
    <w:tmpl w:val="A524C146"/>
    <w:lvl w:ilvl="0" w:tplc="E7925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64E1D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A38F8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5A69D-70F5-412B-9896-BEE8B4AB5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4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2024-12-12T08:41:00Z</dcterms:created>
  <dcterms:modified xsi:type="dcterms:W3CDTF">2024-12-12T08:41:00Z</dcterms:modified>
</cp:coreProperties>
</file>