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EAA7799" w14:textId="21132999" w:rsidR="000739A2" w:rsidRDefault="000739A2" w:rsidP="000739A2">
      <w:pPr>
        <w:pStyle w:val="SORUMETN"/>
      </w:pPr>
      <w:r>
        <w:t>Ahiret hayatının aş</w:t>
      </w:r>
      <w:r>
        <w:t>amaları hakkında bilgi veriniz.</w:t>
      </w:r>
    </w:p>
    <w:p w14:paraId="772FA081" w14:textId="095959C5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43D59D8D" w14:textId="77777777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5F66E521" w14:textId="0971096B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50830CF6" w14:textId="4E9510F5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47B86DCE" w14:textId="77777777" w:rsidR="000739A2" w:rsidRP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7CBAFB00" w14:textId="750A12E5" w:rsidR="000739A2" w:rsidRDefault="000739A2" w:rsidP="000739A2">
      <w:pPr>
        <w:pStyle w:val="SORUMETN"/>
        <w:rPr>
          <w:u w:val="single"/>
        </w:rPr>
      </w:pPr>
      <w:proofErr w:type="gramStart"/>
      <w:r>
        <w:rPr>
          <w:u w:val="single"/>
        </w:rPr>
        <w:t>Haccın  farzlarını</w:t>
      </w:r>
      <w:proofErr w:type="gramEnd"/>
      <w:r>
        <w:rPr>
          <w:u w:val="single"/>
        </w:rPr>
        <w:t xml:space="preserve"> yazınız.(10  PUAN)</w:t>
      </w:r>
    </w:p>
    <w:p w14:paraId="1E83D1E1" w14:textId="421773CA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18C1D810" w14:textId="5F8AA2D2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6495374A" w14:textId="4B770C64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3123317E" w14:textId="2E2E8E75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4B1BF69F" w14:textId="0AD0FC9E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0E77FE7C" w14:textId="77777777" w:rsidR="000739A2" w:rsidRP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2C3C27B6" w14:textId="2C6AA0A8" w:rsidR="000739A2" w:rsidRDefault="000739A2" w:rsidP="000739A2">
      <w:pPr>
        <w:pStyle w:val="SORUMETN"/>
        <w:rPr>
          <w:bCs/>
          <w:color w:val="000000" w:themeColor="text1"/>
          <w:u w:val="single"/>
        </w:rPr>
      </w:pPr>
      <w:r w:rsidRPr="00340022">
        <w:rPr>
          <w:bCs/>
          <w:color w:val="000000" w:themeColor="text1"/>
          <w:u w:val="single"/>
        </w:rPr>
        <w:t xml:space="preserve">Hac </w:t>
      </w:r>
      <w:r>
        <w:rPr>
          <w:bCs/>
          <w:color w:val="000000" w:themeColor="text1"/>
          <w:u w:val="single"/>
        </w:rPr>
        <w:t xml:space="preserve">ile umre </w:t>
      </w:r>
      <w:proofErr w:type="spellStart"/>
      <w:r>
        <w:rPr>
          <w:bCs/>
          <w:color w:val="000000" w:themeColor="text1"/>
          <w:u w:val="single"/>
        </w:rPr>
        <w:t>arasındak</w:t>
      </w:r>
      <w:proofErr w:type="spellEnd"/>
      <w:r>
        <w:rPr>
          <w:bCs/>
          <w:color w:val="000000" w:themeColor="text1"/>
          <w:u w:val="single"/>
        </w:rPr>
        <w:t xml:space="preserve"> farkları yazınız.(10  </w:t>
      </w:r>
    </w:p>
    <w:p w14:paraId="11A21D0F" w14:textId="13417BA1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52308549" w14:textId="2A762B65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126B8E6C" w14:textId="434378B6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0E7AAFCB" w14:textId="13B6B1C6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62CEC727" w14:textId="31BB1549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712C5D7F" w14:textId="4E0BB205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31B93E69" w14:textId="77777777" w:rsidR="000739A2" w:rsidRP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1ACC3C93" w14:textId="77777777" w:rsidR="000739A2" w:rsidRPr="00FA31CE" w:rsidRDefault="000739A2" w:rsidP="000739A2">
      <w:pPr>
        <w:spacing w:after="0" w:line="240" w:lineRule="auto"/>
        <w:jc w:val="both"/>
        <w:rPr>
          <w:rFonts w:cstheme="minorHAnsi"/>
          <w:b/>
          <w:bCs/>
        </w:rPr>
      </w:pPr>
      <w:r w:rsidRPr="00FA31CE">
        <w:rPr>
          <w:rFonts w:cstheme="minorHAnsi"/>
        </w:rPr>
        <w:t xml:space="preserve">Bizi aldatan bizden değildir” Hadis      </w:t>
      </w:r>
      <w:proofErr w:type="gramStart"/>
      <w:r w:rsidRPr="00FA31CE">
        <w:rPr>
          <w:rFonts w:cstheme="minorHAnsi"/>
        </w:rPr>
        <w:t>………..……………………………..</w:t>
      </w:r>
      <w:proofErr w:type="gramEnd"/>
      <w:r w:rsidRPr="00FA31CE">
        <w:rPr>
          <w:rFonts w:cstheme="minorHAnsi"/>
        </w:rPr>
        <w:t xml:space="preserve">  </w:t>
      </w:r>
    </w:p>
    <w:p w14:paraId="283C8382" w14:textId="77777777" w:rsidR="000739A2" w:rsidRDefault="000739A2" w:rsidP="000739A2">
      <w:pPr>
        <w:spacing w:after="0" w:line="240" w:lineRule="auto"/>
        <w:jc w:val="both"/>
        <w:rPr>
          <w:rFonts w:cstheme="minorHAnsi"/>
        </w:rPr>
      </w:pPr>
    </w:p>
    <w:p w14:paraId="348DDD3B" w14:textId="77777777" w:rsidR="000739A2" w:rsidRPr="00FA31CE" w:rsidRDefault="000739A2" w:rsidP="000739A2">
      <w:pPr>
        <w:spacing w:after="0" w:line="240" w:lineRule="auto"/>
        <w:jc w:val="both"/>
        <w:rPr>
          <w:rFonts w:cstheme="minorHAnsi"/>
        </w:rPr>
      </w:pPr>
      <w:r w:rsidRPr="00FA31CE">
        <w:rPr>
          <w:rFonts w:cstheme="minorHAnsi"/>
        </w:rPr>
        <w:t xml:space="preserve">“Din kardeşinin ihtiyacını karşılayanın Allah da ihtiyacını karşılar” Hadis </w:t>
      </w:r>
      <w:proofErr w:type="gramStart"/>
      <w:r w:rsidRPr="00FA31CE">
        <w:rPr>
          <w:rFonts w:cstheme="minorHAnsi"/>
        </w:rPr>
        <w:t>…………………………………………….</w:t>
      </w:r>
      <w:proofErr w:type="gramEnd"/>
    </w:p>
    <w:p w14:paraId="416CF374" w14:textId="77777777" w:rsidR="000739A2" w:rsidRDefault="000739A2" w:rsidP="000739A2">
      <w:pPr>
        <w:spacing w:after="0" w:line="240" w:lineRule="auto"/>
        <w:jc w:val="both"/>
        <w:rPr>
          <w:rFonts w:cstheme="minorHAnsi"/>
        </w:rPr>
      </w:pPr>
    </w:p>
    <w:p w14:paraId="0BC48CE0" w14:textId="77777777" w:rsidR="000739A2" w:rsidRPr="00FA31CE" w:rsidRDefault="000739A2" w:rsidP="000739A2">
      <w:pPr>
        <w:spacing w:after="0" w:line="240" w:lineRule="auto"/>
        <w:jc w:val="both"/>
        <w:rPr>
          <w:rFonts w:cstheme="minorHAnsi"/>
        </w:rPr>
      </w:pPr>
      <w:r w:rsidRPr="00FA31CE">
        <w:rPr>
          <w:rFonts w:cstheme="minorHAnsi"/>
        </w:rPr>
        <w:t>“</w:t>
      </w:r>
      <w:proofErr w:type="gramStart"/>
      <w:r w:rsidRPr="00FA31CE">
        <w:rPr>
          <w:rFonts w:cstheme="minorHAnsi"/>
        </w:rPr>
        <w:t>Oğul !</w:t>
      </w:r>
      <w:proofErr w:type="gramEnd"/>
      <w:r w:rsidRPr="00FA31CE">
        <w:rPr>
          <w:rFonts w:cstheme="minorHAnsi"/>
        </w:rPr>
        <w:t xml:space="preserve"> Ananı, atanı </w:t>
      </w:r>
      <w:proofErr w:type="gramStart"/>
      <w:r w:rsidRPr="00FA31CE">
        <w:rPr>
          <w:rFonts w:cstheme="minorHAnsi"/>
        </w:rPr>
        <w:t>say !</w:t>
      </w:r>
      <w:proofErr w:type="gramEnd"/>
      <w:r w:rsidRPr="00FA31CE">
        <w:rPr>
          <w:rFonts w:cstheme="minorHAnsi"/>
        </w:rPr>
        <w:t xml:space="preserve"> Bereket büyüklerle beraberdir.” Şeyh Edebali  </w:t>
      </w:r>
      <w:proofErr w:type="gramStart"/>
      <w:r w:rsidRPr="00FA31CE">
        <w:rPr>
          <w:rFonts w:cstheme="minorHAnsi"/>
        </w:rPr>
        <w:t>…………………………………………….</w:t>
      </w:r>
      <w:proofErr w:type="gramEnd"/>
    </w:p>
    <w:p w14:paraId="0E5D17CA" w14:textId="77777777" w:rsidR="000739A2" w:rsidRDefault="000739A2" w:rsidP="000739A2">
      <w:pPr>
        <w:pStyle w:val="AralkYok"/>
        <w:rPr>
          <w:rFonts w:cstheme="minorHAnsi"/>
          <w:u w:val="single"/>
          <w:shd w:val="clear" w:color="auto" w:fill="FFFFFF"/>
        </w:rPr>
      </w:pPr>
    </w:p>
    <w:p w14:paraId="24664C85" w14:textId="77777777" w:rsidR="000739A2" w:rsidRDefault="000739A2" w:rsidP="000739A2">
      <w:pPr>
        <w:pStyle w:val="AralkYok"/>
        <w:rPr>
          <w:rFonts w:cstheme="minorHAnsi"/>
        </w:rPr>
      </w:pPr>
      <w:r w:rsidRPr="00FA31CE">
        <w:rPr>
          <w:rFonts w:cstheme="minorHAnsi"/>
          <w:u w:val="single"/>
          <w:shd w:val="clear" w:color="auto" w:fill="FFFFFF"/>
        </w:rPr>
        <w:t xml:space="preserve">“ </w:t>
      </w:r>
      <w:r w:rsidRPr="00FA31CE">
        <w:rPr>
          <w:rFonts w:cstheme="minorHAnsi"/>
        </w:rPr>
        <w:t xml:space="preserve">Allah yolunda öldürülenleri sakın ölü sanmayın. </w:t>
      </w:r>
      <w:r>
        <w:rPr>
          <w:rFonts w:cstheme="minorHAnsi"/>
        </w:rPr>
        <w:t xml:space="preserve"> </w:t>
      </w:r>
      <w:r w:rsidRPr="00FA31CE">
        <w:rPr>
          <w:rFonts w:cstheme="minorHAnsi"/>
        </w:rPr>
        <w:t>Bilakis onlar diridirler</w:t>
      </w:r>
      <w:r>
        <w:rPr>
          <w:rFonts w:cstheme="minorHAnsi"/>
        </w:rPr>
        <w:t xml:space="preserve">…”  </w:t>
      </w:r>
      <w:proofErr w:type="gramStart"/>
      <w:r>
        <w:rPr>
          <w:rFonts w:cstheme="minorHAnsi"/>
        </w:rPr>
        <w:t>……………………………………………</w:t>
      </w:r>
      <w:proofErr w:type="gramEnd"/>
    </w:p>
    <w:p w14:paraId="03923D46" w14:textId="77777777" w:rsidR="000739A2" w:rsidRPr="00FA31CE" w:rsidRDefault="000739A2" w:rsidP="000739A2">
      <w:pPr>
        <w:pStyle w:val="AralkYok"/>
        <w:rPr>
          <w:rFonts w:cstheme="minorHAnsi"/>
          <w:u w:val="single"/>
          <w:shd w:val="clear" w:color="auto" w:fill="FFFFFF"/>
        </w:rPr>
      </w:pPr>
      <w:r>
        <w:rPr>
          <w:rFonts w:cstheme="minorHAnsi"/>
        </w:rPr>
        <w:t>Al-i İmran Suresi, 169. Ayet</w:t>
      </w:r>
    </w:p>
    <w:p w14:paraId="38A53B62" w14:textId="63BD3694" w:rsidR="000739A2" w:rsidRDefault="000739A2" w:rsidP="000739A2">
      <w:pPr>
        <w:pStyle w:val="SORUMETN"/>
      </w:pPr>
      <w:r w:rsidRPr="00FA31CE">
        <w:t xml:space="preserve">Yukarıdaki boşluklara ilgili </w:t>
      </w:r>
      <w:r>
        <w:t xml:space="preserve">oldukları </w:t>
      </w:r>
      <w:r w:rsidRPr="00FA31CE">
        <w:t>ahlaki davranışı yazınız</w:t>
      </w:r>
    </w:p>
    <w:p w14:paraId="051B0019" w14:textId="77DF76D3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52DE8240" w14:textId="77777777" w:rsidR="000739A2" w:rsidRP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28CE0B07" w14:textId="77777777" w:rsidR="000739A2" w:rsidRDefault="000739A2" w:rsidP="000739A2">
      <w:pPr>
        <w:pStyle w:val="SORUMETN"/>
      </w:pPr>
      <w:proofErr w:type="spellStart"/>
      <w:r w:rsidRPr="002531D0">
        <w:rPr>
          <w:rFonts w:asciiTheme="minorHAnsi" w:hAnsiTheme="minorHAnsi"/>
        </w:rPr>
        <w:t>Felak</w:t>
      </w:r>
      <w:proofErr w:type="spellEnd"/>
      <w:r w:rsidRPr="002531D0">
        <w:rPr>
          <w:rFonts w:asciiTheme="minorHAnsi" w:hAnsiTheme="minorHAnsi"/>
        </w:rPr>
        <w:t xml:space="preserve"> suresini ve anlamını yazınız .(</w:t>
      </w:r>
      <w:r w:rsidRPr="00213340">
        <w:rPr>
          <w:rFonts w:cs="Times New Roman"/>
        </w:rPr>
        <w:t xml:space="preserve"> </w:t>
      </w:r>
      <w:r>
        <w:rPr>
          <w:rFonts w:cs="Times New Roman"/>
        </w:rPr>
        <w:t>2</w:t>
      </w:r>
      <w:r w:rsidRPr="00213340">
        <w:rPr>
          <w:rFonts w:cs="Times New Roman"/>
        </w:rPr>
        <w:t>0 PUAN</w:t>
      </w:r>
      <w:r>
        <w:rPr>
          <w:rFonts w:cs="Times New Roman"/>
        </w:rPr>
        <w:t>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75B2F5C8" w14:textId="2E565ABC" w:rsidR="000739A2" w:rsidRDefault="000739A2" w:rsidP="000739A2">
      <w:pPr>
        <w:pStyle w:val="SORUMETN"/>
      </w:pPr>
      <w:proofErr w:type="spellStart"/>
      <w:r w:rsidRPr="000739A2">
        <w:t>Hz.Muhammed</w:t>
      </w:r>
      <w:proofErr w:type="spellEnd"/>
      <w:r w:rsidRPr="000739A2">
        <w:t xml:space="preserve"> in insani </w:t>
      </w:r>
      <w:proofErr w:type="gramStart"/>
      <w:r w:rsidRPr="000739A2">
        <w:t>yönüne  4</w:t>
      </w:r>
      <w:proofErr w:type="gramEnd"/>
      <w:r w:rsidRPr="000739A2">
        <w:t xml:space="preserve"> örnek  yazınız.  (10 PUAN </w:t>
      </w:r>
    </w:p>
    <w:p w14:paraId="41E3B909" w14:textId="583E66D5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6CFBEE0A" w14:textId="17E7EEB8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37BDD0B3" w14:textId="07FC444A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73D47584" w14:textId="38AD305B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6724E002" w14:textId="0CB29B79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3B033644" w14:textId="0545A938" w:rsid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5C798D01" w14:textId="77777777" w:rsidR="000739A2" w:rsidRPr="000739A2" w:rsidRDefault="000739A2" w:rsidP="000739A2">
      <w:pPr>
        <w:pStyle w:val="SEENEKLER"/>
        <w:numPr>
          <w:ilvl w:val="0"/>
          <w:numId w:val="0"/>
        </w:numPr>
        <w:ind w:left="530" w:hanging="360"/>
      </w:pPr>
    </w:p>
    <w:p w14:paraId="6D8BFC2E" w14:textId="77777777" w:rsidR="000739A2" w:rsidRPr="000739A2" w:rsidRDefault="000739A2" w:rsidP="000739A2">
      <w:pPr>
        <w:pStyle w:val="SORUMETN"/>
      </w:pPr>
      <w:r w:rsidRPr="000739A2">
        <w:t xml:space="preserve">Hz. Muhammed için </w:t>
      </w:r>
      <w:proofErr w:type="gramStart"/>
      <w:r w:rsidRPr="000739A2">
        <w:t xml:space="preserve">kullanılan  </w:t>
      </w:r>
      <w:proofErr w:type="spellStart"/>
      <w:r w:rsidRPr="000739A2">
        <w:t>Hâtemü’l</w:t>
      </w:r>
      <w:proofErr w:type="gramEnd"/>
      <w:r w:rsidRPr="000739A2">
        <w:t>-Enbiyâ</w:t>
      </w:r>
      <w:proofErr w:type="spellEnd"/>
      <w:r w:rsidRPr="000739A2">
        <w:t xml:space="preserve">  ifadesini ne demektir? (10 PUAN)</w:t>
      </w: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6875F023" w:rsidR="00096985" w:rsidRDefault="000739A2" w:rsidP="000739A2">
      <w:pPr>
        <w:pStyle w:val="SORUMETN"/>
        <w:rPr>
          <w:rFonts w:cstheme="minorHAnsi"/>
          <w:sz w:val="24"/>
          <w:szCs w:val="24"/>
        </w:rPr>
      </w:pPr>
      <w:proofErr w:type="spellStart"/>
      <w:r w:rsidRPr="00213340">
        <w:t>Hz.Muhammed</w:t>
      </w:r>
      <w:proofErr w:type="spellEnd"/>
      <w:r w:rsidRPr="00213340">
        <w:t xml:space="preserve"> in peygamberlik </w:t>
      </w:r>
      <w:proofErr w:type="gramStart"/>
      <w:r w:rsidRPr="00213340">
        <w:t>yönüne  2</w:t>
      </w:r>
      <w:proofErr w:type="gramEnd"/>
      <w:r w:rsidRPr="00213340">
        <w:t xml:space="preserve">  örnek  yazınız.  (10 PUAN</w:t>
      </w: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76D7DFCF" w14:textId="0F8A6781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1B82" w14:paraId="11529C1B" w14:textId="77777777" w:rsidTr="00B70779">
        <w:tc>
          <w:tcPr>
            <w:tcW w:w="4738" w:type="dxa"/>
          </w:tcPr>
          <w:p w14:paraId="52B1FD63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1B82" w14:paraId="664ACFCE" w14:textId="77777777" w:rsidTr="00B70779">
        <w:tc>
          <w:tcPr>
            <w:tcW w:w="4738" w:type="dxa"/>
          </w:tcPr>
          <w:p w14:paraId="293B62D2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1B82" w14:paraId="74A2F51C" w14:textId="77777777" w:rsidTr="00B70779">
        <w:tc>
          <w:tcPr>
            <w:tcW w:w="4738" w:type="dxa"/>
          </w:tcPr>
          <w:p w14:paraId="5F12F08B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739A2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0739A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073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DA9B0-5320-4BC6-950F-906F73CE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2024-12-12T08:28:00Z</dcterms:created>
  <dcterms:modified xsi:type="dcterms:W3CDTF">2024-12-12T08:28:00Z</dcterms:modified>
</cp:coreProperties>
</file>