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5C8F355F" w:rsidR="00151DA8" w:rsidRDefault="00980FF5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487109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4F2E9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CD657D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4DD823A3" w14:textId="41C353C6" w:rsidR="00487109" w:rsidRDefault="00487109" w:rsidP="00487109">
      <w:pPr>
        <w:pStyle w:val="SORUMETN"/>
      </w:pPr>
      <w:r w:rsidRPr="00A10C4E">
        <w:t>Güzel</w:t>
      </w:r>
      <w:r>
        <w:t xml:space="preserve"> ahlak ve davranışlar sayesinde hangi olumlu dvaranışlar elde ederiz? 4 madde yazınız?</w:t>
      </w:r>
      <w:r w:rsidRPr="00487109">
        <w:t xml:space="preserve"> </w:t>
      </w:r>
    </w:p>
    <w:p w14:paraId="7D71B3CF" w14:textId="0E0C0716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7E788645" w14:textId="70C3F681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28D4B35E" w14:textId="02F1E469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14D439A8" w14:textId="2CB4ADA3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2A761B43" w14:textId="1000930A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011594DE" w14:textId="33FCBEE6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02344484" w14:textId="77777777" w:rsidR="00487109" w:rsidRP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3259B830" w14:textId="7864CB4C" w:rsidR="00487109" w:rsidRPr="00487109" w:rsidRDefault="00487109" w:rsidP="00487109">
      <w:pPr>
        <w:pStyle w:val="AIKLAMA"/>
      </w:pPr>
      <w:r w:rsidRPr="00487109">
        <w:t>Rabbimiz buyuruyor ki: “... O, dengeyi koydu, sakın dengeyi bozmayın. Adaletle hareket edin ve ölçüyü bozmayın.” (Rahmân suresi, 8-9. ayetler.)</w:t>
      </w:r>
    </w:p>
    <w:p w14:paraId="54C893B4" w14:textId="5BAC14A8" w:rsidR="00487109" w:rsidRDefault="00487109" w:rsidP="00487109">
      <w:pPr>
        <w:pStyle w:val="SORUMETN"/>
      </w:pPr>
      <w:r>
        <w:t>Yukarıdaki ayeti kısaca açıklayınız?</w:t>
      </w:r>
    </w:p>
    <w:p w14:paraId="4C77BEB9" w14:textId="28DCAFD3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35520BB8" w14:textId="73A15AE7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10294303" w14:textId="19FC7D91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0669F55A" w14:textId="29F630B9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64B7F76E" w14:textId="009C2915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01E0B03F" w14:textId="0ED8344F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175B6796" w14:textId="77777777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67E644CC" w14:textId="77777777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7684987E" w14:textId="77777777" w:rsidR="00487109" w:rsidRDefault="00487109" w:rsidP="00487109">
      <w:pPr>
        <w:pStyle w:val="AIKLAMA"/>
      </w:pPr>
      <w:r w:rsidRPr="00A10C4E">
        <w:t xml:space="preserve">Yüce Allah (c.c.) İslam’ı dosdoğru yol, Müslümanları da “dengeli bir ümmet” kıldığını haber vermiştir. “…Sizi </w:t>
      </w:r>
      <w:r w:rsidRPr="00617AE2">
        <w:rPr>
          <w:u w:val="single"/>
        </w:rPr>
        <w:t>dengeli (vasat)</w:t>
      </w:r>
      <w:r w:rsidRPr="00A10C4E">
        <w:t xml:space="preserve"> bir ümmet yaptık…” (Bakara suresi, 143. ayet.)</w:t>
      </w:r>
    </w:p>
    <w:p w14:paraId="2DD74027" w14:textId="6480D5AB" w:rsidR="00487109" w:rsidRDefault="00487109" w:rsidP="00487109">
      <w:pPr>
        <w:pStyle w:val="SORUMETN"/>
      </w:pPr>
      <w:r w:rsidRPr="00617AE2">
        <w:t>Verilen ayetteki altı çizili kavramı kısaca açıklayınız?</w:t>
      </w:r>
    </w:p>
    <w:p w14:paraId="3D91E8AC" w14:textId="07EA39C4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3FB6C25C" w14:textId="614B1910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190D6C42" w14:textId="45DD6BBF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5A7B688F" w14:textId="4B671E8C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4E0BD094" w14:textId="364D90F0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58BE127D" w14:textId="77777777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75089A8D" w14:textId="77777777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5BE0C803" w14:textId="59660783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3A3B0010" w14:textId="77777777" w:rsidR="00487109" w:rsidRP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35C4D0E4" w14:textId="047E26A1" w:rsidR="00487109" w:rsidRDefault="00487109" w:rsidP="00487109">
      <w:pPr>
        <w:pStyle w:val="SORUMETN"/>
      </w:pPr>
      <w:r w:rsidRPr="00617AE2">
        <w:t>Hz Salih’in gönderildiği kavim ve Mucizesi hakkında bilgi veriniz</w:t>
      </w:r>
    </w:p>
    <w:p w14:paraId="769CA688" w14:textId="661E0ABB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298E9D59" w14:textId="5F372B02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6279D719" w14:textId="773DBF15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16D88324" w14:textId="0B2BAEF5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25E3AD4B" w14:textId="2A7BEA3E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6ED617C0" w14:textId="265A08AD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0B734E37" w14:textId="648A4747" w:rsidR="00487109" w:rsidRDefault="00487109" w:rsidP="00487109">
      <w:pPr>
        <w:pStyle w:val="AIKLAMA"/>
        <w:ind w:left="0"/>
      </w:pPr>
    </w:p>
    <w:p w14:paraId="09C3ED3D" w14:textId="77777777" w:rsidR="00487109" w:rsidRPr="00617AE2" w:rsidRDefault="00487109" w:rsidP="00487109">
      <w:pPr>
        <w:pStyle w:val="AIKLAMA"/>
      </w:pPr>
      <w:r w:rsidRPr="00617AE2">
        <w:t>Bismillahirrahmânirrahîm.</w:t>
      </w:r>
    </w:p>
    <w:p w14:paraId="3C70F1AF" w14:textId="77777777" w:rsidR="00487109" w:rsidRPr="00617AE2" w:rsidRDefault="00487109" w:rsidP="00487109">
      <w:pPr>
        <w:pStyle w:val="AIKLAMA"/>
      </w:pPr>
      <w:r w:rsidRPr="00617AE2">
        <w:t> 1- Kul e'ûzü birabbil felak</w:t>
      </w:r>
    </w:p>
    <w:p w14:paraId="53F4AD13" w14:textId="77777777" w:rsidR="00487109" w:rsidRPr="00617AE2" w:rsidRDefault="00487109" w:rsidP="00487109">
      <w:pPr>
        <w:pStyle w:val="AIKLAMA"/>
      </w:pPr>
      <w:r w:rsidRPr="00617AE2">
        <w:t> 2- Ve min şerrinneffâsâti fil'ukad</w:t>
      </w:r>
    </w:p>
    <w:p w14:paraId="6CA09E52" w14:textId="77777777" w:rsidR="00487109" w:rsidRPr="00617AE2" w:rsidRDefault="00487109" w:rsidP="00487109">
      <w:pPr>
        <w:pStyle w:val="AIKLAMA"/>
      </w:pPr>
      <w:r w:rsidRPr="00617AE2">
        <w:t> 3- Ve min şerri ğasikın izâ vekab</w:t>
      </w:r>
    </w:p>
    <w:p w14:paraId="68E6A99F" w14:textId="77777777" w:rsidR="00487109" w:rsidRPr="00617AE2" w:rsidRDefault="00487109" w:rsidP="00487109">
      <w:pPr>
        <w:pStyle w:val="AIKLAMA"/>
      </w:pPr>
      <w:r w:rsidRPr="00617AE2">
        <w:t xml:space="preserve"> 4- Min şerri mâ halak </w:t>
      </w:r>
    </w:p>
    <w:p w14:paraId="74062016" w14:textId="77777777" w:rsidR="00487109" w:rsidRPr="00617AE2" w:rsidRDefault="00487109" w:rsidP="00487109">
      <w:pPr>
        <w:pStyle w:val="AIKLAMA"/>
      </w:pPr>
      <w:r w:rsidRPr="00617AE2">
        <w:t> 5- Ve min şerri hâsidin izâ hased</w:t>
      </w:r>
    </w:p>
    <w:p w14:paraId="605B859E" w14:textId="77777777" w:rsidR="00487109" w:rsidRP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5A8E818F" w14:textId="3221F60F" w:rsidR="00487109" w:rsidRDefault="00487109" w:rsidP="00487109">
      <w:pPr>
        <w:pStyle w:val="SORUMETN"/>
      </w:pPr>
      <w:r>
        <w:t>Felak suresi ayetlerinin doğru sısralanışını yazınız?</w:t>
      </w:r>
    </w:p>
    <w:p w14:paraId="5BE97A5C" w14:textId="2707FE41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78B1CD7D" w14:textId="5825385C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26EFF651" w14:textId="28A19167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5953E0D4" w14:textId="77777777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047DD184" w14:textId="77777777" w:rsidR="00487109" w:rsidRDefault="00487109" w:rsidP="00487109">
      <w:pPr>
        <w:pStyle w:val="AIKLAMA"/>
      </w:pPr>
      <w:r w:rsidRPr="00617AE2">
        <w:t xml:space="preserve">Yüce Allah, Hz. Muhammed’i (s.a.v.) “en güzel örnek” diye nitelemiş ve Müslümanların hayatta onu rehber edinmelerini istemiştir. Kur’an ahlakıyla hareket eden Hz. Muhammed (s.a.v.) </w:t>
      </w:r>
      <w:r w:rsidRPr="00617AE2">
        <w:rPr>
          <w:u w:val="single"/>
        </w:rPr>
        <w:t>dünya ve ahiret dengesini gözetmiştir</w:t>
      </w:r>
      <w:r w:rsidRPr="00617AE2">
        <w:t xml:space="preserve">. </w:t>
      </w:r>
    </w:p>
    <w:p w14:paraId="280D36C6" w14:textId="77B5CE86" w:rsidR="00487109" w:rsidRDefault="00487109" w:rsidP="00487109">
      <w:pPr>
        <w:pStyle w:val="SORUMETN"/>
      </w:pPr>
      <w:r w:rsidRPr="00617AE2">
        <w:t>Bu parçada altı çizili sözle asıl anlatılmak istenen</w:t>
      </w:r>
      <w:r>
        <w:t xml:space="preserve"> nedir?</w:t>
      </w:r>
    </w:p>
    <w:p w14:paraId="14C0DF32" w14:textId="01E4F8A4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482353F7" w14:textId="0E5900E7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0784640E" w14:textId="7CFF2128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62A804F3" w14:textId="62D2BD36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49B19FC7" w14:textId="77777777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046E2B40" w14:textId="117DEC47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7D78F891" w14:textId="77777777" w:rsidR="00487109" w:rsidRDefault="00487109" w:rsidP="00487109">
      <w:pPr>
        <w:pStyle w:val="AIKLAMA"/>
      </w:pPr>
      <w:r w:rsidRPr="00E37E75">
        <w:t xml:space="preserve">“Biz senden önce de </w:t>
      </w:r>
      <w:r w:rsidRPr="00E37E75">
        <w:rPr>
          <w:u w:val="single"/>
        </w:rPr>
        <w:t>hiçbir beşere ölümsüzlük vermedik</w:t>
      </w:r>
      <w:r w:rsidRPr="00E37E75">
        <w:t>. Şimdi sen ölürsen, onlar ebedî mi kalacaklar?”</w:t>
      </w:r>
    </w:p>
    <w:p w14:paraId="1DFB0C05" w14:textId="305F7232" w:rsidR="00487109" w:rsidRDefault="00487109" w:rsidP="00487109">
      <w:pPr>
        <w:pStyle w:val="SORUMETN"/>
      </w:pPr>
      <w:r>
        <w:t>Verilen ayette altı çizili sözle anlatılmak istenen nedir?</w:t>
      </w:r>
    </w:p>
    <w:p w14:paraId="58ACC320" w14:textId="3E4B62FE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6D2191F9" w14:textId="3BE9E648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1734367E" w14:textId="491B4D8C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377AE288" w14:textId="005139C0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47213305" w14:textId="6C90AA23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04DBE965" w14:textId="039571BB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1738C297" w14:textId="77777777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3A92D105" w14:textId="2D6980AA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4379B70D" w14:textId="2F703787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028469E9" w14:textId="77777777" w:rsidR="00487109" w:rsidRDefault="00487109" w:rsidP="00487109">
      <w:pPr>
        <w:pStyle w:val="AIKLAMA"/>
      </w:pPr>
      <w:r w:rsidRPr="00E37E75">
        <w:t>“Sana kitabı, ancak ayrılığa düştükleri şeyleri onlara açıklaman için ve iman eden bir topluma doğru yolu gösterici ve rahmet olarak indirdik.”</w:t>
      </w:r>
    </w:p>
    <w:p w14:paraId="4308D73C" w14:textId="7720EAA0" w:rsidR="00487109" w:rsidRDefault="00487109" w:rsidP="00487109">
      <w:pPr>
        <w:pStyle w:val="SORUMETN"/>
      </w:pPr>
      <w:r>
        <w:t xml:space="preserve">Verilen ayeti </w:t>
      </w:r>
      <w:r w:rsidRPr="00E37E75">
        <w:t>Hz. Muhammed’in (s.a.v.) peygamberlik yönüyle ilgili</w:t>
      </w:r>
      <w:r>
        <w:t xml:space="preserve"> görevleri çe</w:t>
      </w:r>
      <w:r>
        <w:t>r</w:t>
      </w:r>
      <w:r>
        <w:t>çevesinde açıklayınız?</w:t>
      </w:r>
    </w:p>
    <w:p w14:paraId="752C1618" w14:textId="3758823E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5989512D" w14:textId="44D5F127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5E914B98" w14:textId="070DEBAD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3C16FD13" w14:textId="58F7A8B4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300FE353" w14:textId="77777777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75548022" w14:textId="45C497BB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21FDB2AF" w14:textId="27DD579F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717726A8" w14:textId="77777777" w:rsid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1E37123C" w14:textId="77777777" w:rsidR="00487109" w:rsidRDefault="00487109" w:rsidP="00487109">
      <w:pPr>
        <w:pStyle w:val="AIKLAMA"/>
      </w:pPr>
      <w:r w:rsidRPr="00E37E75">
        <w:t xml:space="preserve">“Andolsun, Allah’ın Resulunde sizin için; Allah’a ve ahiret gününe kavuşmayı uman, Allah’ı çok zikreden kimseler için </w:t>
      </w:r>
      <w:r w:rsidRPr="00E37E75">
        <w:rPr>
          <w:u w:val="single"/>
        </w:rPr>
        <w:t>güzel bir örnek</w:t>
      </w:r>
      <w:r w:rsidRPr="00E37E75">
        <w:t xml:space="preserve"> vardır.”</w:t>
      </w:r>
    </w:p>
    <w:p w14:paraId="0AF5B426" w14:textId="77777777" w:rsidR="00487109" w:rsidRPr="00487109" w:rsidRDefault="00487109" w:rsidP="00487109">
      <w:pPr>
        <w:pStyle w:val="SEENEKLER"/>
        <w:numPr>
          <w:ilvl w:val="0"/>
          <w:numId w:val="0"/>
        </w:numPr>
        <w:ind w:left="530" w:hanging="360"/>
      </w:pPr>
    </w:p>
    <w:p w14:paraId="4535F436" w14:textId="77777777" w:rsidR="00487109" w:rsidRDefault="00487109" w:rsidP="00487109">
      <w:pPr>
        <w:pStyle w:val="SORUMETN"/>
      </w:pPr>
      <w:r>
        <w:t>Verilen aytte altı çizili kavramla ne anlatılmak istenmiştir?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62662C90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04C8746C" w14:textId="1701B225" w:rsidR="00487109" w:rsidRDefault="00487109" w:rsidP="00151DA8">
      <w:pPr>
        <w:pStyle w:val="SORUNOLUBOLD"/>
        <w:numPr>
          <w:ilvl w:val="0"/>
          <w:numId w:val="0"/>
        </w:numPr>
        <w:ind w:left="284"/>
      </w:pPr>
    </w:p>
    <w:p w14:paraId="371BEB17" w14:textId="4516AD4B" w:rsidR="00487109" w:rsidRDefault="00487109" w:rsidP="00151DA8">
      <w:pPr>
        <w:pStyle w:val="SORUNOLUBOLD"/>
        <w:numPr>
          <w:ilvl w:val="0"/>
          <w:numId w:val="0"/>
        </w:numPr>
        <w:ind w:left="284"/>
      </w:pPr>
    </w:p>
    <w:p w14:paraId="1202EB38" w14:textId="15067613" w:rsidR="00487109" w:rsidRDefault="00487109" w:rsidP="00151DA8">
      <w:pPr>
        <w:pStyle w:val="SORUNOLUBOLD"/>
        <w:numPr>
          <w:ilvl w:val="0"/>
          <w:numId w:val="0"/>
        </w:numPr>
        <w:ind w:left="284"/>
      </w:pPr>
    </w:p>
    <w:p w14:paraId="76D7DFCF" w14:textId="751D6157" w:rsidR="00EC1B82" w:rsidRDefault="00EC1B82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1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1B82" w14:paraId="11529C1B" w14:textId="77777777" w:rsidTr="00B70779">
        <w:tc>
          <w:tcPr>
            <w:tcW w:w="4738" w:type="dxa"/>
          </w:tcPr>
          <w:p w14:paraId="52B1FD63" w14:textId="77777777" w:rsidR="00EC1B82" w:rsidRDefault="00EC1B82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1B82" w14:paraId="664ACFCE" w14:textId="77777777" w:rsidTr="00B70779">
        <w:tc>
          <w:tcPr>
            <w:tcW w:w="4738" w:type="dxa"/>
          </w:tcPr>
          <w:p w14:paraId="293B62D2" w14:textId="77777777" w:rsidR="00EC1B82" w:rsidRDefault="00EC1B82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1B82" w14:paraId="74A2F51C" w14:textId="77777777" w:rsidTr="00B70779">
        <w:tc>
          <w:tcPr>
            <w:tcW w:w="4738" w:type="dxa"/>
          </w:tcPr>
          <w:p w14:paraId="5F12F08B" w14:textId="77777777" w:rsidR="00EC1B82" w:rsidRDefault="00EC1B82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7400B255" w14:textId="6013E8D3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0E06FF7B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6A0BC0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D83D5F2" wp14:editId="555C8398">
                <wp:simplePos x="0" y="0"/>
                <wp:positionH relativeFrom="column">
                  <wp:posOffset>-534670</wp:posOffset>
                </wp:positionH>
                <wp:positionV relativeFrom="paragraph">
                  <wp:posOffset>-967740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KAĞIDI)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9A15A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0BFD20A" w14:textId="3918BC03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9E98308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E5482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6D1ECA73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4696E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CCD90FB" w14:textId="432B9824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3FB5DD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830C077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15485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7348FFA6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3D5F2" id="Grup 3" o:spid="_x0000_s1026" style="position:absolute;margin-left:-42.1pt;margin-top:-76.2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lv/grH4n8S+Ffg18Nbzwv4ivtNmuv2hvAdpcS2F28LS28ut26SwsUILI6kqynhgcE&#10;EV9SVHdWdpeosd7aRzKsiuqyxhgrA5DDPcHoe1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f4h8VeGPCNrBe+KvE&#10;NjpsN1eQ2lvLfXSQrLcSsEiiUsRl3YhVUcsTgZNaFfJv/BYL/kiPwu/7OS+Hv/p+tq+s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r/4Kh/DL4g/FT4R/DvR/hx4O1DWrrTfj14I1W/t9OtzI0Fja6zBLcXDAdI441Z2&#10;boAM19K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E/Hf9oL4cfs5eHdG8UfE27uobTXvFul+G9Pa0tTMzX+oXKW&#10;1spA+6pkdQW6KOa7avk3/gsF/wAkR+F3/ZyXw9/9P1tX1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Ift4/s1eOv&#10;2ovh34N8I+ANW0mzufDvxc8LeKb6TWJ5Y43s9N1OK6njQxxyEytHGQikBS2AWUcj2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m/bC/adb9lXwR4X8YDwj/bP/AAknxK8PeFPI+1eT5H9p38dp9oztbd5fmbtvG7GM&#10;jrXrNfJv/BYH/kiPwu/7OS+Hv/p+tq+s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n9pn9mjwh+1J4T8P+EPGmua&#10;lYW/h3x1ovim0k0tow8l1pt4l3DE+9GHls8YDAANtJwQea9G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/AP4K&#10;L/Hj4lfs+/DDwL4l+F+sR2V5rnxq8IeHtRkltUlElhf6tDb3MYDggFo3YBhyOowa+gK+Tf8AgsF/&#10;yRH4Xf8AZyXw9/8AT9bV9Z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/E/4QfDb4z6Tp+hfFDwlb6xZ6Tr1lrWnw&#10;XLOBBf2kyzW042kfNHIqsM8ZHINdJ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/wDwVs1vWtC+C/wzuND1e6s5&#10;Jv2ivANvNJa3DRtJE+uW6vGSpGVZSQVPBHBr6or5N/4LA5PwR+F2B/z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WN42+IfgX4bWFnqvj/xbp+j22oapbabZT6jdLEs95cSCOCBSx5kkchVXqSQBWz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v/BYL/kiPwu/7OS+Hv/p+tq+sq+d/+ClPwW+J/wAc/hX4B8PfCrwrJq95&#10;o/xw8G67qUMdxFF5On2WrwXF1PmRlBCRIzbQSxxhQTxX0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ef/tF/tH+&#10;Bf2ZPC+heLPH9lqE9t4g8aaP4YsV02FXZbzUbtLWBmDMuIxI43EZIGSAele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b/wWC/5Ij8Lv+zkvh7/AOn62r6yrxn9tz9mXxD+1P4B8I+D/DfiWz0uXw58VPDXiq4mvo3Z&#10;ZoNM1GK7khXb0d1jKqTwCea9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vF/wBuH9pnxN+yz8P/AAh4v8K+HbHU&#10;pvEfxW8M+FbiLUGcLFb6nqMVpLMuwg70WQsueMjkEV7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v8AwWC/5Ij8&#10;Lv8As5L4e/8Ap+tq+sq8/wD2jP2bvAf7T3hfQfCXxCv9Ut7Xw9410fxRYtpNxHG7Xmm3aXUCOXRw&#10;YjJGA6gBiuQGU816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f/8AwTd/5Sqf&#10;tYf9haH/ANKZa/QCvz//AOCbv/KVT9rD/sLQ/wDpTLX6AV35l/vC/wAMP/SIn6Z4tf8AJWQ/7BsH&#10;/wCotIKKKK4D8zCiiigAooooAKKKKACiiigAooooAKKKKACiiigAooooA+Tf+CwX/JEfhd/2cl8P&#10;f/T9bV9ZVjeNvh34D+JVhZ6V8QvBuma3a6fqltqdjb6pZJOlveW8glguEDghZI5FDo45VgCCDWz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Bss8MADTyqgZgqlmxknoPrTq+UP+Cvk89v8ABP4XtBM0Zb9pD4fqxRiM&#10;qdetgR9DX1fQAUUUUAFFFFABRRRQAUUUUAFFFFABRRRQAUUUUAFFFFABRRRQBmeNf+RN1b/sGXH/&#10;AKLavin/AIN7P+TFdU/7KNqX/oi0r7W8a/8AIm6t/wBgy4/9FtXxT/wb2f8AJiuqf9lG1L/0RaV6&#10;FH/kW1f8UP8A24/TMj/5NXnP/X/B/liD7pooorzz8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/wD+Cbv/&#10;AClU/aw/7C0P/pTLX6AV+f8A/wAE3f8AlKp+1h/2Fof/AEplr9AK78y/3hf4Yf8ApET9M8Wv+Ssh&#10;/wBg2D/9RaQUUUVwH5mFFFFABRRRQAUUUUAFFFFABRRRQAUUUUAFFFFABRRRQB5t+0/+0x4X/Za8&#10;JeHfF/izw/qGpQ+I/HmieFbWLTtm6K41O8jtIpW3sB5aPIGbGTgHAJ4r0mvk3/gsF/yRH4Xf9nJf&#10;D3/0/W1fWV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Jf2wv2YW/as8EeFvBy+Mf7E/4Rv4leHvFn2j7D5/2j+z&#10;L+O7+z43rt8zy9m/J25zhuletUUUAFFFFABRRRQAUUUUAFFFFABRRRQAUUUUAFFFFABRRRQAUUUU&#10;AZnjX/kTdW/7Blx/6Lavin/g3s/5MV1T/so2pf8Aoi0r7W8a/wDIm6t/2DLj/wBFtXxT/wAG9n/J&#10;iuqf9lG1L/0RaV6FH/kW1f8AFD/24/TMj/5NXnP/AF/wf5Yg+6aKKK88/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/wD8E3f+Uqn7WH/YWh/9KZa/&#10;QCvz/wD+Cbv/AClU/aw/7C0P/pTLX6AV35l/vC/ww/8ASIn6Z4tf8lZD/sGwf/qLSCiiiuA/Mwoo&#10;ooAKKKKACiiigAooooAKKKKACiiigAooooAKKKKAM/xF4U8L+L7WCy8WeG9P1SG1vIby2h1GzSZY&#10;riJw8UyhwQsiMAysOVIBBBrQqvqOq6XpEUc+ralb2qSzJDG9xMqB5GOFQEkZYngDqT0qx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Mv/BU74f8Ajj4jfCD4c6X4C8JahrFx&#10;Y/H7wPqV7Bptq0zQWdvrVvLPcMFB2xxopZmPCgEmvpqgAooooAKKKKACiiigAooooAKKKKACiiig&#10;AooooAKKKKACiiigDM8a/wDIm6t/2DLj/wBFtXxT/wAG9n/Jiuqf9lG1L/0RaV9reNf+RN1b/sGX&#10;H/otq+Kf+Dez/kxXVP8Aso2pf+iLSvQo/wDItq/4of8Atx+mZH/yavOf+v8Ag/yxB900UUV55+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KKK5z5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FFeD/wDBQT9of4h/s2fDXwT4q+GzWIutf+MXhPw1qH2+181fsOo6&#10;pDa3G0ZGH8t22tzg84PSveKACiiigAooooAKKKKACiiigAooooAKKKKACiiigAooooAKKKKAMzxr&#10;/wAibq3/AGDLj/0W1fFP/BvZ/wAmK6p/2UbUv/RFpX2t41/5E3Vv+wZcf+i2r4p/4N7P+TFdU/7K&#10;NqX/AKItK9Cj/wAi2r/ih/7cfpmR/wDJq85/6/4P8sQfdN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/AP8Agm7/AMpVP2sP+wtD&#10;/wClMtfoBX5//wDBN3/lKp+1h/2Fof8A0plr9AK78y/3hf4Yf+kRP0zxa/5KyH/YNg//AFFpBRRR&#10;XAfmYUUUUAFFFFABRRRQAUUUUAFFFFABRRRQAUUUUAFFFFAHz/8A8FFfj18TP2evhh4F8TfCzWYb&#10;G81z40+EPDupSTWccwk0+/1aG2uYwJAQpaJ2AYfMp5BBr6Ar5N/4LBf8kR+F3/ZyXw9/9P1tX1l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DA+Inwt+Hnxa0yx0X4leELHWrXTdas9X0+3vot6wX1rKJre4X0eORVZT&#10;2IrfoooAKKKKACiiigAooooAKKKKACiiigAooooAKKKKACiiigAooooAzPGv/Im6t/2DLj/0W1fF&#10;P/BvZ/yYrqn/AGUbUv8A0RaV9reNf+RN1b/sGXH/AKLavin/AIN7P+TFdU/7KNqX/oi0r0KP/Itq&#10;/wCKH/tx+mZH/wAmrzn/AK/4P8sQfdNFFFeefm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FFeN/tt/tN&#10;a/8Asr+AfCPjDw74Zs9Uk8R/FPw14VnhvZXRYYdT1GK0kmXb1dFkLKDwSOa9k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KKKK5z5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+a/wDgqB8UPiF8KPhJ8O9Z+G/jC+0W61L49eCdJv7jT5jG09jdazBDcW7EdUkjZlYd&#10;wa+lK+Tf+CwX/JEfhd/2cl8Pf/T9bV9ZU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jN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/wD8E3f+Uqn7WH/YWh/9KZa/QCvz/wD+&#10;Cbv/AClU/aw/7C0P/pTLX6AV35l/vC/ww/8ASIn6Z4tf8lZD/sGwf/qLSCiiiuA/MwooooAKKKKA&#10;CiiigAooooAKKKKACiiigAooooAKKKKACivBf+ChX7QfxG/Zx+GfgfxR8M7q1hu9e+MvhLw3qDXl&#10;qJlNjqGqw21yqg9HMbttb+E8171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wvx+/Z&#10;4+Hn7SfhvRfCvxJW+NroHjDSvEun/YLrym+3afdJc2+44OU8xF3L3HGRXd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UUUVzny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F/tGfBqz/aG+BXir4H6hrsmlweKdFm06XUIYBI1usi4LhSQGI9Miu0oqoylGSkt0dGExWIwOKp4m&#10;hLlnCSlF9pRd09dNGuuh+efh/wD4IPeKfCejweHvC3/BRX4labp9qpW2sdPjeGGIEkkKiXQVRkk8&#10;Dqauf8OQPiR/0kx+K3/f6b/5Lr9AKK7v7Uxz1c/wX+R+jy8ZPEapJyljE29W3RoXb/8ABR+f/wDw&#10;5A+JH/STH4rf9/pv/kuj/hyB8SP+kmPxW/7/AE3/AMl1+gFFL+08d/N+C/yJ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d9+xv/AMEl7f8AZO/aOb9pLVv2mvEnjjVpNEm0&#10;2RdfsRvdJNmGMxldjtCAAdMelfYVFKWZYycHFy0ej0W33HNjvFbj3McDVwdfFp06sXCaVKjHmi91&#10;eNNOz8mgooorhPz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d&#10;/bU/ac1f9lXwH4T8YaN4UttXk8SfFDw34UmhurhohBFqeoRWjzgqDloxJuC9CRgkV7FXiX7dvwj8&#10;N/GT4d+DdD8T3t9bw6V8WvC+tW7WEiKzXFpqUU8atvRgULKAwABI6EHmvb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KAĞIDI)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5149A15A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0BFD20A" w14:textId="3918BC03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9E98308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E5482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6D1ECA73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5284696E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CCD90FB" w14:textId="432B9824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3FB5DD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830C077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15485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7348FFA6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48C94B34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4D77A41" wp14:editId="1D36F459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36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907186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6CCECDF5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CF1EB71" w:rsidR="00C150A7" w:rsidRDefault="006A0BC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7E20D24" wp14:editId="1FCE6DED">
                <wp:simplePos x="0" y="0"/>
                <wp:positionH relativeFrom="column">
                  <wp:posOffset>-578485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C9E5D05" w:rsidR="00501EC5" w:rsidRPr="00501EC5" w:rsidRDefault="00980FF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20D24" id="Grup 2" o:spid="_x0000_s1032" style="position:absolute;margin-left:-45.55pt;margin-top:-71.5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C9E5D05" w:rsidR="00501EC5" w:rsidRPr="00501EC5" w:rsidRDefault="00980FF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3E6593F9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7777777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0944" behindDoc="0" locked="0" layoutInCell="1" allowOverlap="1" wp14:anchorId="07658D09" wp14:editId="0A57BBDA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DC1167">
      <w:headerReference w:type="default" r:id="rId25"/>
      <w:footerReference w:type="default" r:id="rId26"/>
      <w:type w:val="continuous"/>
      <w:pgSz w:w="11906" w:h="16838" w:code="9"/>
      <w:pgMar w:top="1431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bookmarkStart w:id="12" w:name="_Hlk125469989"/>
    <w:bookmarkStart w:id="13" w:name="_Hlk125469990"/>
    <w:bookmarkStart w:id="14" w:name="_Hlk125470157"/>
    <w:bookmarkStart w:id="15" w:name="_Hlk125470158"/>
    <w:bookmarkStart w:id="16" w:name="_Hlk125470281"/>
    <w:bookmarkStart w:id="17" w:name="_Hlk125470282"/>
    <w:bookmarkStart w:id="18" w:name="_Hlk125471002"/>
    <w:bookmarkStart w:id="19" w:name="_Hlk125471003"/>
    <w:bookmarkStart w:id="20" w:name="_Hlk125471139"/>
    <w:bookmarkStart w:id="21" w:name="_Hlk125471140"/>
    <w:bookmarkStart w:id="22" w:name="_Hlk125471163"/>
    <w:bookmarkStart w:id="23" w:name="_Hlk125471164"/>
    <w:bookmarkStart w:id="24" w:name="_Hlk125471235"/>
    <w:bookmarkStart w:id="25" w:name="_Hlk125471236"/>
    <w:bookmarkStart w:id="26" w:name="_Hlk125471589"/>
    <w:bookmarkStart w:id="27" w:name="_Hlk125471590"/>
    <w:bookmarkStart w:id="28" w:name="_Hlk125471757"/>
    <w:bookmarkStart w:id="29" w:name="_Hlk125471758"/>
    <w:bookmarkStart w:id="30" w:name="_Hlk125471888"/>
    <w:bookmarkStart w:id="31" w:name="_Hlk125471889"/>
    <w:bookmarkStart w:id="32" w:name="_Hlk125472066"/>
    <w:bookmarkStart w:id="33" w:name="_Hlk125472067"/>
    <w:bookmarkStart w:id="34" w:name="_Hlk125472120"/>
    <w:bookmarkStart w:id="35" w:name="_Hlk125472121"/>
    <w:bookmarkStart w:id="36" w:name="_Hlk125472421"/>
    <w:bookmarkStart w:id="37" w:name="_Hlk125472422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5A221AC7" w:rsidR="00C150A7" w:rsidRDefault="00980FF5" w:rsidP="00C150A7">
    <w:pPr>
      <w:pStyle w:val="stBilgi"/>
      <w:jc w:val="center"/>
    </w:pPr>
    <w:r>
      <w:t>7</w:t>
    </w:r>
    <w:r w:rsidR="00C150A7">
      <w:t xml:space="preserve">. Sınıf </w:t>
    </w:r>
    <w:r w:rsidR="00CC4D00">
      <w:t>1</w:t>
    </w:r>
    <w:r w:rsidR="00C150A7">
      <w:t xml:space="preserve">.Dönem </w:t>
    </w:r>
    <w:r w:rsidR="00CC4D00">
      <w:t>1</w:t>
    </w:r>
    <w:r w:rsidR="00C150A7">
      <w:t xml:space="preserve">. Yazılı / </w:t>
    </w:r>
    <w:r w:rsidR="00CD657D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11641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C56C1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87109"/>
    <w:rsid w:val="00491BA4"/>
    <w:rsid w:val="00495D75"/>
    <w:rsid w:val="00497E71"/>
    <w:rsid w:val="004F2E9F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0BC0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1717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C4D00"/>
    <w:rsid w:val="00CD657D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DC1167"/>
    <w:rsid w:val="00E709B5"/>
    <w:rsid w:val="00E71579"/>
    <w:rsid w:val="00E7530C"/>
    <w:rsid w:val="00E912EB"/>
    <w:rsid w:val="00EB3584"/>
    <w:rsid w:val="00EC1B82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87109"/>
    <w:pPr>
      <w:spacing w:after="0" w:line="240" w:lineRule="exact"/>
      <w:jc w:val="both"/>
    </w:pPr>
    <w:rPr>
      <w:rFonts w:ascii="Arial" w:eastAsia="Calibri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87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0FEDF-EAA8-4FF7-893D-96BA10CAD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</TotalTime>
  <Pages>4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2025-03-05T13:56:00Z</dcterms:created>
  <dcterms:modified xsi:type="dcterms:W3CDTF">2025-03-05T13:56:00Z</dcterms:modified>
</cp:coreProperties>
</file>