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5EC436C" w:rsidR="00151DA8" w:rsidRDefault="00980FF5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E24BF0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782CFDF7" w14:textId="77777777" w:rsidR="00E24BF0" w:rsidRDefault="00E24BF0" w:rsidP="002D31AD">
      <w:pPr>
        <w:pStyle w:val="SEENEKLER"/>
        <w:numPr>
          <w:ilvl w:val="0"/>
          <w:numId w:val="0"/>
        </w:numPr>
        <w:ind w:left="454" w:hanging="284"/>
      </w:pPr>
    </w:p>
    <w:p w14:paraId="39E72CD1" w14:textId="77777777" w:rsidR="00E24BF0" w:rsidRDefault="00E24BF0" w:rsidP="002D31AD">
      <w:pPr>
        <w:pStyle w:val="SEENEKLER"/>
        <w:numPr>
          <w:ilvl w:val="0"/>
          <w:numId w:val="0"/>
        </w:numPr>
        <w:ind w:left="454" w:hanging="284"/>
      </w:pPr>
    </w:p>
    <w:p w14:paraId="7CE06F87" w14:textId="77777777" w:rsidR="00E24BF0" w:rsidRDefault="00E24BF0" w:rsidP="002D31AD">
      <w:pPr>
        <w:pStyle w:val="SEENEKLER"/>
        <w:numPr>
          <w:ilvl w:val="0"/>
          <w:numId w:val="0"/>
        </w:numPr>
        <w:ind w:left="454" w:hanging="284"/>
      </w:pPr>
    </w:p>
    <w:bookmarkEnd w:id="1"/>
    <w:p w14:paraId="693BE345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  <w:r w:rsidRPr="766314E8">
        <w:rPr>
          <w:b/>
          <w:bCs/>
          <w:sz w:val="18"/>
          <w:szCs w:val="18"/>
        </w:rPr>
        <w:t>1) Azrail (</w:t>
      </w:r>
      <w:proofErr w:type="spellStart"/>
      <w:r w:rsidRPr="766314E8">
        <w:rPr>
          <w:b/>
          <w:bCs/>
          <w:sz w:val="18"/>
          <w:szCs w:val="18"/>
        </w:rPr>
        <w:t>a.s</w:t>
      </w:r>
      <w:proofErr w:type="spellEnd"/>
      <w:r w:rsidRPr="766314E8">
        <w:rPr>
          <w:b/>
          <w:bCs/>
          <w:sz w:val="18"/>
          <w:szCs w:val="18"/>
        </w:rPr>
        <w:t xml:space="preserve">.) ve </w:t>
      </w:r>
      <w:proofErr w:type="spellStart"/>
      <w:r w:rsidRPr="766314E8">
        <w:rPr>
          <w:b/>
          <w:bCs/>
          <w:sz w:val="18"/>
          <w:szCs w:val="18"/>
        </w:rPr>
        <w:t>Mikâil</w:t>
      </w:r>
      <w:proofErr w:type="spellEnd"/>
      <w:r w:rsidRPr="766314E8">
        <w:rPr>
          <w:b/>
          <w:bCs/>
          <w:sz w:val="18"/>
          <w:szCs w:val="18"/>
        </w:rPr>
        <w:t>(</w:t>
      </w:r>
      <w:proofErr w:type="spellStart"/>
      <w:r w:rsidRPr="766314E8">
        <w:rPr>
          <w:b/>
          <w:bCs/>
          <w:sz w:val="18"/>
          <w:szCs w:val="18"/>
        </w:rPr>
        <w:t>a.s</w:t>
      </w:r>
      <w:proofErr w:type="spellEnd"/>
      <w:r w:rsidRPr="766314E8">
        <w:rPr>
          <w:b/>
          <w:bCs/>
          <w:sz w:val="18"/>
          <w:szCs w:val="18"/>
        </w:rPr>
        <w:t xml:space="preserve">.) adlı meleklerin görevleriniz yazınız. </w:t>
      </w:r>
      <w:r w:rsidRPr="766314E8">
        <w:rPr>
          <w:rFonts w:ascii="Aptos" w:eastAsia="Aptos" w:hAnsi="Aptos" w:cs="Aptos"/>
          <w:b/>
          <w:bCs/>
          <w:sz w:val="18"/>
          <w:szCs w:val="18"/>
        </w:rPr>
        <w:t>(10 puan)</w:t>
      </w:r>
    </w:p>
    <w:p w14:paraId="398AC654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</w:p>
    <w:p w14:paraId="1BE74C73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</w:p>
    <w:p w14:paraId="136C99A4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  <w:r w:rsidRPr="766314E8">
        <w:rPr>
          <w:b/>
          <w:bCs/>
          <w:sz w:val="18"/>
          <w:szCs w:val="18"/>
        </w:rPr>
        <w:t>Azrail (</w:t>
      </w:r>
      <w:proofErr w:type="spellStart"/>
      <w:r w:rsidRPr="766314E8">
        <w:rPr>
          <w:b/>
          <w:bCs/>
          <w:sz w:val="18"/>
          <w:szCs w:val="18"/>
        </w:rPr>
        <w:t>a.s</w:t>
      </w:r>
      <w:proofErr w:type="spellEnd"/>
      <w:r w:rsidRPr="766314E8">
        <w:rPr>
          <w:b/>
          <w:bCs/>
          <w:sz w:val="18"/>
          <w:szCs w:val="18"/>
        </w:rPr>
        <w:t>.) :</w:t>
      </w:r>
    </w:p>
    <w:p w14:paraId="484EF574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</w:p>
    <w:p w14:paraId="182B4AEB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</w:p>
    <w:p w14:paraId="4FE5E2CD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  <w:proofErr w:type="spellStart"/>
      <w:r w:rsidRPr="766314E8">
        <w:rPr>
          <w:b/>
          <w:bCs/>
          <w:sz w:val="18"/>
          <w:szCs w:val="18"/>
        </w:rPr>
        <w:t>Mikâil</w:t>
      </w:r>
      <w:proofErr w:type="spellEnd"/>
      <w:r w:rsidRPr="766314E8">
        <w:rPr>
          <w:b/>
          <w:bCs/>
          <w:sz w:val="18"/>
          <w:szCs w:val="18"/>
        </w:rPr>
        <w:t>(</w:t>
      </w:r>
      <w:proofErr w:type="spellStart"/>
      <w:r w:rsidRPr="766314E8">
        <w:rPr>
          <w:b/>
          <w:bCs/>
          <w:sz w:val="18"/>
          <w:szCs w:val="18"/>
        </w:rPr>
        <w:t>a.s</w:t>
      </w:r>
      <w:proofErr w:type="spellEnd"/>
      <w:r w:rsidRPr="766314E8">
        <w:rPr>
          <w:b/>
          <w:bCs/>
          <w:sz w:val="18"/>
          <w:szCs w:val="18"/>
        </w:rPr>
        <w:t>.) :</w:t>
      </w: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6B9E1370" w14:textId="77777777" w:rsidR="007E1AED" w:rsidRDefault="007E1AED">
      <w:pPr>
        <w:rPr>
          <w:rFonts w:cstheme="minorHAnsi"/>
          <w:sz w:val="24"/>
          <w:szCs w:val="24"/>
        </w:rPr>
      </w:pPr>
    </w:p>
    <w:p w14:paraId="7FA1A2DB" w14:textId="1DC35863" w:rsidR="007E1AED" w:rsidRDefault="007E1AED" w:rsidP="007E1AED">
      <w:pPr>
        <w:rPr>
          <w:rFonts w:ascii="Aptos" w:eastAsia="Aptos" w:hAnsi="Aptos" w:cs="Aptos"/>
          <w:color w:val="000000" w:themeColor="text1"/>
          <w:sz w:val="18"/>
          <w:szCs w:val="18"/>
        </w:rPr>
      </w:pPr>
      <w:r w:rsidRPr="59E5113B">
        <w:rPr>
          <w:rFonts w:ascii="Aptos" w:eastAsia="Aptos" w:hAnsi="Aptos" w:cs="Aptos"/>
          <w:color w:val="000000" w:themeColor="text1"/>
          <w:sz w:val="18"/>
          <w:szCs w:val="18"/>
        </w:rPr>
        <w:t>2)</w:t>
      </w:r>
      <w:r w:rsidRPr="59E5113B">
        <w:rPr>
          <w:rFonts w:ascii="Aptos" w:eastAsia="Aptos" w:hAnsi="Aptos" w:cs="Aptos"/>
          <w:sz w:val="18"/>
          <w:szCs w:val="18"/>
        </w:rPr>
        <w:t xml:space="preserve"> “Dünya, </w:t>
      </w:r>
      <w:proofErr w:type="spellStart"/>
      <w:r w:rsidRPr="59E5113B">
        <w:rPr>
          <w:rFonts w:ascii="Aptos" w:eastAsia="Aptos" w:hAnsi="Aptos" w:cs="Aptos"/>
          <w:sz w:val="18"/>
          <w:szCs w:val="18"/>
        </w:rPr>
        <w:t>âhiretin</w:t>
      </w:r>
      <w:proofErr w:type="spellEnd"/>
      <w:r w:rsidRPr="59E5113B">
        <w:rPr>
          <w:rFonts w:ascii="Aptos" w:eastAsia="Aptos" w:hAnsi="Aptos" w:cs="Aptos"/>
          <w:sz w:val="18"/>
          <w:szCs w:val="18"/>
        </w:rPr>
        <w:t xml:space="preserve"> tarlasıdır.” (Buhârî, </w:t>
      </w:r>
      <w:proofErr w:type="spellStart"/>
      <w:r w:rsidRPr="59E5113B">
        <w:rPr>
          <w:rFonts w:ascii="Aptos" w:eastAsia="Aptos" w:hAnsi="Aptos" w:cs="Aptos"/>
          <w:sz w:val="18"/>
          <w:szCs w:val="18"/>
        </w:rPr>
        <w:t>Rikâk</w:t>
      </w:r>
      <w:proofErr w:type="spellEnd"/>
      <w:r w:rsidRPr="59E5113B">
        <w:rPr>
          <w:rFonts w:ascii="Aptos" w:eastAsia="Aptos" w:hAnsi="Aptos" w:cs="Aptos"/>
          <w:sz w:val="18"/>
          <w:szCs w:val="18"/>
        </w:rPr>
        <w:t>, 3)</w:t>
      </w:r>
    </w:p>
    <w:p w14:paraId="76F1B4AD" w14:textId="77777777" w:rsidR="007E1AED" w:rsidRDefault="007E1AED" w:rsidP="007E1AED">
      <w:pPr>
        <w:rPr>
          <w:rFonts w:ascii="Aptos" w:eastAsia="Aptos" w:hAnsi="Aptos" w:cs="Aptos"/>
          <w:sz w:val="18"/>
          <w:szCs w:val="18"/>
        </w:rPr>
      </w:pPr>
    </w:p>
    <w:p w14:paraId="438BA35E" w14:textId="5DA158C8" w:rsidR="007E1AED" w:rsidRDefault="007E1AED" w:rsidP="007E1AED">
      <w:pPr>
        <w:rPr>
          <w:rFonts w:cstheme="minorHAnsi"/>
          <w:sz w:val="24"/>
          <w:szCs w:val="24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Bu Hadis-</w:t>
      </w:r>
      <w:proofErr w:type="gram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i  Şerif’e</w:t>
      </w:r>
      <w:proofErr w:type="gram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  göre dünya ve </w:t>
      </w:r>
      <w:proofErr w:type="spell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âhiret</w:t>
      </w:r>
      <w:proofErr w:type="spell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ile ilgili anlatılmak isteneni kısaca açıklayınız. (10 puan)</w:t>
      </w:r>
    </w:p>
    <w:p w14:paraId="18D9C6C7" w14:textId="77777777" w:rsidR="00E24BF0" w:rsidRDefault="00E24BF0">
      <w:pPr>
        <w:rPr>
          <w:rFonts w:cstheme="minorHAnsi"/>
          <w:sz w:val="24"/>
          <w:szCs w:val="24"/>
        </w:rPr>
      </w:pPr>
    </w:p>
    <w:p w14:paraId="438BDBBB" w14:textId="77777777" w:rsidR="00E24BF0" w:rsidRDefault="00E24BF0" w:rsidP="00E24BF0">
      <w:pPr>
        <w:shd w:val="clear" w:color="auto" w:fill="FFFFFF"/>
        <w:rPr>
          <w:rFonts w:ascii="Times New Roman" w:hAnsi="Times New Roman" w:cs="Times New Roman"/>
          <w:bCs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4F7FF9A0" w14:textId="77777777" w:rsidR="007E1AED" w:rsidRDefault="007E1AED" w:rsidP="007E1AED">
      <w:pPr>
        <w:pStyle w:val="AralkYok"/>
        <w:rPr>
          <w:rFonts w:ascii="Aptos" w:eastAsia="Aptos" w:hAnsi="Aptos" w:cs="Aptos"/>
          <w:sz w:val="18"/>
          <w:szCs w:val="18"/>
        </w:rPr>
      </w:pPr>
      <w:r w:rsidRPr="59E5113B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3) Haccın farzları nelerdir? Verilen örnekteki gibi yazınız. (10 puan)</w:t>
      </w:r>
    </w:p>
    <w:p w14:paraId="7B983DB9" w14:textId="77777777" w:rsidR="007E1AED" w:rsidRDefault="007E1AED" w:rsidP="007E1AED">
      <w:pPr>
        <w:pStyle w:val="AralkYok"/>
        <w:jc w:val="center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744B2635" w14:textId="6F0C089C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1)</w:t>
      </w:r>
      <w:proofErr w:type="spell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İhram’a</w:t>
      </w:r>
      <w:proofErr w:type="spell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girmek</w:t>
      </w:r>
    </w:p>
    <w:p w14:paraId="6381BEDA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6945C0C2" w14:textId="1AF3392D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2)</w:t>
      </w:r>
    </w:p>
    <w:p w14:paraId="455B8FD3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19526F52" w14:textId="5A8898D2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3)</w:t>
      </w:r>
    </w:p>
    <w:p w14:paraId="027E318F" w14:textId="77777777" w:rsidR="007E1AED" w:rsidRDefault="007E1AED" w:rsidP="007E1AED">
      <w:pPr>
        <w:pStyle w:val="AralkYok"/>
        <w:ind w:left="720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54EB2478" w14:textId="77777777" w:rsidR="007E1AED" w:rsidRDefault="007E1AED" w:rsidP="007E1AED">
      <w:pPr>
        <w:rPr>
          <w:rFonts w:ascii="Aptos" w:eastAsia="Aptos" w:hAnsi="Aptos" w:cs="Aptos"/>
          <w:sz w:val="18"/>
          <w:szCs w:val="18"/>
        </w:rPr>
      </w:pPr>
      <w:r w:rsidRPr="766314E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)Hz. İsmail(</w:t>
      </w:r>
      <w:proofErr w:type="spellStart"/>
      <w:r w:rsidRPr="766314E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a.s</w:t>
      </w:r>
      <w:proofErr w:type="spellEnd"/>
      <w:r w:rsidRPr="766314E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.) ile ilgili aşağıda verilen soruları cevaplayınız (10 puan)</w:t>
      </w:r>
    </w:p>
    <w:p w14:paraId="5BE2E263" w14:textId="77777777" w:rsidR="007E1AED" w:rsidRDefault="007E1AED" w:rsidP="007E1AED">
      <w:pP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2A13E528" w14:textId="77777777" w:rsidR="007E1AED" w:rsidRDefault="007E1AED" w:rsidP="007E1AED">
      <w:pPr>
        <w:pStyle w:val="ListeParagraf"/>
        <w:numPr>
          <w:ilvl w:val="0"/>
          <w:numId w:val="46"/>
        </w:numPr>
        <w:spacing w:after="160" w:line="279" w:lineRule="auto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Anne ve babasının </w:t>
      </w:r>
      <w:proofErr w:type="gram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adı  nedir</w:t>
      </w:r>
      <w:proofErr w:type="gram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?</w:t>
      </w:r>
    </w:p>
    <w:p w14:paraId="584AE64D" w14:textId="77777777" w:rsidR="007E1AED" w:rsidRDefault="007E1AED" w:rsidP="007E1AED">
      <w:pPr>
        <w:pStyle w:val="ListeParagraf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4C720FB5" w14:textId="77777777" w:rsidR="007E1AED" w:rsidRDefault="007E1AED" w:rsidP="007E1AED">
      <w:pPr>
        <w:pStyle w:val="ListeParagraf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proofErr w:type="gram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...............................................</w:t>
      </w:r>
      <w:proofErr w:type="gramEnd"/>
    </w:p>
    <w:p w14:paraId="4ED176A2" w14:textId="77777777" w:rsidR="007E1AED" w:rsidRDefault="007E1AED" w:rsidP="007E1AED">
      <w:pPr>
        <w:pStyle w:val="ListeParagraf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54C1038F" w14:textId="77777777" w:rsidR="007E1AED" w:rsidRDefault="007E1AED" w:rsidP="007E1AED">
      <w:pPr>
        <w:pStyle w:val="ListeParagraf"/>
        <w:numPr>
          <w:ilvl w:val="0"/>
          <w:numId w:val="46"/>
        </w:numPr>
        <w:spacing w:after="160" w:line="279" w:lineRule="auto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Babası ile birlikte hangi yapıyı inşa etmişlerdir?</w:t>
      </w:r>
    </w:p>
    <w:p w14:paraId="0BB27592" w14:textId="77777777" w:rsidR="007E1AED" w:rsidRDefault="007E1AED" w:rsidP="007E1AED">
      <w:pP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014D72B6" w14:textId="585515BD" w:rsidR="00096985" w:rsidRDefault="007E1AED" w:rsidP="007E1AED">
      <w:pPr>
        <w:rPr>
          <w:rFonts w:cstheme="minorHAnsi"/>
          <w:sz w:val="24"/>
          <w:szCs w:val="24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                  </w:t>
      </w:r>
      <w:proofErr w:type="gram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................................................</w:t>
      </w:r>
      <w:proofErr w:type="gramEnd"/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0E54EE73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  <w:r w:rsidRPr="766314E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5)</w:t>
      </w:r>
      <w:r w:rsidRPr="766314E8">
        <w:rPr>
          <w:rFonts w:ascii="Aptos" w:eastAsia="Aptos" w:hAnsi="Aptos" w:cs="Aptos"/>
          <w:sz w:val="18"/>
          <w:szCs w:val="18"/>
        </w:rPr>
        <w:t xml:space="preserve"> “Hac ve umre ibadeti sırasında Kâbe’nin yanında bulunan Safa ile Merve tepeleri arasında dört gidiş, üç geliş olmak üzere yapılan yürüyüşe denir.”</w:t>
      </w:r>
    </w:p>
    <w:p w14:paraId="6B4C615B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3BF85EF0" w14:textId="6C3FC702" w:rsidR="00151DA8" w:rsidRDefault="007E1AED" w:rsidP="007E1AED">
      <w:pPr>
        <w:rPr>
          <w:rFonts w:cstheme="minorHAnsi"/>
          <w:sz w:val="24"/>
          <w:szCs w:val="24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Yukarıda tanımı verilen kavram nedir? Yazınız. (10 puan)</w:t>
      </w: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53FCC1F1" w14:textId="77777777" w:rsidR="00E24BF0" w:rsidRDefault="00E24BF0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2CAF5776" w:rsidR="00151DA8" w:rsidRDefault="007E1AED">
      <w:pPr>
        <w:rPr>
          <w:rFonts w:cstheme="minorHAnsi"/>
          <w:sz w:val="24"/>
          <w:szCs w:val="24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6) Hac ve umre ibadetleri </w:t>
      </w:r>
      <w:proofErr w:type="gram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arasındaki   farklardan</w:t>
      </w:r>
      <w:proofErr w:type="gram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dört tane yazınız. (10 puan)</w:t>
      </w: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6E2A6040" w:rsidR="00151DA8" w:rsidRDefault="007E1AED">
      <w:pPr>
        <w:rPr>
          <w:rFonts w:cstheme="minorHAnsi"/>
          <w:sz w:val="24"/>
          <w:szCs w:val="24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7) Kurban çeşitlerinden olan   “Adak” ve “</w:t>
      </w:r>
      <w:proofErr w:type="spell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Akika</w:t>
      </w:r>
      <w:proofErr w:type="spell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” kurbanları nedir? Açıklayınız. (20 puan)</w:t>
      </w:r>
      <w: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ab/>
      </w: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4645AC43" w14:textId="77777777" w:rsidR="007E1AED" w:rsidRDefault="007E1AED" w:rsidP="007E1AED">
      <w:pPr>
        <w:rPr>
          <w:rFonts w:ascii="Aptos" w:eastAsia="Aptos" w:hAnsi="Aptos" w:cs="Aptos"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8) Enam suresi, 162. ayetin okunuşunu ve anlamını yazınız. (20 puan)</w:t>
      </w: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85145CD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  <w:r w:rsidRPr="766314E8">
        <w:rPr>
          <w:b/>
          <w:bCs/>
          <w:sz w:val="18"/>
          <w:szCs w:val="18"/>
        </w:rPr>
        <w:t>1) Azrail (</w:t>
      </w:r>
      <w:proofErr w:type="spellStart"/>
      <w:r w:rsidRPr="766314E8">
        <w:rPr>
          <w:b/>
          <w:bCs/>
          <w:sz w:val="18"/>
          <w:szCs w:val="18"/>
        </w:rPr>
        <w:t>a.s</w:t>
      </w:r>
      <w:proofErr w:type="spellEnd"/>
      <w:r w:rsidRPr="766314E8">
        <w:rPr>
          <w:b/>
          <w:bCs/>
          <w:sz w:val="18"/>
          <w:szCs w:val="18"/>
        </w:rPr>
        <w:t xml:space="preserve">.) ve </w:t>
      </w:r>
      <w:proofErr w:type="spellStart"/>
      <w:r w:rsidRPr="766314E8">
        <w:rPr>
          <w:b/>
          <w:bCs/>
          <w:sz w:val="18"/>
          <w:szCs w:val="18"/>
        </w:rPr>
        <w:t>Mikâil</w:t>
      </w:r>
      <w:proofErr w:type="spellEnd"/>
      <w:r w:rsidRPr="766314E8">
        <w:rPr>
          <w:b/>
          <w:bCs/>
          <w:sz w:val="18"/>
          <w:szCs w:val="18"/>
        </w:rPr>
        <w:t>(</w:t>
      </w:r>
      <w:proofErr w:type="spellStart"/>
      <w:r w:rsidRPr="766314E8">
        <w:rPr>
          <w:b/>
          <w:bCs/>
          <w:sz w:val="18"/>
          <w:szCs w:val="18"/>
        </w:rPr>
        <w:t>a.s</w:t>
      </w:r>
      <w:proofErr w:type="spellEnd"/>
      <w:r w:rsidRPr="766314E8">
        <w:rPr>
          <w:b/>
          <w:bCs/>
          <w:sz w:val="18"/>
          <w:szCs w:val="18"/>
        </w:rPr>
        <w:t xml:space="preserve">.) adlı meleklerin görevleriniz yazınız. </w:t>
      </w:r>
      <w:r w:rsidRPr="766314E8">
        <w:rPr>
          <w:rFonts w:ascii="Aptos" w:eastAsia="Aptos" w:hAnsi="Aptos" w:cs="Aptos"/>
          <w:b/>
          <w:bCs/>
          <w:sz w:val="18"/>
          <w:szCs w:val="18"/>
        </w:rPr>
        <w:t>(10 puan)</w:t>
      </w:r>
    </w:p>
    <w:p w14:paraId="20EF8A83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</w:p>
    <w:p w14:paraId="20A1908B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</w:p>
    <w:p w14:paraId="7132ECE0" w14:textId="77777777" w:rsidR="007E1AED" w:rsidRDefault="007E1AED" w:rsidP="007E1AED">
      <w:pPr>
        <w:rPr>
          <w:rFonts w:ascii="Aptos" w:eastAsia="Aptos" w:hAnsi="Aptos" w:cs="Aptos"/>
          <w:b/>
          <w:bCs/>
          <w:color w:val="FF0000"/>
          <w:sz w:val="18"/>
          <w:szCs w:val="18"/>
        </w:rPr>
      </w:pPr>
      <w:r w:rsidRPr="766314E8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Azrail (as): Allah’ın (cc) izniyle, eceli gelmiş insanların canını almakla görevli ölüm meleğidir. </w:t>
      </w:r>
    </w:p>
    <w:p w14:paraId="49B6390C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</w:p>
    <w:p w14:paraId="3EF86162" w14:textId="6EB75BF2" w:rsidR="00151DA8" w:rsidRDefault="007E1AED" w:rsidP="007E1AED">
      <w:pPr>
        <w:rPr>
          <w:rFonts w:cstheme="minorHAnsi"/>
          <w:sz w:val="24"/>
          <w:szCs w:val="24"/>
        </w:rPr>
      </w:pPr>
      <w:proofErr w:type="spellStart"/>
      <w:r w:rsidRPr="766314E8">
        <w:rPr>
          <w:rFonts w:ascii="Aptos" w:eastAsia="Aptos" w:hAnsi="Aptos" w:cs="Aptos"/>
          <w:b/>
          <w:bCs/>
          <w:color w:val="FF0000"/>
          <w:sz w:val="18"/>
          <w:szCs w:val="18"/>
        </w:rPr>
        <w:t>Mikâil</w:t>
      </w:r>
      <w:proofErr w:type="spellEnd"/>
      <w:r w:rsidRPr="766314E8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(as): Yağmur, kar ve rüzgâr gibi tabiat olaylarını düzenlemekle, insanların ve diğer canlıların rızkını dağıtmakla görevlidir.</w:t>
      </w: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7A7D8B09" w14:textId="77777777" w:rsidR="007E1AED" w:rsidRDefault="007E1AED" w:rsidP="007E1AED">
      <w:pPr>
        <w:rPr>
          <w:rFonts w:ascii="Aptos" w:eastAsia="Aptos" w:hAnsi="Aptos" w:cs="Aptos"/>
          <w:color w:val="000000" w:themeColor="text1"/>
          <w:sz w:val="18"/>
          <w:szCs w:val="18"/>
        </w:rPr>
      </w:pPr>
      <w:r w:rsidRPr="17F5E187">
        <w:rPr>
          <w:rFonts w:ascii="Aptos" w:eastAsia="Aptos" w:hAnsi="Aptos" w:cs="Aptos"/>
          <w:color w:val="000000" w:themeColor="text1"/>
          <w:sz w:val="18"/>
          <w:szCs w:val="18"/>
        </w:rPr>
        <w:t>2)</w:t>
      </w:r>
      <w:r w:rsidRPr="17F5E187">
        <w:rPr>
          <w:rFonts w:ascii="Aptos" w:eastAsia="Aptos" w:hAnsi="Aptos" w:cs="Aptos"/>
          <w:sz w:val="18"/>
          <w:szCs w:val="18"/>
        </w:rPr>
        <w:t xml:space="preserve"> “Dünya, </w:t>
      </w:r>
      <w:proofErr w:type="spellStart"/>
      <w:r w:rsidRPr="17F5E187">
        <w:rPr>
          <w:rFonts w:ascii="Aptos" w:eastAsia="Aptos" w:hAnsi="Aptos" w:cs="Aptos"/>
          <w:sz w:val="18"/>
          <w:szCs w:val="18"/>
        </w:rPr>
        <w:t>âhiretin</w:t>
      </w:r>
      <w:proofErr w:type="spellEnd"/>
      <w:r w:rsidRPr="17F5E187">
        <w:rPr>
          <w:rFonts w:ascii="Aptos" w:eastAsia="Aptos" w:hAnsi="Aptos" w:cs="Aptos"/>
          <w:sz w:val="18"/>
          <w:szCs w:val="18"/>
        </w:rPr>
        <w:t xml:space="preserve"> tarlasıdır.” (Buhârî, </w:t>
      </w:r>
      <w:proofErr w:type="spellStart"/>
      <w:r w:rsidRPr="17F5E187">
        <w:rPr>
          <w:rFonts w:ascii="Aptos" w:eastAsia="Aptos" w:hAnsi="Aptos" w:cs="Aptos"/>
          <w:sz w:val="18"/>
          <w:szCs w:val="18"/>
        </w:rPr>
        <w:t>Rikâk</w:t>
      </w:r>
      <w:proofErr w:type="spellEnd"/>
      <w:r w:rsidRPr="17F5E187">
        <w:rPr>
          <w:rFonts w:ascii="Aptos" w:eastAsia="Aptos" w:hAnsi="Aptos" w:cs="Aptos"/>
          <w:sz w:val="18"/>
          <w:szCs w:val="18"/>
        </w:rPr>
        <w:t>, 3)</w:t>
      </w:r>
    </w:p>
    <w:p w14:paraId="3D4BDEFE" w14:textId="77777777" w:rsidR="007E1AED" w:rsidRDefault="007E1AED" w:rsidP="007E1AED">
      <w:pPr>
        <w:rPr>
          <w:rFonts w:ascii="Aptos" w:eastAsia="Aptos" w:hAnsi="Aptos" w:cs="Aptos"/>
          <w:sz w:val="18"/>
          <w:szCs w:val="18"/>
        </w:rPr>
      </w:pPr>
      <w:r w:rsidRPr="1C02F77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Bu Hadis-</w:t>
      </w:r>
      <w:proofErr w:type="gramStart"/>
      <w:r w:rsidRPr="1C02F77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i  Şerif’e</w:t>
      </w:r>
      <w:proofErr w:type="gramEnd"/>
      <w:r w:rsidRPr="1C02F77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  göre dünya ve </w:t>
      </w:r>
      <w:proofErr w:type="spellStart"/>
      <w:r w:rsidRPr="1C02F77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âhiret</w:t>
      </w:r>
      <w:proofErr w:type="spellEnd"/>
      <w:r w:rsidRPr="1C02F77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ile ilgili anlatılmak isteneni kısaca açıklayınız. (10 puan)</w:t>
      </w:r>
    </w:p>
    <w:p w14:paraId="22B68088" w14:textId="77777777" w:rsidR="007E1AED" w:rsidRDefault="007E1AED" w:rsidP="007E1AED">
      <w:pP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14C46255" w14:textId="4E6D951B" w:rsidR="00151DA8" w:rsidRDefault="007E1AED" w:rsidP="007E1AED">
      <w:pPr>
        <w:rPr>
          <w:rFonts w:cstheme="minorHAnsi"/>
          <w:sz w:val="24"/>
          <w:szCs w:val="24"/>
        </w:rPr>
      </w:pPr>
      <w:r w:rsidRPr="51B767F2">
        <w:rPr>
          <w:rFonts w:eastAsiaTheme="minorEastAsia"/>
          <w:b/>
          <w:bCs/>
          <w:color w:val="FF0000"/>
          <w:sz w:val="20"/>
          <w:szCs w:val="20"/>
        </w:rPr>
        <w:t xml:space="preserve">İnsan burada ne ekerse, </w:t>
      </w:r>
      <w:proofErr w:type="spellStart"/>
      <w:r w:rsidRPr="51B767F2">
        <w:rPr>
          <w:rFonts w:eastAsiaTheme="minorEastAsia"/>
          <w:b/>
          <w:bCs/>
          <w:color w:val="FF0000"/>
          <w:sz w:val="20"/>
          <w:szCs w:val="20"/>
        </w:rPr>
        <w:t>âhirette</w:t>
      </w:r>
      <w:proofErr w:type="spellEnd"/>
      <w:r w:rsidRPr="51B767F2">
        <w:rPr>
          <w:rFonts w:eastAsiaTheme="minorEastAsia"/>
          <w:b/>
          <w:bCs/>
          <w:color w:val="FF0000"/>
          <w:sz w:val="20"/>
          <w:szCs w:val="20"/>
        </w:rPr>
        <w:t xml:space="preserve"> onu </w:t>
      </w:r>
      <w:proofErr w:type="spellStart"/>
      <w:proofErr w:type="gramStart"/>
      <w:r w:rsidRPr="51B767F2">
        <w:rPr>
          <w:rFonts w:eastAsiaTheme="minorEastAsia"/>
          <w:b/>
          <w:bCs/>
          <w:color w:val="FF0000"/>
          <w:sz w:val="20"/>
          <w:szCs w:val="20"/>
        </w:rPr>
        <w:t>biçer.Dünyada</w:t>
      </w:r>
      <w:proofErr w:type="spellEnd"/>
      <w:proofErr w:type="gramEnd"/>
      <w:r w:rsidRPr="51B767F2">
        <w:rPr>
          <w:rFonts w:eastAsiaTheme="minorEastAsia"/>
          <w:b/>
          <w:bCs/>
          <w:color w:val="FF0000"/>
          <w:sz w:val="20"/>
          <w:szCs w:val="20"/>
        </w:rPr>
        <w:t xml:space="preserve"> yapılan iyi veya kötü davranışların karşılığını ahirette alır.</w:t>
      </w: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A8F6479" w14:textId="77777777" w:rsidR="007E1AED" w:rsidRDefault="007E1AED" w:rsidP="007E1AED">
      <w:pPr>
        <w:pStyle w:val="AralkYok"/>
        <w:rPr>
          <w:rFonts w:ascii="Aptos" w:eastAsia="Aptos" w:hAnsi="Aptos" w:cs="Aptos"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3) Haccın farzları nelerdir? </w:t>
      </w:r>
      <w:proofErr w:type="gram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verilen</w:t>
      </w:r>
      <w:proofErr w:type="gram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örnekteki gibi yazınız. (10 puan)</w:t>
      </w:r>
    </w:p>
    <w:p w14:paraId="6A0E6659" w14:textId="77777777" w:rsidR="007E1AED" w:rsidRDefault="007E1AED" w:rsidP="007E1AED">
      <w:pPr>
        <w:pStyle w:val="AralkYok"/>
        <w:jc w:val="center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45794FDB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59F95122" w14:textId="77777777" w:rsidR="007E1AED" w:rsidRDefault="007E1AED" w:rsidP="007E1AED">
      <w:pPr>
        <w:pStyle w:val="AralkYok"/>
        <w:ind w:left="720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1)</w:t>
      </w:r>
      <w:proofErr w:type="spell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İhram’a</w:t>
      </w:r>
      <w:proofErr w:type="spell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girmek</w:t>
      </w:r>
    </w:p>
    <w:p w14:paraId="4CAA779E" w14:textId="77777777" w:rsidR="007E1AED" w:rsidRDefault="007E1AED" w:rsidP="007E1AED">
      <w:pPr>
        <w:pStyle w:val="AralkYok"/>
        <w:ind w:left="720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42BBC250" w14:textId="77777777" w:rsidR="007E1AED" w:rsidRDefault="007E1AED" w:rsidP="007E1AED">
      <w:pPr>
        <w:pStyle w:val="AralkYok"/>
        <w:ind w:left="720"/>
        <w:rPr>
          <w:rFonts w:ascii="Aptos" w:eastAsia="Aptos" w:hAnsi="Aptos" w:cs="Aptos"/>
          <w:b/>
          <w:bCs/>
          <w:color w:val="FF0000"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FF0000"/>
          <w:sz w:val="18"/>
          <w:szCs w:val="18"/>
        </w:rPr>
        <w:t>2)Kâbe’yi tavaf etmek(ziyaret tavafı)</w:t>
      </w:r>
    </w:p>
    <w:p w14:paraId="381A4FB4" w14:textId="77777777" w:rsidR="007E1AED" w:rsidRDefault="007E1AED" w:rsidP="007E1AED">
      <w:pPr>
        <w:pStyle w:val="AralkYok"/>
        <w:ind w:left="720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0E80278A" w14:textId="647081A8" w:rsidR="00096985" w:rsidRDefault="007E1AED" w:rsidP="007E1AED">
      <w:pPr>
        <w:rPr>
          <w:rFonts w:cstheme="minorHAnsi"/>
          <w:sz w:val="24"/>
          <w:szCs w:val="24"/>
        </w:rPr>
      </w:pPr>
      <w:r w:rsidRPr="17F5E187">
        <w:rPr>
          <w:rFonts w:ascii="Aptos" w:eastAsia="Aptos" w:hAnsi="Aptos" w:cs="Aptos"/>
          <w:b/>
          <w:bCs/>
          <w:color w:val="FF0000"/>
          <w:sz w:val="18"/>
          <w:szCs w:val="18"/>
        </w:rPr>
        <w:t>3)Arafat’ta vakfe yapmak</w:t>
      </w: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81B71D0" w14:textId="77777777" w:rsidR="007E1AED" w:rsidRDefault="007E1AED" w:rsidP="007E1AED">
      <w:pPr>
        <w:rPr>
          <w:rFonts w:ascii="Aptos" w:eastAsia="Aptos" w:hAnsi="Aptos" w:cs="Aptos"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4)Aşağıda Hz. İsmail(</w:t>
      </w:r>
      <w:proofErr w:type="spell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a.s</w:t>
      </w:r>
      <w:proofErr w:type="spell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.) ile ilgili verilen soruları cevaplayınız? (10 puan)</w:t>
      </w:r>
    </w:p>
    <w:p w14:paraId="0FEA0E35" w14:textId="77777777" w:rsidR="007E1AED" w:rsidRDefault="007E1AED" w:rsidP="007E1AED">
      <w:pP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212FD256" w14:textId="77777777" w:rsidR="007E1AED" w:rsidRDefault="007E1AED" w:rsidP="007E1AED">
      <w:pPr>
        <w:pStyle w:val="ListeParagraf"/>
        <w:numPr>
          <w:ilvl w:val="0"/>
          <w:numId w:val="47"/>
        </w:numPr>
        <w:spacing w:after="160" w:line="279" w:lineRule="auto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Anne ve babasının </w:t>
      </w:r>
      <w:proofErr w:type="gramStart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adı  nedir</w:t>
      </w:r>
      <w:proofErr w:type="gramEnd"/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?</w:t>
      </w:r>
    </w:p>
    <w:p w14:paraId="42A4E0DE" w14:textId="77777777" w:rsidR="007E1AED" w:rsidRDefault="007E1AED" w:rsidP="007E1AED">
      <w:pPr>
        <w:pStyle w:val="ListeParagraf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4A538442" w14:textId="77777777" w:rsidR="007E1AED" w:rsidRDefault="007E1AED" w:rsidP="007E1AED">
      <w:pPr>
        <w:pStyle w:val="ListeParagraf"/>
        <w:rPr>
          <w:rFonts w:ascii="Aptos" w:eastAsia="Aptos" w:hAnsi="Aptos" w:cs="Aptos"/>
          <w:b/>
          <w:bCs/>
          <w:color w:val="FF0000"/>
          <w:sz w:val="18"/>
          <w:szCs w:val="18"/>
        </w:rPr>
      </w:pPr>
      <w:proofErr w:type="spellStart"/>
      <w:r w:rsidRPr="17F5E187">
        <w:rPr>
          <w:rFonts w:ascii="Aptos" w:eastAsia="Aptos" w:hAnsi="Aptos" w:cs="Aptos"/>
          <w:b/>
          <w:bCs/>
          <w:color w:val="FF0000"/>
          <w:sz w:val="18"/>
          <w:szCs w:val="18"/>
        </w:rPr>
        <w:t>Hz.İbrahim</w:t>
      </w:r>
      <w:proofErr w:type="spellEnd"/>
      <w:r w:rsidRPr="17F5E1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ve Hz. Hacer</w:t>
      </w:r>
    </w:p>
    <w:p w14:paraId="0105A921" w14:textId="77777777" w:rsidR="007E1AED" w:rsidRDefault="007E1AED" w:rsidP="007E1AED">
      <w:pPr>
        <w:pStyle w:val="ListeParagraf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5135FF99" w14:textId="77777777" w:rsidR="007E1AED" w:rsidRDefault="007E1AED" w:rsidP="007E1AED">
      <w:pPr>
        <w:pStyle w:val="ListeParagraf"/>
        <w:numPr>
          <w:ilvl w:val="0"/>
          <w:numId w:val="47"/>
        </w:numPr>
        <w:spacing w:after="160" w:line="279" w:lineRule="auto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  <w:r w:rsidRPr="078324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Babası ile birlikte hangi yapıyı inşa etmişlerdir?</w:t>
      </w:r>
    </w:p>
    <w:p w14:paraId="3FFCFF18" w14:textId="1F9B7BA8" w:rsidR="00096985" w:rsidRDefault="007E1AED" w:rsidP="007E1AED">
      <w:pPr>
        <w:rPr>
          <w:rFonts w:cstheme="minorHAnsi"/>
          <w:sz w:val="24"/>
          <w:szCs w:val="24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                                     </w:t>
      </w:r>
      <w:r w:rsidRPr="17F5E187">
        <w:rPr>
          <w:rFonts w:ascii="Aptos" w:eastAsia="Aptos" w:hAnsi="Aptos" w:cs="Aptos"/>
          <w:b/>
          <w:bCs/>
          <w:color w:val="FF0000"/>
          <w:sz w:val="20"/>
          <w:szCs w:val="20"/>
        </w:rPr>
        <w:t>Kâbe</w:t>
      </w: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07D8F4F6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  <w:r w:rsidRPr="766314E8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5)</w:t>
      </w:r>
      <w:r w:rsidRPr="766314E8">
        <w:rPr>
          <w:rFonts w:ascii="Aptos" w:eastAsia="Aptos" w:hAnsi="Aptos" w:cs="Aptos"/>
          <w:sz w:val="18"/>
          <w:szCs w:val="18"/>
        </w:rPr>
        <w:t xml:space="preserve"> “Hac ve umre ibadeti sırasında Kâbe’nin yanında bulunan Safa ile Merve tepeleri arasında dört gidiş, üç geliş olmak üzere yapılan yürüyüşe denir.”</w:t>
      </w:r>
    </w:p>
    <w:p w14:paraId="293A3F56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3A9C8209" w14:textId="77777777" w:rsidR="007E1AED" w:rsidRDefault="007E1AED" w:rsidP="007E1AED">
      <w:pPr>
        <w:pStyle w:val="AralkYok"/>
        <w:rPr>
          <w:rFonts w:ascii="Aptos" w:eastAsia="Aptos" w:hAnsi="Aptos" w:cs="Aptos"/>
          <w:sz w:val="18"/>
          <w:szCs w:val="18"/>
        </w:rPr>
      </w:pPr>
    </w:p>
    <w:p w14:paraId="21356B2A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195CE035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Yukarıda tanımı verilen kavram nedir? Yazınız. (10 puan)</w:t>
      </w:r>
    </w:p>
    <w:p w14:paraId="1B1222B4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31675321" w14:textId="2DD08E93" w:rsidR="00096985" w:rsidRDefault="007E1AED" w:rsidP="007E1AED">
      <w:pPr>
        <w:pStyle w:val="AralkYok"/>
        <w:rPr>
          <w:rFonts w:ascii="Aptos" w:eastAsia="Aptos" w:hAnsi="Aptos" w:cs="Aptos"/>
          <w:b/>
          <w:bCs/>
          <w:color w:val="FF0000"/>
          <w:sz w:val="22"/>
          <w:szCs w:val="22"/>
        </w:rPr>
      </w:pPr>
      <w:proofErr w:type="spellStart"/>
      <w:r w:rsidRPr="766314E8">
        <w:rPr>
          <w:rFonts w:ascii="Aptos" w:eastAsia="Aptos" w:hAnsi="Aptos" w:cs="Aptos"/>
          <w:b/>
          <w:bCs/>
          <w:color w:val="FF0000"/>
          <w:sz w:val="22"/>
          <w:szCs w:val="22"/>
        </w:rPr>
        <w:t>Sa’y</w:t>
      </w:r>
      <w:proofErr w:type="spellEnd"/>
    </w:p>
    <w:p w14:paraId="05A0EF83" w14:textId="77777777" w:rsidR="007E1AED" w:rsidRP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4A6B5755" w14:textId="77777777" w:rsidR="007E1AED" w:rsidRDefault="007E1AED" w:rsidP="007E1AED">
      <w:pPr>
        <w:rPr>
          <w:rFonts w:ascii="Aptos" w:eastAsia="Aptos" w:hAnsi="Aptos" w:cs="Aptos"/>
          <w:sz w:val="18"/>
          <w:szCs w:val="18"/>
        </w:rPr>
      </w:pPr>
      <w:r w:rsidRPr="078324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6) Hac ve umre ibadetleri </w:t>
      </w:r>
      <w:proofErr w:type="gramStart"/>
      <w:r w:rsidRPr="078324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arasındaki   farklardan</w:t>
      </w:r>
      <w:proofErr w:type="gramEnd"/>
      <w:r w:rsidRPr="078324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 xml:space="preserve"> dört tane yazınız. (10 puan)</w:t>
      </w:r>
    </w:p>
    <w:p w14:paraId="130223DC" w14:textId="77777777" w:rsidR="007E1AED" w:rsidRDefault="007E1AED" w:rsidP="007E1AED">
      <w:pP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54266971" w14:textId="77777777" w:rsidR="007E1AED" w:rsidRDefault="007E1AED" w:rsidP="007E1AED">
      <w:pPr>
        <w:rPr>
          <w:rFonts w:ascii="Aptos" w:eastAsia="Aptos" w:hAnsi="Aptos" w:cs="Aptos"/>
          <w:b/>
          <w:bCs/>
          <w:color w:val="FF0000"/>
          <w:sz w:val="18"/>
          <w:szCs w:val="18"/>
        </w:rPr>
      </w:pPr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1)  Hac </w:t>
      </w:r>
      <w:proofErr w:type="gram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farzdır ; umre</w:t>
      </w:r>
      <w:proofErr w:type="gram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sünnettir.</w:t>
      </w:r>
    </w:p>
    <w:p w14:paraId="60A7E891" w14:textId="77777777" w:rsidR="007E1AED" w:rsidRDefault="007E1AED" w:rsidP="007E1AED">
      <w:pPr>
        <w:rPr>
          <w:rFonts w:ascii="Aptos" w:eastAsia="Aptos" w:hAnsi="Aptos" w:cs="Aptos"/>
          <w:b/>
          <w:bCs/>
          <w:color w:val="FF0000"/>
          <w:sz w:val="18"/>
          <w:szCs w:val="18"/>
        </w:rPr>
      </w:pPr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2)  Hac yılda bir kez yapılır; Umre birçok defa yapılabilir.</w:t>
      </w:r>
    </w:p>
    <w:p w14:paraId="2491FEAF" w14:textId="77777777" w:rsidR="007E1AED" w:rsidRDefault="007E1AED" w:rsidP="007E1AED">
      <w:pPr>
        <w:rPr>
          <w:rFonts w:ascii="Aptos" w:eastAsia="Aptos" w:hAnsi="Aptos" w:cs="Aptos"/>
          <w:b/>
          <w:bCs/>
          <w:color w:val="FF0000"/>
          <w:sz w:val="18"/>
          <w:szCs w:val="18"/>
        </w:rPr>
      </w:pPr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3) Hac sadece Kurban Bayramı döneminde yapılır; umre hac günleri dışında her zaman yapılabilir.</w:t>
      </w:r>
    </w:p>
    <w:p w14:paraId="1326EC76" w14:textId="0FE44AA8" w:rsidR="00096985" w:rsidRDefault="007E1AED" w:rsidP="007E1AED">
      <w:pPr>
        <w:rPr>
          <w:rFonts w:cstheme="minorHAnsi"/>
          <w:sz w:val="24"/>
          <w:szCs w:val="24"/>
        </w:rPr>
      </w:pPr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4) Hacda Arafat’ta vakfe, şeytan taşlama ve kurban kesme </w:t>
      </w:r>
      <w:proofErr w:type="gram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vardır  ; Umrede</w:t>
      </w:r>
      <w:proofErr w:type="gram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vakfe, şeytan taşlama ve kurban kesme yoktur.</w:t>
      </w:r>
    </w:p>
    <w:p w14:paraId="70D6EF31" w14:textId="23E7846A" w:rsidR="00E709B5" w:rsidRDefault="00E709B5">
      <w:pPr>
        <w:rPr>
          <w:rFonts w:cstheme="minorHAnsi"/>
          <w:sz w:val="24"/>
          <w:szCs w:val="24"/>
        </w:rPr>
      </w:pPr>
    </w:p>
    <w:p w14:paraId="009006B1" w14:textId="77777777" w:rsidR="007E1AED" w:rsidRDefault="007E1AED" w:rsidP="007E1AED">
      <w:pPr>
        <w:pStyle w:val="AralkYok"/>
        <w:rPr>
          <w:rFonts w:ascii="Aptos" w:eastAsia="Aptos" w:hAnsi="Aptos" w:cs="Aptos"/>
          <w:sz w:val="18"/>
          <w:szCs w:val="18"/>
        </w:rPr>
      </w:pPr>
      <w:r w:rsidRPr="078324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7) Kurban çeşitlerinden olan   “Adak” ve “</w:t>
      </w:r>
      <w:proofErr w:type="spellStart"/>
      <w:r w:rsidRPr="078324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Akika</w:t>
      </w:r>
      <w:proofErr w:type="spellEnd"/>
      <w:r w:rsidRPr="078324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” kurbanları nedir? Açıklayınız. (20 puan)</w:t>
      </w:r>
    </w:p>
    <w:p w14:paraId="305D5532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079A2F0B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FF0000"/>
          <w:sz w:val="18"/>
          <w:szCs w:val="18"/>
        </w:rPr>
      </w:pPr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Adak Kurban: Kişi, bir isteğinin gerçekleşmesi durumunda kurban keseceğine “söz” verir. O isteği gerçekleştiğinde Allah’a (cc) verdiği sözü yerine getirmek için kurban keser. Bu kesilen kurbana adak kurbanı denir.</w:t>
      </w:r>
    </w:p>
    <w:p w14:paraId="410B69BD" w14:textId="77777777" w:rsidR="007E1AED" w:rsidRDefault="007E1AED" w:rsidP="007E1AED">
      <w:pPr>
        <w:pStyle w:val="AralkYok"/>
        <w:rPr>
          <w:rFonts w:ascii="Aptos" w:eastAsia="Aptos" w:hAnsi="Aptos" w:cs="Aptos"/>
          <w:b/>
          <w:bCs/>
          <w:color w:val="FF0000"/>
          <w:sz w:val="18"/>
          <w:szCs w:val="18"/>
        </w:rPr>
      </w:pPr>
    </w:p>
    <w:p w14:paraId="6DE44459" w14:textId="77777777" w:rsidR="007E1AED" w:rsidRDefault="007E1AED" w:rsidP="007E1AED">
      <w:pPr>
        <w:rPr>
          <w:rFonts w:ascii="Aptos" w:eastAsia="Aptos" w:hAnsi="Aptos" w:cs="Aptos"/>
          <w:b/>
          <w:bCs/>
          <w:color w:val="FF0000"/>
          <w:sz w:val="18"/>
          <w:szCs w:val="18"/>
        </w:rPr>
      </w:pPr>
      <w:proofErr w:type="spell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Akika</w:t>
      </w:r>
      <w:proofErr w:type="spell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Kurbanı: Bir ailenin “çocuğu doğduğunda” Allah’a (cc) şükür amacıyla kestiği  </w:t>
      </w:r>
      <w:proofErr w:type="gram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kurbandır .</w:t>
      </w:r>
      <w:proofErr w:type="gramEnd"/>
    </w:p>
    <w:p w14:paraId="5C01F875" w14:textId="77777777" w:rsidR="007E1AED" w:rsidRDefault="007E1AED" w:rsidP="007E1AED">
      <w:pPr>
        <w:rPr>
          <w:rFonts w:ascii="Aptos" w:eastAsia="Aptos" w:hAnsi="Aptos" w:cs="Aptos"/>
          <w:b/>
          <w:bCs/>
          <w:color w:val="FF0000"/>
          <w:sz w:val="18"/>
          <w:szCs w:val="18"/>
        </w:rPr>
      </w:pPr>
    </w:p>
    <w:p w14:paraId="03CF8E8F" w14:textId="77777777" w:rsidR="007E1AED" w:rsidRDefault="007E1AED" w:rsidP="007E1AED">
      <w:pPr>
        <w:rPr>
          <w:rFonts w:ascii="Aptos" w:eastAsia="Aptos" w:hAnsi="Aptos" w:cs="Aptos"/>
          <w:sz w:val="18"/>
          <w:szCs w:val="18"/>
        </w:rPr>
      </w:pPr>
      <w:r w:rsidRPr="17F5E187"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  <w:t>8) Enam suresi, 162. ayetin okunuşunu ve anlamını yazınız. (20 puan)</w:t>
      </w:r>
    </w:p>
    <w:p w14:paraId="4C9CB254" w14:textId="77777777" w:rsidR="007E1AED" w:rsidRDefault="007E1AED" w:rsidP="007E1AED">
      <w:pP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32722B11" w14:textId="77777777" w:rsidR="007E1AED" w:rsidRDefault="007E1AED" w:rsidP="007E1AED">
      <w:pPr>
        <w:rPr>
          <w:rFonts w:ascii="Aptos" w:eastAsia="Aptos" w:hAnsi="Aptos" w:cs="Aptos"/>
          <w:b/>
          <w:bCs/>
          <w:color w:val="FF0000"/>
          <w:sz w:val="18"/>
          <w:szCs w:val="18"/>
        </w:rPr>
      </w:pPr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Okunuşu: </w:t>
      </w:r>
      <w:proofErr w:type="spell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Ḳul</w:t>
      </w:r>
      <w:proofErr w:type="spell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</w:t>
      </w:r>
      <w:proofErr w:type="spell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inne</w:t>
      </w:r>
      <w:proofErr w:type="spell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</w:t>
      </w:r>
      <w:proofErr w:type="spell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salâtî</w:t>
      </w:r>
      <w:proofErr w:type="spell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ve </w:t>
      </w:r>
      <w:proofErr w:type="spell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nüsükî</w:t>
      </w:r>
      <w:proofErr w:type="spell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ve </w:t>
      </w:r>
      <w:proofErr w:type="spell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maḥyâye</w:t>
      </w:r>
      <w:proofErr w:type="spell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ve </w:t>
      </w:r>
      <w:proofErr w:type="spell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memâtî</w:t>
      </w:r>
      <w:proofErr w:type="spell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</w:t>
      </w:r>
      <w:proofErr w:type="spell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lillâhi</w:t>
      </w:r>
      <w:proofErr w:type="spellEnd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 xml:space="preserve"> </w:t>
      </w:r>
      <w:proofErr w:type="spellStart"/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rabbilâlemîn</w:t>
      </w:r>
      <w:proofErr w:type="spellEnd"/>
    </w:p>
    <w:p w14:paraId="60EAE9E4" w14:textId="77777777" w:rsidR="007E1AED" w:rsidRDefault="007E1AED" w:rsidP="007E1AED">
      <w:pPr>
        <w:rPr>
          <w:rFonts w:ascii="Aptos" w:eastAsia="Aptos" w:hAnsi="Aptos" w:cs="Aptos"/>
          <w:b/>
          <w:bCs/>
          <w:color w:val="FF0000"/>
          <w:sz w:val="18"/>
          <w:szCs w:val="18"/>
        </w:rPr>
      </w:pPr>
    </w:p>
    <w:p w14:paraId="1A12A785" w14:textId="2F1BAAF1" w:rsidR="007E1AED" w:rsidRDefault="007E1AED" w:rsidP="007E1AED">
      <w:pPr>
        <w:rPr>
          <w:rFonts w:cstheme="minorHAnsi"/>
          <w:sz w:val="24"/>
          <w:szCs w:val="24"/>
        </w:rPr>
      </w:pPr>
      <w:r w:rsidRPr="07832487">
        <w:rPr>
          <w:rFonts w:ascii="Aptos" w:eastAsia="Aptos" w:hAnsi="Aptos" w:cs="Aptos"/>
          <w:b/>
          <w:bCs/>
          <w:color w:val="FF0000"/>
          <w:sz w:val="18"/>
          <w:szCs w:val="18"/>
        </w:rPr>
        <w:t>Anlamı: (Ey Muhammed) De ki: “Benim namazım, (her türlü) ibadetim, hayatım ve ölümüm, hepsi âlemlerin Rabbi olan Allah içindir.”</w:t>
      </w: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332C439F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D7DFCF" w14:textId="77777777" w:rsidR="00EC1B82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1B82" w14:paraId="11529C1B" w14:textId="77777777" w:rsidTr="00B70779">
        <w:tc>
          <w:tcPr>
            <w:tcW w:w="4738" w:type="dxa"/>
          </w:tcPr>
          <w:p w14:paraId="52B1FD63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1B82" w14:paraId="664ACFCE" w14:textId="77777777" w:rsidTr="00B70779">
        <w:tc>
          <w:tcPr>
            <w:tcW w:w="4738" w:type="dxa"/>
          </w:tcPr>
          <w:p w14:paraId="293B62D2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1B82" w14:paraId="74A2F51C" w14:textId="77777777" w:rsidTr="00B70779">
        <w:tc>
          <w:tcPr>
            <w:tcW w:w="4738" w:type="dxa"/>
          </w:tcPr>
          <w:p w14:paraId="5F12F08B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v/grH4n8S+Ffg18Nbzwv4ivtNmuv2hvAdpcS2F28LS28ut26SwsUILI6kqynhgcEEV9SVHdWdpeo&#10;sd7aRzKsiuqyxhgrA5DDPcHoe1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f4h8VeGPCNrBe+KvENjpsN1eQ2lvL&#10;fXSQrLcSsEiiUsRl3YhVUcsTgZNaFfJv/BYL/kiPwu/7OS+Hv/p+tq+s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r/4Kh/DL4g/FT4R/DvR/hx4O1DWrrTfj14I1W/t9OtzI0Fja6zBLcXDAdI441Z2boAM19K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/Hf9oL4cfs5eHdG8UfE27uobTXvFul+G9Pa0tTMzX+oXKW1spA+6pkdQW6&#10;KOa7avk3/gsF/wAkR+F3/ZyXw9/9P1tX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Ift4/s1eOv2ovh34N8I+AN&#10;W0mzufDvxc8LeKb6TWJ5Y43s9N1OK6njQxxyEytHGQikBS2AWUcj2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m/bC/adb9lXwR4X8YDwj/bP/AAknxK8PeFPI+1eT5H9p38dp9oztbd5fmbtvG7GMjrXrNfJv/BYH&#10;/kiPwu/7OS+Hv/p+tq+s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n9pn9mjwh+1J4T8P+EPGmualYW/h3x1ovim&#10;0k0tow8l1pt4l3DE+9GHls8YDAANtJwQea9G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/AP4KL/Hj4lfs+/DD&#10;wL4l+F+sR2V5rnxq8IeHtRkltUlElhf6tDb3MYDggFo3YBhyOowa+gK+Tf8AgsF/yRH4Xf8AZyXw&#10;9/8AT9bV9Z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E/4QfDb4z6Tp+hfFDwlb6xZ6Tr1lrWnwXLOBBf2kyzW0&#10;42kfNHIqsM8ZHINd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/wDwVs1vWtC+C/wzuND1e6s5Jv2ivANvNJa3&#10;DRtJE+uW6vGSpGVZSQVPBHBr6or5N/4LA5PwR+F2B/zcl8Pf/T9bV9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N42+IfgX4bWFnqvj/xbp+j22oapbabZT6jdLEs95cSCOCBSx5kkchVXqSQBW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v/BYL/kiPwu/7OS+Hv/p+tq+sq+d/+ClPwW+J/wAc/hX4B8PfCrwrJq95o/xw8G67qUMd&#10;xFF5On2WrwXF1PmRlBCRIzbQSxxhQTxX0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ef/tF/tH+Bf2ZPC+heLPH&#10;9lqE9t4g8aaP4YsV02FXZbzUbtLWBmDMuIxI43EZIGSAele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/wWC/5&#10;Ij8Lv+zkvh7/AOn62r6yrxn9tz9mXxD+1P4B8I+D/DfiWz0uXw58VPDXiq4mvo3ZZoNM1GK7khXb&#10;0d1jKqTwCea9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F/wBuH9pnxN+yz8P/AAh4v8K+HbHUpvEfxW8M+Fbi&#10;LUGcLFb6nqMVpLMuwg70WQsueMjkEV7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v8AwWC/5Ij8Lv8As5L4e/8A&#10;p+tq+sq8/wD2jP2bvAf7T3hfQfCXxCv9Ut7Xw9410fxRYtpNxHG7Xmm3aXUCOXRwYjJGA6gBiuQG&#10;U816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//SVf4gf983H/AMlVx37FGnftE/AX/grlqf7KnxN/ai8VeP8AS9N8By32/WL+byXkkjt5&#10;FPlPI4BXeQDmqWBozhOVOqpOKbtaS0XqjePh9kOOy/F18szqniJ4elOtKCpVoNwhZOznGMb3klv1&#10;P0tooorzT8s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f/8AwTd/5SqftYf9haH/ANKZ&#10;a/QCvz//AOCbv/KVT9rD/sLQ/wDpTLX6AV35l/vC/wAMP/SIn6Z4tf8AJWQ/7BsH/wCotIKKKK4D&#10;8zCiiigAooooAKKKKACiiigAooooAKKKKACiiigAooooA+Tf+CwX/JEfhd/2cl8Pf/T9bV9ZVjeN&#10;vh34D+JVhZ6V8QvBuma3a6fqltqdjb6pZJOlveW8glguEDghZI5FDo45VgCCDWz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Bss8MADTyqgZgqlmxknoPrTq+UP+Cvk89v8ABP4XtBM0Zb9pD4fqxRiMqdetgR9DX1f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/wD+Cbv/AClU/aw/7C0P&#10;/pTLX6AV+f8A/wAE3f8AlKp+1h/2Fof/AEplr9AK78y/3hf4Yf8ApET9M8Wv+Ssh/wBg2D/9RaQU&#10;UUVwH5mFFFFABRRRQAUUUUAFFFFABRRRQAUUUUAFFFFABRRRQB5t+0/+0x4X/Za8JeHfF/izw/qG&#10;pQ+I/HmieFbWLTtm6K41O8jtIpW3sB5aPIGbGTgHAJ4r0mvk3/gsF/yRH4Xf9nJfD3/0/W1fW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Jf2wv2YW/as8EeFvBy+Mf7E/4Rv4leHvFn2j7D5/2j+zL+O7+z43rt8z&#10;y9m/J25zhuletUUUAFFFFABRRRQAUUUUAFFFFABRRRQAUUUUAFFFFABRRRQAUUUUAZnjX/kTdW/7&#10;Blx/6Lavin/g3s/5MV1T/so2pf8Aoi0r7W8a/wDIm6t/2DLj/wBFtXxT/wAG9n/Jiuqf9lG1L/0R&#10;aV6FH/kW1f8AFD/24/TMj/5NXnP/AF/wf5Yg+6aKKK88/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/wD8E3f+Uqn7WH/YWh/9KZa/QCvz/wD+Cbv/&#10;AClU/aw/7C0P/pTLX6AV35l/vC/ww/8ASIn6Z4tf8lZD/sGwf/qLSCiiiuA/MwooooAKKKKACiii&#10;gAooooAKKKKACiiigAooooAKKKKAM/xF4U8L+L7WCy8WeG9P1SG1vIby2h1GzSZYriJw8UyhwQsi&#10;MAysOVIBBBrQqvqOq6XpEUc+ralb2qSzJDG9xMqB5GOFQEkZYngDqT0qx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/8A/gm7/wApVP2s&#10;P+wtD/6Uy1+gFfn/AP8ABN3/AJSqftYf9haH/wBKZa/QCu/Mv94X+GH/AKRE/TPFr/krIf8AYNg/&#10;/UWkFFFFcB+ZhRRRQAUUUUAFFFFABRRRQAUUUUAFFFFABRRRQAUUUUAFFcf8Z/jv8Mf2ftC0nxJ8&#10;Vdfk06z1vxRpvh7TZY7OWfzdQvrhbe1ixErFQ8rqu8gKucsQOa7C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//APgm7/ylU/aw/wCwtD/6Uy1+gFfn/wD8E3f+Uqn7WH/YWh/9KZa/&#10;QCu/Mv8AeF/hh/6RE/TPFr/krIf9g2D/APUWkFFFFcB+ZhRRRQAUUUUAFFFFABRRRQAUUUUAFFFF&#10;ABRRRQAUUUUAFFeD/wDBQT9of4h/s2fDXwT4q+GzWIutf+MXhPw1qH2+181fsOo6pDa3G0ZGH8t2&#10;2tzg84PSve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Nv+DaX/AJKl8VP+xf03/wBHzV+u1fkT/wAG0v8AyVP4qf8AYv6b/wCj5q/X&#10;avzjiD/kbVPl/wCko/zQ+kZ/ydvHf4aP/pmAUUUV4x+HBRRRQAUUUUAFFFFABRRRQAUUUUAFFFFA&#10;BRRRQAUUUUAeRftlftP3f7Kfgbwr4xs/Bsett4k+Jvh3wm1vJfG3Fuup6hFaG4BCNuMYk3hMDdjG&#10;5c5r12vk3/gsF/yRH4Xf9nJfD3/0/W1fWV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/AP8Agm7/AMpVP2sP+wtD/wClMtfoBX5/&#10;/wDBN3/lKp+1h/2Fof8A0plr9AK78y/3hf4Yf+kRP0zxa/5KyH/YNg//AFFpBRRRXAfmYUUUUAFF&#10;FFABRRRQAUUUUAFFFFABRRRQAUUUUAFFFFAHz/8A8FFfj18TP2evhh4F8TfCzWYbG81z40+EPDup&#10;STWccwk0+/1aG2uYwJAQpaJ2AYfMp5BBr6Ar5N/4LBf8kR+F3/ZyXw9/9P1tX1l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A+Inwt+Hnxa0yx0X4leELHWrXTdas9X0+3vot6wX1rKJre4X0eORVZT2Irf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FFeN/tt/tNa/8Asr+AfCPj&#10;Dw74Zs9Uk8R/FPw14VnhvZXRYYdT1GK0kmXb1dFkLKDwSOa9koAKKKKACiiigAooooAKKKKACiii&#10;gAooooAKKKKACiiigAooooAzPGv/ACJurf8AYMuP/RbV8U/8G9n/ACYrqn/ZRtS/9EWlfa3jX/kT&#10;dW/7Blx/6Lavin/g3s/5MV1T/so2pf8Aoi0r0KP/ACLav+KH/tx+mZH/AMmrzn/r/g/yxB900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c38Tfi78N/g3pOn658T/ABbbaPaarrtl&#10;o2nz3QbbPf3cyw20A2g/NJIyqO2TyRXSV8m/8Fgv+SI/C7/s5L4e/wDp+tq+s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a&#10;/wDgqB8UPiF8KPhJ8O9Z+G/jC+0W61L49eCdJv7jT5jG09jdazBDcW7EdUkjZlYdwa+l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p614d8P+JYIbXxHoVnqEVvdR3MEd7apKsc&#10;0bbo5VDA4dWAKsOQRkYq5VXVdb0bQoY7jW9WtbOOa4jghkurhY1eV22pGCxGWYnAUck8Cr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N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/wD8E3f+Uqn7WH/YWh/9KZa/QCvz/wD+Cbv/AClU/aw/&#10;7C0P/pTLX6AV35l/vC/ww/8ASIn6Z4tf8lZD/sGwf/qLSCiiiuA/MwooooAKKKKACiiigAooooAK&#10;KKKACiiigAooooAKKKKACivBf+ChX7QfxG/Zx+GfgfxR8M7q1hu9e+MvhLw3qDXlqJlNjqGqw21y&#10;qg9HMbttb+E8171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C/H79of4e/s2+G9F8U/Eh7xbXXvGGleGtP+w23msb7ULpLa3DDIwnm&#10;Ou5uw55ruq+Tf+CwX/JEfhd/2cl8Pf8A0/W1fWVABRRRQAUUUUAFFFFABRRRQAUUUUAFFFFABRRR&#10;QAUUUUAFFFFAGZ41/wCRN1b/ALBlx/6Lavin/g3s/wCTFdU/7KNqX/oi0r7W8a/8ibq3/YMuP/Rb&#10;V8U/8G9n/Jiuqf8AZRtS/wDRFpXoUf8AkW1f8UP/AG4/TMj/AOTV5z/1/wAH+WIPum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+Vf+&#10;CuWq6npPwW+GM2lajcWry/tGeAIZGt5mQvG+u24ZCQeVIOCOhHWvqqvlX/grnpmpar8FvhjDpmnz&#10;3LR/tGeAJZFt4WcpGuu25ZyAOFAGSegHJr6qoAKKKKACiiigAooooAKKKKACiiigAooooAKKKKAC&#10;iiigAooooAzPGv8AyJurf9gy4/8ARbV8U/8ABvZ/yYrqn/ZRtS/9EWlfa3jX/kTdW/7Blx/6Lavi&#10;n/g3s/5MV1T/ALKNqX/oi0r0KP8AyLav+KH/ALcfpmR/8mrzn/r/AIP8sQfdN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N/4LBf8kR+F3/ZyXw9/wDT9bV9ZVwvx+/Z4+Hn7SfhvRfC&#10;vxJW+NroHjDSvEun/YLrym+3afdJc2+44OU8xF3L3HGRXd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wT/goZ+z98R/2j&#10;fhn4H8L/AAys7Wa70H4zeEvEmoLd3Swqthp+qw3NywJ+8wjRiF6seK97oooAKKKKACiiigAooooA&#10;KKKKACiiigAooooAKKKKACiiigAooooAzPGv/Im6t/2DLj/0W1fFP/BvZ/yYrqn/AGUbUv8A0RaV&#10;9reNf+RN1b/sGXH/AKLavin/AIN7P+TFdU/7KNqX/oi0r0KP/Itq/wCKH/tx+mZH/wAmrzn/AK/4&#10;P8sQfdN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5l+1R+03oP7K/g/w54w8Q+GLzVY/EnxA0PwrBDZzIjQzanex2kczbuqI0gZgOSBxzXpt&#10;fJv/AAWC/wCSI/C7/s5L4e/+n62r6yoAKKKKACiiigAooooAKKKKACiiigAooooAKKKKACiiigAo&#10;oooAzPGv/Im6t/2DLj/0W1fFP/BvZ/yYrqn/AGUbUv8A0RaV9reNf+RN1b/sGXH/AKLavin/AIN7&#10;P+TFdU/7KNqX/oi0r0KP/Itq/wCKH/tx+mZH/wAmrzn/AK/4P8sQfdNFFFeef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q6voWh+IIIrbXtGtb6OG4juIY7y3WRY5kbckihgcMrAEMOQeRVqqeteIvD/hqCG6&#10;8R67Z6fFcXUdtBJe3SRLJNI22OJSxGXZiAqjkk4Gau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X9rD/sLQ/8ApTLX6AV35l/vC/ww/wDSIn6Z4tf8lZD/ALBsH/6i0goo&#10;orgPzMKKKKACiiigAooooAKKKKACiiigAooooAKKKKACiiigD5N/4LBf8kR+F3/ZyXw9/wDT9bV9&#10;ZVy/xX+DHw1+OGjab4f+KPhiPVbPR/ENhrmnQySunk39nOs9tMNhBJSRVYA5BxyCOK6i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F/tGfBqz/aG+&#10;BXir4H6hrsmlweKdFm06XUIYBI1usi4LhSQGI9Miu0oqoylGSkt0dGExWIwOKp4mhLlnCSlF9pRd&#10;09dNGuuh+efh/wD4IPeKfCejweHvC3/BRX4labp9qpW2sdPjeGGIEkkKiXQVRkk8Dqauf8OQPiR/&#10;0kx+K3/f6b/5Lr9AKK7v7Uxz1c/wX+R+jy8ZPEapJyljE29W3RoXb/8ABR+f/wDw5A+JH/STH4rf&#10;9/pv/kuj/hyB8SP+kmPxW/7/AE3/AMl1+gFFL+08d/N+C/yJ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d9+xv/AMEl7f8AZO/aOb9pLVv2mvEnjjVpNEm02RdfsRvdJNmG&#10;MxldjtCAAdMelfYVFKWZYycHFy0ej0W33HNjvFbj3McDVwdfFp06sXCaVKjHmi91eNNOz8mgooor&#10;hPz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d/bU/ac1f9lXw&#10;H4T8YaN4UttXk8SfFDw34UmhurhohBFqeoRWjzgqDloxJuC9CRgkV7FXiX7dvwj8N/GT4d+DdD8T&#10;3t9bw6V8WvC+tW7WEiKzXFpqUU8atvRgULKAwABI6EHmvb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PvB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9s2Kx79VdtejunzZnV12Z5yL9fTMPZoViZ0QH9xAW0YfNJxt641ZfcNy+n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8769A" w14:textId="77777777" w:rsidR="00C75F1C" w:rsidRDefault="00C75F1C" w:rsidP="00ED544D">
      <w:pPr>
        <w:spacing w:after="0" w:line="240" w:lineRule="auto"/>
      </w:pPr>
      <w:r>
        <w:separator/>
      </w:r>
    </w:p>
  </w:endnote>
  <w:endnote w:type="continuationSeparator" w:id="0">
    <w:p w14:paraId="6B3FF0DF" w14:textId="77777777" w:rsidR="00C75F1C" w:rsidRDefault="00C75F1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A8B4E" w14:textId="77A7734C" w:rsidR="00ED544D" w:rsidRDefault="00096985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F2922" w14:textId="77777777" w:rsidR="00C75F1C" w:rsidRDefault="00C75F1C" w:rsidP="00ED544D">
      <w:pPr>
        <w:spacing w:after="0" w:line="240" w:lineRule="auto"/>
      </w:pPr>
      <w:r>
        <w:separator/>
      </w:r>
    </w:p>
  </w:footnote>
  <w:footnote w:type="continuationSeparator" w:id="0">
    <w:p w14:paraId="59ED16B9" w14:textId="77777777" w:rsidR="00C75F1C" w:rsidRDefault="00C75F1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A69D0" w14:textId="77777777" w:rsidR="007E1AED" w:rsidRDefault="007E1AED" w:rsidP="007E1AED">
    <w:pPr>
      <w:pStyle w:val="AralkYok"/>
      <w:jc w:val="center"/>
      <w:rPr>
        <w:b/>
        <w:bCs/>
        <w:color w:val="FF0000"/>
        <w:sz w:val="22"/>
        <w:szCs w:val="22"/>
      </w:rPr>
    </w:pPr>
    <w:r w:rsidRPr="17F5E187">
      <w:rPr>
        <w:b/>
        <w:bCs/>
        <w:color w:val="FF0000"/>
        <w:sz w:val="22"/>
        <w:szCs w:val="22"/>
      </w:rPr>
      <w:t>CEVAP ANAHTARI</w:t>
    </w:r>
  </w:p>
  <w:p w14:paraId="7A09FBF1" w14:textId="77777777" w:rsidR="007E1AED" w:rsidRDefault="007E1AED" w:rsidP="007E1AED">
    <w:pPr>
      <w:pStyle w:val="AralkYok"/>
      <w:jc w:val="center"/>
      <w:rPr>
        <w:sz w:val="22"/>
        <w:szCs w:val="22"/>
      </w:rPr>
    </w:pPr>
    <w:proofErr w:type="gramStart"/>
    <w:r w:rsidRPr="17F5E187">
      <w:rPr>
        <w:sz w:val="22"/>
        <w:szCs w:val="22"/>
      </w:rPr>
      <w:t>................</w:t>
    </w:r>
    <w:proofErr w:type="gramEnd"/>
    <w:r w:rsidRPr="17F5E187">
      <w:rPr>
        <w:sz w:val="22"/>
        <w:szCs w:val="22"/>
      </w:rPr>
      <w:t xml:space="preserve"> ORTAOKULU</w:t>
    </w:r>
  </w:p>
  <w:p w14:paraId="6C135345" w14:textId="77777777" w:rsidR="007E1AED" w:rsidRDefault="007E1AED" w:rsidP="007E1AED">
    <w:pPr>
      <w:pStyle w:val="AralkYok"/>
      <w:jc w:val="center"/>
      <w:rPr>
        <w:sz w:val="22"/>
        <w:szCs w:val="22"/>
      </w:rPr>
    </w:pPr>
    <w:r w:rsidRPr="17F5E187">
      <w:rPr>
        <w:sz w:val="22"/>
        <w:szCs w:val="22"/>
      </w:rPr>
      <w:t>2024-2025 EĞİTİM-ÖĞRETİM YILI</w:t>
    </w:r>
  </w:p>
  <w:p w14:paraId="3C6E6EAF" w14:textId="77777777" w:rsidR="007E1AED" w:rsidRDefault="007E1AED" w:rsidP="007E1AED">
    <w:pPr>
      <w:pStyle w:val="AralkYok"/>
      <w:jc w:val="center"/>
      <w:rPr>
        <w:sz w:val="22"/>
        <w:szCs w:val="22"/>
      </w:rPr>
    </w:pPr>
    <w:r w:rsidRPr="17F5E187">
      <w:rPr>
        <w:sz w:val="22"/>
        <w:szCs w:val="22"/>
      </w:rPr>
      <w:t>DİN KÜLTÜRÜ VE AHLAK BİLGİSİ</w:t>
    </w:r>
  </w:p>
  <w:p w14:paraId="7DEE5D98" w14:textId="3940A196" w:rsidR="00C150A7" w:rsidRDefault="007E1AED" w:rsidP="007E1AED">
    <w:pPr>
      <w:pStyle w:val="stBilgi"/>
    </w:pPr>
    <w:r>
      <w:t xml:space="preserve">                                                          </w:t>
    </w:r>
    <w:r w:rsidRPr="17F5E187">
      <w:t>7.SINIFLAR 1.DÖNEM 2.YAZILI SINAV SORULARI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02FCD"/>
    <w:multiLevelType w:val="hybridMultilevel"/>
    <w:tmpl w:val="13A066E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2E1A8E1"/>
    <w:multiLevelType w:val="hybridMultilevel"/>
    <w:tmpl w:val="1296502C"/>
    <w:lvl w:ilvl="0" w:tplc="2E888F06">
      <w:start w:val="1"/>
      <w:numFmt w:val="decimal"/>
      <w:lvlText w:val="%1)"/>
      <w:lvlJc w:val="left"/>
      <w:pPr>
        <w:ind w:left="720" w:hanging="360"/>
      </w:pPr>
    </w:lvl>
    <w:lvl w:ilvl="1" w:tplc="7DC445B4">
      <w:start w:val="1"/>
      <w:numFmt w:val="lowerLetter"/>
      <w:lvlText w:val="%2."/>
      <w:lvlJc w:val="left"/>
      <w:pPr>
        <w:ind w:left="1440" w:hanging="360"/>
      </w:pPr>
    </w:lvl>
    <w:lvl w:ilvl="2" w:tplc="6EFAC520">
      <w:start w:val="1"/>
      <w:numFmt w:val="lowerRoman"/>
      <w:lvlText w:val="%3."/>
      <w:lvlJc w:val="right"/>
      <w:pPr>
        <w:ind w:left="2160" w:hanging="180"/>
      </w:pPr>
    </w:lvl>
    <w:lvl w:ilvl="3" w:tplc="095AFA9E">
      <w:start w:val="1"/>
      <w:numFmt w:val="decimal"/>
      <w:lvlText w:val="%4."/>
      <w:lvlJc w:val="left"/>
      <w:pPr>
        <w:ind w:left="2880" w:hanging="360"/>
      </w:pPr>
    </w:lvl>
    <w:lvl w:ilvl="4" w:tplc="0E9A9B6E">
      <w:start w:val="1"/>
      <w:numFmt w:val="lowerLetter"/>
      <w:lvlText w:val="%5."/>
      <w:lvlJc w:val="left"/>
      <w:pPr>
        <w:ind w:left="3600" w:hanging="360"/>
      </w:pPr>
    </w:lvl>
    <w:lvl w:ilvl="5" w:tplc="5B3A5972">
      <w:start w:val="1"/>
      <w:numFmt w:val="lowerRoman"/>
      <w:lvlText w:val="%6."/>
      <w:lvlJc w:val="right"/>
      <w:pPr>
        <w:ind w:left="4320" w:hanging="180"/>
      </w:pPr>
    </w:lvl>
    <w:lvl w:ilvl="6" w:tplc="03AEA616">
      <w:start w:val="1"/>
      <w:numFmt w:val="decimal"/>
      <w:lvlText w:val="%7."/>
      <w:lvlJc w:val="left"/>
      <w:pPr>
        <w:ind w:left="5040" w:hanging="360"/>
      </w:pPr>
    </w:lvl>
    <w:lvl w:ilvl="7" w:tplc="38661C60">
      <w:start w:val="1"/>
      <w:numFmt w:val="lowerLetter"/>
      <w:lvlText w:val="%8."/>
      <w:lvlJc w:val="left"/>
      <w:pPr>
        <w:ind w:left="5760" w:hanging="360"/>
      </w:pPr>
    </w:lvl>
    <w:lvl w:ilvl="8" w:tplc="EBE089C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5F1AF"/>
    <w:multiLevelType w:val="hybridMultilevel"/>
    <w:tmpl w:val="FFFFFFFF"/>
    <w:lvl w:ilvl="0" w:tplc="C6DEB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462B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7A2D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24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3684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3AA9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945E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ED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7A66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09489"/>
    <w:multiLevelType w:val="hybridMultilevel"/>
    <w:tmpl w:val="13A066E6"/>
    <w:lvl w:ilvl="0" w:tplc="0B96C1F8">
      <w:start w:val="1"/>
      <w:numFmt w:val="lowerLetter"/>
      <w:lvlText w:val="%1)"/>
      <w:lvlJc w:val="left"/>
      <w:pPr>
        <w:ind w:left="720" w:hanging="360"/>
      </w:pPr>
    </w:lvl>
    <w:lvl w:ilvl="1" w:tplc="B9E65BF6">
      <w:start w:val="1"/>
      <w:numFmt w:val="lowerLetter"/>
      <w:lvlText w:val="%2."/>
      <w:lvlJc w:val="left"/>
      <w:pPr>
        <w:ind w:left="1440" w:hanging="360"/>
      </w:pPr>
    </w:lvl>
    <w:lvl w:ilvl="2" w:tplc="678AA7D2">
      <w:start w:val="1"/>
      <w:numFmt w:val="lowerRoman"/>
      <w:lvlText w:val="%3."/>
      <w:lvlJc w:val="right"/>
      <w:pPr>
        <w:ind w:left="2160" w:hanging="180"/>
      </w:pPr>
    </w:lvl>
    <w:lvl w:ilvl="3" w:tplc="9A3EE33E">
      <w:start w:val="1"/>
      <w:numFmt w:val="decimal"/>
      <w:lvlText w:val="%4."/>
      <w:lvlJc w:val="left"/>
      <w:pPr>
        <w:ind w:left="2880" w:hanging="360"/>
      </w:pPr>
    </w:lvl>
    <w:lvl w:ilvl="4" w:tplc="4B6CD4AE">
      <w:start w:val="1"/>
      <w:numFmt w:val="lowerLetter"/>
      <w:lvlText w:val="%5."/>
      <w:lvlJc w:val="left"/>
      <w:pPr>
        <w:ind w:left="3600" w:hanging="360"/>
      </w:pPr>
    </w:lvl>
    <w:lvl w:ilvl="5" w:tplc="D38C1BCA">
      <w:start w:val="1"/>
      <w:numFmt w:val="lowerRoman"/>
      <w:lvlText w:val="%6."/>
      <w:lvlJc w:val="right"/>
      <w:pPr>
        <w:ind w:left="4320" w:hanging="180"/>
      </w:pPr>
    </w:lvl>
    <w:lvl w:ilvl="6" w:tplc="69F8E9EE">
      <w:start w:val="1"/>
      <w:numFmt w:val="decimal"/>
      <w:lvlText w:val="%7."/>
      <w:lvlJc w:val="left"/>
      <w:pPr>
        <w:ind w:left="5040" w:hanging="360"/>
      </w:pPr>
    </w:lvl>
    <w:lvl w:ilvl="7" w:tplc="08CAAA9C">
      <w:start w:val="1"/>
      <w:numFmt w:val="lowerLetter"/>
      <w:lvlText w:val="%8."/>
      <w:lvlJc w:val="left"/>
      <w:pPr>
        <w:ind w:left="5760" w:hanging="360"/>
      </w:pPr>
    </w:lvl>
    <w:lvl w:ilvl="8" w:tplc="BFEAE9E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4271E4"/>
    <w:multiLevelType w:val="hybridMultilevel"/>
    <w:tmpl w:val="48AEA488"/>
    <w:lvl w:ilvl="0" w:tplc="993056E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3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9"/>
  </w:num>
  <w:num w:numId="2" w16cid:durableId="1368987385">
    <w:abstractNumId w:val="12"/>
  </w:num>
  <w:num w:numId="3" w16cid:durableId="710424297">
    <w:abstractNumId w:val="13"/>
  </w:num>
  <w:num w:numId="4" w16cid:durableId="1304041857">
    <w:abstractNumId w:val="7"/>
  </w:num>
  <w:num w:numId="5" w16cid:durableId="237449479">
    <w:abstractNumId w:val="9"/>
    <w:lvlOverride w:ilvl="0">
      <w:startOverride w:val="1"/>
    </w:lvlOverride>
  </w:num>
  <w:num w:numId="6" w16cid:durableId="1322536676">
    <w:abstractNumId w:val="9"/>
    <w:lvlOverride w:ilvl="0">
      <w:startOverride w:val="1"/>
    </w:lvlOverride>
  </w:num>
  <w:num w:numId="7" w16cid:durableId="1232154738">
    <w:abstractNumId w:val="9"/>
    <w:lvlOverride w:ilvl="0">
      <w:startOverride w:val="1"/>
    </w:lvlOverride>
  </w:num>
  <w:num w:numId="8" w16cid:durableId="1368800974">
    <w:abstractNumId w:val="9"/>
    <w:lvlOverride w:ilvl="0">
      <w:startOverride w:val="1"/>
    </w:lvlOverride>
  </w:num>
  <w:num w:numId="9" w16cid:durableId="711686611">
    <w:abstractNumId w:val="13"/>
    <w:lvlOverride w:ilvl="0">
      <w:startOverride w:val="1"/>
    </w:lvlOverride>
  </w:num>
  <w:num w:numId="10" w16cid:durableId="1508254507">
    <w:abstractNumId w:val="9"/>
    <w:lvlOverride w:ilvl="0">
      <w:startOverride w:val="1"/>
    </w:lvlOverride>
  </w:num>
  <w:num w:numId="11" w16cid:durableId="832722263">
    <w:abstractNumId w:val="9"/>
    <w:lvlOverride w:ilvl="0">
      <w:startOverride w:val="1"/>
    </w:lvlOverride>
  </w:num>
  <w:num w:numId="12" w16cid:durableId="504396740">
    <w:abstractNumId w:val="9"/>
    <w:lvlOverride w:ilvl="0">
      <w:startOverride w:val="1"/>
    </w:lvlOverride>
  </w:num>
  <w:num w:numId="13" w16cid:durableId="784036679">
    <w:abstractNumId w:val="13"/>
    <w:lvlOverride w:ilvl="0">
      <w:startOverride w:val="1"/>
    </w:lvlOverride>
  </w:num>
  <w:num w:numId="14" w16cid:durableId="443424555">
    <w:abstractNumId w:val="9"/>
    <w:lvlOverride w:ilvl="0">
      <w:startOverride w:val="1"/>
    </w:lvlOverride>
  </w:num>
  <w:num w:numId="15" w16cid:durableId="1253783061">
    <w:abstractNumId w:val="9"/>
    <w:lvlOverride w:ilvl="0">
      <w:startOverride w:val="1"/>
    </w:lvlOverride>
  </w:num>
  <w:num w:numId="16" w16cid:durableId="1814636124">
    <w:abstractNumId w:val="9"/>
    <w:lvlOverride w:ilvl="0">
      <w:startOverride w:val="1"/>
    </w:lvlOverride>
  </w:num>
  <w:num w:numId="17" w16cid:durableId="1602034143">
    <w:abstractNumId w:val="9"/>
    <w:lvlOverride w:ilvl="0">
      <w:startOverride w:val="1"/>
    </w:lvlOverride>
  </w:num>
  <w:num w:numId="18" w16cid:durableId="1612737209">
    <w:abstractNumId w:val="13"/>
    <w:lvlOverride w:ilvl="0">
      <w:startOverride w:val="1"/>
    </w:lvlOverride>
  </w:num>
  <w:num w:numId="19" w16cid:durableId="2143039897">
    <w:abstractNumId w:val="9"/>
    <w:lvlOverride w:ilvl="0">
      <w:startOverride w:val="1"/>
    </w:lvlOverride>
  </w:num>
  <w:num w:numId="20" w16cid:durableId="1893031724">
    <w:abstractNumId w:val="9"/>
    <w:lvlOverride w:ilvl="0">
      <w:startOverride w:val="1"/>
    </w:lvlOverride>
  </w:num>
  <w:num w:numId="21" w16cid:durableId="375392353">
    <w:abstractNumId w:val="9"/>
    <w:lvlOverride w:ilvl="0">
      <w:startOverride w:val="1"/>
    </w:lvlOverride>
  </w:num>
  <w:num w:numId="22" w16cid:durableId="1439131810">
    <w:abstractNumId w:val="9"/>
    <w:lvlOverride w:ilvl="0">
      <w:startOverride w:val="1"/>
    </w:lvlOverride>
  </w:num>
  <w:num w:numId="23" w16cid:durableId="1408961897">
    <w:abstractNumId w:val="9"/>
    <w:lvlOverride w:ilvl="0">
      <w:startOverride w:val="1"/>
    </w:lvlOverride>
  </w:num>
  <w:num w:numId="24" w16cid:durableId="1828547524">
    <w:abstractNumId w:val="9"/>
    <w:lvlOverride w:ilvl="0">
      <w:startOverride w:val="1"/>
    </w:lvlOverride>
  </w:num>
  <w:num w:numId="25" w16cid:durableId="295067528">
    <w:abstractNumId w:val="9"/>
    <w:lvlOverride w:ilvl="0">
      <w:startOverride w:val="1"/>
    </w:lvlOverride>
  </w:num>
  <w:num w:numId="26" w16cid:durableId="1706641339">
    <w:abstractNumId w:val="9"/>
    <w:lvlOverride w:ilvl="0">
      <w:startOverride w:val="1"/>
    </w:lvlOverride>
  </w:num>
  <w:num w:numId="27" w16cid:durableId="481236733">
    <w:abstractNumId w:val="9"/>
    <w:lvlOverride w:ilvl="0">
      <w:startOverride w:val="1"/>
    </w:lvlOverride>
  </w:num>
  <w:num w:numId="28" w16cid:durableId="511575363">
    <w:abstractNumId w:val="9"/>
    <w:lvlOverride w:ilvl="0">
      <w:startOverride w:val="1"/>
    </w:lvlOverride>
  </w:num>
  <w:num w:numId="29" w16cid:durableId="180241016">
    <w:abstractNumId w:val="9"/>
    <w:lvlOverride w:ilvl="0">
      <w:startOverride w:val="1"/>
    </w:lvlOverride>
  </w:num>
  <w:num w:numId="30" w16cid:durableId="1754739415">
    <w:abstractNumId w:val="9"/>
    <w:lvlOverride w:ilvl="0">
      <w:startOverride w:val="1"/>
    </w:lvlOverride>
  </w:num>
  <w:num w:numId="31" w16cid:durableId="1916667188">
    <w:abstractNumId w:val="9"/>
    <w:lvlOverride w:ilvl="0">
      <w:startOverride w:val="1"/>
    </w:lvlOverride>
  </w:num>
  <w:num w:numId="32" w16cid:durableId="352389463">
    <w:abstractNumId w:val="6"/>
  </w:num>
  <w:num w:numId="33" w16cid:durableId="1148210807">
    <w:abstractNumId w:val="2"/>
  </w:num>
  <w:num w:numId="34" w16cid:durableId="681201742">
    <w:abstractNumId w:val="14"/>
  </w:num>
  <w:num w:numId="35" w16cid:durableId="1388605711">
    <w:abstractNumId w:val="8"/>
  </w:num>
  <w:num w:numId="36" w16cid:durableId="713162752">
    <w:abstractNumId w:val="0"/>
  </w:num>
  <w:num w:numId="37" w16cid:durableId="2142184907">
    <w:abstractNumId w:val="9"/>
    <w:lvlOverride w:ilvl="0">
      <w:startOverride w:val="1"/>
    </w:lvlOverride>
  </w:num>
  <w:num w:numId="38" w16cid:durableId="1646013130">
    <w:abstractNumId w:val="9"/>
    <w:lvlOverride w:ilvl="0">
      <w:startOverride w:val="1"/>
    </w:lvlOverride>
  </w:num>
  <w:num w:numId="39" w16cid:durableId="632491168">
    <w:abstractNumId w:val="9"/>
    <w:lvlOverride w:ilvl="0">
      <w:startOverride w:val="1"/>
    </w:lvlOverride>
  </w:num>
  <w:num w:numId="40" w16cid:durableId="1331524728">
    <w:abstractNumId w:val="9"/>
    <w:lvlOverride w:ilvl="0">
      <w:startOverride w:val="1"/>
    </w:lvlOverride>
  </w:num>
  <w:num w:numId="41" w16cid:durableId="1393885685">
    <w:abstractNumId w:val="9"/>
    <w:lvlOverride w:ilvl="0">
      <w:startOverride w:val="1"/>
    </w:lvlOverride>
  </w:num>
  <w:num w:numId="42" w16cid:durableId="425150606">
    <w:abstractNumId w:val="3"/>
  </w:num>
  <w:num w:numId="43" w16cid:durableId="1730376091">
    <w:abstractNumId w:val="11"/>
  </w:num>
  <w:num w:numId="44" w16cid:durableId="1163231044">
    <w:abstractNumId w:val="5"/>
  </w:num>
  <w:num w:numId="45" w16cid:durableId="263850161">
    <w:abstractNumId w:val="4"/>
  </w:num>
  <w:num w:numId="46" w16cid:durableId="250168295">
    <w:abstractNumId w:val="10"/>
  </w:num>
  <w:num w:numId="47" w16cid:durableId="198710210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57BD8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45578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3986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4426"/>
    <w:rsid w:val="00797BD9"/>
    <w:rsid w:val="007A0FAF"/>
    <w:rsid w:val="007B2670"/>
    <w:rsid w:val="007E1AED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AE0C1C"/>
    <w:rsid w:val="00B67338"/>
    <w:rsid w:val="00BC0CF0"/>
    <w:rsid w:val="00C026B1"/>
    <w:rsid w:val="00C150A7"/>
    <w:rsid w:val="00C23134"/>
    <w:rsid w:val="00C27595"/>
    <w:rsid w:val="00C75F1C"/>
    <w:rsid w:val="00C87FD4"/>
    <w:rsid w:val="00CB65BF"/>
    <w:rsid w:val="00CB6C62"/>
    <w:rsid w:val="00CC4D00"/>
    <w:rsid w:val="00CD657D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24BF0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5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7E1AED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210</TotalTime>
  <Pages>6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22</cp:revision>
  <cp:lastPrinted>2022-12-07T14:03:00Z</cp:lastPrinted>
  <dcterms:created xsi:type="dcterms:W3CDTF">2023-01-18T10:28:00Z</dcterms:created>
  <dcterms:modified xsi:type="dcterms:W3CDTF">2024-12-18T08:40:00Z</dcterms:modified>
</cp:coreProperties>
</file>