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785668" w:rsidRPr="007B6633" w14:paraId="5E1E957C" w14:textId="77777777" w:rsidTr="007702DF">
        <w:trPr>
          <w:trHeight w:val="374"/>
        </w:trPr>
        <w:tc>
          <w:tcPr>
            <w:tcW w:w="884" w:type="dxa"/>
            <w:shd w:val="clear" w:color="auto" w:fill="FFFFFF" w:themeFill="background1"/>
            <w:vAlign w:val="center"/>
          </w:tcPr>
          <w:p w14:paraId="71111A5C" w14:textId="77777777" w:rsidR="00785668" w:rsidRPr="007B6633" w:rsidRDefault="00785668" w:rsidP="007702DF">
            <w:pPr>
              <w:pStyle w:val="AIKMETN"/>
              <w:spacing w:before="0" w:after="0"/>
              <w:ind w:left="0"/>
              <w:rPr>
                <w:rFonts w:cs="Calibri"/>
                <w:b/>
                <w:bCs/>
              </w:rPr>
            </w:pPr>
            <w:bookmarkStart w:id="0" w:name="_Hlk121296634"/>
            <w:r w:rsidRPr="007B6633">
              <w:rPr>
                <w:rFonts w:cs="Calibri"/>
                <w:b/>
                <w:bCs/>
              </w:rPr>
              <w:t>Adı:</w:t>
            </w:r>
          </w:p>
        </w:tc>
        <w:tc>
          <w:tcPr>
            <w:tcW w:w="2012" w:type="dxa"/>
            <w:shd w:val="clear" w:color="auto" w:fill="FFFFFF" w:themeFill="background1"/>
            <w:vAlign w:val="center"/>
          </w:tcPr>
          <w:p w14:paraId="382D2FB6" w14:textId="77777777" w:rsidR="00785668" w:rsidRPr="007B6633" w:rsidRDefault="00785668" w:rsidP="007702DF">
            <w:pPr>
              <w:pStyle w:val="AIKMETN"/>
              <w:spacing w:before="0" w:after="0"/>
              <w:ind w:left="0"/>
              <w:rPr>
                <w:rFonts w:cs="Calibri"/>
              </w:rPr>
            </w:pPr>
          </w:p>
        </w:tc>
        <w:tc>
          <w:tcPr>
            <w:tcW w:w="4860" w:type="dxa"/>
            <w:shd w:val="clear" w:color="auto" w:fill="FFFFFF" w:themeFill="background1"/>
            <w:vAlign w:val="center"/>
          </w:tcPr>
          <w:p w14:paraId="388C2F5C" w14:textId="77777777" w:rsidR="00785668" w:rsidRPr="007B6633" w:rsidRDefault="00785668" w:rsidP="007702DF">
            <w:pPr>
              <w:pStyle w:val="AIKMETN"/>
              <w:spacing w:before="0" w:after="0"/>
              <w:ind w:left="0"/>
              <w:jc w:val="center"/>
              <w:rPr>
                <w:rFonts w:cs="Calibri"/>
              </w:rPr>
            </w:pPr>
            <w:r w:rsidRPr="007B6633">
              <w:rPr>
                <w:rFonts w:cs="Calibri"/>
                <w:b/>
                <w:iCs/>
              </w:rPr>
              <w:t>…………………. Ortaokulu</w:t>
            </w:r>
          </w:p>
        </w:tc>
        <w:tc>
          <w:tcPr>
            <w:tcW w:w="2241" w:type="dxa"/>
            <w:shd w:val="clear" w:color="auto" w:fill="FFFFFF" w:themeFill="background1"/>
            <w:vAlign w:val="center"/>
          </w:tcPr>
          <w:p w14:paraId="7501B8E1" w14:textId="77777777" w:rsidR="00785668" w:rsidRPr="007B6633" w:rsidRDefault="00785668" w:rsidP="007702DF">
            <w:pPr>
              <w:pStyle w:val="AIKMETN"/>
              <w:spacing w:before="0" w:after="0"/>
              <w:ind w:left="0"/>
              <w:rPr>
                <w:rFonts w:cs="Calibri"/>
              </w:rPr>
            </w:pPr>
          </w:p>
        </w:tc>
      </w:tr>
      <w:tr w:rsidR="00785668" w:rsidRPr="007B6633" w14:paraId="6C5A6190" w14:textId="77777777" w:rsidTr="007702DF">
        <w:trPr>
          <w:trHeight w:val="374"/>
        </w:trPr>
        <w:tc>
          <w:tcPr>
            <w:tcW w:w="884" w:type="dxa"/>
            <w:shd w:val="clear" w:color="auto" w:fill="FFFFFF" w:themeFill="background1"/>
            <w:vAlign w:val="center"/>
          </w:tcPr>
          <w:p w14:paraId="565998BA" w14:textId="77777777" w:rsidR="00785668" w:rsidRPr="007B6633" w:rsidRDefault="00785668" w:rsidP="007702DF">
            <w:pPr>
              <w:pStyle w:val="AIKMETN"/>
              <w:spacing w:before="0" w:after="0"/>
              <w:ind w:left="0"/>
              <w:rPr>
                <w:rFonts w:cs="Calibri"/>
                <w:b/>
                <w:bCs/>
              </w:rPr>
            </w:pPr>
            <w:r w:rsidRPr="007B6633">
              <w:rPr>
                <w:rFonts w:cs="Calibri"/>
                <w:b/>
                <w:bCs/>
              </w:rPr>
              <w:t>Soyadı:</w:t>
            </w:r>
          </w:p>
        </w:tc>
        <w:tc>
          <w:tcPr>
            <w:tcW w:w="2012" w:type="dxa"/>
            <w:shd w:val="clear" w:color="auto" w:fill="FFFFFF" w:themeFill="background1"/>
            <w:vAlign w:val="center"/>
          </w:tcPr>
          <w:p w14:paraId="4644F9E0" w14:textId="77777777" w:rsidR="00785668" w:rsidRPr="007B6633" w:rsidRDefault="00785668" w:rsidP="007702DF">
            <w:pPr>
              <w:pStyle w:val="AIKMETN"/>
              <w:spacing w:before="0" w:after="0"/>
              <w:ind w:left="0"/>
              <w:rPr>
                <w:rFonts w:cs="Calibri"/>
              </w:rPr>
            </w:pPr>
          </w:p>
        </w:tc>
        <w:tc>
          <w:tcPr>
            <w:tcW w:w="4860" w:type="dxa"/>
            <w:shd w:val="clear" w:color="auto" w:fill="FFFFFF" w:themeFill="background1"/>
            <w:vAlign w:val="center"/>
          </w:tcPr>
          <w:p w14:paraId="5F32EC33" w14:textId="77777777" w:rsidR="00785668" w:rsidRPr="007B6633" w:rsidRDefault="00785668" w:rsidP="007702DF">
            <w:pPr>
              <w:pStyle w:val="AIKMETN"/>
              <w:spacing w:before="0" w:after="0"/>
              <w:ind w:left="0"/>
              <w:jc w:val="center"/>
              <w:rPr>
                <w:rFonts w:cs="Calibri"/>
              </w:rPr>
            </w:pPr>
            <w:r w:rsidRPr="007B6633">
              <w:rPr>
                <w:rFonts w:cs="Calibri"/>
                <w:b/>
                <w:iCs/>
              </w:rPr>
              <w:t>………………. Eğitim Öğretim Yılı</w:t>
            </w:r>
          </w:p>
        </w:tc>
        <w:tc>
          <w:tcPr>
            <w:tcW w:w="2241" w:type="dxa"/>
            <w:shd w:val="clear" w:color="auto" w:fill="FFFFFF" w:themeFill="background1"/>
            <w:vAlign w:val="center"/>
          </w:tcPr>
          <w:p w14:paraId="3F9C5AF6" w14:textId="77777777" w:rsidR="00785668" w:rsidRPr="007B6633" w:rsidRDefault="00785668" w:rsidP="007702DF">
            <w:pPr>
              <w:pStyle w:val="AIKMETN"/>
              <w:spacing w:before="0" w:after="0"/>
              <w:ind w:left="0"/>
              <w:rPr>
                <w:rFonts w:cs="Calibri"/>
              </w:rPr>
            </w:pPr>
            <w:r w:rsidRPr="007B6633">
              <w:rPr>
                <w:rFonts w:cs="Calibri"/>
              </w:rPr>
              <w:t xml:space="preserve">Tarih: ……/……/ </w:t>
            </w:r>
            <w:proofErr w:type="gramStart"/>
            <w:r w:rsidRPr="007B6633">
              <w:rPr>
                <w:rFonts w:cs="Calibri"/>
              </w:rPr>
              <w:t>20..</w:t>
            </w:r>
            <w:proofErr w:type="gramEnd"/>
          </w:p>
        </w:tc>
      </w:tr>
      <w:tr w:rsidR="00785668" w:rsidRPr="007B6633" w14:paraId="30999EB1" w14:textId="77777777" w:rsidTr="007702DF">
        <w:trPr>
          <w:trHeight w:val="374"/>
        </w:trPr>
        <w:tc>
          <w:tcPr>
            <w:tcW w:w="884" w:type="dxa"/>
            <w:shd w:val="clear" w:color="auto" w:fill="FFFFFF" w:themeFill="background1"/>
            <w:vAlign w:val="center"/>
          </w:tcPr>
          <w:p w14:paraId="625DB51D" w14:textId="77777777" w:rsidR="00785668" w:rsidRPr="007B6633" w:rsidRDefault="00785668" w:rsidP="007702DF">
            <w:pPr>
              <w:pStyle w:val="AIKMETN"/>
              <w:spacing w:before="0" w:after="0"/>
              <w:ind w:left="0"/>
              <w:rPr>
                <w:rFonts w:cs="Calibri"/>
                <w:b/>
                <w:bCs/>
              </w:rPr>
            </w:pPr>
            <w:r w:rsidRPr="007B6633">
              <w:rPr>
                <w:rFonts w:cs="Calibri"/>
                <w:b/>
                <w:bCs/>
              </w:rPr>
              <w:t>Sınıfı:</w:t>
            </w:r>
          </w:p>
        </w:tc>
        <w:tc>
          <w:tcPr>
            <w:tcW w:w="2012" w:type="dxa"/>
            <w:shd w:val="clear" w:color="auto" w:fill="FFFFFF" w:themeFill="background1"/>
            <w:vAlign w:val="center"/>
          </w:tcPr>
          <w:p w14:paraId="3FFA17A4" w14:textId="77777777" w:rsidR="00785668" w:rsidRPr="007B6633" w:rsidRDefault="00785668" w:rsidP="007702DF">
            <w:pPr>
              <w:pStyle w:val="AIKMETN"/>
              <w:spacing w:before="0" w:after="0"/>
              <w:ind w:left="0"/>
              <w:rPr>
                <w:rFonts w:cs="Calibri"/>
              </w:rPr>
            </w:pPr>
          </w:p>
        </w:tc>
        <w:tc>
          <w:tcPr>
            <w:tcW w:w="4860" w:type="dxa"/>
            <w:shd w:val="clear" w:color="auto" w:fill="FFFFFF" w:themeFill="background1"/>
            <w:vAlign w:val="center"/>
          </w:tcPr>
          <w:p w14:paraId="7869BCF3" w14:textId="77777777" w:rsidR="00785668" w:rsidRPr="007B6633" w:rsidRDefault="00785668" w:rsidP="007702DF">
            <w:pPr>
              <w:pStyle w:val="AIKMETN"/>
              <w:spacing w:before="0" w:after="0"/>
              <w:ind w:left="0"/>
              <w:jc w:val="center"/>
              <w:rPr>
                <w:rFonts w:cs="Calibri"/>
              </w:rPr>
            </w:pPr>
            <w:r w:rsidRPr="007B6633">
              <w:rPr>
                <w:rFonts w:cs="Calibri"/>
                <w:b/>
                <w:iCs/>
              </w:rPr>
              <w:t>DİN KÜLTÜRÜ VE AHLAK BİLGİSİ</w:t>
            </w:r>
          </w:p>
        </w:tc>
        <w:tc>
          <w:tcPr>
            <w:tcW w:w="2241" w:type="dxa"/>
            <w:shd w:val="clear" w:color="auto" w:fill="FFFFFF" w:themeFill="background1"/>
            <w:vAlign w:val="center"/>
          </w:tcPr>
          <w:p w14:paraId="0B82B655" w14:textId="77777777" w:rsidR="00785668" w:rsidRPr="007B6633" w:rsidRDefault="00785668" w:rsidP="007702DF">
            <w:pPr>
              <w:pStyle w:val="AIKMETN"/>
              <w:spacing w:before="0" w:after="0"/>
              <w:ind w:left="0"/>
              <w:rPr>
                <w:rFonts w:cs="Calibri"/>
              </w:rPr>
            </w:pPr>
            <w:r w:rsidRPr="007B6633">
              <w:rPr>
                <w:rFonts w:cs="Calibri"/>
              </w:rPr>
              <w:t>Aldığı Not</w:t>
            </w:r>
          </w:p>
        </w:tc>
      </w:tr>
      <w:tr w:rsidR="00785668" w:rsidRPr="007B6633" w14:paraId="23FE8CDB" w14:textId="77777777" w:rsidTr="007702DF">
        <w:trPr>
          <w:trHeight w:val="374"/>
        </w:trPr>
        <w:tc>
          <w:tcPr>
            <w:tcW w:w="884" w:type="dxa"/>
            <w:shd w:val="clear" w:color="auto" w:fill="FFFFFF" w:themeFill="background1"/>
            <w:vAlign w:val="center"/>
          </w:tcPr>
          <w:p w14:paraId="1069AE8A" w14:textId="77777777" w:rsidR="00785668" w:rsidRPr="007B6633" w:rsidRDefault="00785668" w:rsidP="007702DF">
            <w:pPr>
              <w:pStyle w:val="AIKMETN"/>
              <w:spacing w:before="0" w:after="0"/>
              <w:ind w:left="0"/>
              <w:rPr>
                <w:rFonts w:cs="Calibri"/>
                <w:b/>
                <w:bCs/>
              </w:rPr>
            </w:pPr>
            <w:r w:rsidRPr="007B6633">
              <w:rPr>
                <w:rFonts w:cs="Calibri"/>
                <w:b/>
                <w:bCs/>
              </w:rPr>
              <w:t>No:</w:t>
            </w:r>
          </w:p>
        </w:tc>
        <w:tc>
          <w:tcPr>
            <w:tcW w:w="2012" w:type="dxa"/>
            <w:shd w:val="clear" w:color="auto" w:fill="FFFFFF" w:themeFill="background1"/>
            <w:vAlign w:val="center"/>
          </w:tcPr>
          <w:p w14:paraId="4159AD7D" w14:textId="77777777" w:rsidR="00785668" w:rsidRPr="007B6633" w:rsidRDefault="00785668" w:rsidP="007702DF">
            <w:pPr>
              <w:pStyle w:val="AIKMETN"/>
              <w:spacing w:before="0" w:after="0"/>
              <w:ind w:left="0"/>
              <w:rPr>
                <w:rFonts w:cs="Calibri"/>
              </w:rPr>
            </w:pPr>
          </w:p>
        </w:tc>
        <w:tc>
          <w:tcPr>
            <w:tcW w:w="4860" w:type="dxa"/>
            <w:shd w:val="clear" w:color="auto" w:fill="FFFFFF" w:themeFill="background1"/>
            <w:vAlign w:val="center"/>
          </w:tcPr>
          <w:p w14:paraId="28616795" w14:textId="77777777" w:rsidR="00785668" w:rsidRPr="007B6633" w:rsidRDefault="00785668" w:rsidP="007702DF">
            <w:pPr>
              <w:pStyle w:val="AIKMETN"/>
              <w:spacing w:before="0" w:after="0"/>
              <w:ind w:left="0"/>
              <w:jc w:val="center"/>
              <w:rPr>
                <w:rFonts w:cs="Calibri"/>
              </w:rPr>
            </w:pPr>
            <w:r w:rsidRPr="007B6633">
              <w:rPr>
                <w:rFonts w:cs="Calibri"/>
                <w:b/>
                <w:iCs/>
              </w:rPr>
              <w:t>7. Sınıf 1.Dönem 1. Yazılı / Sınav Soruları</w:t>
            </w:r>
          </w:p>
        </w:tc>
        <w:tc>
          <w:tcPr>
            <w:tcW w:w="2241" w:type="dxa"/>
            <w:shd w:val="clear" w:color="auto" w:fill="FFFFFF" w:themeFill="background1"/>
            <w:vAlign w:val="center"/>
          </w:tcPr>
          <w:p w14:paraId="3BCF8A6F" w14:textId="77777777" w:rsidR="00785668" w:rsidRPr="007B6633" w:rsidRDefault="00785668" w:rsidP="007702DF">
            <w:pPr>
              <w:pStyle w:val="AIKMETN"/>
              <w:spacing w:before="0" w:after="0"/>
              <w:ind w:left="0"/>
              <w:rPr>
                <w:rFonts w:cs="Calibri"/>
              </w:rPr>
            </w:pPr>
          </w:p>
        </w:tc>
      </w:tr>
    </w:tbl>
    <w:bookmarkEnd w:id="0"/>
    <w:p w14:paraId="15992FF6" w14:textId="2FC47FB0" w:rsidR="00AD1894" w:rsidRPr="000B382B" w:rsidRDefault="00AD1894" w:rsidP="00EC1486">
      <w:pPr>
        <w:pStyle w:val="SORUMETN"/>
        <w:rPr>
          <w:sz w:val="16"/>
          <w:szCs w:val="16"/>
        </w:rPr>
      </w:pPr>
      <w:r w:rsidRPr="000B382B">
        <w:rPr>
          <w:sz w:val="16"/>
          <w:szCs w:val="16"/>
        </w:rPr>
        <w:t xml:space="preserve">Cebrail: Allah’ın emirlerini, peygamberlere ileten meleğin adıdır. Azrail: Eceli gelenlerin canlarını almakla görevlidir. Mikail: Kabirde insanları sorguya çekecek melektir. İsrafil: Kıyamet vakti geldiğinde sura üflemekle görevli melektir. </w:t>
      </w:r>
    </w:p>
    <w:p w14:paraId="30D1A86A" w14:textId="77777777" w:rsidR="00AD1894" w:rsidRPr="000B382B" w:rsidRDefault="00AD1894" w:rsidP="00EC1486">
      <w:pPr>
        <w:pStyle w:val="AIKLAMA"/>
        <w:rPr>
          <w:rFonts w:asciiTheme="minorHAnsi" w:hAnsiTheme="minorHAnsi" w:cstheme="minorHAnsi"/>
          <w:sz w:val="16"/>
        </w:rPr>
      </w:pPr>
      <w:r w:rsidRPr="000B382B">
        <w:rPr>
          <w:rFonts w:asciiTheme="minorHAnsi" w:hAnsiTheme="minorHAnsi" w:cstheme="minorHAnsi"/>
          <w:sz w:val="16"/>
        </w:rPr>
        <w:t xml:space="preserve">Yukarıda hangi melekle ilgili verilen bilgi yanlıştır? </w:t>
      </w:r>
    </w:p>
    <w:p w14:paraId="0FC00B4B" w14:textId="5091C89F" w:rsidR="00AD1894" w:rsidRDefault="00EC1486" w:rsidP="00EC1486">
      <w:pPr>
        <w:pStyle w:val="SEENEKLER"/>
        <w:rPr>
          <w:rFonts w:asciiTheme="minorHAnsi" w:hAnsiTheme="minorHAnsi" w:cstheme="minorHAnsi"/>
          <w:sz w:val="16"/>
        </w:rPr>
      </w:pPr>
      <w:r w:rsidRPr="000B382B">
        <w:rPr>
          <w:rFonts w:asciiTheme="minorHAnsi" w:hAnsiTheme="minorHAnsi" w:cstheme="minorHAnsi"/>
          <w:sz w:val="16"/>
        </w:rPr>
        <w:t xml:space="preserve">A) </w:t>
      </w:r>
      <w:r w:rsidR="00AD1894" w:rsidRPr="000B382B">
        <w:rPr>
          <w:rFonts w:asciiTheme="minorHAnsi" w:hAnsiTheme="minorHAnsi" w:cstheme="minorHAnsi"/>
          <w:sz w:val="16"/>
        </w:rPr>
        <w:t xml:space="preserve">Cebrail </w:t>
      </w:r>
      <w:r w:rsidRPr="000B382B">
        <w:rPr>
          <w:rFonts w:asciiTheme="minorHAnsi" w:hAnsiTheme="minorHAnsi" w:cstheme="minorHAnsi"/>
          <w:sz w:val="16"/>
        </w:rPr>
        <w:tab/>
        <w:t xml:space="preserve">B) </w:t>
      </w:r>
      <w:r w:rsidR="00AD1894" w:rsidRPr="000B382B">
        <w:rPr>
          <w:rFonts w:asciiTheme="minorHAnsi" w:hAnsiTheme="minorHAnsi" w:cstheme="minorHAnsi"/>
          <w:sz w:val="16"/>
        </w:rPr>
        <w:t xml:space="preserve">İsrafil </w:t>
      </w:r>
      <w:r w:rsidRPr="000B382B">
        <w:rPr>
          <w:rFonts w:asciiTheme="minorHAnsi" w:hAnsiTheme="minorHAnsi" w:cstheme="minorHAnsi"/>
          <w:sz w:val="16"/>
        </w:rPr>
        <w:tab/>
        <w:t xml:space="preserve">       C) </w:t>
      </w:r>
      <w:r w:rsidR="00AD1894" w:rsidRPr="000B382B">
        <w:rPr>
          <w:rFonts w:asciiTheme="minorHAnsi" w:hAnsiTheme="minorHAnsi" w:cstheme="minorHAnsi"/>
          <w:sz w:val="16"/>
        </w:rPr>
        <w:t>Mikail</w:t>
      </w:r>
      <w:r w:rsidRPr="000B382B">
        <w:rPr>
          <w:rFonts w:asciiTheme="minorHAnsi" w:hAnsiTheme="minorHAnsi" w:cstheme="minorHAnsi"/>
          <w:sz w:val="16"/>
        </w:rPr>
        <w:tab/>
        <w:t xml:space="preserve">D) </w:t>
      </w:r>
      <w:r w:rsidR="00AD1894" w:rsidRPr="000B382B">
        <w:rPr>
          <w:rFonts w:asciiTheme="minorHAnsi" w:hAnsiTheme="minorHAnsi" w:cstheme="minorHAnsi"/>
          <w:sz w:val="16"/>
        </w:rPr>
        <w:t>Azrail</w:t>
      </w:r>
    </w:p>
    <w:p w14:paraId="03CA4A5E" w14:textId="77777777" w:rsidR="000B382B" w:rsidRPr="000B382B" w:rsidRDefault="000B382B" w:rsidP="000B382B">
      <w:pPr>
        <w:pStyle w:val="AralkYok"/>
      </w:pPr>
    </w:p>
    <w:p w14:paraId="5F2DF22A" w14:textId="77777777" w:rsidR="00AD1894" w:rsidRPr="000B382B" w:rsidRDefault="00AD1894" w:rsidP="00EC1486">
      <w:pPr>
        <w:pStyle w:val="SORUMETN"/>
        <w:rPr>
          <w:sz w:val="16"/>
          <w:szCs w:val="16"/>
        </w:rPr>
      </w:pPr>
      <w:r w:rsidRPr="000B382B">
        <w:rPr>
          <w:sz w:val="16"/>
          <w:szCs w:val="16"/>
        </w:rPr>
        <w:t xml:space="preserve"> Allah’ın dışındaki varlıkların tamamına, âlem denir. Bu varlıkları duyularla algılaya-bilir veya akıl yoluyla düşünüp kavrayabiliriz. Âlemdeki bütün varlıkları yaratan ve evreni düzene koyan Allah’tır. Âlemde görünen ve görünmeyen sayısız varlık bulunmaktadır. </w:t>
      </w:r>
    </w:p>
    <w:p w14:paraId="00B0292D" w14:textId="77777777" w:rsidR="00AD1894" w:rsidRPr="000B382B" w:rsidRDefault="00AD1894" w:rsidP="007B6633">
      <w:pPr>
        <w:pStyle w:val="AIKLAMA"/>
        <w:rPr>
          <w:rFonts w:asciiTheme="minorHAnsi" w:hAnsiTheme="minorHAnsi" w:cstheme="minorHAnsi"/>
          <w:sz w:val="16"/>
        </w:rPr>
      </w:pPr>
      <w:r w:rsidRPr="000B382B">
        <w:rPr>
          <w:rFonts w:asciiTheme="minorHAnsi" w:hAnsiTheme="minorHAnsi" w:cstheme="minorHAnsi"/>
          <w:sz w:val="16"/>
        </w:rPr>
        <w:t xml:space="preserve">Yukarıdaki metinde, aşağıdaki sorulardan hangisinin cevabı verilmemiştir? </w:t>
      </w:r>
    </w:p>
    <w:p w14:paraId="012856C1" w14:textId="2F078BFD" w:rsidR="00AD1894" w:rsidRPr="000B382B" w:rsidRDefault="00B4644E" w:rsidP="000B382B">
      <w:pPr>
        <w:pStyle w:val="SEENEKLER"/>
        <w:contextualSpacing/>
        <w:rPr>
          <w:rFonts w:asciiTheme="minorHAnsi" w:hAnsiTheme="minorHAnsi" w:cstheme="minorHAnsi"/>
          <w:sz w:val="16"/>
        </w:rPr>
      </w:pPr>
      <w:r w:rsidRPr="000B382B">
        <w:rPr>
          <w:rFonts w:asciiTheme="minorHAnsi" w:hAnsiTheme="minorHAnsi" w:cstheme="minorHAnsi"/>
          <w:sz w:val="16"/>
        </w:rPr>
        <w:t xml:space="preserve">A) </w:t>
      </w:r>
      <w:r w:rsidR="00AD1894" w:rsidRPr="000B382B">
        <w:rPr>
          <w:rFonts w:asciiTheme="minorHAnsi" w:hAnsiTheme="minorHAnsi" w:cstheme="minorHAnsi"/>
          <w:sz w:val="16"/>
        </w:rPr>
        <w:t xml:space="preserve">Görünmeyen varlıklar hangileridir? </w:t>
      </w:r>
    </w:p>
    <w:p w14:paraId="0394CE75" w14:textId="2D23F927" w:rsidR="00AD1894" w:rsidRPr="000B382B" w:rsidRDefault="00B4644E" w:rsidP="000B382B">
      <w:pPr>
        <w:pStyle w:val="SEENEKLER"/>
        <w:contextualSpacing/>
        <w:rPr>
          <w:rFonts w:asciiTheme="minorHAnsi" w:hAnsiTheme="minorHAnsi" w:cstheme="minorHAnsi"/>
          <w:sz w:val="16"/>
        </w:rPr>
      </w:pPr>
      <w:r w:rsidRPr="000B382B">
        <w:rPr>
          <w:rFonts w:asciiTheme="minorHAnsi" w:hAnsiTheme="minorHAnsi" w:cstheme="minorHAnsi"/>
          <w:sz w:val="16"/>
        </w:rPr>
        <w:t xml:space="preserve">B) </w:t>
      </w:r>
      <w:r w:rsidR="00AD1894" w:rsidRPr="000B382B">
        <w:rPr>
          <w:rFonts w:asciiTheme="minorHAnsi" w:hAnsiTheme="minorHAnsi" w:cstheme="minorHAnsi"/>
          <w:sz w:val="16"/>
        </w:rPr>
        <w:t xml:space="preserve">Alem nedir? </w:t>
      </w:r>
    </w:p>
    <w:p w14:paraId="7EC12126" w14:textId="668FA40A" w:rsidR="00AD1894" w:rsidRPr="000B382B" w:rsidRDefault="00B4644E" w:rsidP="000B382B">
      <w:pPr>
        <w:pStyle w:val="SEENEKLER"/>
        <w:contextualSpacing/>
        <w:rPr>
          <w:rFonts w:asciiTheme="minorHAnsi" w:hAnsiTheme="minorHAnsi" w:cstheme="minorHAnsi"/>
          <w:sz w:val="16"/>
        </w:rPr>
      </w:pPr>
      <w:r w:rsidRPr="000B382B">
        <w:rPr>
          <w:rFonts w:asciiTheme="minorHAnsi" w:hAnsiTheme="minorHAnsi" w:cstheme="minorHAnsi"/>
          <w:sz w:val="16"/>
        </w:rPr>
        <w:t xml:space="preserve">C) </w:t>
      </w:r>
      <w:r w:rsidR="00AD1894" w:rsidRPr="000B382B">
        <w:rPr>
          <w:rFonts w:asciiTheme="minorHAnsi" w:hAnsiTheme="minorHAnsi" w:cstheme="minorHAnsi"/>
          <w:sz w:val="16"/>
        </w:rPr>
        <w:t xml:space="preserve">Varlıkları nasıl kavrayabiliriz? </w:t>
      </w:r>
    </w:p>
    <w:p w14:paraId="52219AAC" w14:textId="02939A05" w:rsidR="00AD1894" w:rsidRDefault="00B4644E" w:rsidP="000B382B">
      <w:pPr>
        <w:pStyle w:val="SEENEKLER"/>
        <w:contextualSpacing/>
        <w:rPr>
          <w:rFonts w:asciiTheme="minorHAnsi" w:hAnsiTheme="minorHAnsi" w:cstheme="minorHAnsi"/>
          <w:sz w:val="16"/>
        </w:rPr>
      </w:pPr>
      <w:r w:rsidRPr="000B382B">
        <w:rPr>
          <w:rFonts w:asciiTheme="minorHAnsi" w:hAnsiTheme="minorHAnsi" w:cstheme="minorHAnsi"/>
          <w:sz w:val="16"/>
        </w:rPr>
        <w:t xml:space="preserve">D) </w:t>
      </w:r>
      <w:r w:rsidR="00AD1894" w:rsidRPr="000B382B">
        <w:rPr>
          <w:rFonts w:asciiTheme="minorHAnsi" w:hAnsiTheme="minorHAnsi" w:cstheme="minorHAnsi"/>
          <w:sz w:val="16"/>
        </w:rPr>
        <w:t>Alemdeki varlıkları yaratan kimdir?</w:t>
      </w:r>
    </w:p>
    <w:p w14:paraId="73886930" w14:textId="77777777" w:rsidR="000B382B" w:rsidRPr="000B382B" w:rsidRDefault="000B382B" w:rsidP="000B382B">
      <w:pPr>
        <w:pStyle w:val="AralkYok"/>
      </w:pPr>
    </w:p>
    <w:p w14:paraId="67177340" w14:textId="09B66990" w:rsidR="00CB597C" w:rsidRPr="000B382B" w:rsidRDefault="00EC1486" w:rsidP="00EC1486">
      <w:pPr>
        <w:pStyle w:val="SORUMETN"/>
        <w:rPr>
          <w:sz w:val="16"/>
          <w:szCs w:val="16"/>
        </w:rPr>
      </w:pPr>
      <w:r w:rsidRPr="000B382B">
        <w:rPr>
          <w:sz w:val="16"/>
          <w:szCs w:val="16"/>
        </w:rPr>
        <w:t xml:space="preserve"> </w:t>
      </w:r>
      <w:r w:rsidR="00CB597C" w:rsidRPr="000B382B">
        <w:rPr>
          <w:sz w:val="16"/>
          <w:szCs w:val="16"/>
        </w:rPr>
        <w:t>Aşağıdakilerden hangisi şeytanın kötülükle</w:t>
      </w:r>
      <w:r w:rsidR="00CB597C" w:rsidRPr="000B382B">
        <w:rPr>
          <w:sz w:val="16"/>
          <w:szCs w:val="16"/>
        </w:rPr>
        <w:softHyphen/>
        <w:t xml:space="preserve">rinden korunma yollarından biri değildir? </w:t>
      </w:r>
    </w:p>
    <w:p w14:paraId="09AD4E45" w14:textId="351D1D16" w:rsidR="00CB597C" w:rsidRPr="000B382B" w:rsidRDefault="00EC1486" w:rsidP="000B382B">
      <w:pPr>
        <w:pStyle w:val="SEENEKLER"/>
        <w:contextualSpacing/>
        <w:rPr>
          <w:rFonts w:asciiTheme="minorHAnsi" w:hAnsiTheme="minorHAnsi" w:cstheme="minorHAnsi"/>
          <w:sz w:val="16"/>
        </w:rPr>
      </w:pPr>
      <w:r w:rsidRPr="000B382B">
        <w:rPr>
          <w:rFonts w:asciiTheme="minorHAnsi" w:hAnsiTheme="minorHAnsi" w:cstheme="minorHAnsi"/>
          <w:sz w:val="16"/>
        </w:rPr>
        <w:t xml:space="preserve">A) </w:t>
      </w:r>
      <w:r w:rsidR="00CB597C" w:rsidRPr="000B382B">
        <w:rPr>
          <w:rFonts w:asciiTheme="minorHAnsi" w:hAnsiTheme="minorHAnsi" w:cstheme="minorHAnsi"/>
          <w:sz w:val="16"/>
        </w:rPr>
        <w:t xml:space="preserve">Onu dost edinenlerin yolunda olmak. </w:t>
      </w:r>
    </w:p>
    <w:p w14:paraId="58A075BF" w14:textId="25EA3AC2" w:rsidR="00CB597C" w:rsidRPr="000B382B" w:rsidRDefault="00EC1486" w:rsidP="000B382B">
      <w:pPr>
        <w:pStyle w:val="SEENEKLER"/>
        <w:contextualSpacing/>
        <w:rPr>
          <w:rFonts w:asciiTheme="minorHAnsi" w:hAnsiTheme="minorHAnsi" w:cstheme="minorHAnsi"/>
          <w:sz w:val="16"/>
        </w:rPr>
      </w:pPr>
      <w:r w:rsidRPr="000B382B">
        <w:rPr>
          <w:rFonts w:asciiTheme="minorHAnsi" w:hAnsiTheme="minorHAnsi" w:cstheme="minorHAnsi"/>
          <w:sz w:val="16"/>
        </w:rPr>
        <w:t xml:space="preserve">B) </w:t>
      </w:r>
      <w:r w:rsidR="00CB597C" w:rsidRPr="000B382B">
        <w:rPr>
          <w:rFonts w:asciiTheme="minorHAnsi" w:hAnsiTheme="minorHAnsi" w:cstheme="minorHAnsi"/>
          <w:sz w:val="16"/>
        </w:rPr>
        <w:t xml:space="preserve">Ayete’l Kürsi okumak. </w:t>
      </w:r>
    </w:p>
    <w:p w14:paraId="1ED20192" w14:textId="490C08B2" w:rsidR="00CB597C" w:rsidRPr="000B382B" w:rsidRDefault="00EC1486" w:rsidP="000B382B">
      <w:pPr>
        <w:pStyle w:val="SEENEKLER"/>
        <w:contextualSpacing/>
        <w:rPr>
          <w:rFonts w:asciiTheme="minorHAnsi" w:hAnsiTheme="minorHAnsi" w:cstheme="minorHAnsi"/>
          <w:sz w:val="16"/>
        </w:rPr>
      </w:pPr>
      <w:r w:rsidRPr="000B382B">
        <w:rPr>
          <w:rFonts w:asciiTheme="minorHAnsi" w:hAnsiTheme="minorHAnsi" w:cstheme="minorHAnsi"/>
          <w:sz w:val="16"/>
        </w:rPr>
        <w:t xml:space="preserve">C) </w:t>
      </w:r>
      <w:r w:rsidR="00CB597C" w:rsidRPr="000B382B">
        <w:rPr>
          <w:rFonts w:asciiTheme="minorHAnsi" w:hAnsiTheme="minorHAnsi" w:cstheme="minorHAnsi"/>
          <w:sz w:val="16"/>
        </w:rPr>
        <w:t xml:space="preserve">Felak ve Nas surelerini okumak. </w:t>
      </w:r>
    </w:p>
    <w:p w14:paraId="79930811" w14:textId="53383932" w:rsidR="00CB597C" w:rsidRDefault="00EC1486" w:rsidP="000B382B">
      <w:pPr>
        <w:pStyle w:val="SEENEKLER"/>
        <w:contextualSpacing/>
        <w:rPr>
          <w:rFonts w:asciiTheme="minorHAnsi" w:hAnsiTheme="minorHAnsi" w:cstheme="minorHAnsi"/>
          <w:sz w:val="16"/>
        </w:rPr>
      </w:pPr>
      <w:r w:rsidRPr="000B382B">
        <w:rPr>
          <w:rFonts w:asciiTheme="minorHAnsi" w:hAnsiTheme="minorHAnsi" w:cstheme="minorHAnsi"/>
          <w:sz w:val="16"/>
        </w:rPr>
        <w:t xml:space="preserve">D) </w:t>
      </w:r>
      <w:r w:rsidR="00CB597C" w:rsidRPr="000B382B">
        <w:rPr>
          <w:rFonts w:asciiTheme="minorHAnsi" w:hAnsiTheme="minorHAnsi" w:cstheme="minorHAnsi"/>
          <w:sz w:val="16"/>
        </w:rPr>
        <w:t>Allah’a sığınarak dua etmek.</w:t>
      </w:r>
    </w:p>
    <w:p w14:paraId="2EF70D28" w14:textId="77777777" w:rsidR="000B382B" w:rsidRPr="000B382B" w:rsidRDefault="000B382B" w:rsidP="000B382B">
      <w:pPr>
        <w:pStyle w:val="AralkYok"/>
      </w:pPr>
    </w:p>
    <w:p w14:paraId="34C922AE" w14:textId="76D8DB96" w:rsidR="00AD1894" w:rsidRPr="000B382B" w:rsidRDefault="00AD1894" w:rsidP="00EC1486">
      <w:pPr>
        <w:pStyle w:val="SORUMETN"/>
        <w:rPr>
          <w:sz w:val="16"/>
          <w:szCs w:val="16"/>
        </w:rPr>
      </w:pPr>
      <w:r w:rsidRPr="000B382B">
        <w:rPr>
          <w:sz w:val="16"/>
          <w:szCs w:val="16"/>
        </w:rPr>
        <w:t>Evrende göremediğimiz ve algılayamadığımız varlıklar vardır. Biz bu varlıkları göremeyiz. An</w:t>
      </w:r>
      <w:r w:rsidRPr="000B382B">
        <w:rPr>
          <w:sz w:val="16"/>
          <w:szCs w:val="16"/>
        </w:rPr>
        <w:softHyphen/>
        <w:t>cak Allah Kur’an’da bize bildirdiği için onların varlığına inanırız</w:t>
      </w:r>
      <w:r w:rsidRPr="000B382B">
        <w:rPr>
          <w:b/>
          <w:bCs w:val="0"/>
          <w:sz w:val="16"/>
          <w:szCs w:val="16"/>
        </w:rPr>
        <w:t xml:space="preserve">. </w:t>
      </w:r>
      <w:r w:rsidR="000B382B" w:rsidRPr="000B382B">
        <w:rPr>
          <w:b/>
          <w:bCs w:val="0"/>
          <w:sz w:val="16"/>
          <w:szCs w:val="16"/>
        </w:rPr>
        <w:t xml:space="preserve"> </w:t>
      </w:r>
      <w:r w:rsidRPr="000B382B">
        <w:rPr>
          <w:b/>
          <w:bCs w:val="0"/>
          <w:sz w:val="16"/>
          <w:szCs w:val="16"/>
        </w:rPr>
        <w:t>Aşağıdaki kavramlardan hangisi göremedi</w:t>
      </w:r>
      <w:r w:rsidRPr="000B382B">
        <w:rPr>
          <w:b/>
          <w:bCs w:val="0"/>
          <w:sz w:val="16"/>
          <w:szCs w:val="16"/>
        </w:rPr>
        <w:softHyphen/>
        <w:t>ğimiz ama varlığına inandığımız varlıklardan biri değildir?</w:t>
      </w:r>
      <w:r w:rsidRPr="000B382B">
        <w:rPr>
          <w:sz w:val="16"/>
          <w:szCs w:val="16"/>
        </w:rPr>
        <w:t xml:space="preserve"> </w:t>
      </w:r>
    </w:p>
    <w:p w14:paraId="5702A3FF" w14:textId="56C070C7" w:rsidR="00AD1894" w:rsidRDefault="00EC1486" w:rsidP="000B382B">
      <w:pPr>
        <w:pStyle w:val="SEENEKLER"/>
        <w:rPr>
          <w:sz w:val="16"/>
        </w:rPr>
      </w:pPr>
      <w:r w:rsidRPr="000B382B">
        <w:rPr>
          <w:sz w:val="16"/>
        </w:rPr>
        <w:t xml:space="preserve">A) </w:t>
      </w:r>
      <w:proofErr w:type="spellStart"/>
      <w:r w:rsidR="00AD1894" w:rsidRPr="000B382B">
        <w:rPr>
          <w:sz w:val="16"/>
        </w:rPr>
        <w:t>Ufo</w:t>
      </w:r>
      <w:proofErr w:type="spellEnd"/>
      <w:r w:rsidR="00AD1894" w:rsidRPr="000B382B">
        <w:rPr>
          <w:sz w:val="16"/>
        </w:rPr>
        <w:t xml:space="preserve"> </w:t>
      </w:r>
      <w:r w:rsidRPr="000B382B">
        <w:rPr>
          <w:sz w:val="16"/>
        </w:rPr>
        <w:tab/>
        <w:t xml:space="preserve">B) </w:t>
      </w:r>
      <w:r w:rsidR="00AD1894" w:rsidRPr="000B382B">
        <w:rPr>
          <w:sz w:val="16"/>
        </w:rPr>
        <w:t xml:space="preserve">Melek </w:t>
      </w:r>
      <w:r w:rsidRPr="000B382B">
        <w:rPr>
          <w:sz w:val="16"/>
        </w:rPr>
        <w:tab/>
        <w:t xml:space="preserve">C) </w:t>
      </w:r>
      <w:r w:rsidR="00AD1894" w:rsidRPr="000B382B">
        <w:rPr>
          <w:sz w:val="16"/>
        </w:rPr>
        <w:t xml:space="preserve">Cin </w:t>
      </w:r>
      <w:r w:rsidRPr="000B382B">
        <w:rPr>
          <w:sz w:val="16"/>
        </w:rPr>
        <w:tab/>
        <w:t xml:space="preserve">D) </w:t>
      </w:r>
      <w:r w:rsidR="00AD1894" w:rsidRPr="000B382B">
        <w:rPr>
          <w:sz w:val="16"/>
        </w:rPr>
        <w:t>Şeytan</w:t>
      </w:r>
    </w:p>
    <w:p w14:paraId="2FB35371" w14:textId="77777777" w:rsidR="000B382B" w:rsidRPr="000B382B" w:rsidRDefault="000B382B" w:rsidP="000B382B">
      <w:pPr>
        <w:pStyle w:val="AralkYok"/>
      </w:pPr>
    </w:p>
    <w:p w14:paraId="726EF9BD" w14:textId="77777777" w:rsidR="00AD1894" w:rsidRPr="000B382B" w:rsidRDefault="00AD1894" w:rsidP="00EC1486">
      <w:pPr>
        <w:pStyle w:val="SORUMETN"/>
        <w:rPr>
          <w:sz w:val="16"/>
          <w:szCs w:val="16"/>
        </w:rPr>
      </w:pPr>
      <w:r w:rsidRPr="000B382B">
        <w:rPr>
          <w:sz w:val="16"/>
          <w:szCs w:val="16"/>
        </w:rPr>
        <w:t xml:space="preserve">Aşağıdaki meleklerden hangisi dört büyük melekten biridir? </w:t>
      </w:r>
    </w:p>
    <w:p w14:paraId="274532A0" w14:textId="339D1727" w:rsidR="00AD1894" w:rsidRPr="000B382B" w:rsidRDefault="00B4644E" w:rsidP="00B4644E">
      <w:pPr>
        <w:pStyle w:val="SEENEKLER"/>
        <w:rPr>
          <w:rFonts w:asciiTheme="minorHAnsi" w:hAnsiTheme="minorHAnsi" w:cstheme="minorHAnsi"/>
          <w:sz w:val="16"/>
        </w:rPr>
      </w:pPr>
      <w:r w:rsidRPr="000B382B">
        <w:rPr>
          <w:rFonts w:asciiTheme="minorHAnsi" w:hAnsiTheme="minorHAnsi" w:cstheme="minorHAnsi"/>
          <w:sz w:val="16"/>
        </w:rPr>
        <w:t xml:space="preserve">A) </w:t>
      </w:r>
      <w:r w:rsidR="00AD1894" w:rsidRPr="000B382B">
        <w:rPr>
          <w:rFonts w:asciiTheme="minorHAnsi" w:hAnsiTheme="minorHAnsi" w:cstheme="minorHAnsi"/>
          <w:sz w:val="16"/>
        </w:rPr>
        <w:t xml:space="preserve">Yazıcı melekler </w:t>
      </w:r>
      <w:r w:rsidR="000B382B" w:rsidRPr="000B382B">
        <w:rPr>
          <w:rFonts w:asciiTheme="minorHAnsi" w:hAnsiTheme="minorHAnsi" w:cstheme="minorHAnsi"/>
          <w:sz w:val="16"/>
        </w:rPr>
        <w:tab/>
      </w:r>
      <w:r w:rsidR="000B382B" w:rsidRPr="000B382B">
        <w:rPr>
          <w:rFonts w:asciiTheme="minorHAnsi" w:hAnsiTheme="minorHAnsi" w:cstheme="minorHAnsi"/>
          <w:sz w:val="16"/>
        </w:rPr>
        <w:tab/>
      </w:r>
      <w:r w:rsidRPr="000B382B">
        <w:rPr>
          <w:rFonts w:asciiTheme="minorHAnsi" w:hAnsiTheme="minorHAnsi" w:cstheme="minorHAnsi"/>
          <w:sz w:val="16"/>
        </w:rPr>
        <w:t xml:space="preserve">B) </w:t>
      </w:r>
      <w:r w:rsidR="00AD1894" w:rsidRPr="000B382B">
        <w:rPr>
          <w:rFonts w:asciiTheme="minorHAnsi" w:hAnsiTheme="minorHAnsi" w:cstheme="minorHAnsi"/>
          <w:sz w:val="16"/>
        </w:rPr>
        <w:t xml:space="preserve">Koruyucuyu melekler </w:t>
      </w:r>
    </w:p>
    <w:p w14:paraId="261A75D0" w14:textId="0D94E507" w:rsidR="00AD1894" w:rsidRDefault="00B4644E" w:rsidP="00B4644E">
      <w:pPr>
        <w:pStyle w:val="SEENEKLER"/>
        <w:rPr>
          <w:rFonts w:asciiTheme="minorHAnsi" w:hAnsiTheme="minorHAnsi" w:cstheme="minorHAnsi"/>
          <w:sz w:val="16"/>
        </w:rPr>
      </w:pPr>
      <w:r w:rsidRPr="000B382B">
        <w:rPr>
          <w:rFonts w:asciiTheme="minorHAnsi" w:hAnsiTheme="minorHAnsi" w:cstheme="minorHAnsi"/>
          <w:sz w:val="16"/>
        </w:rPr>
        <w:t xml:space="preserve">C) </w:t>
      </w:r>
      <w:r w:rsidR="00AD1894" w:rsidRPr="000B382B">
        <w:rPr>
          <w:rFonts w:asciiTheme="minorHAnsi" w:hAnsiTheme="minorHAnsi" w:cstheme="minorHAnsi"/>
          <w:sz w:val="16"/>
        </w:rPr>
        <w:t xml:space="preserve">Sura üfleyen melek </w:t>
      </w:r>
      <w:r w:rsidR="000B382B" w:rsidRPr="000B382B">
        <w:rPr>
          <w:rFonts w:asciiTheme="minorHAnsi" w:hAnsiTheme="minorHAnsi" w:cstheme="minorHAnsi"/>
          <w:sz w:val="16"/>
        </w:rPr>
        <w:tab/>
      </w:r>
      <w:r w:rsidR="000B382B" w:rsidRPr="000B382B">
        <w:rPr>
          <w:rFonts w:asciiTheme="minorHAnsi" w:hAnsiTheme="minorHAnsi" w:cstheme="minorHAnsi"/>
          <w:sz w:val="16"/>
        </w:rPr>
        <w:tab/>
      </w:r>
      <w:r w:rsidRPr="000B382B">
        <w:rPr>
          <w:rFonts w:asciiTheme="minorHAnsi" w:hAnsiTheme="minorHAnsi" w:cstheme="minorHAnsi"/>
          <w:sz w:val="16"/>
        </w:rPr>
        <w:t xml:space="preserve">D) </w:t>
      </w:r>
      <w:r w:rsidR="00AD1894" w:rsidRPr="000B382B">
        <w:rPr>
          <w:rFonts w:asciiTheme="minorHAnsi" w:hAnsiTheme="minorHAnsi" w:cstheme="minorHAnsi"/>
          <w:sz w:val="16"/>
        </w:rPr>
        <w:t>Sorgu melekleri</w:t>
      </w:r>
    </w:p>
    <w:p w14:paraId="24230241" w14:textId="77777777" w:rsidR="000B382B" w:rsidRPr="000B382B" w:rsidRDefault="000B382B" w:rsidP="000B382B">
      <w:pPr>
        <w:pStyle w:val="AralkYok"/>
      </w:pPr>
    </w:p>
    <w:p w14:paraId="3DBA74B9" w14:textId="7881982D" w:rsidR="00CB597C" w:rsidRPr="000B382B" w:rsidRDefault="00CB597C" w:rsidP="00B4644E">
      <w:pPr>
        <w:pStyle w:val="SORUMETN"/>
        <w:rPr>
          <w:sz w:val="16"/>
          <w:szCs w:val="16"/>
        </w:rPr>
      </w:pPr>
      <w:r w:rsidRPr="000B382B">
        <w:rPr>
          <w:sz w:val="16"/>
          <w:szCs w:val="16"/>
        </w:rPr>
        <w:t>Sözlükte; haberci, elçi, güç ve kuvvet an-lamlarına gelir. Allah’ın emriyle çeşitli görevlerini yerine geti</w:t>
      </w:r>
      <w:r w:rsidR="00323864" w:rsidRPr="000B382B">
        <w:rPr>
          <w:sz w:val="16"/>
          <w:szCs w:val="16"/>
        </w:rPr>
        <w:t>ren, gözle görüleme</w:t>
      </w:r>
      <w:r w:rsidRPr="000B382B">
        <w:rPr>
          <w:sz w:val="16"/>
          <w:szCs w:val="16"/>
        </w:rPr>
        <w:t xml:space="preserve">yen ve nurdan yaratılmış varlıklardır. Bu konuda Kur’an’da “… Onlar Allah’ın şerefli kullarıdır. Allah’ın sözünden önce söz söylemezler ve onun emrine göre hareket ederler.” (Enbiya suresi 26,27 ayetler.) buyrulmaktadır. </w:t>
      </w:r>
    </w:p>
    <w:p w14:paraId="351CC090" w14:textId="77777777" w:rsidR="00CB597C" w:rsidRPr="000B382B" w:rsidRDefault="00CB597C" w:rsidP="007B6633">
      <w:pPr>
        <w:pStyle w:val="AIKLAMA"/>
        <w:rPr>
          <w:rFonts w:asciiTheme="minorHAnsi" w:hAnsiTheme="minorHAnsi" w:cstheme="minorHAnsi"/>
          <w:sz w:val="16"/>
        </w:rPr>
      </w:pPr>
      <w:r w:rsidRPr="000B382B">
        <w:rPr>
          <w:rFonts w:asciiTheme="minorHAnsi" w:hAnsiTheme="minorHAnsi" w:cstheme="minorHAnsi"/>
          <w:sz w:val="16"/>
        </w:rPr>
        <w:t xml:space="preserve">Yukarıda anlatılan kavram aşağıdakilerden hangisidir? </w:t>
      </w:r>
    </w:p>
    <w:p w14:paraId="64C27CA1" w14:textId="77777777" w:rsidR="000B382B" w:rsidRDefault="007B6633" w:rsidP="000B382B">
      <w:pPr>
        <w:pStyle w:val="SEENEKLER"/>
        <w:rPr>
          <w:sz w:val="16"/>
        </w:rPr>
      </w:pPr>
      <w:r w:rsidRPr="000B382B">
        <w:rPr>
          <w:sz w:val="16"/>
        </w:rPr>
        <w:t xml:space="preserve">A) </w:t>
      </w:r>
      <w:r w:rsidR="00CB597C" w:rsidRPr="000B382B">
        <w:rPr>
          <w:sz w:val="16"/>
        </w:rPr>
        <w:t xml:space="preserve">İnsan </w:t>
      </w:r>
      <w:r w:rsidRPr="000B382B">
        <w:rPr>
          <w:sz w:val="16"/>
        </w:rPr>
        <w:tab/>
      </w:r>
    </w:p>
    <w:p w14:paraId="3F787585" w14:textId="0B415765" w:rsidR="000B382B" w:rsidRDefault="007B6633" w:rsidP="000B382B">
      <w:pPr>
        <w:pStyle w:val="SEENEKLER"/>
        <w:rPr>
          <w:sz w:val="16"/>
        </w:rPr>
      </w:pPr>
      <w:r w:rsidRPr="000B382B">
        <w:rPr>
          <w:sz w:val="16"/>
        </w:rPr>
        <w:t xml:space="preserve">B) </w:t>
      </w:r>
      <w:r w:rsidR="00CB597C" w:rsidRPr="000B382B">
        <w:rPr>
          <w:sz w:val="16"/>
        </w:rPr>
        <w:t xml:space="preserve">Melek </w:t>
      </w:r>
      <w:r w:rsidR="000B382B" w:rsidRPr="000B382B">
        <w:rPr>
          <w:sz w:val="16"/>
        </w:rPr>
        <w:tab/>
      </w:r>
    </w:p>
    <w:p w14:paraId="2E366FE9" w14:textId="77777777" w:rsidR="000B382B" w:rsidRDefault="007B6633" w:rsidP="000B382B">
      <w:pPr>
        <w:pStyle w:val="SEENEKLER"/>
        <w:rPr>
          <w:sz w:val="16"/>
        </w:rPr>
      </w:pPr>
      <w:r w:rsidRPr="000B382B">
        <w:rPr>
          <w:sz w:val="16"/>
        </w:rPr>
        <w:t xml:space="preserve">C) </w:t>
      </w:r>
      <w:r w:rsidR="00CB597C" w:rsidRPr="000B382B">
        <w:rPr>
          <w:sz w:val="16"/>
        </w:rPr>
        <w:t xml:space="preserve">Cin </w:t>
      </w:r>
      <w:r w:rsidRPr="000B382B">
        <w:rPr>
          <w:sz w:val="16"/>
        </w:rPr>
        <w:tab/>
      </w:r>
    </w:p>
    <w:p w14:paraId="5BB66B5B" w14:textId="14341C82" w:rsidR="00CB597C" w:rsidRDefault="007B6633" w:rsidP="000B382B">
      <w:pPr>
        <w:pStyle w:val="SEENEKLER"/>
        <w:rPr>
          <w:sz w:val="16"/>
        </w:rPr>
      </w:pPr>
      <w:r w:rsidRPr="000B382B">
        <w:rPr>
          <w:sz w:val="16"/>
        </w:rPr>
        <w:t xml:space="preserve">D) </w:t>
      </w:r>
      <w:r w:rsidR="00CB597C" w:rsidRPr="000B382B">
        <w:rPr>
          <w:sz w:val="16"/>
        </w:rPr>
        <w:t>Peygamber</w:t>
      </w:r>
    </w:p>
    <w:p w14:paraId="00329DA8" w14:textId="77777777" w:rsidR="000B382B" w:rsidRPr="000B382B" w:rsidRDefault="000B382B" w:rsidP="000B382B">
      <w:pPr>
        <w:pStyle w:val="AralkYok"/>
      </w:pPr>
    </w:p>
    <w:p w14:paraId="00416C3C" w14:textId="77777777" w:rsidR="00AD1894" w:rsidRPr="000B382B" w:rsidRDefault="00AD1894" w:rsidP="00B4644E">
      <w:pPr>
        <w:pStyle w:val="SORUMETN"/>
        <w:rPr>
          <w:sz w:val="16"/>
          <w:szCs w:val="16"/>
        </w:rPr>
      </w:pPr>
      <w:r w:rsidRPr="000B382B">
        <w:rPr>
          <w:sz w:val="16"/>
          <w:szCs w:val="16"/>
        </w:rPr>
        <w:t>Aşağıdakilerden hangisi insanların batıl ina</w:t>
      </w:r>
      <w:r w:rsidRPr="000B382B">
        <w:rPr>
          <w:sz w:val="16"/>
          <w:szCs w:val="16"/>
        </w:rPr>
        <w:softHyphen/>
        <w:t xml:space="preserve">nışlara yönelme sebeplerinden biri değildir? </w:t>
      </w:r>
    </w:p>
    <w:p w14:paraId="68E1FC08" w14:textId="1520DDE6" w:rsidR="00AD1894" w:rsidRPr="000B382B" w:rsidRDefault="00B4644E" w:rsidP="00B4644E">
      <w:pPr>
        <w:pStyle w:val="SEENEKLER"/>
        <w:contextualSpacing/>
        <w:rPr>
          <w:rFonts w:asciiTheme="minorHAnsi" w:hAnsiTheme="minorHAnsi" w:cstheme="minorHAnsi"/>
          <w:sz w:val="16"/>
        </w:rPr>
      </w:pPr>
      <w:r w:rsidRPr="000B382B">
        <w:rPr>
          <w:rFonts w:asciiTheme="minorHAnsi" w:hAnsiTheme="minorHAnsi" w:cstheme="minorHAnsi"/>
          <w:sz w:val="16"/>
        </w:rPr>
        <w:t xml:space="preserve">A) </w:t>
      </w:r>
      <w:r w:rsidR="00AD1894" w:rsidRPr="000B382B">
        <w:rPr>
          <w:rFonts w:asciiTheme="minorHAnsi" w:hAnsiTheme="minorHAnsi" w:cstheme="minorHAnsi"/>
          <w:sz w:val="16"/>
        </w:rPr>
        <w:t xml:space="preserve">Gelecek hakkında bilgi edinme merakı. </w:t>
      </w:r>
    </w:p>
    <w:p w14:paraId="408EAEA0" w14:textId="3613517C" w:rsidR="00AD1894" w:rsidRPr="000B382B" w:rsidRDefault="00B4644E" w:rsidP="00B4644E">
      <w:pPr>
        <w:pStyle w:val="SEENEKLER"/>
        <w:contextualSpacing/>
        <w:rPr>
          <w:rFonts w:asciiTheme="minorHAnsi" w:hAnsiTheme="minorHAnsi" w:cstheme="minorHAnsi"/>
          <w:sz w:val="16"/>
        </w:rPr>
      </w:pPr>
      <w:r w:rsidRPr="000B382B">
        <w:rPr>
          <w:rFonts w:asciiTheme="minorHAnsi" w:hAnsiTheme="minorHAnsi" w:cstheme="minorHAnsi"/>
          <w:sz w:val="16"/>
        </w:rPr>
        <w:t xml:space="preserve">B) </w:t>
      </w:r>
      <w:r w:rsidR="00AD1894" w:rsidRPr="000B382B">
        <w:rPr>
          <w:rFonts w:asciiTheme="minorHAnsi" w:hAnsiTheme="minorHAnsi" w:cstheme="minorHAnsi"/>
          <w:sz w:val="16"/>
        </w:rPr>
        <w:t xml:space="preserve">Ölen kişilerin ruhlarıyla irtibata geçebilme merakı. </w:t>
      </w:r>
    </w:p>
    <w:p w14:paraId="3CCE11AF" w14:textId="2EA377B1" w:rsidR="00AD1894" w:rsidRPr="000B382B" w:rsidRDefault="00B4644E" w:rsidP="00B4644E">
      <w:pPr>
        <w:pStyle w:val="SEENEKLER"/>
        <w:contextualSpacing/>
        <w:rPr>
          <w:rFonts w:asciiTheme="minorHAnsi" w:hAnsiTheme="minorHAnsi" w:cstheme="minorHAnsi"/>
          <w:sz w:val="16"/>
        </w:rPr>
      </w:pPr>
      <w:r w:rsidRPr="000B382B">
        <w:rPr>
          <w:rFonts w:asciiTheme="minorHAnsi" w:hAnsiTheme="minorHAnsi" w:cstheme="minorHAnsi"/>
          <w:sz w:val="16"/>
        </w:rPr>
        <w:t xml:space="preserve">C) </w:t>
      </w:r>
      <w:r w:rsidR="00AD1894" w:rsidRPr="000B382B">
        <w:rPr>
          <w:rFonts w:asciiTheme="minorHAnsi" w:hAnsiTheme="minorHAnsi" w:cstheme="minorHAnsi"/>
          <w:sz w:val="16"/>
        </w:rPr>
        <w:t xml:space="preserve">Gizemli olan şeyler hakkında bilgi sahibi olma merakı. </w:t>
      </w:r>
    </w:p>
    <w:p w14:paraId="48892D15" w14:textId="0AF8CC11" w:rsidR="00AD1894" w:rsidRPr="000B382B" w:rsidRDefault="00B4644E" w:rsidP="00B4644E">
      <w:pPr>
        <w:pStyle w:val="SEENEKLER"/>
        <w:contextualSpacing/>
        <w:rPr>
          <w:rFonts w:asciiTheme="minorHAnsi" w:hAnsiTheme="minorHAnsi" w:cstheme="minorHAnsi"/>
          <w:sz w:val="16"/>
        </w:rPr>
      </w:pPr>
      <w:r w:rsidRPr="000B382B">
        <w:rPr>
          <w:rFonts w:asciiTheme="minorHAnsi" w:hAnsiTheme="minorHAnsi" w:cstheme="minorHAnsi"/>
          <w:sz w:val="16"/>
        </w:rPr>
        <w:t xml:space="preserve">D) </w:t>
      </w:r>
      <w:r w:rsidR="00AD1894" w:rsidRPr="000B382B">
        <w:rPr>
          <w:rFonts w:asciiTheme="minorHAnsi" w:hAnsiTheme="minorHAnsi" w:cstheme="minorHAnsi"/>
          <w:sz w:val="16"/>
        </w:rPr>
        <w:t>İnsanlara yardım etme merakı.</w:t>
      </w:r>
    </w:p>
    <w:p w14:paraId="1C45AA50" w14:textId="481685B7" w:rsidR="00AD1894" w:rsidRPr="000B382B" w:rsidRDefault="00AD1894" w:rsidP="00EC1486">
      <w:pPr>
        <w:pStyle w:val="SORUMETN"/>
        <w:rPr>
          <w:sz w:val="16"/>
          <w:szCs w:val="16"/>
        </w:rPr>
      </w:pPr>
      <w:r w:rsidRPr="000B382B">
        <w:rPr>
          <w:sz w:val="16"/>
          <w:szCs w:val="16"/>
        </w:rPr>
        <w:t>“Ey insanlar!</w:t>
      </w:r>
      <w:r w:rsidR="00887BE2" w:rsidRPr="000B382B">
        <w:rPr>
          <w:sz w:val="16"/>
          <w:szCs w:val="16"/>
        </w:rPr>
        <w:t xml:space="preserve"> Dünya geçici ev, ahiret ise ka</w:t>
      </w:r>
      <w:r w:rsidRPr="000B382B">
        <w:rPr>
          <w:sz w:val="16"/>
          <w:szCs w:val="16"/>
        </w:rPr>
        <w:t xml:space="preserve">lıcı yurttur. Geçici evinizden </w:t>
      </w:r>
      <w:r w:rsidR="00887BE2" w:rsidRPr="000B382B">
        <w:rPr>
          <w:sz w:val="16"/>
          <w:szCs w:val="16"/>
        </w:rPr>
        <w:t>kalıcı yurdunu</w:t>
      </w:r>
      <w:r w:rsidRPr="000B382B">
        <w:rPr>
          <w:sz w:val="16"/>
          <w:szCs w:val="16"/>
        </w:rPr>
        <w:t>za azık alın. Bedeniniz dünyadan çıkmadan önce, kalbinizi dünyadan çıkarın. Dünyada imtihan ediliyorsunuz. Oysa dünyadan başka bir yer için yaratıldınız. Bir kimse öldüğün-de insanlar; ‘N</w:t>
      </w:r>
      <w:r w:rsidR="00887BE2" w:rsidRPr="000B382B">
        <w:rPr>
          <w:sz w:val="16"/>
          <w:szCs w:val="16"/>
        </w:rPr>
        <w:t>e miras bıraktı?’ derler. Melek</w:t>
      </w:r>
      <w:r w:rsidRPr="000B382B">
        <w:rPr>
          <w:sz w:val="16"/>
          <w:szCs w:val="16"/>
        </w:rPr>
        <w:t xml:space="preserve">ler ise ‘Ahirete ne gönderdi?’ diye sorarlar.” (Hz. Ali) </w:t>
      </w:r>
    </w:p>
    <w:p w14:paraId="37A3795C" w14:textId="77777777" w:rsidR="00AD1894" w:rsidRPr="000B382B" w:rsidRDefault="00AD1894" w:rsidP="007B6633">
      <w:pPr>
        <w:pStyle w:val="AIKLAMA"/>
        <w:rPr>
          <w:rFonts w:asciiTheme="minorHAnsi" w:hAnsiTheme="minorHAnsi" w:cstheme="minorHAnsi"/>
          <w:sz w:val="16"/>
        </w:rPr>
      </w:pPr>
      <w:r w:rsidRPr="000B382B">
        <w:rPr>
          <w:rFonts w:asciiTheme="minorHAnsi" w:hAnsiTheme="minorHAnsi" w:cstheme="minorHAnsi"/>
          <w:sz w:val="16"/>
        </w:rPr>
        <w:t>Yukarıdaki met</w:t>
      </w:r>
      <w:r w:rsidR="00887BE2" w:rsidRPr="000B382B">
        <w:rPr>
          <w:rFonts w:asciiTheme="minorHAnsi" w:hAnsiTheme="minorHAnsi" w:cstheme="minorHAnsi"/>
          <w:sz w:val="16"/>
        </w:rPr>
        <w:t>ine göre, insanlar öldüğün</w:t>
      </w:r>
      <w:r w:rsidR="00887BE2" w:rsidRPr="000B382B">
        <w:rPr>
          <w:rFonts w:asciiTheme="minorHAnsi" w:hAnsiTheme="minorHAnsi" w:cstheme="minorHAnsi"/>
          <w:sz w:val="16"/>
        </w:rPr>
        <w:softHyphen/>
        <w:t>de, Münker ve N</w:t>
      </w:r>
      <w:r w:rsidRPr="000B382B">
        <w:rPr>
          <w:rFonts w:asciiTheme="minorHAnsi" w:hAnsiTheme="minorHAnsi" w:cstheme="minorHAnsi"/>
          <w:sz w:val="16"/>
        </w:rPr>
        <w:t xml:space="preserve">ekir meleği insana hangi soruyu sorar? </w:t>
      </w:r>
    </w:p>
    <w:p w14:paraId="15737E0A" w14:textId="791FFC8D" w:rsidR="00AD1894" w:rsidRPr="000B382B" w:rsidRDefault="00B4644E" w:rsidP="000B382B">
      <w:pPr>
        <w:pStyle w:val="SEENEKLER"/>
        <w:contextualSpacing/>
        <w:rPr>
          <w:rFonts w:asciiTheme="minorHAnsi" w:hAnsiTheme="minorHAnsi" w:cstheme="minorHAnsi"/>
          <w:sz w:val="16"/>
        </w:rPr>
      </w:pPr>
      <w:r w:rsidRPr="000B382B">
        <w:rPr>
          <w:rFonts w:asciiTheme="minorHAnsi" w:hAnsiTheme="minorHAnsi" w:cstheme="minorHAnsi"/>
          <w:sz w:val="16"/>
        </w:rPr>
        <w:t xml:space="preserve">A) </w:t>
      </w:r>
      <w:r w:rsidR="00AD1894" w:rsidRPr="000B382B">
        <w:rPr>
          <w:rFonts w:asciiTheme="minorHAnsi" w:hAnsiTheme="minorHAnsi" w:cstheme="minorHAnsi"/>
          <w:sz w:val="16"/>
        </w:rPr>
        <w:t xml:space="preserve">Dünyada ne kadar miras bıraktın? </w:t>
      </w:r>
    </w:p>
    <w:p w14:paraId="0AB70148" w14:textId="03CEC43A" w:rsidR="00AD1894" w:rsidRPr="000B382B" w:rsidRDefault="00B4644E" w:rsidP="000B382B">
      <w:pPr>
        <w:pStyle w:val="SEENEKLER"/>
        <w:contextualSpacing/>
        <w:rPr>
          <w:rFonts w:asciiTheme="minorHAnsi" w:hAnsiTheme="minorHAnsi" w:cstheme="minorHAnsi"/>
          <w:sz w:val="16"/>
        </w:rPr>
      </w:pPr>
      <w:r w:rsidRPr="000B382B">
        <w:rPr>
          <w:rFonts w:asciiTheme="minorHAnsi" w:hAnsiTheme="minorHAnsi" w:cstheme="minorHAnsi"/>
          <w:sz w:val="16"/>
        </w:rPr>
        <w:t xml:space="preserve">B) </w:t>
      </w:r>
      <w:r w:rsidR="00AD1894" w:rsidRPr="000B382B">
        <w:rPr>
          <w:rFonts w:asciiTheme="minorHAnsi" w:hAnsiTheme="minorHAnsi" w:cstheme="minorHAnsi"/>
          <w:sz w:val="16"/>
        </w:rPr>
        <w:t xml:space="preserve">Bedenini dünyadan çıkardın mı? </w:t>
      </w:r>
    </w:p>
    <w:p w14:paraId="29B8CAC0" w14:textId="4D3B7495" w:rsidR="00AD1894" w:rsidRPr="000B382B" w:rsidRDefault="00B4644E" w:rsidP="000B382B">
      <w:pPr>
        <w:pStyle w:val="SEENEKLER"/>
        <w:contextualSpacing/>
        <w:rPr>
          <w:rFonts w:asciiTheme="minorHAnsi" w:hAnsiTheme="minorHAnsi" w:cstheme="minorHAnsi"/>
          <w:sz w:val="16"/>
        </w:rPr>
      </w:pPr>
      <w:r w:rsidRPr="000B382B">
        <w:rPr>
          <w:rFonts w:asciiTheme="minorHAnsi" w:hAnsiTheme="minorHAnsi" w:cstheme="minorHAnsi"/>
          <w:sz w:val="16"/>
        </w:rPr>
        <w:t xml:space="preserve">C) </w:t>
      </w:r>
      <w:r w:rsidR="00AD1894" w:rsidRPr="000B382B">
        <w:rPr>
          <w:rFonts w:asciiTheme="minorHAnsi" w:hAnsiTheme="minorHAnsi" w:cstheme="minorHAnsi"/>
          <w:sz w:val="16"/>
        </w:rPr>
        <w:t xml:space="preserve">Biz seni dünyada imtihan ettik mi? </w:t>
      </w:r>
    </w:p>
    <w:p w14:paraId="3146E5F1" w14:textId="4285448B" w:rsidR="00AD1894" w:rsidRPr="000B382B" w:rsidRDefault="00B4644E" w:rsidP="000B382B">
      <w:pPr>
        <w:pStyle w:val="SEENEKLER"/>
        <w:contextualSpacing/>
        <w:rPr>
          <w:rFonts w:asciiTheme="minorHAnsi" w:hAnsiTheme="minorHAnsi" w:cstheme="minorHAnsi"/>
          <w:sz w:val="16"/>
        </w:rPr>
      </w:pPr>
      <w:r w:rsidRPr="000B382B">
        <w:rPr>
          <w:rFonts w:asciiTheme="minorHAnsi" w:hAnsiTheme="minorHAnsi" w:cstheme="minorHAnsi"/>
          <w:sz w:val="16"/>
        </w:rPr>
        <w:t xml:space="preserve">D) </w:t>
      </w:r>
      <w:r w:rsidR="00AD1894" w:rsidRPr="000B382B">
        <w:rPr>
          <w:rFonts w:asciiTheme="minorHAnsi" w:hAnsiTheme="minorHAnsi" w:cstheme="minorHAnsi"/>
          <w:sz w:val="16"/>
        </w:rPr>
        <w:t>Ahirete ne getirdin?</w:t>
      </w:r>
    </w:p>
    <w:p w14:paraId="0579ECD2" w14:textId="722E723C" w:rsidR="00323864" w:rsidRPr="000B382B" w:rsidRDefault="00323864" w:rsidP="00EC1486">
      <w:pPr>
        <w:pStyle w:val="SORUMETN"/>
        <w:rPr>
          <w:sz w:val="16"/>
          <w:szCs w:val="16"/>
        </w:rPr>
      </w:pPr>
      <w:r w:rsidRPr="000B382B">
        <w:rPr>
          <w:sz w:val="16"/>
          <w:szCs w:val="16"/>
        </w:rPr>
        <w:t>Ahiret inancı, insanda hesap verme bilincini geliştirir. Bu bilinç insanın davranışlarında daha dikkatli olmasını sağlar. Ahirete inanan insan, aynı zamanda kötü-lük yapmaktan ve suç işlemekten kaçınır. Çünkü Allah’a karşı duyduğu derin say-</w:t>
      </w:r>
      <w:proofErr w:type="spellStart"/>
      <w:r w:rsidRPr="000B382B">
        <w:rPr>
          <w:sz w:val="16"/>
          <w:szCs w:val="16"/>
        </w:rPr>
        <w:t>gı</w:t>
      </w:r>
      <w:proofErr w:type="spellEnd"/>
      <w:r w:rsidRPr="000B382B">
        <w:rPr>
          <w:sz w:val="16"/>
          <w:szCs w:val="16"/>
        </w:rPr>
        <w:t xml:space="preserve">, günah işleme ve utanma duygusunu oluşturur. Ayrıca yaptığı her şeyin kaydedildiğini bildiği için, hesabını veremeyeceği şeyleri yapmaktan kaçınır. </w:t>
      </w:r>
    </w:p>
    <w:p w14:paraId="317EE152" w14:textId="77777777" w:rsidR="00323864" w:rsidRPr="000B382B" w:rsidRDefault="00323864" w:rsidP="007B6633">
      <w:pPr>
        <w:pStyle w:val="AIKLAMA"/>
        <w:rPr>
          <w:rFonts w:asciiTheme="minorHAnsi" w:hAnsiTheme="minorHAnsi" w:cstheme="minorHAnsi"/>
          <w:sz w:val="16"/>
        </w:rPr>
      </w:pPr>
      <w:r w:rsidRPr="000B382B">
        <w:rPr>
          <w:rFonts w:asciiTheme="minorHAnsi" w:hAnsiTheme="minorHAnsi" w:cstheme="minorHAnsi"/>
          <w:sz w:val="16"/>
        </w:rPr>
        <w:t>Yukarıdaki metne göre aşağıdakilerden han</w:t>
      </w:r>
      <w:r w:rsidRPr="000B382B">
        <w:rPr>
          <w:rFonts w:asciiTheme="minorHAnsi" w:hAnsiTheme="minorHAnsi" w:cstheme="minorHAnsi"/>
          <w:sz w:val="16"/>
        </w:rPr>
        <w:softHyphen/>
        <w:t xml:space="preserve">gisi çıkarılamaz? </w:t>
      </w:r>
    </w:p>
    <w:p w14:paraId="6B96E6FF" w14:textId="33BAEAE0" w:rsidR="00323864" w:rsidRPr="000B382B" w:rsidRDefault="00B4644E" w:rsidP="000B382B">
      <w:pPr>
        <w:pStyle w:val="SEENEKLER"/>
        <w:contextualSpacing/>
        <w:rPr>
          <w:rFonts w:asciiTheme="minorHAnsi" w:hAnsiTheme="minorHAnsi" w:cstheme="minorHAnsi"/>
          <w:sz w:val="16"/>
        </w:rPr>
      </w:pPr>
      <w:r w:rsidRPr="000B382B">
        <w:rPr>
          <w:rFonts w:asciiTheme="minorHAnsi" w:hAnsiTheme="minorHAnsi" w:cstheme="minorHAnsi"/>
          <w:sz w:val="16"/>
        </w:rPr>
        <w:t xml:space="preserve">A) </w:t>
      </w:r>
      <w:r w:rsidR="00323864" w:rsidRPr="000B382B">
        <w:rPr>
          <w:rFonts w:asciiTheme="minorHAnsi" w:hAnsiTheme="minorHAnsi" w:cstheme="minorHAnsi"/>
          <w:sz w:val="16"/>
        </w:rPr>
        <w:t xml:space="preserve">Ahirete inanan insan, </w:t>
      </w:r>
      <w:r w:rsidRPr="000B382B">
        <w:rPr>
          <w:rFonts w:asciiTheme="minorHAnsi" w:hAnsiTheme="minorHAnsi" w:cstheme="minorHAnsi"/>
          <w:sz w:val="16"/>
        </w:rPr>
        <w:t>kanaatkâr</w:t>
      </w:r>
      <w:r w:rsidR="00323864" w:rsidRPr="000B382B">
        <w:rPr>
          <w:rFonts w:asciiTheme="minorHAnsi" w:hAnsiTheme="minorHAnsi" w:cstheme="minorHAnsi"/>
          <w:sz w:val="16"/>
        </w:rPr>
        <w:t xml:space="preserve"> olur ve dün</w:t>
      </w:r>
      <w:r w:rsidR="00323864" w:rsidRPr="000B382B">
        <w:rPr>
          <w:rFonts w:asciiTheme="minorHAnsi" w:hAnsiTheme="minorHAnsi" w:cstheme="minorHAnsi"/>
          <w:sz w:val="16"/>
        </w:rPr>
        <w:softHyphen/>
        <w:t xml:space="preserve">ya menfaatlerinin geçici olduğunu bilir ve sabreder. </w:t>
      </w:r>
    </w:p>
    <w:p w14:paraId="1728A72C" w14:textId="49BEF739" w:rsidR="00323864" w:rsidRPr="000B382B" w:rsidRDefault="00B4644E" w:rsidP="000B382B">
      <w:pPr>
        <w:pStyle w:val="SEENEKLER"/>
        <w:contextualSpacing/>
        <w:rPr>
          <w:rFonts w:asciiTheme="minorHAnsi" w:hAnsiTheme="minorHAnsi" w:cstheme="minorHAnsi"/>
          <w:sz w:val="16"/>
        </w:rPr>
      </w:pPr>
      <w:r w:rsidRPr="000B382B">
        <w:rPr>
          <w:rFonts w:asciiTheme="minorHAnsi" w:hAnsiTheme="minorHAnsi" w:cstheme="minorHAnsi"/>
          <w:sz w:val="16"/>
        </w:rPr>
        <w:t xml:space="preserve">B) </w:t>
      </w:r>
      <w:r w:rsidR="00323864" w:rsidRPr="000B382B">
        <w:rPr>
          <w:rFonts w:asciiTheme="minorHAnsi" w:hAnsiTheme="minorHAnsi" w:cstheme="minorHAnsi"/>
          <w:sz w:val="16"/>
        </w:rPr>
        <w:t>Yaptığı her davranışın hesabını vereceği bi</w:t>
      </w:r>
      <w:r w:rsidR="00323864" w:rsidRPr="000B382B">
        <w:rPr>
          <w:rFonts w:asciiTheme="minorHAnsi" w:hAnsiTheme="minorHAnsi" w:cstheme="minorHAnsi"/>
          <w:sz w:val="16"/>
        </w:rPr>
        <w:softHyphen/>
        <w:t xml:space="preserve">linci gelişir. </w:t>
      </w:r>
    </w:p>
    <w:p w14:paraId="0DA1F112" w14:textId="0B1D6C9D" w:rsidR="00323864" w:rsidRPr="000B382B" w:rsidRDefault="00B4644E" w:rsidP="000B382B">
      <w:pPr>
        <w:pStyle w:val="SEENEKLER"/>
        <w:contextualSpacing/>
        <w:rPr>
          <w:rFonts w:asciiTheme="minorHAnsi" w:hAnsiTheme="minorHAnsi" w:cstheme="minorHAnsi"/>
          <w:sz w:val="16"/>
        </w:rPr>
      </w:pPr>
      <w:r w:rsidRPr="000B382B">
        <w:rPr>
          <w:rFonts w:asciiTheme="minorHAnsi" w:hAnsiTheme="minorHAnsi" w:cstheme="minorHAnsi"/>
          <w:sz w:val="16"/>
        </w:rPr>
        <w:t xml:space="preserve">C) </w:t>
      </w:r>
      <w:r w:rsidR="00323864" w:rsidRPr="000B382B">
        <w:rPr>
          <w:rFonts w:asciiTheme="minorHAnsi" w:hAnsiTheme="minorHAnsi" w:cstheme="minorHAnsi"/>
          <w:sz w:val="16"/>
        </w:rPr>
        <w:t>Ahiret inancı, insanın davranışlarının güzel</w:t>
      </w:r>
      <w:r w:rsidR="00323864" w:rsidRPr="000B382B">
        <w:rPr>
          <w:rFonts w:asciiTheme="minorHAnsi" w:hAnsiTheme="minorHAnsi" w:cstheme="minorHAnsi"/>
          <w:sz w:val="16"/>
        </w:rPr>
        <w:softHyphen/>
        <w:t xml:space="preserve">leşmesine neden olur. </w:t>
      </w:r>
    </w:p>
    <w:p w14:paraId="18A9E7DA" w14:textId="7A0CEDC1" w:rsidR="00323864" w:rsidRPr="000B382B" w:rsidRDefault="00B4644E" w:rsidP="000B382B">
      <w:pPr>
        <w:pStyle w:val="SEENEKLER"/>
        <w:contextualSpacing/>
        <w:rPr>
          <w:rFonts w:asciiTheme="minorHAnsi" w:hAnsiTheme="minorHAnsi" w:cstheme="minorHAnsi"/>
          <w:sz w:val="16"/>
        </w:rPr>
      </w:pPr>
      <w:r w:rsidRPr="000B382B">
        <w:rPr>
          <w:rFonts w:asciiTheme="minorHAnsi" w:hAnsiTheme="minorHAnsi" w:cstheme="minorHAnsi"/>
          <w:sz w:val="16"/>
        </w:rPr>
        <w:t xml:space="preserve">D) </w:t>
      </w:r>
      <w:r w:rsidR="00323864" w:rsidRPr="000B382B">
        <w:rPr>
          <w:rFonts w:asciiTheme="minorHAnsi" w:hAnsiTheme="minorHAnsi" w:cstheme="minorHAnsi"/>
          <w:sz w:val="16"/>
        </w:rPr>
        <w:t>Bütün yaşantısının kaydedildiğini düşünerek, ona göre hareket eder.</w:t>
      </w:r>
    </w:p>
    <w:p w14:paraId="49306565" w14:textId="77777777" w:rsidR="00AD1894" w:rsidRPr="000B382B" w:rsidRDefault="00AD1894" w:rsidP="00EC1486">
      <w:pPr>
        <w:pStyle w:val="SORUMETN"/>
        <w:rPr>
          <w:sz w:val="16"/>
          <w:szCs w:val="16"/>
        </w:rPr>
      </w:pPr>
      <w:r w:rsidRPr="000B382B">
        <w:rPr>
          <w:sz w:val="16"/>
          <w:szCs w:val="16"/>
        </w:rPr>
        <w:t>Tabiat kanunlarına aykırı sonuçlar elde etmek için çeşitli yöntemler kullanarak insanları al</w:t>
      </w:r>
      <w:r w:rsidRPr="000B382B">
        <w:rPr>
          <w:sz w:val="16"/>
          <w:szCs w:val="16"/>
        </w:rPr>
        <w:softHyphen/>
        <w:t>datmak. Bu konu Kur’an’da şöyle anlatılır: “… Yaptıkları, sadece bir büyücü hilesidir. Büyücü, hangi amacı güderse gütsün, asla başarıya ula</w:t>
      </w:r>
      <w:r w:rsidRPr="000B382B">
        <w:rPr>
          <w:sz w:val="16"/>
          <w:szCs w:val="16"/>
        </w:rPr>
        <w:softHyphen/>
        <w:t xml:space="preserve">şamaz.” </w:t>
      </w:r>
      <w:r w:rsidRPr="000B382B">
        <w:rPr>
          <w:b/>
          <w:sz w:val="16"/>
          <w:szCs w:val="16"/>
        </w:rPr>
        <w:t>(Taha suresi, 69. ayet.)</w:t>
      </w:r>
      <w:r w:rsidRPr="000B382B">
        <w:rPr>
          <w:sz w:val="16"/>
          <w:szCs w:val="16"/>
        </w:rPr>
        <w:t xml:space="preserve"> </w:t>
      </w:r>
    </w:p>
    <w:p w14:paraId="60AEAD4E" w14:textId="77777777" w:rsidR="00AD1894" w:rsidRPr="000B382B" w:rsidRDefault="00AD1894" w:rsidP="007B6633">
      <w:pPr>
        <w:pStyle w:val="AIKLAMA"/>
        <w:rPr>
          <w:rFonts w:asciiTheme="minorHAnsi" w:hAnsiTheme="minorHAnsi" w:cstheme="minorHAnsi"/>
          <w:sz w:val="16"/>
        </w:rPr>
      </w:pPr>
      <w:r w:rsidRPr="000B382B">
        <w:rPr>
          <w:rFonts w:asciiTheme="minorHAnsi" w:hAnsiTheme="minorHAnsi" w:cstheme="minorHAnsi"/>
          <w:sz w:val="16"/>
        </w:rPr>
        <w:t>Yukarıdaki metinde anlatılmak istenen kav</w:t>
      </w:r>
      <w:r w:rsidRPr="000B382B">
        <w:rPr>
          <w:rFonts w:asciiTheme="minorHAnsi" w:hAnsiTheme="minorHAnsi" w:cstheme="minorHAnsi"/>
          <w:sz w:val="16"/>
        </w:rPr>
        <w:softHyphen/>
        <w:t xml:space="preserve">ram aşağıdakilerden hangisidir? </w:t>
      </w:r>
    </w:p>
    <w:p w14:paraId="579BB742" w14:textId="77777777" w:rsidR="000B382B" w:rsidRDefault="007B6633" w:rsidP="000B382B">
      <w:pPr>
        <w:pStyle w:val="SEENEKLER"/>
        <w:rPr>
          <w:sz w:val="16"/>
          <w:szCs w:val="14"/>
        </w:rPr>
      </w:pPr>
      <w:r w:rsidRPr="000B382B">
        <w:rPr>
          <w:sz w:val="16"/>
          <w:szCs w:val="14"/>
        </w:rPr>
        <w:t xml:space="preserve">A) </w:t>
      </w:r>
      <w:r w:rsidR="00AD1894" w:rsidRPr="000B382B">
        <w:rPr>
          <w:sz w:val="16"/>
          <w:szCs w:val="14"/>
        </w:rPr>
        <w:t xml:space="preserve">Falcılık </w:t>
      </w:r>
      <w:r w:rsidRPr="000B382B">
        <w:rPr>
          <w:sz w:val="16"/>
          <w:szCs w:val="14"/>
        </w:rPr>
        <w:tab/>
      </w:r>
      <w:r w:rsidR="000B382B">
        <w:rPr>
          <w:sz w:val="16"/>
          <w:szCs w:val="14"/>
        </w:rPr>
        <w:tab/>
      </w:r>
    </w:p>
    <w:p w14:paraId="5F125BD3" w14:textId="796FF876" w:rsidR="000B382B" w:rsidRDefault="007B6633" w:rsidP="000B382B">
      <w:pPr>
        <w:pStyle w:val="SEENEKLER"/>
        <w:rPr>
          <w:sz w:val="16"/>
          <w:szCs w:val="14"/>
        </w:rPr>
      </w:pPr>
      <w:r w:rsidRPr="000B382B">
        <w:rPr>
          <w:sz w:val="16"/>
          <w:szCs w:val="14"/>
        </w:rPr>
        <w:t xml:space="preserve">B) </w:t>
      </w:r>
      <w:r w:rsidR="00AD1894" w:rsidRPr="000B382B">
        <w:rPr>
          <w:sz w:val="16"/>
          <w:szCs w:val="14"/>
        </w:rPr>
        <w:t xml:space="preserve">Sihir </w:t>
      </w:r>
      <w:r w:rsidRPr="000B382B">
        <w:rPr>
          <w:sz w:val="16"/>
          <w:szCs w:val="14"/>
        </w:rPr>
        <w:tab/>
      </w:r>
    </w:p>
    <w:p w14:paraId="1D80DD14" w14:textId="77777777" w:rsidR="000B382B" w:rsidRDefault="007B6633" w:rsidP="000B382B">
      <w:pPr>
        <w:pStyle w:val="SEENEKLER"/>
        <w:rPr>
          <w:sz w:val="16"/>
          <w:szCs w:val="14"/>
        </w:rPr>
      </w:pPr>
      <w:r w:rsidRPr="000B382B">
        <w:rPr>
          <w:sz w:val="16"/>
          <w:szCs w:val="14"/>
        </w:rPr>
        <w:t xml:space="preserve">C) </w:t>
      </w:r>
      <w:r w:rsidR="00AD1894" w:rsidRPr="000B382B">
        <w:rPr>
          <w:sz w:val="16"/>
          <w:szCs w:val="14"/>
        </w:rPr>
        <w:t xml:space="preserve">Hurafe </w:t>
      </w:r>
      <w:r w:rsidRPr="000B382B">
        <w:rPr>
          <w:sz w:val="16"/>
          <w:szCs w:val="14"/>
        </w:rPr>
        <w:tab/>
      </w:r>
      <w:r w:rsidR="000B382B">
        <w:rPr>
          <w:sz w:val="16"/>
          <w:szCs w:val="14"/>
        </w:rPr>
        <w:tab/>
      </w:r>
    </w:p>
    <w:p w14:paraId="77DF2C9E" w14:textId="0BD24A81" w:rsidR="00AD1894" w:rsidRPr="000B382B" w:rsidRDefault="007B6633" w:rsidP="000B382B">
      <w:pPr>
        <w:pStyle w:val="SEENEKLER"/>
        <w:rPr>
          <w:sz w:val="16"/>
          <w:szCs w:val="14"/>
        </w:rPr>
      </w:pPr>
      <w:r w:rsidRPr="000B382B">
        <w:rPr>
          <w:sz w:val="16"/>
          <w:szCs w:val="14"/>
        </w:rPr>
        <w:t xml:space="preserve">D) </w:t>
      </w:r>
      <w:r w:rsidR="00AD1894" w:rsidRPr="000B382B">
        <w:rPr>
          <w:sz w:val="16"/>
          <w:szCs w:val="14"/>
        </w:rPr>
        <w:t>Ruh çağırma</w:t>
      </w:r>
    </w:p>
    <w:p w14:paraId="204A3A24" w14:textId="77777777" w:rsidR="00AD1894" w:rsidRPr="000B382B" w:rsidRDefault="00AD1894" w:rsidP="00EC1486">
      <w:pPr>
        <w:pStyle w:val="SORUMETN"/>
        <w:rPr>
          <w:sz w:val="16"/>
          <w:szCs w:val="16"/>
        </w:rPr>
      </w:pPr>
      <w:r w:rsidRPr="000B382B">
        <w:rPr>
          <w:sz w:val="16"/>
          <w:szCs w:val="16"/>
        </w:rPr>
        <w:t xml:space="preserve">“Her canlı ölümü tadacaktır…” (Al-i İmran suresi, 185. ayet.) </w:t>
      </w:r>
    </w:p>
    <w:p w14:paraId="5AA53AAA" w14:textId="77777777" w:rsidR="00AD1894" w:rsidRPr="000B382B" w:rsidRDefault="00AD1894" w:rsidP="00B4644E">
      <w:pPr>
        <w:pStyle w:val="AIKLAMA"/>
        <w:rPr>
          <w:rFonts w:asciiTheme="minorHAnsi" w:hAnsiTheme="minorHAnsi" w:cstheme="minorHAnsi"/>
          <w:sz w:val="16"/>
        </w:rPr>
      </w:pPr>
      <w:r w:rsidRPr="000B382B">
        <w:rPr>
          <w:rFonts w:asciiTheme="minorHAnsi" w:hAnsiTheme="minorHAnsi" w:cstheme="minorHAnsi"/>
          <w:sz w:val="16"/>
        </w:rPr>
        <w:t>Yukarıdaki ayeti düşündüğümüzde aşağıda</w:t>
      </w:r>
      <w:r w:rsidRPr="000B382B">
        <w:rPr>
          <w:rFonts w:asciiTheme="minorHAnsi" w:hAnsiTheme="minorHAnsi" w:cstheme="minorHAnsi"/>
          <w:sz w:val="16"/>
        </w:rPr>
        <w:softHyphen/>
        <w:t xml:space="preserve">kilerden hangisi </w:t>
      </w:r>
      <w:r w:rsidRPr="000B382B">
        <w:rPr>
          <w:rFonts w:asciiTheme="minorHAnsi" w:hAnsiTheme="minorHAnsi" w:cstheme="minorHAnsi"/>
          <w:sz w:val="16"/>
          <w:u w:val="single"/>
        </w:rPr>
        <w:t>çıkarılmaz</w:t>
      </w:r>
      <w:r w:rsidRPr="000B382B">
        <w:rPr>
          <w:rFonts w:asciiTheme="minorHAnsi" w:hAnsiTheme="minorHAnsi" w:cstheme="minorHAnsi"/>
          <w:sz w:val="16"/>
        </w:rPr>
        <w:t xml:space="preserve">? </w:t>
      </w:r>
    </w:p>
    <w:p w14:paraId="0FC85F75" w14:textId="6AD41EEC" w:rsidR="00AD1894" w:rsidRPr="000B382B" w:rsidRDefault="00B4644E" w:rsidP="000B382B">
      <w:pPr>
        <w:pStyle w:val="SEENEKLER"/>
        <w:contextualSpacing/>
        <w:rPr>
          <w:rFonts w:asciiTheme="minorHAnsi" w:hAnsiTheme="minorHAnsi" w:cstheme="minorHAnsi"/>
          <w:sz w:val="16"/>
        </w:rPr>
      </w:pPr>
      <w:r w:rsidRPr="000B382B">
        <w:rPr>
          <w:rFonts w:asciiTheme="minorHAnsi" w:hAnsiTheme="minorHAnsi" w:cstheme="minorHAnsi"/>
          <w:sz w:val="16"/>
        </w:rPr>
        <w:t xml:space="preserve">A) </w:t>
      </w:r>
      <w:r w:rsidR="00AD1894" w:rsidRPr="000B382B">
        <w:rPr>
          <w:rFonts w:asciiTheme="minorHAnsi" w:hAnsiTheme="minorHAnsi" w:cstheme="minorHAnsi"/>
          <w:sz w:val="16"/>
        </w:rPr>
        <w:t>Ölüm bir yok oluş değil, yeni bir hayatın baş</w:t>
      </w:r>
      <w:r w:rsidR="00AD1894" w:rsidRPr="000B382B">
        <w:rPr>
          <w:rFonts w:asciiTheme="minorHAnsi" w:hAnsiTheme="minorHAnsi" w:cstheme="minorHAnsi"/>
          <w:sz w:val="16"/>
        </w:rPr>
        <w:softHyphen/>
        <w:t xml:space="preserve">langıcıdır. </w:t>
      </w:r>
    </w:p>
    <w:p w14:paraId="1502BADD" w14:textId="5A09D162" w:rsidR="00AD1894" w:rsidRPr="000B382B" w:rsidRDefault="00B4644E" w:rsidP="000B382B">
      <w:pPr>
        <w:pStyle w:val="SEENEKLER"/>
        <w:contextualSpacing/>
        <w:rPr>
          <w:rFonts w:asciiTheme="minorHAnsi" w:hAnsiTheme="minorHAnsi" w:cstheme="minorHAnsi"/>
          <w:sz w:val="16"/>
        </w:rPr>
      </w:pPr>
      <w:r w:rsidRPr="000B382B">
        <w:rPr>
          <w:rFonts w:asciiTheme="minorHAnsi" w:hAnsiTheme="minorHAnsi" w:cstheme="minorHAnsi"/>
          <w:sz w:val="16"/>
        </w:rPr>
        <w:t xml:space="preserve">B) </w:t>
      </w:r>
      <w:r w:rsidR="00AD1894" w:rsidRPr="000B382B">
        <w:rPr>
          <w:rFonts w:asciiTheme="minorHAnsi" w:hAnsiTheme="minorHAnsi" w:cstheme="minorHAnsi"/>
          <w:sz w:val="16"/>
        </w:rPr>
        <w:t xml:space="preserve">İnsanlar ölümlüdür. </w:t>
      </w:r>
    </w:p>
    <w:p w14:paraId="24C75BF8" w14:textId="78ED21DF" w:rsidR="00AD1894" w:rsidRPr="000B382B" w:rsidRDefault="00B4644E" w:rsidP="000B382B">
      <w:pPr>
        <w:pStyle w:val="SEENEKLER"/>
        <w:contextualSpacing/>
        <w:rPr>
          <w:rFonts w:asciiTheme="minorHAnsi" w:hAnsiTheme="minorHAnsi" w:cstheme="minorHAnsi"/>
          <w:sz w:val="16"/>
        </w:rPr>
      </w:pPr>
      <w:r w:rsidRPr="000B382B">
        <w:rPr>
          <w:rFonts w:asciiTheme="minorHAnsi" w:hAnsiTheme="minorHAnsi" w:cstheme="minorHAnsi"/>
          <w:sz w:val="16"/>
        </w:rPr>
        <w:t xml:space="preserve">C) </w:t>
      </w:r>
      <w:r w:rsidR="00AD1894" w:rsidRPr="000B382B">
        <w:rPr>
          <w:rFonts w:asciiTheme="minorHAnsi" w:hAnsiTheme="minorHAnsi" w:cstheme="minorHAnsi"/>
          <w:sz w:val="16"/>
        </w:rPr>
        <w:t xml:space="preserve">Her canlı ölümü mutlaka yaşayacaktır. </w:t>
      </w:r>
    </w:p>
    <w:p w14:paraId="0F200EF7" w14:textId="3EFF255F" w:rsidR="00AD1894" w:rsidRPr="000B382B" w:rsidRDefault="00B4644E" w:rsidP="000B382B">
      <w:pPr>
        <w:pStyle w:val="SEENEKLER"/>
        <w:contextualSpacing/>
        <w:rPr>
          <w:rFonts w:asciiTheme="minorHAnsi" w:hAnsiTheme="minorHAnsi" w:cstheme="minorHAnsi"/>
          <w:sz w:val="16"/>
        </w:rPr>
      </w:pPr>
      <w:r w:rsidRPr="000B382B">
        <w:rPr>
          <w:rFonts w:asciiTheme="minorHAnsi" w:hAnsiTheme="minorHAnsi" w:cstheme="minorHAnsi"/>
          <w:sz w:val="16"/>
        </w:rPr>
        <w:t xml:space="preserve">D) </w:t>
      </w:r>
      <w:r w:rsidR="00AD1894" w:rsidRPr="000B382B">
        <w:rPr>
          <w:rFonts w:asciiTheme="minorHAnsi" w:hAnsiTheme="minorHAnsi" w:cstheme="minorHAnsi"/>
          <w:sz w:val="16"/>
        </w:rPr>
        <w:t>Ölüm, yaratılan bütün varlıklar için bir ger</w:t>
      </w:r>
      <w:r w:rsidR="00AD1894" w:rsidRPr="000B382B">
        <w:rPr>
          <w:rFonts w:asciiTheme="minorHAnsi" w:hAnsiTheme="minorHAnsi" w:cstheme="minorHAnsi"/>
          <w:sz w:val="16"/>
        </w:rPr>
        <w:softHyphen/>
        <w:t>çektir.</w:t>
      </w:r>
    </w:p>
    <w:p w14:paraId="50C8B785" w14:textId="2F3C3FC9" w:rsidR="00AD1894" w:rsidRPr="000B382B" w:rsidRDefault="00B4644E" w:rsidP="00B4644E">
      <w:pPr>
        <w:pStyle w:val="SORUMETN"/>
        <w:contextualSpacing/>
        <w:rPr>
          <w:sz w:val="16"/>
          <w:szCs w:val="16"/>
        </w:rPr>
      </w:pPr>
      <w:r w:rsidRPr="000B382B">
        <w:rPr>
          <w:sz w:val="16"/>
          <w:szCs w:val="16"/>
        </w:rPr>
        <w:t xml:space="preserve"> - </w:t>
      </w:r>
      <w:r w:rsidR="00AD1894" w:rsidRPr="000B382B">
        <w:rPr>
          <w:sz w:val="16"/>
          <w:szCs w:val="16"/>
        </w:rPr>
        <w:t>Ah</w:t>
      </w:r>
      <w:r w:rsidR="00CB597C" w:rsidRPr="000B382B">
        <w:rPr>
          <w:sz w:val="16"/>
          <w:szCs w:val="16"/>
        </w:rPr>
        <w:t>i</w:t>
      </w:r>
      <w:r w:rsidR="00AD1894" w:rsidRPr="000B382B">
        <w:rPr>
          <w:sz w:val="16"/>
          <w:szCs w:val="16"/>
        </w:rPr>
        <w:t>re</w:t>
      </w:r>
      <w:r w:rsidR="00CB597C" w:rsidRPr="000B382B">
        <w:rPr>
          <w:sz w:val="16"/>
          <w:szCs w:val="16"/>
        </w:rPr>
        <w:t>t inancı, insanı yok olma korku</w:t>
      </w:r>
      <w:r w:rsidR="00AD1894" w:rsidRPr="000B382B">
        <w:rPr>
          <w:sz w:val="16"/>
          <w:szCs w:val="16"/>
        </w:rPr>
        <w:t xml:space="preserve">sundan kurtarır. </w:t>
      </w:r>
    </w:p>
    <w:p w14:paraId="3F355643" w14:textId="6B4525C8" w:rsidR="00AD1894" w:rsidRPr="000B382B" w:rsidRDefault="00B4644E" w:rsidP="00B4644E">
      <w:pPr>
        <w:contextualSpacing/>
        <w:rPr>
          <w:rFonts w:cstheme="minorHAnsi"/>
          <w:sz w:val="16"/>
          <w:szCs w:val="16"/>
        </w:rPr>
      </w:pPr>
      <w:r w:rsidRPr="000B382B">
        <w:rPr>
          <w:rFonts w:cstheme="minorHAnsi"/>
          <w:sz w:val="16"/>
          <w:szCs w:val="16"/>
        </w:rPr>
        <w:t xml:space="preserve">- </w:t>
      </w:r>
      <w:r w:rsidR="00AD1894" w:rsidRPr="000B382B">
        <w:rPr>
          <w:rFonts w:cstheme="minorHAnsi"/>
          <w:sz w:val="16"/>
          <w:szCs w:val="16"/>
        </w:rPr>
        <w:t>Ahiretin varlığına inanm</w:t>
      </w:r>
      <w:r w:rsidR="00CB597C" w:rsidRPr="000B382B">
        <w:rPr>
          <w:rFonts w:cstheme="minorHAnsi"/>
          <w:sz w:val="16"/>
          <w:szCs w:val="16"/>
        </w:rPr>
        <w:t>ak, adalet il</w:t>
      </w:r>
      <w:r w:rsidR="00AD1894" w:rsidRPr="000B382B">
        <w:rPr>
          <w:rFonts w:cstheme="minorHAnsi"/>
          <w:sz w:val="16"/>
          <w:szCs w:val="16"/>
        </w:rPr>
        <w:t xml:space="preserve">kesinin bir gereğidir. </w:t>
      </w:r>
    </w:p>
    <w:p w14:paraId="7C3B2639" w14:textId="3AE4724A" w:rsidR="00AD1894" w:rsidRPr="000B382B" w:rsidRDefault="00B4644E" w:rsidP="00B4644E">
      <w:pPr>
        <w:contextualSpacing/>
        <w:rPr>
          <w:rFonts w:cstheme="minorHAnsi"/>
          <w:sz w:val="16"/>
          <w:szCs w:val="16"/>
        </w:rPr>
      </w:pPr>
      <w:r w:rsidRPr="000B382B">
        <w:rPr>
          <w:rFonts w:cstheme="minorHAnsi"/>
          <w:sz w:val="16"/>
          <w:szCs w:val="16"/>
        </w:rPr>
        <w:t xml:space="preserve">- </w:t>
      </w:r>
      <w:r w:rsidR="00AD1894" w:rsidRPr="000B382B">
        <w:rPr>
          <w:rFonts w:cstheme="minorHAnsi"/>
          <w:sz w:val="16"/>
          <w:szCs w:val="16"/>
        </w:rPr>
        <w:t xml:space="preserve">Ahiretle ilgili tek bilgi kaynağımız </w:t>
      </w:r>
      <w:proofErr w:type="spellStart"/>
      <w:r w:rsidR="00AD1894" w:rsidRPr="000B382B">
        <w:rPr>
          <w:rFonts w:cstheme="minorHAnsi"/>
          <w:sz w:val="16"/>
          <w:szCs w:val="16"/>
        </w:rPr>
        <w:t>Kur’andır</w:t>
      </w:r>
      <w:proofErr w:type="spellEnd"/>
      <w:r w:rsidR="00AD1894" w:rsidRPr="000B382B">
        <w:rPr>
          <w:rFonts w:cstheme="minorHAnsi"/>
          <w:sz w:val="16"/>
          <w:szCs w:val="16"/>
        </w:rPr>
        <w:t xml:space="preserve">. </w:t>
      </w:r>
    </w:p>
    <w:p w14:paraId="04364967" w14:textId="7507D11B" w:rsidR="00AD1894" w:rsidRPr="000B382B" w:rsidRDefault="00B4644E" w:rsidP="00B4644E">
      <w:pPr>
        <w:contextualSpacing/>
        <w:rPr>
          <w:rFonts w:cstheme="minorHAnsi"/>
          <w:sz w:val="16"/>
          <w:szCs w:val="16"/>
        </w:rPr>
      </w:pPr>
      <w:r w:rsidRPr="000B382B">
        <w:rPr>
          <w:rFonts w:cstheme="minorHAnsi"/>
          <w:sz w:val="16"/>
          <w:szCs w:val="16"/>
        </w:rPr>
        <w:t xml:space="preserve">- </w:t>
      </w:r>
      <w:r w:rsidR="00AD1894" w:rsidRPr="000B382B">
        <w:rPr>
          <w:rFonts w:cstheme="minorHAnsi"/>
          <w:sz w:val="16"/>
          <w:szCs w:val="16"/>
        </w:rPr>
        <w:t xml:space="preserve">Ahirete inananlar, dünya için de çalış-malıdırlar. </w:t>
      </w:r>
    </w:p>
    <w:p w14:paraId="31AAAF17" w14:textId="10B00BAB" w:rsidR="00AD1894" w:rsidRPr="000B382B" w:rsidRDefault="00B4644E" w:rsidP="00B4644E">
      <w:pPr>
        <w:contextualSpacing/>
        <w:rPr>
          <w:rFonts w:cstheme="minorHAnsi"/>
          <w:sz w:val="16"/>
          <w:szCs w:val="16"/>
        </w:rPr>
      </w:pPr>
      <w:r w:rsidRPr="000B382B">
        <w:rPr>
          <w:rFonts w:cstheme="minorHAnsi"/>
          <w:sz w:val="16"/>
          <w:szCs w:val="16"/>
        </w:rPr>
        <w:t xml:space="preserve">- </w:t>
      </w:r>
      <w:r w:rsidR="00AD1894" w:rsidRPr="000B382B">
        <w:rPr>
          <w:rFonts w:cstheme="minorHAnsi"/>
          <w:sz w:val="16"/>
          <w:szCs w:val="16"/>
        </w:rPr>
        <w:t xml:space="preserve">Ahirete inanmak, İslam inanç esaslarından biridir. </w:t>
      </w:r>
    </w:p>
    <w:p w14:paraId="7C0BC172" w14:textId="77777777" w:rsidR="00AD1894" w:rsidRPr="000B382B" w:rsidRDefault="00AD1894" w:rsidP="00B4644E">
      <w:pPr>
        <w:pStyle w:val="AIKLAMA"/>
        <w:rPr>
          <w:rFonts w:asciiTheme="minorHAnsi" w:hAnsiTheme="minorHAnsi" w:cstheme="minorHAnsi"/>
          <w:sz w:val="16"/>
        </w:rPr>
      </w:pPr>
      <w:r w:rsidRPr="000B382B">
        <w:rPr>
          <w:rFonts w:asciiTheme="minorHAnsi" w:hAnsiTheme="minorHAnsi" w:cstheme="minorHAnsi"/>
          <w:sz w:val="16"/>
        </w:rPr>
        <w:lastRenderedPageBreak/>
        <w:t>Aşağıdakilerden hangisi, yukarıdaki bilgiler</w:t>
      </w:r>
      <w:r w:rsidRPr="000B382B">
        <w:rPr>
          <w:rFonts w:asciiTheme="minorHAnsi" w:hAnsiTheme="minorHAnsi" w:cstheme="minorHAnsi"/>
          <w:sz w:val="16"/>
        </w:rPr>
        <w:softHyphen/>
        <w:t xml:space="preserve">den çıkarılacak sonuçlardan biri olamaz? </w:t>
      </w:r>
    </w:p>
    <w:p w14:paraId="6A09262D" w14:textId="22FF528A" w:rsidR="00AD1894" w:rsidRPr="000B382B" w:rsidRDefault="00EC1486" w:rsidP="00B4644E">
      <w:pPr>
        <w:pStyle w:val="SEENEKLER"/>
        <w:contextualSpacing/>
        <w:rPr>
          <w:rFonts w:asciiTheme="minorHAnsi" w:hAnsiTheme="minorHAnsi" w:cstheme="minorHAnsi"/>
          <w:sz w:val="16"/>
        </w:rPr>
      </w:pPr>
      <w:r w:rsidRPr="000B382B">
        <w:rPr>
          <w:rFonts w:asciiTheme="minorHAnsi" w:hAnsiTheme="minorHAnsi" w:cstheme="minorHAnsi"/>
          <w:sz w:val="16"/>
        </w:rPr>
        <w:t xml:space="preserve">A) </w:t>
      </w:r>
      <w:r w:rsidR="00AD1894" w:rsidRPr="000B382B">
        <w:rPr>
          <w:rFonts w:asciiTheme="minorHAnsi" w:hAnsiTheme="minorHAnsi" w:cstheme="minorHAnsi"/>
          <w:sz w:val="16"/>
        </w:rPr>
        <w:t>Ahirete iman, öldükten sonra yeni bir yaşa</w:t>
      </w:r>
      <w:r w:rsidR="00AD1894" w:rsidRPr="000B382B">
        <w:rPr>
          <w:rFonts w:asciiTheme="minorHAnsi" w:hAnsiTheme="minorHAnsi" w:cstheme="minorHAnsi"/>
          <w:sz w:val="16"/>
        </w:rPr>
        <w:softHyphen/>
        <w:t xml:space="preserve">mın varlığına inanmamızı sağlar. </w:t>
      </w:r>
    </w:p>
    <w:p w14:paraId="7C0A7E9C" w14:textId="27654C75" w:rsidR="00AD1894" w:rsidRPr="000B382B" w:rsidRDefault="00EC1486" w:rsidP="00B4644E">
      <w:pPr>
        <w:pStyle w:val="SEENEKLER"/>
        <w:contextualSpacing/>
        <w:rPr>
          <w:rFonts w:asciiTheme="minorHAnsi" w:hAnsiTheme="minorHAnsi" w:cstheme="minorHAnsi"/>
          <w:sz w:val="16"/>
        </w:rPr>
      </w:pPr>
      <w:r w:rsidRPr="000B382B">
        <w:rPr>
          <w:rFonts w:asciiTheme="minorHAnsi" w:hAnsiTheme="minorHAnsi" w:cstheme="minorHAnsi"/>
          <w:sz w:val="16"/>
        </w:rPr>
        <w:t xml:space="preserve">B) </w:t>
      </w:r>
      <w:r w:rsidR="00AD1894" w:rsidRPr="000B382B">
        <w:rPr>
          <w:rFonts w:asciiTheme="minorHAnsi" w:hAnsiTheme="minorHAnsi" w:cstheme="minorHAnsi"/>
          <w:sz w:val="16"/>
        </w:rPr>
        <w:t>İnsan hem dünya için hem de ahiret için ça</w:t>
      </w:r>
      <w:r w:rsidR="00AD1894" w:rsidRPr="000B382B">
        <w:rPr>
          <w:rFonts w:asciiTheme="minorHAnsi" w:hAnsiTheme="minorHAnsi" w:cstheme="minorHAnsi"/>
          <w:sz w:val="16"/>
        </w:rPr>
        <w:softHyphen/>
        <w:t xml:space="preserve">lışmalıdır. </w:t>
      </w:r>
    </w:p>
    <w:p w14:paraId="39A826F3" w14:textId="57E09AD1" w:rsidR="00AD1894" w:rsidRPr="000B382B" w:rsidRDefault="00EC1486" w:rsidP="00B4644E">
      <w:pPr>
        <w:pStyle w:val="SEENEKLER"/>
        <w:contextualSpacing/>
        <w:rPr>
          <w:rFonts w:asciiTheme="minorHAnsi" w:hAnsiTheme="minorHAnsi" w:cstheme="minorHAnsi"/>
          <w:sz w:val="16"/>
        </w:rPr>
      </w:pPr>
      <w:r w:rsidRPr="000B382B">
        <w:rPr>
          <w:rFonts w:asciiTheme="minorHAnsi" w:hAnsiTheme="minorHAnsi" w:cstheme="minorHAnsi"/>
          <w:sz w:val="16"/>
        </w:rPr>
        <w:t xml:space="preserve">C) </w:t>
      </w:r>
      <w:r w:rsidR="00AD1894" w:rsidRPr="000B382B">
        <w:rPr>
          <w:rFonts w:asciiTheme="minorHAnsi" w:hAnsiTheme="minorHAnsi" w:cstheme="minorHAnsi"/>
          <w:sz w:val="16"/>
        </w:rPr>
        <w:t>Ahirete iman, İslam’ın inanç esaslarından bi</w:t>
      </w:r>
      <w:r w:rsidR="00AD1894" w:rsidRPr="000B382B">
        <w:rPr>
          <w:rFonts w:asciiTheme="minorHAnsi" w:hAnsiTheme="minorHAnsi" w:cstheme="minorHAnsi"/>
          <w:sz w:val="16"/>
        </w:rPr>
        <w:softHyphen/>
        <w:t xml:space="preserve">ridir ve kaynağı </w:t>
      </w:r>
      <w:r w:rsidRPr="000B382B">
        <w:rPr>
          <w:rFonts w:asciiTheme="minorHAnsi" w:hAnsiTheme="minorHAnsi" w:cstheme="minorHAnsi"/>
          <w:sz w:val="16"/>
        </w:rPr>
        <w:t>Kur’an’dır</w:t>
      </w:r>
      <w:r w:rsidR="00AD1894" w:rsidRPr="000B382B">
        <w:rPr>
          <w:rFonts w:asciiTheme="minorHAnsi" w:hAnsiTheme="minorHAnsi" w:cstheme="minorHAnsi"/>
          <w:sz w:val="16"/>
        </w:rPr>
        <w:t xml:space="preserve">. </w:t>
      </w:r>
    </w:p>
    <w:p w14:paraId="02EB10EC" w14:textId="50535C2F" w:rsidR="00AD1894" w:rsidRPr="000B382B" w:rsidRDefault="00EC1486" w:rsidP="00B4644E">
      <w:pPr>
        <w:pStyle w:val="SEENEKLER"/>
        <w:contextualSpacing/>
        <w:rPr>
          <w:rFonts w:asciiTheme="minorHAnsi" w:hAnsiTheme="minorHAnsi" w:cstheme="minorHAnsi"/>
          <w:sz w:val="16"/>
        </w:rPr>
      </w:pPr>
      <w:r w:rsidRPr="000B382B">
        <w:rPr>
          <w:rFonts w:asciiTheme="minorHAnsi" w:hAnsiTheme="minorHAnsi" w:cstheme="minorHAnsi"/>
          <w:sz w:val="16"/>
        </w:rPr>
        <w:t xml:space="preserve">D) </w:t>
      </w:r>
      <w:r w:rsidR="00AD1894" w:rsidRPr="000B382B">
        <w:rPr>
          <w:rFonts w:asciiTheme="minorHAnsi" w:hAnsiTheme="minorHAnsi" w:cstheme="minorHAnsi"/>
          <w:sz w:val="16"/>
        </w:rPr>
        <w:t>İnsan sorumluluk sahibidir; dolayısıyla gö</w:t>
      </w:r>
      <w:r w:rsidR="00AD1894" w:rsidRPr="000B382B">
        <w:rPr>
          <w:rFonts w:asciiTheme="minorHAnsi" w:hAnsiTheme="minorHAnsi" w:cstheme="minorHAnsi"/>
          <w:sz w:val="16"/>
        </w:rPr>
        <w:softHyphen/>
        <w:t>revlerini yaparak mükafatını, yapmayarak da cezasını çekecektir.</w:t>
      </w:r>
    </w:p>
    <w:p w14:paraId="62C14E2E" w14:textId="77777777" w:rsidR="00323864" w:rsidRPr="000B382B" w:rsidRDefault="00323864" w:rsidP="00B4644E">
      <w:pPr>
        <w:pStyle w:val="SORUMETN"/>
        <w:rPr>
          <w:sz w:val="16"/>
          <w:szCs w:val="16"/>
        </w:rPr>
      </w:pPr>
      <w:r w:rsidRPr="000B382B">
        <w:rPr>
          <w:b/>
          <w:sz w:val="16"/>
          <w:szCs w:val="16"/>
        </w:rPr>
        <w:t>Hesap</w:t>
      </w:r>
      <w:r w:rsidRPr="000B382B">
        <w:rPr>
          <w:sz w:val="16"/>
          <w:szCs w:val="16"/>
        </w:rPr>
        <w:t xml:space="preserve">: İnsanların dünyada yaptıklarından dolayı sorguya çekilmeleri. </w:t>
      </w:r>
    </w:p>
    <w:p w14:paraId="2CE119F2" w14:textId="77777777" w:rsidR="00323864" w:rsidRPr="000B382B" w:rsidRDefault="00323864" w:rsidP="00B4644E">
      <w:pPr>
        <w:rPr>
          <w:rFonts w:cstheme="minorHAnsi"/>
          <w:sz w:val="16"/>
          <w:szCs w:val="16"/>
        </w:rPr>
      </w:pPr>
      <w:r w:rsidRPr="000B382B">
        <w:rPr>
          <w:rFonts w:cstheme="minorHAnsi"/>
          <w:b/>
          <w:sz w:val="16"/>
          <w:szCs w:val="16"/>
        </w:rPr>
        <w:t>Mizan</w:t>
      </w:r>
      <w:r w:rsidRPr="000B382B">
        <w:rPr>
          <w:rFonts w:cstheme="minorHAnsi"/>
          <w:sz w:val="16"/>
          <w:szCs w:val="16"/>
        </w:rPr>
        <w:t>: Günah ve sevapların tartılacağı ma</w:t>
      </w:r>
      <w:r w:rsidRPr="000B382B">
        <w:rPr>
          <w:rFonts w:cstheme="minorHAnsi"/>
          <w:sz w:val="16"/>
          <w:szCs w:val="16"/>
        </w:rPr>
        <w:softHyphen/>
        <w:t xml:space="preserve">nevi tartı. </w:t>
      </w:r>
    </w:p>
    <w:p w14:paraId="52AD2D95" w14:textId="77777777" w:rsidR="00323864" w:rsidRPr="000B382B" w:rsidRDefault="00323864" w:rsidP="00B4644E">
      <w:pPr>
        <w:rPr>
          <w:rFonts w:cstheme="minorHAnsi"/>
          <w:sz w:val="16"/>
          <w:szCs w:val="16"/>
        </w:rPr>
      </w:pPr>
      <w:r w:rsidRPr="000B382B">
        <w:rPr>
          <w:rFonts w:cstheme="minorHAnsi"/>
          <w:b/>
          <w:sz w:val="16"/>
          <w:szCs w:val="16"/>
        </w:rPr>
        <w:t>Cehennem</w:t>
      </w:r>
      <w:r w:rsidRPr="000B382B">
        <w:rPr>
          <w:rFonts w:cstheme="minorHAnsi"/>
          <w:sz w:val="16"/>
          <w:szCs w:val="16"/>
        </w:rPr>
        <w:t xml:space="preserve">: Allah’a ortak koşanların gideceği yer. </w:t>
      </w:r>
    </w:p>
    <w:p w14:paraId="58BA90B5" w14:textId="77777777" w:rsidR="00323864" w:rsidRPr="000B382B" w:rsidRDefault="00323864" w:rsidP="00B4644E">
      <w:pPr>
        <w:rPr>
          <w:rFonts w:cstheme="minorHAnsi"/>
          <w:sz w:val="16"/>
          <w:szCs w:val="16"/>
        </w:rPr>
      </w:pPr>
      <w:r w:rsidRPr="000B382B">
        <w:rPr>
          <w:rFonts w:cstheme="minorHAnsi"/>
          <w:b/>
          <w:sz w:val="16"/>
          <w:szCs w:val="16"/>
        </w:rPr>
        <w:t>Araf</w:t>
      </w:r>
      <w:r w:rsidRPr="000B382B">
        <w:rPr>
          <w:rFonts w:cstheme="minorHAnsi"/>
          <w:sz w:val="16"/>
          <w:szCs w:val="16"/>
        </w:rPr>
        <w:t>: Günah ve sevapları çok olanların gide</w:t>
      </w:r>
      <w:r w:rsidRPr="000B382B">
        <w:rPr>
          <w:rFonts w:cstheme="minorHAnsi"/>
          <w:sz w:val="16"/>
          <w:szCs w:val="16"/>
        </w:rPr>
        <w:softHyphen/>
        <w:t xml:space="preserve">ceği yer. </w:t>
      </w:r>
    </w:p>
    <w:p w14:paraId="084E58F5" w14:textId="77777777" w:rsidR="00323864" w:rsidRPr="000B382B" w:rsidRDefault="00323864" w:rsidP="00B4644E">
      <w:pPr>
        <w:pStyle w:val="AIKLAMA"/>
        <w:rPr>
          <w:rFonts w:asciiTheme="minorHAnsi" w:hAnsiTheme="minorHAnsi" w:cstheme="minorHAnsi"/>
          <w:sz w:val="16"/>
        </w:rPr>
      </w:pPr>
      <w:r w:rsidRPr="000B382B">
        <w:rPr>
          <w:rFonts w:asciiTheme="minorHAnsi" w:hAnsiTheme="minorHAnsi" w:cstheme="minorHAnsi"/>
          <w:sz w:val="16"/>
        </w:rPr>
        <w:t xml:space="preserve">Yukarıda kavramlar ve kavramların tanımları verilmiştir. Buna göre kaç numaralı kavram yanlış verilmiştir? </w:t>
      </w:r>
    </w:p>
    <w:p w14:paraId="4C2C81B9" w14:textId="6279871F" w:rsidR="000B382B" w:rsidRDefault="007B6633" w:rsidP="00B4644E">
      <w:pPr>
        <w:pStyle w:val="SEENEKLER"/>
        <w:rPr>
          <w:rFonts w:asciiTheme="minorHAnsi" w:hAnsiTheme="minorHAnsi" w:cstheme="minorHAnsi"/>
          <w:sz w:val="16"/>
        </w:rPr>
      </w:pPr>
      <w:r w:rsidRPr="000B382B">
        <w:rPr>
          <w:rFonts w:asciiTheme="minorHAnsi" w:hAnsiTheme="minorHAnsi" w:cstheme="minorHAnsi"/>
          <w:sz w:val="16"/>
        </w:rPr>
        <w:t xml:space="preserve">A) </w:t>
      </w:r>
      <w:r w:rsidR="00323864" w:rsidRPr="000B382B">
        <w:rPr>
          <w:rFonts w:asciiTheme="minorHAnsi" w:hAnsiTheme="minorHAnsi" w:cstheme="minorHAnsi"/>
          <w:sz w:val="16"/>
        </w:rPr>
        <w:t xml:space="preserve">I </w:t>
      </w:r>
      <w:r w:rsidR="00785668" w:rsidRPr="000B382B">
        <w:rPr>
          <w:rFonts w:asciiTheme="minorHAnsi" w:hAnsiTheme="minorHAnsi" w:cstheme="minorHAnsi"/>
          <w:sz w:val="16"/>
        </w:rPr>
        <w:tab/>
      </w:r>
      <w:r w:rsidR="000B382B">
        <w:rPr>
          <w:rFonts w:asciiTheme="minorHAnsi" w:hAnsiTheme="minorHAnsi" w:cstheme="minorHAnsi"/>
          <w:sz w:val="16"/>
        </w:rPr>
        <w:tab/>
      </w:r>
      <w:r w:rsidRPr="000B382B">
        <w:rPr>
          <w:rFonts w:asciiTheme="minorHAnsi" w:hAnsiTheme="minorHAnsi" w:cstheme="minorHAnsi"/>
          <w:sz w:val="16"/>
        </w:rPr>
        <w:t xml:space="preserve">B) </w:t>
      </w:r>
      <w:r w:rsidR="00323864" w:rsidRPr="000B382B">
        <w:rPr>
          <w:rFonts w:asciiTheme="minorHAnsi" w:hAnsiTheme="minorHAnsi" w:cstheme="minorHAnsi"/>
          <w:sz w:val="16"/>
        </w:rPr>
        <w:t xml:space="preserve">II </w:t>
      </w:r>
      <w:r w:rsidRPr="000B382B">
        <w:rPr>
          <w:rFonts w:asciiTheme="minorHAnsi" w:hAnsiTheme="minorHAnsi" w:cstheme="minorHAnsi"/>
          <w:sz w:val="16"/>
        </w:rPr>
        <w:tab/>
      </w:r>
    </w:p>
    <w:p w14:paraId="75A7026F" w14:textId="6B41A632" w:rsidR="00323864" w:rsidRPr="000B382B" w:rsidRDefault="007B6633" w:rsidP="00B4644E">
      <w:pPr>
        <w:pStyle w:val="SEENEKLER"/>
        <w:rPr>
          <w:rFonts w:asciiTheme="minorHAnsi" w:hAnsiTheme="minorHAnsi" w:cstheme="minorHAnsi"/>
          <w:sz w:val="16"/>
        </w:rPr>
      </w:pPr>
      <w:r w:rsidRPr="000B382B">
        <w:rPr>
          <w:rFonts w:asciiTheme="minorHAnsi" w:hAnsiTheme="minorHAnsi" w:cstheme="minorHAnsi"/>
          <w:sz w:val="16"/>
        </w:rPr>
        <w:t xml:space="preserve">C) </w:t>
      </w:r>
      <w:r w:rsidR="00323864" w:rsidRPr="000B382B">
        <w:rPr>
          <w:rFonts w:asciiTheme="minorHAnsi" w:hAnsiTheme="minorHAnsi" w:cstheme="minorHAnsi"/>
          <w:sz w:val="16"/>
        </w:rPr>
        <w:t xml:space="preserve">III </w:t>
      </w:r>
      <w:r w:rsidRPr="000B382B">
        <w:rPr>
          <w:rFonts w:asciiTheme="minorHAnsi" w:hAnsiTheme="minorHAnsi" w:cstheme="minorHAnsi"/>
          <w:sz w:val="16"/>
        </w:rPr>
        <w:tab/>
      </w:r>
      <w:r w:rsidR="000B382B">
        <w:rPr>
          <w:rFonts w:asciiTheme="minorHAnsi" w:hAnsiTheme="minorHAnsi" w:cstheme="minorHAnsi"/>
          <w:sz w:val="16"/>
        </w:rPr>
        <w:tab/>
      </w:r>
      <w:r w:rsidRPr="000B382B">
        <w:rPr>
          <w:rFonts w:asciiTheme="minorHAnsi" w:hAnsiTheme="minorHAnsi" w:cstheme="minorHAnsi"/>
          <w:sz w:val="16"/>
        </w:rPr>
        <w:t xml:space="preserve">D) </w:t>
      </w:r>
      <w:r w:rsidR="00323864" w:rsidRPr="000B382B">
        <w:rPr>
          <w:rFonts w:asciiTheme="minorHAnsi" w:hAnsiTheme="minorHAnsi" w:cstheme="minorHAnsi"/>
          <w:sz w:val="16"/>
        </w:rPr>
        <w:t>IV</w:t>
      </w:r>
    </w:p>
    <w:p w14:paraId="70A277FB" w14:textId="77777777" w:rsidR="00323864" w:rsidRPr="000B382B" w:rsidRDefault="00323864" w:rsidP="00EC1486">
      <w:pPr>
        <w:pStyle w:val="SORUMETN"/>
        <w:rPr>
          <w:sz w:val="16"/>
          <w:szCs w:val="16"/>
        </w:rPr>
      </w:pPr>
      <w:r w:rsidRPr="000B382B">
        <w:rPr>
          <w:sz w:val="16"/>
          <w:szCs w:val="16"/>
        </w:rPr>
        <w:t>Dünyada yapmış olduğu iyi veya kötü bütün davranışlarının melekler tarafından yazıldığını, ahiret gününde bu davranışların hesabını vereceğine bütün kalbiyle inanan bir insanın tutumu aşağıdakilerden hangisi olamaz?</w:t>
      </w:r>
    </w:p>
    <w:p w14:paraId="23E1BB78" w14:textId="5A91C418" w:rsidR="00323864" w:rsidRPr="000B382B" w:rsidRDefault="00B4644E" w:rsidP="00B4644E">
      <w:pPr>
        <w:pStyle w:val="SEENEKLER"/>
        <w:contextualSpacing/>
        <w:rPr>
          <w:rFonts w:asciiTheme="minorHAnsi" w:hAnsiTheme="minorHAnsi" w:cstheme="minorHAnsi"/>
          <w:sz w:val="16"/>
        </w:rPr>
      </w:pPr>
      <w:r w:rsidRPr="000B382B">
        <w:rPr>
          <w:rFonts w:asciiTheme="minorHAnsi" w:hAnsiTheme="minorHAnsi" w:cstheme="minorHAnsi"/>
          <w:sz w:val="16"/>
        </w:rPr>
        <w:t xml:space="preserve">A) </w:t>
      </w:r>
      <w:r w:rsidR="00323864" w:rsidRPr="000B382B">
        <w:rPr>
          <w:rFonts w:asciiTheme="minorHAnsi" w:hAnsiTheme="minorHAnsi" w:cstheme="minorHAnsi"/>
          <w:sz w:val="16"/>
        </w:rPr>
        <w:t>Davranışlarının hesabını vereceği halde, yine de içinden nasıl geliyorsa öyle davranır.</w:t>
      </w:r>
    </w:p>
    <w:p w14:paraId="25E1A890" w14:textId="48D49817" w:rsidR="00323864" w:rsidRPr="000B382B" w:rsidRDefault="00B4644E" w:rsidP="00B4644E">
      <w:pPr>
        <w:pStyle w:val="SEENEKLER"/>
        <w:contextualSpacing/>
        <w:rPr>
          <w:rFonts w:asciiTheme="minorHAnsi" w:hAnsiTheme="minorHAnsi" w:cstheme="minorHAnsi"/>
          <w:sz w:val="16"/>
        </w:rPr>
      </w:pPr>
      <w:r w:rsidRPr="000B382B">
        <w:rPr>
          <w:rFonts w:asciiTheme="minorHAnsi" w:hAnsiTheme="minorHAnsi" w:cstheme="minorHAnsi"/>
          <w:sz w:val="16"/>
        </w:rPr>
        <w:t xml:space="preserve">B) </w:t>
      </w:r>
      <w:r w:rsidR="00323864" w:rsidRPr="000B382B">
        <w:rPr>
          <w:rFonts w:asciiTheme="minorHAnsi" w:hAnsiTheme="minorHAnsi" w:cstheme="minorHAnsi"/>
          <w:sz w:val="16"/>
        </w:rPr>
        <w:t>Ahiret mutluluğu için mümkün olduğunca iyi işler yaparak, Allah'ın koyduğu yasaklardan kaçınır.</w:t>
      </w:r>
    </w:p>
    <w:p w14:paraId="5D0C581B" w14:textId="40607EB0" w:rsidR="00323864" w:rsidRPr="000B382B" w:rsidRDefault="00B4644E" w:rsidP="00B4644E">
      <w:pPr>
        <w:pStyle w:val="SEENEKLER"/>
        <w:contextualSpacing/>
        <w:rPr>
          <w:rFonts w:asciiTheme="minorHAnsi" w:hAnsiTheme="minorHAnsi" w:cstheme="minorHAnsi"/>
          <w:sz w:val="16"/>
        </w:rPr>
      </w:pPr>
      <w:r w:rsidRPr="000B382B">
        <w:rPr>
          <w:rFonts w:asciiTheme="minorHAnsi" w:hAnsiTheme="minorHAnsi" w:cstheme="minorHAnsi"/>
          <w:sz w:val="16"/>
        </w:rPr>
        <w:t xml:space="preserve">C) </w:t>
      </w:r>
      <w:r w:rsidR="00323864" w:rsidRPr="000B382B">
        <w:rPr>
          <w:rFonts w:asciiTheme="minorHAnsi" w:hAnsiTheme="minorHAnsi" w:cstheme="minorHAnsi"/>
          <w:sz w:val="16"/>
        </w:rPr>
        <w:t>Yapmış olduğu hatalardan hemen sonra hatasını anlayarak Allah'ın affına sığınır.</w:t>
      </w:r>
    </w:p>
    <w:p w14:paraId="3D9CDBB3" w14:textId="048CECE3" w:rsidR="00323864" w:rsidRPr="000B382B" w:rsidRDefault="00B4644E" w:rsidP="00B4644E">
      <w:pPr>
        <w:pStyle w:val="SEENEKLER"/>
        <w:contextualSpacing/>
        <w:rPr>
          <w:rFonts w:asciiTheme="minorHAnsi" w:hAnsiTheme="minorHAnsi" w:cstheme="minorHAnsi"/>
          <w:sz w:val="16"/>
        </w:rPr>
      </w:pPr>
      <w:r w:rsidRPr="000B382B">
        <w:rPr>
          <w:rFonts w:asciiTheme="minorHAnsi" w:hAnsiTheme="minorHAnsi" w:cstheme="minorHAnsi"/>
          <w:sz w:val="16"/>
        </w:rPr>
        <w:t xml:space="preserve">D) </w:t>
      </w:r>
      <w:r w:rsidR="00323864" w:rsidRPr="000B382B">
        <w:rPr>
          <w:rFonts w:asciiTheme="minorHAnsi" w:hAnsiTheme="minorHAnsi" w:cstheme="minorHAnsi"/>
          <w:sz w:val="16"/>
        </w:rPr>
        <w:t>Şeytanın kendisine vermiş olduğu vesveselere kapılmayarak, ibadet ve sorumluluklarına tam bir bağlılık gösterir.</w:t>
      </w:r>
    </w:p>
    <w:p w14:paraId="75FD2DC6" w14:textId="0F0A2D92" w:rsidR="00AD1894" w:rsidRPr="000B382B" w:rsidRDefault="007B6633" w:rsidP="000B382B">
      <w:pPr>
        <w:pStyle w:val="SORUMETN"/>
        <w:contextualSpacing/>
        <w:rPr>
          <w:sz w:val="16"/>
          <w:szCs w:val="16"/>
        </w:rPr>
      </w:pPr>
      <w:r w:rsidRPr="000B382B">
        <w:rPr>
          <w:sz w:val="16"/>
          <w:szCs w:val="16"/>
        </w:rPr>
        <w:t xml:space="preserve">I- </w:t>
      </w:r>
      <w:r w:rsidR="00AD1894" w:rsidRPr="000B382B">
        <w:rPr>
          <w:sz w:val="16"/>
          <w:szCs w:val="16"/>
        </w:rPr>
        <w:t xml:space="preserve">Doğum </w:t>
      </w:r>
      <w:r w:rsidR="00B4644E" w:rsidRPr="000B382B">
        <w:rPr>
          <w:sz w:val="16"/>
          <w:szCs w:val="16"/>
        </w:rPr>
        <w:tab/>
      </w:r>
      <w:r w:rsidR="00B4644E" w:rsidRPr="000B382B">
        <w:rPr>
          <w:sz w:val="16"/>
          <w:szCs w:val="16"/>
        </w:rPr>
        <w:tab/>
      </w:r>
      <w:r w:rsidRPr="000B382B">
        <w:rPr>
          <w:sz w:val="16"/>
          <w:szCs w:val="16"/>
        </w:rPr>
        <w:t xml:space="preserve">II- </w:t>
      </w:r>
      <w:r w:rsidR="00AD1894" w:rsidRPr="000B382B">
        <w:rPr>
          <w:sz w:val="16"/>
          <w:szCs w:val="16"/>
        </w:rPr>
        <w:t xml:space="preserve">Dünya hayatı </w:t>
      </w:r>
    </w:p>
    <w:p w14:paraId="6FEADD5F" w14:textId="3DDF3305" w:rsidR="00AD1894" w:rsidRPr="000B382B" w:rsidRDefault="007B6633" w:rsidP="000B382B">
      <w:pPr>
        <w:contextualSpacing/>
        <w:rPr>
          <w:rFonts w:cstheme="minorHAnsi"/>
          <w:sz w:val="16"/>
          <w:szCs w:val="16"/>
        </w:rPr>
      </w:pPr>
      <w:r w:rsidRPr="000B382B">
        <w:rPr>
          <w:rFonts w:cstheme="minorHAnsi"/>
          <w:sz w:val="16"/>
          <w:szCs w:val="16"/>
        </w:rPr>
        <w:t xml:space="preserve">III- </w:t>
      </w:r>
      <w:r w:rsidR="00AD1894" w:rsidRPr="000B382B">
        <w:rPr>
          <w:rFonts w:cstheme="minorHAnsi"/>
          <w:sz w:val="16"/>
          <w:szCs w:val="16"/>
        </w:rPr>
        <w:t xml:space="preserve">Ölüm </w:t>
      </w:r>
      <w:r w:rsidR="00B4644E" w:rsidRPr="000B382B">
        <w:rPr>
          <w:rFonts w:cstheme="minorHAnsi"/>
          <w:sz w:val="16"/>
          <w:szCs w:val="16"/>
        </w:rPr>
        <w:tab/>
      </w:r>
      <w:r w:rsidR="00B4644E" w:rsidRPr="000B382B">
        <w:rPr>
          <w:rFonts w:cstheme="minorHAnsi"/>
          <w:sz w:val="16"/>
          <w:szCs w:val="16"/>
        </w:rPr>
        <w:tab/>
      </w:r>
      <w:r w:rsidRPr="000B382B">
        <w:rPr>
          <w:rFonts w:cstheme="minorHAnsi"/>
          <w:sz w:val="16"/>
          <w:szCs w:val="16"/>
        </w:rPr>
        <w:t xml:space="preserve">IV- </w:t>
      </w:r>
      <w:r w:rsidR="00AD1894" w:rsidRPr="000B382B">
        <w:rPr>
          <w:rFonts w:cstheme="minorHAnsi"/>
          <w:sz w:val="16"/>
          <w:szCs w:val="16"/>
        </w:rPr>
        <w:t xml:space="preserve">Kabir hayatı </w:t>
      </w:r>
    </w:p>
    <w:p w14:paraId="21CB65C0" w14:textId="0956491F" w:rsidR="00AD1894" w:rsidRPr="000B382B" w:rsidRDefault="007B6633" w:rsidP="000B382B">
      <w:pPr>
        <w:contextualSpacing/>
        <w:rPr>
          <w:rFonts w:cstheme="minorHAnsi"/>
          <w:sz w:val="16"/>
          <w:szCs w:val="16"/>
        </w:rPr>
      </w:pPr>
      <w:r w:rsidRPr="000B382B">
        <w:rPr>
          <w:rFonts w:cstheme="minorHAnsi"/>
          <w:sz w:val="16"/>
          <w:szCs w:val="16"/>
        </w:rPr>
        <w:t xml:space="preserve">V- </w:t>
      </w:r>
      <w:r w:rsidR="00AD1894" w:rsidRPr="000B382B">
        <w:rPr>
          <w:rFonts w:cstheme="minorHAnsi"/>
          <w:sz w:val="16"/>
          <w:szCs w:val="16"/>
        </w:rPr>
        <w:t xml:space="preserve">Kıyamet </w:t>
      </w:r>
      <w:r w:rsidR="00B4644E" w:rsidRPr="000B382B">
        <w:rPr>
          <w:rFonts w:cstheme="minorHAnsi"/>
          <w:sz w:val="16"/>
          <w:szCs w:val="16"/>
        </w:rPr>
        <w:tab/>
      </w:r>
      <w:r w:rsidR="00B4644E" w:rsidRPr="000B382B">
        <w:rPr>
          <w:rFonts w:cstheme="minorHAnsi"/>
          <w:sz w:val="16"/>
          <w:szCs w:val="16"/>
        </w:rPr>
        <w:tab/>
      </w:r>
      <w:r w:rsidRPr="000B382B">
        <w:rPr>
          <w:rFonts w:cstheme="minorHAnsi"/>
          <w:sz w:val="16"/>
          <w:szCs w:val="16"/>
        </w:rPr>
        <w:t xml:space="preserve">VI- </w:t>
      </w:r>
      <w:r w:rsidR="00AD1894" w:rsidRPr="000B382B">
        <w:rPr>
          <w:rFonts w:cstheme="minorHAnsi"/>
          <w:sz w:val="16"/>
          <w:szCs w:val="16"/>
        </w:rPr>
        <w:t xml:space="preserve">Haşr/mahşer </w:t>
      </w:r>
    </w:p>
    <w:p w14:paraId="31AFBE98" w14:textId="027B153A" w:rsidR="00AD1894" w:rsidRPr="000B382B" w:rsidRDefault="007B6633" w:rsidP="000B382B">
      <w:pPr>
        <w:contextualSpacing/>
        <w:rPr>
          <w:rFonts w:cstheme="minorHAnsi"/>
          <w:sz w:val="16"/>
          <w:szCs w:val="16"/>
        </w:rPr>
      </w:pPr>
      <w:r w:rsidRPr="000B382B">
        <w:rPr>
          <w:rFonts w:cstheme="minorHAnsi"/>
          <w:sz w:val="16"/>
          <w:szCs w:val="16"/>
        </w:rPr>
        <w:t xml:space="preserve">VII- </w:t>
      </w:r>
      <w:r w:rsidR="00AD1894" w:rsidRPr="000B382B">
        <w:rPr>
          <w:rFonts w:cstheme="minorHAnsi"/>
          <w:sz w:val="16"/>
          <w:szCs w:val="16"/>
        </w:rPr>
        <w:t xml:space="preserve">Yeniden diriliş </w:t>
      </w:r>
      <w:r w:rsidR="00B4644E" w:rsidRPr="000B382B">
        <w:rPr>
          <w:rFonts w:cstheme="minorHAnsi"/>
          <w:sz w:val="16"/>
          <w:szCs w:val="16"/>
        </w:rPr>
        <w:tab/>
      </w:r>
      <w:r w:rsidRPr="000B382B">
        <w:rPr>
          <w:rFonts w:cstheme="minorHAnsi"/>
          <w:sz w:val="16"/>
          <w:szCs w:val="16"/>
        </w:rPr>
        <w:t xml:space="preserve">VIII- </w:t>
      </w:r>
      <w:r w:rsidR="00AD1894" w:rsidRPr="000B382B">
        <w:rPr>
          <w:rFonts w:cstheme="minorHAnsi"/>
          <w:sz w:val="16"/>
          <w:szCs w:val="16"/>
        </w:rPr>
        <w:t xml:space="preserve">Hesap/mizan </w:t>
      </w:r>
    </w:p>
    <w:p w14:paraId="3E2F8C29" w14:textId="65F73D88" w:rsidR="00AD1894" w:rsidRPr="000B382B" w:rsidRDefault="00EC1486" w:rsidP="000B382B">
      <w:pPr>
        <w:contextualSpacing/>
        <w:rPr>
          <w:rFonts w:cstheme="minorHAnsi"/>
          <w:sz w:val="16"/>
          <w:szCs w:val="16"/>
        </w:rPr>
      </w:pPr>
      <w:r w:rsidRPr="000B382B">
        <w:rPr>
          <w:rFonts w:cstheme="minorHAnsi"/>
          <w:sz w:val="16"/>
          <w:szCs w:val="16"/>
        </w:rPr>
        <w:t xml:space="preserve">IX- </w:t>
      </w:r>
      <w:r w:rsidR="00AD1894" w:rsidRPr="000B382B">
        <w:rPr>
          <w:rFonts w:cstheme="minorHAnsi"/>
          <w:sz w:val="16"/>
          <w:szCs w:val="16"/>
        </w:rPr>
        <w:t xml:space="preserve">Cennet-cehennem </w:t>
      </w:r>
    </w:p>
    <w:p w14:paraId="4120CA8D" w14:textId="50045047" w:rsidR="00AD1894" w:rsidRPr="000B382B" w:rsidRDefault="00AD1894" w:rsidP="00EC1486">
      <w:pPr>
        <w:pStyle w:val="AIKLAMA"/>
        <w:rPr>
          <w:rFonts w:asciiTheme="minorHAnsi" w:hAnsiTheme="minorHAnsi" w:cstheme="minorHAnsi"/>
          <w:sz w:val="16"/>
        </w:rPr>
      </w:pPr>
      <w:r w:rsidRPr="000B382B">
        <w:rPr>
          <w:rFonts w:asciiTheme="minorHAnsi" w:hAnsiTheme="minorHAnsi" w:cstheme="minorHAnsi"/>
          <w:sz w:val="16"/>
        </w:rPr>
        <w:t>Yukarıdaki kavramlar “Nereden geldik? Nereye gidiyoruz?“ soruları çerçevesinde verilmiştir. Buna göre yukarıdakilerden han</w:t>
      </w:r>
      <w:r w:rsidRPr="000B382B">
        <w:rPr>
          <w:rFonts w:asciiTheme="minorHAnsi" w:hAnsiTheme="minorHAnsi" w:cstheme="minorHAnsi"/>
          <w:sz w:val="16"/>
        </w:rPr>
        <w:softHyphen/>
        <w:t xml:space="preserve">gileri yanlış sıralanmıştır? </w:t>
      </w:r>
    </w:p>
    <w:p w14:paraId="41F2CE7B" w14:textId="12972506" w:rsidR="00AD1894" w:rsidRPr="000B382B" w:rsidRDefault="007B6633" w:rsidP="000B382B">
      <w:pPr>
        <w:pStyle w:val="SEENEKLER"/>
        <w:rPr>
          <w:sz w:val="16"/>
          <w:szCs w:val="14"/>
        </w:rPr>
      </w:pPr>
      <w:r w:rsidRPr="000B382B">
        <w:rPr>
          <w:sz w:val="16"/>
          <w:szCs w:val="14"/>
        </w:rPr>
        <w:t xml:space="preserve">A) </w:t>
      </w:r>
      <w:r w:rsidR="00AD1894" w:rsidRPr="000B382B">
        <w:rPr>
          <w:sz w:val="16"/>
          <w:szCs w:val="14"/>
        </w:rPr>
        <w:t xml:space="preserve">IV-V </w:t>
      </w:r>
      <w:r w:rsidRPr="000B382B">
        <w:rPr>
          <w:sz w:val="16"/>
          <w:szCs w:val="14"/>
        </w:rPr>
        <w:tab/>
        <w:t xml:space="preserve">B) </w:t>
      </w:r>
      <w:r w:rsidR="00AD1894" w:rsidRPr="000B382B">
        <w:rPr>
          <w:sz w:val="16"/>
          <w:szCs w:val="14"/>
        </w:rPr>
        <w:t xml:space="preserve">VI-VII </w:t>
      </w:r>
      <w:r w:rsidRPr="000B382B">
        <w:rPr>
          <w:sz w:val="16"/>
          <w:szCs w:val="14"/>
        </w:rPr>
        <w:tab/>
      </w:r>
      <w:r w:rsidRPr="000B382B">
        <w:rPr>
          <w:sz w:val="16"/>
          <w:szCs w:val="14"/>
        </w:rPr>
        <w:tab/>
        <w:t xml:space="preserve">C) </w:t>
      </w:r>
      <w:r w:rsidR="00AD1894" w:rsidRPr="000B382B">
        <w:rPr>
          <w:sz w:val="16"/>
          <w:szCs w:val="14"/>
        </w:rPr>
        <w:t xml:space="preserve">VIII-VII </w:t>
      </w:r>
      <w:r w:rsidRPr="000B382B">
        <w:rPr>
          <w:sz w:val="16"/>
          <w:szCs w:val="14"/>
        </w:rPr>
        <w:tab/>
      </w:r>
      <w:r w:rsidR="000B382B">
        <w:rPr>
          <w:sz w:val="16"/>
          <w:szCs w:val="14"/>
        </w:rPr>
        <w:tab/>
      </w:r>
      <w:r w:rsidRPr="000B382B">
        <w:rPr>
          <w:sz w:val="16"/>
          <w:szCs w:val="14"/>
        </w:rPr>
        <w:t xml:space="preserve">D) </w:t>
      </w:r>
      <w:r w:rsidR="00AD1894" w:rsidRPr="000B382B">
        <w:rPr>
          <w:sz w:val="16"/>
          <w:szCs w:val="14"/>
        </w:rPr>
        <w:t>V-VII</w:t>
      </w:r>
    </w:p>
    <w:p w14:paraId="1AE81143" w14:textId="18401BEE" w:rsidR="00AD1894" w:rsidRPr="000B382B" w:rsidRDefault="00B4644E" w:rsidP="00B4644E">
      <w:pPr>
        <w:pStyle w:val="SORUMETN"/>
        <w:rPr>
          <w:sz w:val="16"/>
          <w:szCs w:val="16"/>
        </w:rPr>
      </w:pPr>
      <w:r w:rsidRPr="000B382B">
        <w:rPr>
          <w:sz w:val="16"/>
          <w:szCs w:val="16"/>
        </w:rPr>
        <w:t>Bismillahirrahmanirrahim</w:t>
      </w:r>
      <w:r w:rsidR="00AD1894" w:rsidRPr="000B382B">
        <w:rPr>
          <w:sz w:val="16"/>
          <w:szCs w:val="16"/>
        </w:rPr>
        <w:t xml:space="preserve"> </w:t>
      </w:r>
    </w:p>
    <w:p w14:paraId="53EB033E" w14:textId="77777777" w:rsidR="00AD1894" w:rsidRPr="000B382B" w:rsidRDefault="00AD1894" w:rsidP="00B4644E">
      <w:pPr>
        <w:rPr>
          <w:rFonts w:cstheme="minorHAnsi"/>
          <w:sz w:val="16"/>
          <w:szCs w:val="16"/>
        </w:rPr>
      </w:pPr>
      <w:r w:rsidRPr="000B382B">
        <w:rPr>
          <w:rFonts w:cstheme="minorHAnsi"/>
          <w:sz w:val="16"/>
          <w:szCs w:val="16"/>
        </w:rPr>
        <w:t xml:space="preserve">1. Kul eûzü bi …………… </w:t>
      </w:r>
    </w:p>
    <w:p w14:paraId="79E83B6F" w14:textId="77777777" w:rsidR="00AD1894" w:rsidRPr="000B382B" w:rsidRDefault="00AD1894" w:rsidP="00B4644E">
      <w:pPr>
        <w:rPr>
          <w:rFonts w:cstheme="minorHAnsi"/>
          <w:sz w:val="16"/>
          <w:szCs w:val="16"/>
        </w:rPr>
      </w:pPr>
      <w:r w:rsidRPr="000B382B">
        <w:rPr>
          <w:rFonts w:cstheme="minorHAnsi"/>
          <w:sz w:val="16"/>
          <w:szCs w:val="16"/>
        </w:rPr>
        <w:t xml:space="preserve">2. Meliki’n-nâs. </w:t>
      </w:r>
    </w:p>
    <w:p w14:paraId="5D3D1054" w14:textId="46388D14" w:rsidR="00AD1894" w:rsidRPr="000B382B" w:rsidRDefault="00AD1894" w:rsidP="00B4644E">
      <w:pPr>
        <w:rPr>
          <w:rFonts w:cstheme="minorHAnsi"/>
          <w:sz w:val="16"/>
          <w:szCs w:val="16"/>
        </w:rPr>
      </w:pPr>
      <w:r w:rsidRPr="000B382B">
        <w:rPr>
          <w:rFonts w:cstheme="minorHAnsi"/>
          <w:sz w:val="16"/>
          <w:szCs w:val="16"/>
        </w:rPr>
        <w:t xml:space="preserve">3. İlâhi’n-nâs. </w:t>
      </w:r>
    </w:p>
    <w:p w14:paraId="0AA83BDD" w14:textId="77777777" w:rsidR="00AD1894" w:rsidRPr="000B382B" w:rsidRDefault="00AD1894" w:rsidP="00B4644E">
      <w:pPr>
        <w:rPr>
          <w:rFonts w:cstheme="minorHAnsi"/>
          <w:sz w:val="16"/>
          <w:szCs w:val="16"/>
        </w:rPr>
      </w:pPr>
      <w:r w:rsidRPr="000B382B">
        <w:rPr>
          <w:rFonts w:cstheme="minorHAnsi"/>
          <w:sz w:val="16"/>
          <w:szCs w:val="16"/>
        </w:rPr>
        <w:t xml:space="preserve">4. Min şerri’il ………………. </w:t>
      </w:r>
    </w:p>
    <w:p w14:paraId="730D3C7D" w14:textId="77777777" w:rsidR="00AD1894" w:rsidRPr="000B382B" w:rsidRDefault="00AD1894" w:rsidP="00B4644E">
      <w:pPr>
        <w:rPr>
          <w:rFonts w:cstheme="minorHAnsi"/>
          <w:sz w:val="16"/>
          <w:szCs w:val="16"/>
        </w:rPr>
      </w:pPr>
      <w:r w:rsidRPr="000B382B">
        <w:rPr>
          <w:rFonts w:cstheme="minorHAnsi"/>
          <w:sz w:val="16"/>
          <w:szCs w:val="16"/>
        </w:rPr>
        <w:t xml:space="preserve">5. Ellezî yüvesvisü…………… </w:t>
      </w:r>
    </w:p>
    <w:p w14:paraId="5DD671E2" w14:textId="77777777" w:rsidR="00AD1894" w:rsidRPr="000B382B" w:rsidRDefault="00AD1894" w:rsidP="00B4644E">
      <w:pPr>
        <w:rPr>
          <w:rFonts w:cstheme="minorHAnsi"/>
          <w:sz w:val="16"/>
          <w:szCs w:val="16"/>
        </w:rPr>
      </w:pPr>
      <w:r w:rsidRPr="000B382B">
        <w:rPr>
          <w:rFonts w:cstheme="minorHAnsi"/>
          <w:sz w:val="16"/>
          <w:szCs w:val="16"/>
        </w:rPr>
        <w:t xml:space="preserve">6. Mine’l-cinneti ……………………… </w:t>
      </w:r>
    </w:p>
    <w:p w14:paraId="06DBC94A" w14:textId="77777777" w:rsidR="00AD1894" w:rsidRPr="000B382B" w:rsidRDefault="00AD1894" w:rsidP="00B4644E">
      <w:pPr>
        <w:pStyle w:val="AIKLAMA"/>
        <w:rPr>
          <w:rFonts w:asciiTheme="minorHAnsi" w:hAnsiTheme="minorHAnsi" w:cstheme="minorHAnsi"/>
          <w:sz w:val="16"/>
        </w:rPr>
      </w:pPr>
      <w:r w:rsidRPr="000B382B">
        <w:rPr>
          <w:rFonts w:asciiTheme="minorHAnsi" w:hAnsiTheme="minorHAnsi" w:cstheme="minorHAnsi"/>
          <w:sz w:val="16"/>
        </w:rPr>
        <w:t>Yukarıdaki noktalı yerlere sırasıyla aşağıda</w:t>
      </w:r>
      <w:r w:rsidRPr="000B382B">
        <w:rPr>
          <w:rFonts w:asciiTheme="minorHAnsi" w:hAnsiTheme="minorHAnsi" w:cstheme="minorHAnsi"/>
          <w:sz w:val="16"/>
        </w:rPr>
        <w:softHyphen/>
        <w:t>ki kelime gruplarından hangileri getirilmeli</w:t>
      </w:r>
      <w:r w:rsidRPr="000B382B">
        <w:rPr>
          <w:rFonts w:asciiTheme="minorHAnsi" w:hAnsiTheme="minorHAnsi" w:cstheme="minorHAnsi"/>
          <w:sz w:val="16"/>
        </w:rPr>
        <w:softHyphen/>
        <w:t xml:space="preserve">dir? </w:t>
      </w:r>
    </w:p>
    <w:p w14:paraId="38C5DBB9" w14:textId="378676B7" w:rsidR="00AD1894" w:rsidRPr="000B382B" w:rsidRDefault="00EC1486" w:rsidP="00B4644E">
      <w:pPr>
        <w:pStyle w:val="SEENEKLER"/>
        <w:contextualSpacing/>
        <w:rPr>
          <w:rFonts w:asciiTheme="minorHAnsi" w:hAnsiTheme="minorHAnsi" w:cstheme="minorHAnsi"/>
          <w:sz w:val="16"/>
        </w:rPr>
      </w:pPr>
      <w:r w:rsidRPr="000B382B">
        <w:rPr>
          <w:rFonts w:asciiTheme="minorHAnsi" w:hAnsiTheme="minorHAnsi" w:cstheme="minorHAnsi"/>
          <w:sz w:val="16"/>
        </w:rPr>
        <w:t xml:space="preserve">A) </w:t>
      </w:r>
      <w:r w:rsidR="00AD1894" w:rsidRPr="000B382B">
        <w:rPr>
          <w:rFonts w:asciiTheme="minorHAnsi" w:hAnsiTheme="minorHAnsi" w:cstheme="minorHAnsi"/>
          <w:sz w:val="16"/>
        </w:rPr>
        <w:t xml:space="preserve">Rabbi’n-nâs / vesvâsi’l-hannâs / fî sudûri’n-nâs / ve’n-nâs </w:t>
      </w:r>
    </w:p>
    <w:p w14:paraId="198B18C2" w14:textId="0A5E3E24" w:rsidR="00AD1894" w:rsidRPr="000B382B" w:rsidRDefault="00EC1486" w:rsidP="00B4644E">
      <w:pPr>
        <w:pStyle w:val="SEENEKLER"/>
        <w:contextualSpacing/>
        <w:rPr>
          <w:rFonts w:asciiTheme="minorHAnsi" w:hAnsiTheme="minorHAnsi" w:cstheme="minorHAnsi"/>
          <w:sz w:val="16"/>
        </w:rPr>
      </w:pPr>
      <w:r w:rsidRPr="000B382B">
        <w:rPr>
          <w:rFonts w:asciiTheme="minorHAnsi" w:hAnsiTheme="minorHAnsi" w:cstheme="minorHAnsi"/>
          <w:sz w:val="16"/>
        </w:rPr>
        <w:t xml:space="preserve">B) </w:t>
      </w:r>
      <w:r w:rsidR="00AD1894" w:rsidRPr="000B382B">
        <w:rPr>
          <w:rFonts w:asciiTheme="minorHAnsi" w:hAnsiTheme="minorHAnsi" w:cstheme="minorHAnsi"/>
          <w:sz w:val="16"/>
        </w:rPr>
        <w:t xml:space="preserve">Rabbi’n-nâs / fî sudûri’n-nâs / ve’n-nâs / vesvâsi’l-hannâs </w:t>
      </w:r>
    </w:p>
    <w:p w14:paraId="08418812" w14:textId="1CF629B2" w:rsidR="00AD1894" w:rsidRPr="000B382B" w:rsidRDefault="00EC1486" w:rsidP="00B4644E">
      <w:pPr>
        <w:pStyle w:val="SEENEKLER"/>
        <w:contextualSpacing/>
        <w:rPr>
          <w:rFonts w:asciiTheme="minorHAnsi" w:hAnsiTheme="minorHAnsi" w:cstheme="minorHAnsi"/>
          <w:sz w:val="16"/>
        </w:rPr>
      </w:pPr>
      <w:r w:rsidRPr="000B382B">
        <w:rPr>
          <w:rFonts w:asciiTheme="minorHAnsi" w:hAnsiTheme="minorHAnsi" w:cstheme="minorHAnsi"/>
          <w:sz w:val="16"/>
        </w:rPr>
        <w:t xml:space="preserve">C) </w:t>
      </w:r>
      <w:r w:rsidR="00AD1894" w:rsidRPr="000B382B">
        <w:rPr>
          <w:rFonts w:asciiTheme="minorHAnsi" w:hAnsiTheme="minorHAnsi" w:cstheme="minorHAnsi"/>
          <w:sz w:val="16"/>
        </w:rPr>
        <w:t xml:space="preserve">Rabbi’n-nâs / vesvâsi’l-hannâs / ve’n-nâs / fî sudûri’n-nâs </w:t>
      </w:r>
    </w:p>
    <w:p w14:paraId="550DD9DA" w14:textId="4E7983BC" w:rsidR="00AD1894" w:rsidRPr="000B382B" w:rsidRDefault="00EC1486" w:rsidP="00B4644E">
      <w:pPr>
        <w:pStyle w:val="SEENEKLER"/>
        <w:contextualSpacing/>
        <w:rPr>
          <w:rFonts w:asciiTheme="minorHAnsi" w:hAnsiTheme="minorHAnsi" w:cstheme="minorHAnsi"/>
          <w:sz w:val="16"/>
        </w:rPr>
      </w:pPr>
      <w:r w:rsidRPr="000B382B">
        <w:rPr>
          <w:rFonts w:asciiTheme="minorHAnsi" w:hAnsiTheme="minorHAnsi" w:cstheme="minorHAnsi"/>
          <w:sz w:val="16"/>
        </w:rPr>
        <w:t xml:space="preserve">D) </w:t>
      </w:r>
      <w:r w:rsidR="00AD1894" w:rsidRPr="000B382B">
        <w:rPr>
          <w:rFonts w:asciiTheme="minorHAnsi" w:hAnsiTheme="minorHAnsi" w:cstheme="minorHAnsi"/>
          <w:sz w:val="16"/>
        </w:rPr>
        <w:t>Fî sudûri’n-nâs / ve’n-nâs / Rabbi’n-nâs / vesvâsi’l-hannâs</w:t>
      </w:r>
    </w:p>
    <w:p w14:paraId="0F6B6CB2" w14:textId="77777777" w:rsidR="00CB597C" w:rsidRPr="000B382B" w:rsidRDefault="00CB597C" w:rsidP="00CB597C">
      <w:pPr>
        <w:pStyle w:val="SEENEKLER"/>
        <w:ind w:left="530"/>
        <w:rPr>
          <w:rFonts w:asciiTheme="minorHAnsi" w:hAnsiTheme="minorHAnsi" w:cstheme="minorHAnsi"/>
          <w:sz w:val="16"/>
        </w:rPr>
      </w:pPr>
    </w:p>
    <w:p w14:paraId="3948E9A3" w14:textId="3FB96ED4" w:rsidR="00323864" w:rsidRPr="000B382B" w:rsidRDefault="00323864" w:rsidP="000B382B">
      <w:pPr>
        <w:pStyle w:val="SORUMETN"/>
      </w:pPr>
      <w:r w:rsidRPr="000B382B">
        <w:t xml:space="preserve">Ramazan, bütün Müslümanlar için hayır ve bereket ayıdır. Bu ayda yardım ve paylaşma zirveye çıkar. Dinimizin emrettiği ibadetlerden olan oruç bu ayda farz kılınmıştır. Ramazan ayını önemli kılan bir diğer özellik ise </w:t>
      </w:r>
      <w:r w:rsidR="00B4644E" w:rsidRPr="000B382B">
        <w:t>Peygamberimize</w:t>
      </w:r>
      <w:r w:rsidRPr="000B382B">
        <w:t xml:space="preserve"> Kur’an-ı Kerim’in bu ayda indirilmeye başlamış olmasıdır. Bütün bunların gereği olarak bütün Müslümanlar bu ayda ibadet ve ahlak konusunda daha fazla duyarlılık gösterirken toplumlarda işlenen suç oranı azalma gösterir. </w:t>
      </w:r>
    </w:p>
    <w:p w14:paraId="3D37D5A7" w14:textId="77777777" w:rsidR="00323864" w:rsidRPr="000B382B" w:rsidRDefault="00323864" w:rsidP="000B382B">
      <w:pPr>
        <w:pStyle w:val="AIKLAMA"/>
      </w:pPr>
      <w:r w:rsidRPr="000B382B">
        <w:t>Yukarıda verilen bilgilere göre aşağıdakilerden hangisi söylenemez?</w:t>
      </w:r>
    </w:p>
    <w:p w14:paraId="220C2D6E" w14:textId="2C47B2C5" w:rsidR="00323864" w:rsidRPr="000B382B" w:rsidRDefault="000B382B" w:rsidP="000B382B">
      <w:pPr>
        <w:pStyle w:val="SEENEKLER"/>
        <w:contextualSpacing/>
        <w:rPr>
          <w:sz w:val="16"/>
          <w:szCs w:val="14"/>
        </w:rPr>
      </w:pPr>
      <w:r w:rsidRPr="000B382B">
        <w:rPr>
          <w:sz w:val="16"/>
          <w:szCs w:val="14"/>
        </w:rPr>
        <w:t xml:space="preserve">A) </w:t>
      </w:r>
      <w:r w:rsidR="00323864" w:rsidRPr="000B382B">
        <w:rPr>
          <w:sz w:val="16"/>
          <w:szCs w:val="14"/>
        </w:rPr>
        <w:t>Kur’an-ı Kerim’in bu ayda indirilmeye başlandığı</w:t>
      </w:r>
    </w:p>
    <w:p w14:paraId="48378C8F" w14:textId="63C59263" w:rsidR="00323864" w:rsidRPr="000B382B" w:rsidRDefault="000B382B" w:rsidP="000B382B">
      <w:pPr>
        <w:pStyle w:val="SEENEKLER"/>
        <w:contextualSpacing/>
        <w:rPr>
          <w:sz w:val="16"/>
          <w:szCs w:val="14"/>
        </w:rPr>
      </w:pPr>
      <w:r w:rsidRPr="000B382B">
        <w:rPr>
          <w:sz w:val="16"/>
          <w:szCs w:val="14"/>
        </w:rPr>
        <w:t xml:space="preserve">B) </w:t>
      </w:r>
      <w:r w:rsidR="00323864" w:rsidRPr="000B382B">
        <w:rPr>
          <w:sz w:val="16"/>
          <w:szCs w:val="14"/>
        </w:rPr>
        <w:t>Müslümanlar arasındaki yardımlaşmanın bu ayda daha fazla olduğu</w:t>
      </w:r>
    </w:p>
    <w:p w14:paraId="16181B40" w14:textId="136096F7" w:rsidR="00323864" w:rsidRPr="000B382B" w:rsidRDefault="000B382B" w:rsidP="000B382B">
      <w:pPr>
        <w:pStyle w:val="SEENEKLER"/>
        <w:contextualSpacing/>
        <w:rPr>
          <w:sz w:val="16"/>
          <w:szCs w:val="14"/>
        </w:rPr>
      </w:pPr>
      <w:r w:rsidRPr="000B382B">
        <w:rPr>
          <w:sz w:val="16"/>
          <w:szCs w:val="14"/>
        </w:rPr>
        <w:t xml:space="preserve">C) </w:t>
      </w:r>
      <w:r w:rsidR="00323864" w:rsidRPr="000B382B">
        <w:rPr>
          <w:sz w:val="16"/>
          <w:szCs w:val="14"/>
        </w:rPr>
        <w:t>Bu ayda oruç tutmanın diğer zamanlara göre daha sevap olduğu</w:t>
      </w:r>
    </w:p>
    <w:p w14:paraId="35DA1CCC" w14:textId="0FCA8E16" w:rsidR="00323864" w:rsidRPr="000B382B" w:rsidRDefault="000B382B" w:rsidP="000B382B">
      <w:pPr>
        <w:pStyle w:val="SEENEKLER"/>
        <w:contextualSpacing/>
        <w:rPr>
          <w:sz w:val="16"/>
          <w:szCs w:val="14"/>
        </w:rPr>
      </w:pPr>
      <w:r w:rsidRPr="000B382B">
        <w:rPr>
          <w:sz w:val="16"/>
          <w:szCs w:val="14"/>
        </w:rPr>
        <w:t xml:space="preserve">D) </w:t>
      </w:r>
      <w:r w:rsidR="00323864" w:rsidRPr="000B382B">
        <w:rPr>
          <w:sz w:val="16"/>
          <w:szCs w:val="14"/>
        </w:rPr>
        <w:t>Bu ayda suç oranlarında azalma görülür.</w:t>
      </w:r>
    </w:p>
    <w:p w14:paraId="0B8FA0F1" w14:textId="77777777" w:rsidR="00CB597C" w:rsidRPr="000B382B" w:rsidRDefault="00CB597C" w:rsidP="00CB597C">
      <w:pPr>
        <w:pStyle w:val="SEENEKLER"/>
        <w:ind w:left="530"/>
        <w:rPr>
          <w:rFonts w:asciiTheme="minorHAnsi" w:hAnsiTheme="minorHAnsi" w:cstheme="minorHAnsi"/>
          <w:sz w:val="16"/>
        </w:rPr>
      </w:pPr>
    </w:p>
    <w:p w14:paraId="3B0FE48C" w14:textId="507FB4CB" w:rsidR="00CB597C" w:rsidRPr="000B382B" w:rsidRDefault="00CB597C" w:rsidP="000B382B">
      <w:pPr>
        <w:pStyle w:val="SORUMETN"/>
      </w:pPr>
      <w:r w:rsidRPr="000B382B">
        <w:t>Ahiret inancının insan davranışlarına pek çok olumlu etkisi vardır. Ahirete iman eden insan yaptıklarından hesaba çekileceği bilinci ile hareket eder. Günlük yaşantısını buna göre düzenler. Yaşamını anlamlı hale getirir. Yaptığı işlerde sorumluluk duygusu ile hareket eder. Daima iyi ve yararlı işler yapmaya gayret eder. İyi davranışlar sergilemeye ve kötü davranışlardan uzaklaşmaya çalışır.</w:t>
      </w:r>
    </w:p>
    <w:p w14:paraId="6BBFA3AD" w14:textId="5B9E1917" w:rsidR="00CB597C" w:rsidRPr="000B382B" w:rsidRDefault="00CB597C" w:rsidP="000B382B">
      <w:pPr>
        <w:pStyle w:val="AIKLAMA"/>
      </w:pPr>
      <w:r w:rsidRPr="000B382B">
        <w:t>Yukarıda verilen paragraf aşağıdaki sorulardan hangisinin en kapsamlı cevap olabilir?</w:t>
      </w:r>
    </w:p>
    <w:p w14:paraId="31F7155D" w14:textId="781C934E" w:rsidR="00CB597C" w:rsidRPr="000B382B" w:rsidRDefault="000B382B" w:rsidP="000B382B">
      <w:pPr>
        <w:pStyle w:val="SEENEKLER"/>
        <w:rPr>
          <w:sz w:val="16"/>
          <w:szCs w:val="14"/>
        </w:rPr>
      </w:pPr>
      <w:r w:rsidRPr="000B382B">
        <w:rPr>
          <w:sz w:val="16"/>
          <w:szCs w:val="14"/>
        </w:rPr>
        <w:t xml:space="preserve">A) </w:t>
      </w:r>
      <w:r w:rsidR="00CB597C" w:rsidRPr="000B382B">
        <w:rPr>
          <w:sz w:val="16"/>
          <w:szCs w:val="14"/>
        </w:rPr>
        <w:t>Ahirete imanın insan davranışlarına etkisi nedir?</w:t>
      </w:r>
    </w:p>
    <w:p w14:paraId="6EFB71D1" w14:textId="1D913B78" w:rsidR="00CB597C" w:rsidRPr="000B382B" w:rsidRDefault="000B382B" w:rsidP="000B382B">
      <w:pPr>
        <w:pStyle w:val="SEENEKLER"/>
        <w:rPr>
          <w:sz w:val="16"/>
          <w:szCs w:val="14"/>
        </w:rPr>
      </w:pPr>
      <w:r w:rsidRPr="000B382B">
        <w:rPr>
          <w:sz w:val="16"/>
          <w:szCs w:val="14"/>
        </w:rPr>
        <w:t xml:space="preserve">B) </w:t>
      </w:r>
      <w:r w:rsidR="00CB597C" w:rsidRPr="000B382B">
        <w:rPr>
          <w:sz w:val="16"/>
          <w:szCs w:val="14"/>
        </w:rPr>
        <w:t>Ahiret gününde insanlar nasıl sorguya çekilecekler?</w:t>
      </w:r>
    </w:p>
    <w:p w14:paraId="3F4A4162" w14:textId="046124F3" w:rsidR="00CB597C" w:rsidRPr="000B382B" w:rsidRDefault="000B382B" w:rsidP="000B382B">
      <w:pPr>
        <w:pStyle w:val="SEENEKLER"/>
        <w:rPr>
          <w:sz w:val="16"/>
          <w:szCs w:val="14"/>
        </w:rPr>
      </w:pPr>
      <w:r w:rsidRPr="000B382B">
        <w:rPr>
          <w:sz w:val="16"/>
          <w:szCs w:val="14"/>
        </w:rPr>
        <w:t xml:space="preserve">C) </w:t>
      </w:r>
      <w:r w:rsidR="00CB597C" w:rsidRPr="000B382B">
        <w:rPr>
          <w:sz w:val="16"/>
          <w:szCs w:val="14"/>
        </w:rPr>
        <w:t>İnsanın diğer insanlara karşı sorumlulukları nelerdir?</w:t>
      </w:r>
    </w:p>
    <w:p w14:paraId="1EBB1A28" w14:textId="14AB56F8" w:rsidR="00CB597C" w:rsidRPr="000B382B" w:rsidRDefault="000B382B" w:rsidP="000B382B">
      <w:pPr>
        <w:pStyle w:val="SEENEKLER"/>
        <w:rPr>
          <w:sz w:val="16"/>
          <w:szCs w:val="14"/>
        </w:rPr>
      </w:pPr>
      <w:r w:rsidRPr="000B382B">
        <w:rPr>
          <w:sz w:val="16"/>
          <w:szCs w:val="14"/>
        </w:rPr>
        <w:t xml:space="preserve">D) </w:t>
      </w:r>
      <w:r w:rsidR="00CB597C" w:rsidRPr="000B382B">
        <w:rPr>
          <w:sz w:val="16"/>
          <w:szCs w:val="14"/>
        </w:rPr>
        <w:t>İnsan günlük yaşantısında nasıl davranmalıdır?</w:t>
      </w:r>
    </w:p>
    <w:p w14:paraId="0AE723F0" w14:textId="77777777" w:rsidR="00CB597C" w:rsidRPr="000B382B" w:rsidRDefault="00CB597C" w:rsidP="00CB597C">
      <w:pPr>
        <w:pStyle w:val="SEENEKLER"/>
        <w:ind w:left="530"/>
        <w:rPr>
          <w:rFonts w:asciiTheme="minorHAnsi" w:hAnsiTheme="minorHAnsi" w:cstheme="minorHAnsi"/>
          <w:sz w:val="16"/>
        </w:rPr>
      </w:pPr>
    </w:p>
    <w:p w14:paraId="041CE28F" w14:textId="397F9E45" w:rsidR="00CB597C" w:rsidRPr="000B382B" w:rsidRDefault="00CB597C" w:rsidP="000B382B">
      <w:pPr>
        <w:pStyle w:val="SORUMETN"/>
        <w:rPr>
          <w:sz w:val="16"/>
          <w:szCs w:val="16"/>
        </w:rPr>
      </w:pPr>
      <w:r w:rsidRPr="000B382B">
        <w:rPr>
          <w:sz w:val="16"/>
          <w:szCs w:val="16"/>
        </w:rPr>
        <w:t xml:space="preserve">"De ki: Allah’ı andıklarında İnsanların Kalplerine vesvese sokan, pusuya çekilen cin ve insan şeytanının şerrinden insanların </w:t>
      </w:r>
      <w:r w:rsidR="000B382B" w:rsidRPr="000B382B">
        <w:rPr>
          <w:sz w:val="16"/>
          <w:szCs w:val="16"/>
        </w:rPr>
        <w:t>Rabbi ’ne</w:t>
      </w:r>
      <w:r w:rsidRPr="000B382B">
        <w:rPr>
          <w:sz w:val="16"/>
          <w:szCs w:val="16"/>
        </w:rPr>
        <w:t>, İnsanların Melikine (Mutlak sahibine ve Hâkimine), insanların ilahına sığınırım." (Nas Suresi)</w:t>
      </w:r>
    </w:p>
    <w:p w14:paraId="632C2F6F" w14:textId="77777777" w:rsidR="00CB597C" w:rsidRPr="000B382B" w:rsidRDefault="00CB597C" w:rsidP="000B382B">
      <w:pPr>
        <w:pStyle w:val="AIKLAMA"/>
        <w:rPr>
          <w:sz w:val="16"/>
          <w:szCs w:val="14"/>
        </w:rPr>
      </w:pPr>
      <w:r w:rsidRPr="000B382B">
        <w:rPr>
          <w:sz w:val="16"/>
          <w:szCs w:val="14"/>
        </w:rPr>
        <w:t>Yukarıda verilen mealden aşağıdakilerden hangisi çıkarılabilecek bir bilgi değildir?</w:t>
      </w:r>
    </w:p>
    <w:p w14:paraId="3124AAF6" w14:textId="485F88D8" w:rsidR="00CB597C" w:rsidRPr="000B382B" w:rsidRDefault="000B382B" w:rsidP="000B382B">
      <w:pPr>
        <w:pStyle w:val="SEENEKLER"/>
        <w:rPr>
          <w:sz w:val="16"/>
          <w:szCs w:val="14"/>
        </w:rPr>
      </w:pPr>
      <w:r w:rsidRPr="000B382B">
        <w:rPr>
          <w:sz w:val="16"/>
          <w:szCs w:val="14"/>
        </w:rPr>
        <w:lastRenderedPageBreak/>
        <w:t xml:space="preserve">A) </w:t>
      </w:r>
      <w:r w:rsidR="00CB597C" w:rsidRPr="000B382B">
        <w:rPr>
          <w:sz w:val="16"/>
          <w:szCs w:val="14"/>
        </w:rPr>
        <w:t>Müslüman şeytan ve cinlerin ve insanların kötülüklerinden Allah'a sığınmalıdır</w:t>
      </w:r>
    </w:p>
    <w:p w14:paraId="1966F4B1" w14:textId="31A08049" w:rsidR="005373AE" w:rsidRPr="000B382B" w:rsidRDefault="000B382B" w:rsidP="000B382B">
      <w:pPr>
        <w:pStyle w:val="SEENEKLER"/>
        <w:rPr>
          <w:sz w:val="16"/>
          <w:szCs w:val="14"/>
        </w:rPr>
      </w:pPr>
      <w:r w:rsidRPr="000B382B">
        <w:rPr>
          <w:sz w:val="16"/>
          <w:szCs w:val="14"/>
        </w:rPr>
        <w:t xml:space="preserve">B) </w:t>
      </w:r>
      <w:r w:rsidR="00CB597C" w:rsidRPr="000B382B">
        <w:rPr>
          <w:sz w:val="16"/>
          <w:szCs w:val="14"/>
        </w:rPr>
        <w:t>Şeytan insanları kuşkuya düşürerek kötülüğe sevk eder</w:t>
      </w:r>
    </w:p>
    <w:p w14:paraId="5B9C6C49" w14:textId="58BE5631" w:rsidR="00CB597C" w:rsidRPr="000B382B" w:rsidRDefault="000B382B" w:rsidP="000B382B">
      <w:pPr>
        <w:pStyle w:val="SEENEKLER"/>
        <w:rPr>
          <w:sz w:val="16"/>
          <w:szCs w:val="14"/>
        </w:rPr>
      </w:pPr>
      <w:r w:rsidRPr="000B382B">
        <w:rPr>
          <w:sz w:val="16"/>
          <w:szCs w:val="14"/>
        </w:rPr>
        <w:t xml:space="preserve">C) </w:t>
      </w:r>
      <w:r w:rsidR="00CB597C" w:rsidRPr="000B382B">
        <w:rPr>
          <w:sz w:val="16"/>
          <w:szCs w:val="14"/>
        </w:rPr>
        <w:t>İbadet ile meşgul olan insanları şeytan bu yoldan uzaklaştırmak ister</w:t>
      </w:r>
    </w:p>
    <w:p w14:paraId="1AF312A6" w14:textId="294BC654" w:rsidR="00CB597C" w:rsidRPr="000B382B" w:rsidRDefault="000B382B" w:rsidP="000B382B">
      <w:pPr>
        <w:pStyle w:val="SEENEKLER"/>
        <w:rPr>
          <w:sz w:val="16"/>
          <w:szCs w:val="14"/>
        </w:rPr>
      </w:pPr>
      <w:r w:rsidRPr="000B382B">
        <w:rPr>
          <w:sz w:val="16"/>
          <w:szCs w:val="14"/>
        </w:rPr>
        <w:t xml:space="preserve">D) </w:t>
      </w:r>
      <w:r w:rsidR="00CB597C" w:rsidRPr="000B382B">
        <w:rPr>
          <w:sz w:val="16"/>
          <w:szCs w:val="14"/>
        </w:rPr>
        <w:t xml:space="preserve">Görmediğimiz ve duymadığımız </w:t>
      </w:r>
      <w:r w:rsidRPr="000B382B">
        <w:rPr>
          <w:sz w:val="16"/>
          <w:szCs w:val="14"/>
        </w:rPr>
        <w:t>hiçbir</w:t>
      </w:r>
      <w:r w:rsidR="00CB597C" w:rsidRPr="000B382B">
        <w:rPr>
          <w:sz w:val="16"/>
          <w:szCs w:val="14"/>
        </w:rPr>
        <w:t xml:space="preserve"> şeyden korkmamalıyız.</w:t>
      </w:r>
    </w:p>
    <w:p w14:paraId="7A1F33E2" w14:textId="7C78B870" w:rsidR="00CB597C" w:rsidRPr="000B382B" w:rsidRDefault="00CB597C" w:rsidP="00CB597C">
      <w:pPr>
        <w:pStyle w:val="SEENEKLER"/>
        <w:ind w:left="530"/>
        <w:rPr>
          <w:rFonts w:asciiTheme="minorHAnsi" w:hAnsiTheme="minorHAnsi" w:cstheme="minorHAnsi"/>
          <w:sz w:val="16"/>
        </w:rPr>
      </w:pPr>
    </w:p>
    <w:p w14:paraId="4D53CA26" w14:textId="77777777" w:rsidR="00CB597C" w:rsidRPr="000B382B" w:rsidRDefault="00CB597C" w:rsidP="000B382B">
      <w:pPr>
        <w:pStyle w:val="SORUMETN"/>
      </w:pPr>
      <w:r w:rsidRPr="000B382B">
        <w:t>Varlıklar âleminde gözlerimizle görüp algıladığımız varlıkların dışında bir de göremediğimiz birtakım varlıklar vardır. Bunlar melekler, cinler ve şeytandır. Görünmeyen varlıklarla ilgili, Müslüman toplumlarda yüzlerce batıl inanış, yanlış bilgi ve hikâye olmasına karşın, bunların tamamı gerçeğe uygun olmayan bilgilerdir. Görünmeyen varlıklar ile ilgili en doğru bilgiyi ancak Kur’an-ı Kerim’den öğrenebiliriz.</w:t>
      </w:r>
    </w:p>
    <w:p w14:paraId="227EE481" w14:textId="77777777" w:rsidR="00CB597C" w:rsidRPr="000B382B" w:rsidRDefault="00CB597C" w:rsidP="000B382B">
      <w:pPr>
        <w:pStyle w:val="AIKLAMA"/>
      </w:pPr>
      <w:r w:rsidRPr="000B382B">
        <w:t>Yukarıda verilen bilgilere göre aşağıdakilerden hangisi söylenemez?</w:t>
      </w:r>
    </w:p>
    <w:p w14:paraId="7910F463" w14:textId="2750EA44" w:rsidR="00CB597C" w:rsidRPr="000B382B" w:rsidRDefault="000B382B" w:rsidP="000B382B">
      <w:pPr>
        <w:pStyle w:val="SEENEKLER"/>
        <w:contextualSpacing/>
        <w:rPr>
          <w:sz w:val="16"/>
          <w:szCs w:val="14"/>
        </w:rPr>
      </w:pPr>
      <w:r w:rsidRPr="000B382B">
        <w:rPr>
          <w:sz w:val="16"/>
          <w:szCs w:val="14"/>
        </w:rPr>
        <w:t xml:space="preserve">A) </w:t>
      </w:r>
      <w:r w:rsidR="00CB597C" w:rsidRPr="000B382B">
        <w:rPr>
          <w:sz w:val="16"/>
          <w:szCs w:val="14"/>
        </w:rPr>
        <w:t>Melekler ve cinler görünmeyen varlıklardandır.</w:t>
      </w:r>
    </w:p>
    <w:p w14:paraId="1A7C7DC4" w14:textId="0C4A7971" w:rsidR="00CB597C" w:rsidRPr="000B382B" w:rsidRDefault="000B382B" w:rsidP="000B382B">
      <w:pPr>
        <w:pStyle w:val="SEENEKLER"/>
        <w:contextualSpacing/>
        <w:rPr>
          <w:sz w:val="16"/>
          <w:szCs w:val="14"/>
        </w:rPr>
      </w:pPr>
      <w:r w:rsidRPr="000B382B">
        <w:rPr>
          <w:sz w:val="16"/>
          <w:szCs w:val="14"/>
        </w:rPr>
        <w:t xml:space="preserve">B) </w:t>
      </w:r>
      <w:r w:rsidR="00CB597C" w:rsidRPr="000B382B">
        <w:rPr>
          <w:sz w:val="16"/>
          <w:szCs w:val="14"/>
        </w:rPr>
        <w:t>Görünmeyen varlıklar ile ilgili en sağlıklı bilgileri ancak Kur’an-ı Kerim’den edinebiliriz.</w:t>
      </w:r>
    </w:p>
    <w:p w14:paraId="34F18F29" w14:textId="7213B203" w:rsidR="00CB597C" w:rsidRPr="000B382B" w:rsidRDefault="000B382B" w:rsidP="000B382B">
      <w:pPr>
        <w:pStyle w:val="SEENEKLER"/>
        <w:contextualSpacing/>
        <w:rPr>
          <w:sz w:val="16"/>
          <w:szCs w:val="14"/>
        </w:rPr>
      </w:pPr>
      <w:r w:rsidRPr="000B382B">
        <w:rPr>
          <w:sz w:val="16"/>
          <w:szCs w:val="14"/>
        </w:rPr>
        <w:t xml:space="preserve">C) </w:t>
      </w:r>
      <w:r w:rsidR="00CB597C" w:rsidRPr="000B382B">
        <w:rPr>
          <w:sz w:val="16"/>
          <w:szCs w:val="14"/>
        </w:rPr>
        <w:t>Şeytanın insanların kalbine vesvese sokan bir özelliği vardır.</w:t>
      </w:r>
    </w:p>
    <w:p w14:paraId="320DF242" w14:textId="74DC6C59" w:rsidR="00CB597C" w:rsidRPr="000B382B" w:rsidRDefault="000B382B" w:rsidP="000B382B">
      <w:pPr>
        <w:pStyle w:val="SEENEKLER"/>
        <w:contextualSpacing/>
        <w:rPr>
          <w:sz w:val="16"/>
          <w:szCs w:val="14"/>
        </w:rPr>
      </w:pPr>
      <w:r w:rsidRPr="000B382B">
        <w:rPr>
          <w:sz w:val="16"/>
          <w:szCs w:val="14"/>
        </w:rPr>
        <w:t xml:space="preserve">D) </w:t>
      </w:r>
      <w:r w:rsidR="00CB597C" w:rsidRPr="000B382B">
        <w:rPr>
          <w:sz w:val="16"/>
          <w:szCs w:val="14"/>
        </w:rPr>
        <w:t>Görünmeyen varlıklar ile ilgili bilgilerin birçoğu gerçeğe aykırıdır.</w:t>
      </w:r>
    </w:p>
    <w:p w14:paraId="59F7236C" w14:textId="7916BBA6" w:rsidR="005373AE" w:rsidRPr="007B6633" w:rsidRDefault="005373AE" w:rsidP="005373AE">
      <w:pPr>
        <w:pStyle w:val="SEENEKLER"/>
        <w:ind w:left="527" w:hanging="357"/>
        <w:rPr>
          <w:rFonts w:cs="Calibri"/>
          <w:sz w:val="20"/>
          <w:szCs w:val="20"/>
        </w:rPr>
      </w:pPr>
    </w:p>
    <w:p w14:paraId="7829D234" w14:textId="7771FB51" w:rsidR="005373AE" w:rsidRPr="007B6633" w:rsidRDefault="005373AE" w:rsidP="005373AE">
      <w:pPr>
        <w:pStyle w:val="SEENEKLER"/>
        <w:ind w:left="527" w:hanging="357"/>
        <w:rPr>
          <w:rFonts w:cs="Calibri"/>
          <w:sz w:val="20"/>
          <w:szCs w:val="20"/>
        </w:rPr>
      </w:pPr>
    </w:p>
    <w:p w14:paraId="6AC337F4" w14:textId="5E466A46" w:rsidR="005373AE" w:rsidRPr="007B6633" w:rsidRDefault="005373AE" w:rsidP="005373AE">
      <w:pPr>
        <w:pStyle w:val="SEENEKLER"/>
        <w:ind w:left="527" w:hanging="357"/>
        <w:rPr>
          <w:rFonts w:cs="Calibri"/>
          <w:sz w:val="20"/>
          <w:szCs w:val="20"/>
        </w:rPr>
      </w:pPr>
    </w:p>
    <w:p w14:paraId="11108402" w14:textId="73AE142A" w:rsidR="005373AE" w:rsidRDefault="005373AE" w:rsidP="005373AE">
      <w:pPr>
        <w:rPr>
          <w:rFonts w:ascii="Calibri" w:hAnsi="Calibri" w:cs="Calibri"/>
          <w:sz w:val="20"/>
          <w:szCs w:val="20"/>
        </w:rPr>
      </w:pPr>
      <w:bookmarkStart w:id="1" w:name="_Hlk125714721"/>
    </w:p>
    <w:p w14:paraId="78488F88" w14:textId="77777777" w:rsidR="000B382B" w:rsidRPr="007B6633" w:rsidRDefault="000B382B" w:rsidP="005373AE">
      <w:pPr>
        <w:rPr>
          <w:rFonts w:ascii="Calibri" w:hAnsi="Calibri" w:cs="Calibri"/>
          <w:sz w:val="20"/>
          <w:szCs w:val="20"/>
        </w:rPr>
      </w:pPr>
    </w:p>
    <w:p w14:paraId="41A4FD7E" w14:textId="77777777" w:rsidR="005373AE" w:rsidRPr="007B6633" w:rsidRDefault="005373AE" w:rsidP="005373AE">
      <w:pPr>
        <w:rPr>
          <w:rFonts w:ascii="Calibri" w:hAnsi="Calibri" w:cs="Calibri"/>
          <w:sz w:val="20"/>
          <w:szCs w:val="20"/>
        </w:rPr>
      </w:pPr>
    </w:p>
    <w:p w14:paraId="719DB086" w14:textId="77777777" w:rsidR="005373AE" w:rsidRPr="007B6633" w:rsidRDefault="005373AE" w:rsidP="005373AE">
      <w:pPr>
        <w:rPr>
          <w:rFonts w:ascii="Calibri" w:hAnsi="Calibri" w:cs="Calibri"/>
          <w:sz w:val="20"/>
          <w:szCs w:val="20"/>
        </w:rPr>
      </w:pPr>
    </w:p>
    <w:p w14:paraId="4989F825" w14:textId="77777777" w:rsidR="005373AE" w:rsidRPr="007B6633" w:rsidRDefault="005373AE" w:rsidP="005373AE">
      <w:pPr>
        <w:rPr>
          <w:rFonts w:ascii="Calibri" w:hAnsi="Calibri" w:cs="Calibri"/>
          <w:sz w:val="20"/>
          <w:szCs w:val="20"/>
        </w:rPr>
      </w:pPr>
    </w:p>
    <w:p w14:paraId="4D0179D5" w14:textId="77777777" w:rsidR="005373AE" w:rsidRPr="007B6633" w:rsidRDefault="005373AE" w:rsidP="005373AE">
      <w:pPr>
        <w:rPr>
          <w:rFonts w:ascii="Calibri" w:hAnsi="Calibri" w:cs="Calibri"/>
          <w:sz w:val="20"/>
          <w:szCs w:val="20"/>
        </w:rPr>
      </w:pPr>
    </w:p>
    <w:p w14:paraId="4CABCAC7" w14:textId="77777777" w:rsidR="005373AE" w:rsidRPr="007B6633" w:rsidRDefault="005373AE" w:rsidP="005373AE">
      <w:pPr>
        <w:rPr>
          <w:rFonts w:ascii="Calibri" w:hAnsi="Calibri" w:cs="Calibri"/>
          <w:sz w:val="20"/>
          <w:szCs w:val="20"/>
        </w:rPr>
      </w:pPr>
    </w:p>
    <w:p w14:paraId="758F0B6E" w14:textId="77777777" w:rsidR="005373AE" w:rsidRPr="007B6633" w:rsidRDefault="005373AE" w:rsidP="005373AE">
      <w:pPr>
        <w:rPr>
          <w:rFonts w:ascii="Calibri" w:hAnsi="Calibri" w:cs="Calibri"/>
          <w:sz w:val="20"/>
          <w:szCs w:val="20"/>
        </w:rPr>
      </w:pPr>
    </w:p>
    <w:p w14:paraId="0BB684AF" w14:textId="77777777" w:rsidR="005373AE" w:rsidRPr="007B6633" w:rsidRDefault="005373AE" w:rsidP="005373AE">
      <w:pPr>
        <w:rPr>
          <w:rFonts w:ascii="Calibri" w:hAnsi="Calibri" w:cs="Calibri"/>
          <w:sz w:val="20"/>
          <w:szCs w:val="20"/>
        </w:rPr>
      </w:pPr>
    </w:p>
    <w:p w14:paraId="740CDBA7" w14:textId="77777777" w:rsidR="005373AE" w:rsidRPr="007B6633" w:rsidRDefault="005373AE" w:rsidP="005373AE">
      <w:pPr>
        <w:rPr>
          <w:rFonts w:ascii="Calibri" w:hAnsi="Calibri" w:cs="Calibri"/>
          <w:sz w:val="20"/>
          <w:szCs w:val="20"/>
        </w:rPr>
      </w:pPr>
    </w:p>
    <w:p w14:paraId="2C538AB5" w14:textId="77777777" w:rsidR="005373AE" w:rsidRPr="007B6633" w:rsidRDefault="005373AE" w:rsidP="005373AE">
      <w:pPr>
        <w:rPr>
          <w:rFonts w:ascii="Calibri" w:hAnsi="Calibri" w:cs="Calibri"/>
          <w:sz w:val="20"/>
          <w:szCs w:val="20"/>
        </w:rPr>
      </w:pPr>
    </w:p>
    <w:p w14:paraId="1BFD111B" w14:textId="396AB40C" w:rsidR="005373AE" w:rsidRPr="007B6633" w:rsidRDefault="007B6633" w:rsidP="005373AE">
      <w:pPr>
        <w:rPr>
          <w:rFonts w:ascii="Calibri" w:hAnsi="Calibri" w:cs="Calibri"/>
          <w:sz w:val="20"/>
          <w:szCs w:val="20"/>
        </w:rPr>
      </w:pPr>
      <w:r w:rsidRPr="007B6633">
        <w:rPr>
          <w:rFonts w:ascii="Calibri" w:hAnsi="Calibri" w:cs="Calibri"/>
          <w:noProof/>
          <w:sz w:val="20"/>
          <w:szCs w:val="20"/>
        </w:rPr>
        <mc:AlternateContent>
          <mc:Choice Requires="wpg">
            <w:drawing>
              <wp:anchor distT="0" distB="0" distL="114300" distR="114300" simplePos="0" relativeHeight="251662336" behindDoc="0" locked="0" layoutInCell="1" allowOverlap="1" wp14:anchorId="7B68FC20" wp14:editId="6758858D">
                <wp:simplePos x="0" y="0"/>
                <wp:positionH relativeFrom="column">
                  <wp:posOffset>-270510</wp:posOffset>
                </wp:positionH>
                <wp:positionV relativeFrom="paragraph">
                  <wp:posOffset>-720090</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8"/>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16116B79" w14:textId="77777777" w:rsidR="005373AE" w:rsidRPr="000661E9" w:rsidRDefault="005373AE" w:rsidP="005373AE">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3554ACCB" w14:textId="77777777" w:rsidR="005373AE" w:rsidRPr="001B0C3D" w:rsidRDefault="005373AE" w:rsidP="005373AE">
                              <w:pPr>
                                <w:pStyle w:val="stBilgi"/>
                                <w:jc w:val="center"/>
                                <w:rPr>
                                  <w:sz w:val="20"/>
                                  <w:szCs w:val="20"/>
                                </w:rPr>
                              </w:pPr>
                              <w:r w:rsidRPr="001B0C3D">
                                <w:rPr>
                                  <w:sz w:val="20"/>
                                  <w:szCs w:val="20"/>
                                </w:rPr>
                                <w:t>DİN KÜLTÜRÜ VE AHLAK BİLGİSİ</w:t>
                              </w:r>
                            </w:p>
                            <w:p w14:paraId="0C75A531" w14:textId="77777777" w:rsidR="005373AE" w:rsidRPr="001B0C3D" w:rsidRDefault="005373AE" w:rsidP="005373AE">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184EFA2E" w14:textId="77777777" w:rsidR="005373AE" w:rsidRPr="001B0C3D" w:rsidRDefault="005373AE" w:rsidP="005373AE">
                              <w:pPr>
                                <w:pStyle w:val="stBilgi"/>
                                <w:jc w:val="center"/>
                                <w:rPr>
                                  <w:sz w:val="20"/>
                                  <w:szCs w:val="20"/>
                                </w:rPr>
                              </w:pPr>
                            </w:p>
                            <w:p w14:paraId="28E08516" w14:textId="77777777" w:rsidR="005373AE" w:rsidRPr="001B0C3D" w:rsidRDefault="005373AE" w:rsidP="005373AE">
                              <w:pPr>
                                <w:pStyle w:val="stBilgi"/>
                                <w:jc w:val="center"/>
                                <w:rPr>
                                  <w:sz w:val="20"/>
                                  <w:szCs w:val="20"/>
                                </w:rPr>
                              </w:pPr>
                            </w:p>
                            <w:p w14:paraId="485E76AE" w14:textId="77777777" w:rsidR="005373AE" w:rsidRPr="001B0C3D" w:rsidRDefault="005373AE" w:rsidP="005373AE">
                              <w:pPr>
                                <w:pStyle w:val="stBilgi"/>
                                <w:jc w:val="center"/>
                                <w:rPr>
                                  <w:sz w:val="20"/>
                                  <w:szCs w:val="20"/>
                                </w:rPr>
                              </w:pPr>
                            </w:p>
                          </w:txbxContent>
                        </wps:txbx>
                        <wps:bodyPr rot="0" vert="vert270" wrap="square" lIns="91440" tIns="45720" rIns="91440" bIns="45720" anchor="t" anchorCtr="0">
                          <a:noAutofit/>
                        </wps:bodyPr>
                      </wps:wsp>
                      <wps:wsp>
                        <wps:cNvPr id="21" name="Metin Kutusu 2"/>
                        <wps:cNvSpPr txBox="1">
                          <a:spLocks noChangeArrowheads="1"/>
                        </wps:cNvSpPr>
                        <wps:spPr bwMode="auto">
                          <a:xfrm>
                            <a:off x="365760" y="6678930"/>
                            <a:ext cx="480951" cy="2238499"/>
                          </a:xfrm>
                          <a:prstGeom prst="rect">
                            <a:avLst/>
                          </a:prstGeom>
                          <a:solidFill>
                            <a:srgbClr val="FFFFFF"/>
                          </a:solidFill>
                          <a:ln w="9525">
                            <a:noFill/>
                            <a:miter lim="800000"/>
                            <a:headEnd/>
                            <a:tailEnd/>
                          </a:ln>
                        </wps:spPr>
                        <wps:txbx>
                          <w:txbxContent>
                            <w:p w14:paraId="6AFBDB4F" w14:textId="77777777" w:rsidR="005373AE" w:rsidRPr="001B0C3D" w:rsidRDefault="005373AE" w:rsidP="005373AE">
                              <w:pPr>
                                <w:pStyle w:val="stBilgi"/>
                                <w:jc w:val="center"/>
                                <w:rPr>
                                  <w:sz w:val="20"/>
                                  <w:szCs w:val="20"/>
                                </w:rPr>
                              </w:pPr>
                              <w:r w:rsidRPr="001B0C3D">
                                <w:rPr>
                                  <w:sz w:val="20"/>
                                  <w:szCs w:val="20"/>
                                </w:rPr>
                                <w:t>DİN KÜLTÜRÜ VE AHLAK BİLGİSİ</w:t>
                              </w:r>
                            </w:p>
                            <w:p w14:paraId="5B194754" w14:textId="77777777" w:rsidR="005373AE" w:rsidRPr="001B0C3D" w:rsidRDefault="005373AE" w:rsidP="005373AE">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73D2556D" w14:textId="77777777" w:rsidR="005373AE" w:rsidRPr="001B0C3D" w:rsidRDefault="005373AE" w:rsidP="005373AE">
                              <w:pPr>
                                <w:pStyle w:val="stBilgi"/>
                                <w:jc w:val="center"/>
                                <w:rPr>
                                  <w:sz w:val="20"/>
                                  <w:szCs w:val="20"/>
                                </w:rPr>
                              </w:pPr>
                            </w:p>
                            <w:p w14:paraId="672436B9" w14:textId="77777777" w:rsidR="005373AE" w:rsidRPr="001B0C3D" w:rsidRDefault="005373AE" w:rsidP="005373AE">
                              <w:pPr>
                                <w:pStyle w:val="stBilgi"/>
                                <w:jc w:val="center"/>
                                <w:rPr>
                                  <w:sz w:val="20"/>
                                  <w:szCs w:val="20"/>
                                </w:rPr>
                              </w:pPr>
                            </w:p>
                            <w:p w14:paraId="7354486C" w14:textId="77777777" w:rsidR="005373AE" w:rsidRPr="001B0C3D" w:rsidRDefault="005373AE" w:rsidP="005373AE">
                              <w:pPr>
                                <w:pStyle w:val="stBilgi"/>
                                <w:jc w:val="center"/>
                                <w:rPr>
                                  <w:sz w:val="20"/>
                                  <w:szCs w:val="20"/>
                                </w:rPr>
                              </w:pPr>
                            </w:p>
                            <w:p w14:paraId="036B42B0" w14:textId="77777777" w:rsidR="005373AE" w:rsidRPr="001B0C3D" w:rsidRDefault="005373AE" w:rsidP="005373AE">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7B68FC20" id="Grup 3" o:spid="_x0000_s1026" style="position:absolute;left:0;text-align:left;margin-left:-21.3pt;margin-top:-56.7pt;width:595.25pt;height:841.85pt;z-index:25166233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l&#10;v/grH4n8S+Ffg18Nbzwv4ivtNmuv2hvAdpcS2F28LS28ut26SwsUILI6kqynhgcEEV9SVHdWdpeo&#10;sd7aRzKsiuqyxhgrA5DDPcHoe1S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Gf4h8VeGPCNrBe+KvENjpsN1eQ2lvL&#10;fXSQrLcSsEiiUsRl3YhVUcsTgZNaFfJv/BYL/kiPwu/7OS+Hv/p+tq+s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5r/4Kh/DL4g/FT4R/DvR/hx4O1DWrrTfj14I1W/t9OtzI0Fja6zBLcXDAdI441Z2boAM19K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E/Hf9oL4cfs5eHdG8UfE27uobTXvFul+G9Pa0tTMzX+oXKW1spA+6pkdQW6&#10;KOa7avk3/gsF/wAkR+F3/ZyXw9/9P1tX1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Ift4/s1eOv2ovh34N8I+AN&#10;W0mzufDvxc8LeKb6TWJ5Y43s9N1OK6njQxxyEytHGQikBS2AWUcj2+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8&#10;m/bC/adb9lXwR4X8YDwj/bP/AAknxK8PeFPI+1eT5H9p38dp9oztbd5fmbtvG7GMjrXrNfJv/BYH&#10;/kiPwu/7OS+Hv/p+tq+sq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zn9pn9mjwh+1J4T8P+EPGmualYW/h3x1ovim&#10;0k0tow8l1pt4l3DE+9GHls8YDAANtJwQea9G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n/AP4KL/Hj4lfs+/DD&#10;wL4l+F+sR2V5rnxq8IeHtRkltUlElhf6tDb3MYDggFo3YBhyOowa+gK+Tf8AgsF/yRH4Xf8AZyXw&#10;9/8AT9bV9Z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N/E/4QfDb4z6Tp+hfFDwlb6xZ6Tr1lrWnwXLOBBf2kyzW0&#10;42kfNHIqsM8ZHINdJ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K/wDwVs1vWtC+C/wzuND1e6s5Jv2ivANvNJa3&#10;DRtJE+uW6vGSpGVZSQVPBHBr6or5N/4LA5PwR+F2B/zcl8Pf/T9bV9Z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WN42+IfgX4bWFnqvj/xbp+j22oapbabZT6jdLEs95cSCOCBSx5kkchVXqSQBWz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Jv/BYL/kiPwu/7OS+Hv/p+tq+sq+d/+ClPwW+J/wAc/hX4B8PfCrwrJq95o/xw8G67qUMd&#10;xFF5On2WrwXF1PmRlBCRIzbQSxxhQTxX0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ef/tF/tH+Bf2ZPC+heLPH&#10;9lqE9t4g8aaP4YsV02FXZbzUbtLWBmDMuIxI43EZIGSAeleg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yb/wWC/5&#10;Ij8Lv+zkvh7/AOn62r6yrxn9tz9mXxD+1P4B8I+D/DfiWz0uXw58VPDXiq4mvo3ZZoNM1GK7khXb&#10;0d1jKqTwCea9m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vF/wBuH9pnxN+yz8P/AAh4v8K+HbHUpvEfxW8M+Fbi&#10;LUGcLFb6nqMVpLMuwg70WQsueMjkEV7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Jv8AwWC/5Ij8Lv8As5L4e/8A&#10;p+tq+sq8/wD2jP2bvAf7T3hfQfCXxCv9Ut7Xw9410fxRYtpNxHG7Xmm3aXUCOXRwYjJGA6gBiuQG&#10;U816B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Af/AA6O/bG/6Sr/ABA/&#10;75uP/kqj/h0d+2N/0lX+IH/fNx/8lUfVcH/z/X/gMv8AIP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3/SVf4gf983H/AMlUf8Ojv2xv+kq/xA/75uP/AJKo+q4P/n+v/AZf5B/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8d/bU/ac1f9lXw&#10;H4T8YaN4UttXk8SfFDw34UmhurhohBFqeoRWjzgqDloxJuC9CRgkV7FXiX7dvwj8N/GT4d+DdD8T&#10;3t9bw6V8WvC+tW7WEiKzXFpqUU8atvRgULKAwABI6EHmvba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9" o:title=""/>
                </v:shape>
                <v:shapetype id="_x0000_t202" coordsize="21600,21600" o:spt="202" path="m,l,21600r21600,l21600,xe">
                  <v:stroke joinstyle="miter"/>
                  <v:path gradientshapeok="t" o:connecttype="rect"/>
                </v:shapetype>
                <v:shape id="Metin Kutusu 2" o:sp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16116B79" w14:textId="77777777" w:rsidR="005373AE" w:rsidRPr="000661E9" w:rsidRDefault="005373AE" w:rsidP="005373AE">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Metin Kutusu 2" o:sp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3554ACCB" w14:textId="77777777" w:rsidR="005373AE" w:rsidRPr="001B0C3D" w:rsidRDefault="005373AE" w:rsidP="005373AE">
                        <w:pPr>
                          <w:pStyle w:val="stBilgi"/>
                          <w:jc w:val="center"/>
                          <w:rPr>
                            <w:sz w:val="20"/>
                            <w:szCs w:val="20"/>
                          </w:rPr>
                        </w:pPr>
                        <w:r w:rsidRPr="001B0C3D">
                          <w:rPr>
                            <w:sz w:val="20"/>
                            <w:szCs w:val="20"/>
                          </w:rPr>
                          <w:t>DİN KÜLTÜRÜ VE AHLAK BİLGİSİ</w:t>
                        </w:r>
                      </w:p>
                      <w:p w14:paraId="0C75A531" w14:textId="77777777" w:rsidR="005373AE" w:rsidRPr="001B0C3D" w:rsidRDefault="005373AE" w:rsidP="005373AE">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184EFA2E" w14:textId="77777777" w:rsidR="005373AE" w:rsidRPr="001B0C3D" w:rsidRDefault="005373AE" w:rsidP="005373AE">
                        <w:pPr>
                          <w:pStyle w:val="stBilgi"/>
                          <w:jc w:val="center"/>
                          <w:rPr>
                            <w:sz w:val="20"/>
                            <w:szCs w:val="20"/>
                          </w:rPr>
                        </w:pPr>
                      </w:p>
                      <w:p w14:paraId="28E08516" w14:textId="77777777" w:rsidR="005373AE" w:rsidRPr="001B0C3D" w:rsidRDefault="005373AE" w:rsidP="005373AE">
                        <w:pPr>
                          <w:pStyle w:val="stBilgi"/>
                          <w:jc w:val="center"/>
                          <w:rPr>
                            <w:sz w:val="20"/>
                            <w:szCs w:val="20"/>
                          </w:rPr>
                        </w:pPr>
                      </w:p>
                      <w:p w14:paraId="485E76AE" w14:textId="77777777" w:rsidR="005373AE" w:rsidRPr="001B0C3D" w:rsidRDefault="005373AE" w:rsidP="005373AE">
                        <w:pPr>
                          <w:pStyle w:val="stBilgi"/>
                          <w:jc w:val="center"/>
                          <w:rPr>
                            <w:sz w:val="20"/>
                            <w:szCs w:val="20"/>
                          </w:rPr>
                        </w:pPr>
                      </w:p>
                    </w:txbxContent>
                  </v:textbox>
                </v:shape>
                <v:shape id="Metin Kutusu 2" o:spid="_x0000_s1030" type="#_x0000_t202" style="position:absolute;left:3657;top:66789;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6AFBDB4F" w14:textId="77777777" w:rsidR="005373AE" w:rsidRPr="001B0C3D" w:rsidRDefault="005373AE" w:rsidP="005373AE">
                        <w:pPr>
                          <w:pStyle w:val="stBilgi"/>
                          <w:jc w:val="center"/>
                          <w:rPr>
                            <w:sz w:val="20"/>
                            <w:szCs w:val="20"/>
                          </w:rPr>
                        </w:pPr>
                        <w:r w:rsidRPr="001B0C3D">
                          <w:rPr>
                            <w:sz w:val="20"/>
                            <w:szCs w:val="20"/>
                          </w:rPr>
                          <w:t>DİN KÜLTÜRÜ VE AHLAK BİLGİSİ</w:t>
                        </w:r>
                      </w:p>
                      <w:p w14:paraId="5B194754" w14:textId="77777777" w:rsidR="005373AE" w:rsidRPr="001B0C3D" w:rsidRDefault="005373AE" w:rsidP="005373AE">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73D2556D" w14:textId="77777777" w:rsidR="005373AE" w:rsidRPr="001B0C3D" w:rsidRDefault="005373AE" w:rsidP="005373AE">
                        <w:pPr>
                          <w:pStyle w:val="stBilgi"/>
                          <w:jc w:val="center"/>
                          <w:rPr>
                            <w:sz w:val="20"/>
                            <w:szCs w:val="20"/>
                          </w:rPr>
                        </w:pPr>
                      </w:p>
                      <w:p w14:paraId="672436B9" w14:textId="77777777" w:rsidR="005373AE" w:rsidRPr="001B0C3D" w:rsidRDefault="005373AE" w:rsidP="005373AE">
                        <w:pPr>
                          <w:pStyle w:val="stBilgi"/>
                          <w:jc w:val="center"/>
                          <w:rPr>
                            <w:sz w:val="20"/>
                            <w:szCs w:val="20"/>
                          </w:rPr>
                        </w:pPr>
                      </w:p>
                      <w:p w14:paraId="7354486C" w14:textId="77777777" w:rsidR="005373AE" w:rsidRPr="001B0C3D" w:rsidRDefault="005373AE" w:rsidP="005373AE">
                        <w:pPr>
                          <w:pStyle w:val="stBilgi"/>
                          <w:jc w:val="center"/>
                          <w:rPr>
                            <w:sz w:val="20"/>
                            <w:szCs w:val="20"/>
                          </w:rPr>
                        </w:pPr>
                      </w:p>
                      <w:p w14:paraId="036B42B0" w14:textId="77777777" w:rsidR="005373AE" w:rsidRPr="001B0C3D" w:rsidRDefault="005373AE" w:rsidP="005373AE">
                        <w:pPr>
                          <w:pStyle w:val="stBilgi"/>
                          <w:jc w:val="center"/>
                          <w:rPr>
                            <w:sz w:val="20"/>
                            <w:szCs w:val="20"/>
                          </w:rPr>
                        </w:pPr>
                      </w:p>
                    </w:txbxContent>
                  </v:textbox>
                </v:shape>
              </v:group>
            </w:pict>
          </mc:Fallback>
        </mc:AlternateContent>
      </w:r>
    </w:p>
    <w:p w14:paraId="5685F9FF" w14:textId="2A764941" w:rsidR="005373AE" w:rsidRPr="007B6633" w:rsidRDefault="005373AE" w:rsidP="005373AE">
      <w:pPr>
        <w:rPr>
          <w:rFonts w:ascii="Calibri" w:hAnsi="Calibri" w:cs="Calibri"/>
          <w:sz w:val="20"/>
          <w:szCs w:val="20"/>
        </w:rPr>
      </w:pPr>
    </w:p>
    <w:p w14:paraId="6CD48686" w14:textId="77777777" w:rsidR="005373AE" w:rsidRPr="007B6633" w:rsidRDefault="005373AE" w:rsidP="005373AE">
      <w:pPr>
        <w:rPr>
          <w:rFonts w:ascii="Calibri" w:hAnsi="Calibri" w:cs="Calibri"/>
          <w:sz w:val="20"/>
          <w:szCs w:val="20"/>
        </w:rPr>
      </w:pPr>
    </w:p>
    <w:p w14:paraId="3039A92F" w14:textId="77777777" w:rsidR="005373AE" w:rsidRPr="007B6633" w:rsidRDefault="005373AE" w:rsidP="005373AE">
      <w:pPr>
        <w:rPr>
          <w:rFonts w:ascii="Calibri" w:hAnsi="Calibri" w:cs="Calibri"/>
          <w:sz w:val="20"/>
          <w:szCs w:val="20"/>
        </w:rPr>
      </w:pPr>
    </w:p>
    <w:p w14:paraId="2F1C3622" w14:textId="77777777" w:rsidR="005373AE" w:rsidRPr="007B6633" w:rsidRDefault="005373AE" w:rsidP="005373AE">
      <w:pPr>
        <w:rPr>
          <w:rFonts w:ascii="Calibri" w:hAnsi="Calibri" w:cs="Calibri"/>
          <w:sz w:val="20"/>
          <w:szCs w:val="20"/>
        </w:rPr>
      </w:pPr>
    </w:p>
    <w:p w14:paraId="685589D2" w14:textId="77777777" w:rsidR="005373AE" w:rsidRPr="007B6633" w:rsidRDefault="005373AE" w:rsidP="005373AE">
      <w:pPr>
        <w:rPr>
          <w:rFonts w:ascii="Calibri" w:hAnsi="Calibri" w:cs="Calibri"/>
          <w:sz w:val="20"/>
          <w:szCs w:val="20"/>
        </w:rPr>
      </w:pPr>
    </w:p>
    <w:p w14:paraId="34952477" w14:textId="77777777" w:rsidR="005373AE" w:rsidRPr="007B6633" w:rsidRDefault="005373AE" w:rsidP="005373AE">
      <w:pPr>
        <w:rPr>
          <w:rFonts w:ascii="Calibri" w:hAnsi="Calibri" w:cs="Calibri"/>
          <w:sz w:val="20"/>
          <w:szCs w:val="20"/>
        </w:rPr>
      </w:pPr>
      <w:r w:rsidRPr="007B6633">
        <w:rPr>
          <w:rFonts w:ascii="Calibri" w:hAnsi="Calibri" w:cs="Calibri"/>
          <w:sz w:val="20"/>
          <w:szCs w:val="20"/>
        </w:rPr>
        <w:t xml:space="preserve"> </w:t>
      </w:r>
    </w:p>
    <w:p w14:paraId="58A4C7A4" w14:textId="77777777" w:rsidR="005373AE" w:rsidRPr="007B6633" w:rsidRDefault="005373AE" w:rsidP="005373AE">
      <w:pPr>
        <w:rPr>
          <w:rFonts w:ascii="Calibri" w:hAnsi="Calibri" w:cs="Calibri"/>
          <w:sz w:val="20"/>
          <w:szCs w:val="20"/>
        </w:rPr>
      </w:pPr>
      <w:r w:rsidRPr="007B6633">
        <w:rPr>
          <w:rFonts w:ascii="Calibri" w:hAnsi="Calibri" w:cs="Calibri"/>
          <w:sz w:val="20"/>
          <w:szCs w:val="20"/>
        </w:rPr>
        <w:br w:type="page"/>
      </w:r>
    </w:p>
    <w:p w14:paraId="448BB352" w14:textId="32D53BFA" w:rsidR="005373AE" w:rsidRPr="007B6633" w:rsidRDefault="005373AE" w:rsidP="005373AE">
      <w:pPr>
        <w:rPr>
          <w:rFonts w:ascii="Calibri" w:hAnsi="Calibri" w:cs="Calibri"/>
          <w:sz w:val="20"/>
          <w:szCs w:val="20"/>
        </w:rPr>
      </w:pPr>
      <w:r w:rsidRPr="007B6633">
        <w:rPr>
          <w:rFonts w:ascii="Calibri" w:hAnsi="Calibri" w:cs="Calibri"/>
          <w:noProof/>
          <w:sz w:val="20"/>
          <w:szCs w:val="20"/>
        </w:rPr>
        <w:lastRenderedPageBreak/>
        <mc:AlternateContent>
          <mc:Choice Requires="wpg">
            <w:drawing>
              <wp:anchor distT="0" distB="0" distL="114300" distR="114300" simplePos="0" relativeHeight="251661312" behindDoc="0" locked="0" layoutInCell="1" allowOverlap="1" wp14:anchorId="755FB23C" wp14:editId="7EC49FEA">
                <wp:simplePos x="0" y="0"/>
                <wp:positionH relativeFrom="column">
                  <wp:posOffset>-407035</wp:posOffset>
                </wp:positionH>
                <wp:positionV relativeFrom="paragraph">
                  <wp:posOffset>-699135</wp:posOffset>
                </wp:positionV>
                <wp:extent cx="7595870" cy="10669905"/>
                <wp:effectExtent l="0" t="0" r="5080" b="0"/>
                <wp:wrapNone/>
                <wp:docPr id="13" name="Grup 13"/>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14" name="Resim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15" name="Oval 15">
                          <a:hlinkClick r:id="rId11"/>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a:hlinkClick r:id="rId12"/>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a:hlinkClick r:id="rId13"/>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a:hlinkClick r:id="rId14"/>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a:hlinkClick r:id="rId15"/>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a:hlinkClick r:id="rId16"/>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a:hlinkClick r:id="rId17"/>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a:hlinkClick r:id="rId18"/>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Dikdörtgen 27">
                          <a:hlinkClick r:id="rId19"/>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Dikdörtgen 28">
                          <a:hlinkClick r:id="rId20"/>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Metin Kutusu 2">
                          <a:hlinkClick r:id="rId21"/>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1BB45855" w14:textId="77777777" w:rsidR="005373AE" w:rsidRPr="00501EC5" w:rsidRDefault="005373AE" w:rsidP="005373AE">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755FB23C" id="Grup 13" o:spid="_x0000_s1031" style="position:absolute;left:0;text-align:left;margin-left:-32.05pt;margin-top:-55.05pt;width:598.1pt;height:840.15pt;z-index:25166131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Eooorq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Y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S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Y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S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Y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S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m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g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ps0giTzHcKq8szdqAHUV8Jftmf8F2fgJ+z14hufh58GPD7eP9&#10;es2aO+ure7EOm2kgOCnm4ZpmBHIQbR/fyCK+W7//AIOM/wBqKe5aTTvg14Mt4v4Y5PtMhH47x/Kv&#10;n8VxPkuFqOnKpdreyb/HY/aOH/o/+KXEWAjjKGC9nTkrx9pOMG09nyt8yT6XSutVofsjRX40/wDE&#10;RZ+1d/0SfwT/AN+bn/47R/xEWftXf9En8E/9+bn/AOO1z/64ZH/M/wDwFnu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EbGOTSAZGA1OooAb5fOc0u3HSlooAQrk80oAHS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I&#10;B600p6GnUUAJsHegoO1LRQA3BTmjzPanEA9aTavpQAoORm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xnqKKKADp0FIFwKW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p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M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">
                <v:shape id="Resim 14"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">
                  <v:imagedata r:id="rId22" o:title=""/>
                </v:shape>
                <v:oval id="Oval 15" o:spid="_x0000_s1033"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" o:button="t" filled="f" stroked="f" strokeweight="2pt">
                  <v:fill o:detectmouseclick="t"/>
                </v:oval>
                <v:oval id="Oval 17" o:spid="_x0000_s1034"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" o:button="t" filled="f" stroked="f" strokeweight="2pt">
                  <v:fill o:detectmouseclick="t"/>
                </v:oval>
                <v:oval id="Oval 18" o:spid="_x0000_s1035"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3o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" o:button="t" filled="f" stroked="f" strokeweight="2pt">
                  <v:fill o:detectmouseclick="t"/>
                </v:oval>
                <v:oval id="Oval 22" o:spid="_x0000_s1036"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" o:button="t" filled="f" stroked="f" strokeweight="2pt">
                  <v:fill o:detectmouseclick="t"/>
                </v:oval>
                <v:oval id="Oval 23" o:spid="_x0000_s1037"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" o:button="t" filled="f" stroked="f" strokeweight="2pt">
                  <v:fill o:detectmouseclick="t"/>
                </v:oval>
                <v:oval id="Oval 24" o:spid="_x0000_s1038"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" o:button="t" filled="f" stroked="f" strokeweight="2pt">
                  <v:fill o:detectmouseclick="t"/>
                </v:oval>
                <v:oval id="Oval 25" o:spid="_x0000_s1039"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" o:button="t" filled="f" stroked="f" strokeweight="2pt">
                  <v:fill o:detectmouseclick="t"/>
                </v:oval>
                <v:oval id="Oval 26" o:spid="_x0000_s1040"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" o:button="t" filled="f" stroked="f" strokeweight="2pt">
                  <v:fill o:detectmouseclick="t"/>
                </v:oval>
                <v:rect id="Dikdörtgen 27" o:spid="_x0000_s1041"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" o:button="t" filled="f" stroked="f" strokeweight="2pt">
                  <v:fill o:detectmouseclick="t"/>
                </v:rect>
                <v:rect id="Dikdörtgen 28" o:spid="_x0000_s1042"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" o:button="t" filled="f" stroked="f" strokeweight="2pt">
                  <v:fill o:detectmouseclick="t"/>
                </v:rect>
                <v:shape id="Metin Kutusu 2" o:spid="_x0000_s1043" type="#_x0000_t202" href="https://www.dindersi.com/icerik/din-kulturu-ve-ahlak-bilgisi-c87"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" o:button="t" filled="f" stroked="f">
                  <v:fill o:detectmouseclick="t"/>
                  <v:textbox>
                    <w:txbxContent>
                      <w:p w14:paraId="1BB45855" w14:textId="77777777" w:rsidR="005373AE" w:rsidRPr="00501EC5" w:rsidRDefault="005373AE" w:rsidP="005373AE">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v:textbox>
                </v:shape>
              </v:group>
            </w:pict>
          </mc:Fallback>
        </mc:AlternateContent>
      </w:r>
    </w:p>
    <w:p w14:paraId="3E6B3B56" w14:textId="77777777" w:rsidR="005373AE" w:rsidRPr="007B6633" w:rsidRDefault="005373AE" w:rsidP="005373AE">
      <w:pPr>
        <w:rPr>
          <w:rFonts w:ascii="Calibri" w:hAnsi="Calibri" w:cs="Calibri"/>
          <w:sz w:val="20"/>
          <w:szCs w:val="20"/>
        </w:rPr>
      </w:pPr>
    </w:p>
    <w:p w14:paraId="32D03752" w14:textId="77777777" w:rsidR="005373AE" w:rsidRPr="007B6633" w:rsidRDefault="005373AE" w:rsidP="005373AE">
      <w:pPr>
        <w:rPr>
          <w:rFonts w:ascii="Calibri" w:hAnsi="Calibri" w:cs="Calibri"/>
          <w:sz w:val="20"/>
          <w:szCs w:val="20"/>
        </w:rPr>
      </w:pPr>
    </w:p>
    <w:p w14:paraId="78E71FE6" w14:textId="77777777" w:rsidR="005373AE" w:rsidRPr="007B6633" w:rsidRDefault="005373AE" w:rsidP="005373AE">
      <w:pPr>
        <w:rPr>
          <w:rFonts w:ascii="Calibri" w:hAnsi="Calibri" w:cs="Calibri"/>
          <w:sz w:val="20"/>
          <w:szCs w:val="20"/>
        </w:rPr>
      </w:pPr>
    </w:p>
    <w:p w14:paraId="55BFB5F6" w14:textId="77777777" w:rsidR="005373AE" w:rsidRPr="007B6633" w:rsidRDefault="005373AE" w:rsidP="005373AE">
      <w:pPr>
        <w:rPr>
          <w:rFonts w:ascii="Calibri" w:hAnsi="Calibri" w:cs="Calibri"/>
          <w:sz w:val="20"/>
          <w:szCs w:val="20"/>
        </w:rPr>
      </w:pPr>
      <w:r w:rsidRPr="007B6633">
        <w:rPr>
          <w:rFonts w:ascii="Calibri" w:hAnsi="Calibri" w:cs="Calibri"/>
          <w:sz w:val="20"/>
          <w:szCs w:val="20"/>
        </w:rPr>
        <w:br w:type="page"/>
      </w:r>
    </w:p>
    <w:p w14:paraId="36B47E80" w14:textId="77777777" w:rsidR="005373AE" w:rsidRPr="007B6633" w:rsidRDefault="005373AE" w:rsidP="005373AE">
      <w:pPr>
        <w:rPr>
          <w:rFonts w:ascii="Calibri" w:hAnsi="Calibri" w:cs="Calibri"/>
          <w:sz w:val="20"/>
          <w:szCs w:val="20"/>
        </w:rPr>
      </w:pPr>
      <w:r w:rsidRPr="007B6633">
        <w:rPr>
          <w:rFonts w:ascii="Calibri" w:hAnsi="Calibri" w:cs="Calibri"/>
          <w:noProof/>
          <w:sz w:val="20"/>
          <w:szCs w:val="20"/>
          <w:lang w:eastAsia="tr-TR"/>
        </w:rPr>
        <w:lastRenderedPageBreak/>
        <w:drawing>
          <wp:anchor distT="0" distB="0" distL="114300" distR="114300" simplePos="0" relativeHeight="251659264" behindDoc="0" locked="0" layoutInCell="1" allowOverlap="1" wp14:anchorId="5106086F" wp14:editId="391EED44">
            <wp:simplePos x="0" y="0"/>
            <wp:positionH relativeFrom="margin">
              <wp:posOffset>-438150</wp:posOffset>
            </wp:positionH>
            <wp:positionV relativeFrom="paragraph">
              <wp:posOffset>-836930</wp:posOffset>
            </wp:positionV>
            <wp:extent cx="7711651" cy="10902599"/>
            <wp:effectExtent l="0" t="0" r="381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565D010" w14:textId="77777777" w:rsidR="005373AE" w:rsidRPr="007B6633" w:rsidRDefault="005373AE" w:rsidP="005373AE">
      <w:pPr>
        <w:rPr>
          <w:rFonts w:ascii="Calibri" w:hAnsi="Calibri" w:cs="Calibri"/>
          <w:sz w:val="20"/>
          <w:szCs w:val="20"/>
        </w:rPr>
      </w:pPr>
    </w:p>
    <w:p w14:paraId="6DEBCE4D" w14:textId="77777777" w:rsidR="005373AE" w:rsidRPr="007B6633" w:rsidRDefault="005373AE" w:rsidP="005373AE">
      <w:pPr>
        <w:rPr>
          <w:rFonts w:ascii="Calibri" w:hAnsi="Calibri" w:cs="Calibri"/>
          <w:sz w:val="20"/>
          <w:szCs w:val="20"/>
        </w:rPr>
      </w:pPr>
    </w:p>
    <w:p w14:paraId="0A564DAC" w14:textId="77777777" w:rsidR="005373AE" w:rsidRPr="007B6633" w:rsidRDefault="005373AE" w:rsidP="005373AE">
      <w:pPr>
        <w:rPr>
          <w:rFonts w:ascii="Calibri" w:hAnsi="Calibri" w:cs="Calibri"/>
          <w:sz w:val="20"/>
          <w:szCs w:val="20"/>
        </w:rPr>
      </w:pPr>
    </w:p>
    <w:p w14:paraId="2BEE6FF7" w14:textId="77777777" w:rsidR="005373AE" w:rsidRPr="007B6633" w:rsidRDefault="005373AE" w:rsidP="005373AE">
      <w:pPr>
        <w:rPr>
          <w:rFonts w:ascii="Calibri" w:hAnsi="Calibri" w:cs="Calibri"/>
          <w:sz w:val="20"/>
          <w:szCs w:val="20"/>
        </w:rPr>
      </w:pPr>
    </w:p>
    <w:p w14:paraId="754A1E36" w14:textId="77777777" w:rsidR="005373AE" w:rsidRPr="007B6633" w:rsidRDefault="005373AE" w:rsidP="005373AE">
      <w:pPr>
        <w:rPr>
          <w:rFonts w:ascii="Calibri" w:hAnsi="Calibri" w:cs="Calibri"/>
          <w:sz w:val="20"/>
          <w:szCs w:val="20"/>
        </w:rPr>
      </w:pPr>
    </w:p>
    <w:p w14:paraId="3775E266" w14:textId="77777777" w:rsidR="005373AE" w:rsidRPr="007B6633" w:rsidRDefault="005373AE" w:rsidP="005373AE">
      <w:pPr>
        <w:rPr>
          <w:rFonts w:ascii="Calibri" w:hAnsi="Calibri" w:cs="Calibri"/>
          <w:sz w:val="20"/>
          <w:szCs w:val="20"/>
        </w:rPr>
      </w:pPr>
    </w:p>
    <w:p w14:paraId="407B225F" w14:textId="77777777" w:rsidR="005373AE" w:rsidRPr="007B6633" w:rsidRDefault="005373AE" w:rsidP="005373AE">
      <w:pPr>
        <w:rPr>
          <w:rFonts w:ascii="Calibri" w:hAnsi="Calibri" w:cs="Calibri"/>
          <w:sz w:val="20"/>
          <w:szCs w:val="20"/>
        </w:rPr>
      </w:pPr>
    </w:p>
    <w:p w14:paraId="4EE25CA5" w14:textId="77777777" w:rsidR="005373AE" w:rsidRPr="007B6633" w:rsidRDefault="005373AE" w:rsidP="005373AE">
      <w:pPr>
        <w:rPr>
          <w:rFonts w:ascii="Calibri" w:hAnsi="Calibri" w:cs="Calibri"/>
          <w:sz w:val="20"/>
          <w:szCs w:val="20"/>
        </w:rPr>
      </w:pPr>
    </w:p>
    <w:p w14:paraId="5D090061" w14:textId="77777777" w:rsidR="005373AE" w:rsidRPr="007B6633" w:rsidRDefault="005373AE" w:rsidP="005373AE">
      <w:pPr>
        <w:rPr>
          <w:rFonts w:ascii="Calibri" w:hAnsi="Calibri" w:cs="Calibri"/>
          <w:sz w:val="20"/>
          <w:szCs w:val="20"/>
        </w:rPr>
      </w:pPr>
    </w:p>
    <w:p w14:paraId="3D606C4B" w14:textId="77777777" w:rsidR="005373AE" w:rsidRPr="007B6633" w:rsidRDefault="005373AE" w:rsidP="005373AE">
      <w:pPr>
        <w:rPr>
          <w:rFonts w:ascii="Calibri" w:hAnsi="Calibri" w:cs="Calibri"/>
          <w:sz w:val="20"/>
          <w:szCs w:val="20"/>
        </w:rPr>
      </w:pPr>
    </w:p>
    <w:bookmarkEnd w:id="1"/>
    <w:p w14:paraId="37275808" w14:textId="77777777" w:rsidR="005373AE" w:rsidRPr="007B6633" w:rsidRDefault="005373AE" w:rsidP="005373AE">
      <w:pPr>
        <w:rPr>
          <w:rFonts w:ascii="Calibri" w:hAnsi="Calibri" w:cs="Calibri"/>
          <w:sz w:val="20"/>
          <w:szCs w:val="20"/>
        </w:rPr>
      </w:pPr>
    </w:p>
    <w:p w14:paraId="5A5805B1" w14:textId="77777777" w:rsidR="00956A34" w:rsidRPr="007B6633" w:rsidRDefault="00956A34" w:rsidP="00AD1894">
      <w:pPr>
        <w:rPr>
          <w:rFonts w:ascii="Calibri" w:hAnsi="Calibri" w:cs="Calibri"/>
          <w:sz w:val="20"/>
          <w:szCs w:val="20"/>
        </w:rPr>
      </w:pPr>
    </w:p>
    <w:sectPr w:rsidR="00956A34" w:rsidRPr="007B6633" w:rsidSect="00785668">
      <w:headerReference w:type="default" r:id="rId24"/>
      <w:footerReference w:type="default" r:id="rId25"/>
      <w:footerReference w:type="first" r:id="rId26"/>
      <w:type w:val="continuous"/>
      <w:pgSz w:w="11906" w:h="16838"/>
      <w:pgMar w:top="567" w:right="567" w:bottom="567" w:left="567" w:header="709" w:footer="709" w:gutter="0"/>
      <w:cols w:num="2" w:sep="1" w:space="113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1CF02" w14:textId="77777777" w:rsidR="00785668" w:rsidRDefault="00785668" w:rsidP="00785668">
      <w:r>
        <w:separator/>
      </w:r>
    </w:p>
  </w:endnote>
  <w:endnote w:type="continuationSeparator" w:id="0">
    <w:p w14:paraId="07A79373" w14:textId="77777777" w:rsidR="00785668" w:rsidRDefault="00785668" w:rsidP="00785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92E74" w14:textId="763326D8" w:rsidR="005373AE" w:rsidRDefault="005373AE" w:rsidP="005373AE">
    <w:pPr>
      <w:pStyle w:val="AltBilgi"/>
    </w:pPr>
    <w:bookmarkStart w:id="3" w:name="_Hlk124933023"/>
    <w:bookmarkStart w:id="4" w:name="_Hlk124933024"/>
    <w:bookmarkStart w:id="5" w:name="_Hlk124933025"/>
    <w:bookmarkStart w:id="6" w:name="_Hlk124933026"/>
    <w:bookmarkStart w:id="7" w:name="_Hlk124933769"/>
    <w:bookmarkStart w:id="8" w:name="_Hlk124933770"/>
    <w:bookmarkStart w:id="9" w:name="_Hlk124933789"/>
    <w:bookmarkStart w:id="10" w:name="_Hlk124933790"/>
    <w:bookmarkStart w:id="11" w:name="_Hlk125469989"/>
    <w:bookmarkStart w:id="12" w:name="_Hlk125469990"/>
    <w:bookmarkStart w:id="13" w:name="_Hlk125470157"/>
    <w:bookmarkStart w:id="14" w:name="_Hlk125470158"/>
    <w:bookmarkStart w:id="15" w:name="_Hlk125470281"/>
    <w:bookmarkStart w:id="16" w:name="_Hlk125470282"/>
    <w:bookmarkStart w:id="17" w:name="_Hlk125471002"/>
    <w:bookmarkStart w:id="18" w:name="_Hlk125471003"/>
    <w:bookmarkStart w:id="19" w:name="_Hlk125471139"/>
    <w:bookmarkStart w:id="20" w:name="_Hlk125471140"/>
    <w:bookmarkStart w:id="21" w:name="_Hlk125471163"/>
    <w:bookmarkStart w:id="22" w:name="_Hlk125471164"/>
    <w:bookmarkStart w:id="23" w:name="_Hlk125471235"/>
    <w:bookmarkStart w:id="24" w:name="_Hlk125471236"/>
    <w:bookmarkStart w:id="25" w:name="_Hlk125471589"/>
    <w:bookmarkStart w:id="26" w:name="_Hlk125471590"/>
    <w:bookmarkStart w:id="27" w:name="_Hlk125471757"/>
    <w:bookmarkStart w:id="28" w:name="_Hlk125471758"/>
    <w:bookmarkStart w:id="29" w:name="_Hlk125471888"/>
    <w:bookmarkStart w:id="30" w:name="_Hlk125471889"/>
    <w:bookmarkStart w:id="31" w:name="_Hlk125472066"/>
    <w:bookmarkStart w:id="32" w:name="_Hlk125472067"/>
    <w:bookmarkStart w:id="33" w:name="_Hlk125472120"/>
    <w:bookmarkStart w:id="34" w:name="_Hlk125472121"/>
    <w:bookmarkStart w:id="35" w:name="_Hlk125472421"/>
    <w:bookmarkStart w:id="36" w:name="_Hlk125472422"/>
    <w:r>
      <w:rPr>
        <w:noProof/>
        <w:lang w:eastAsia="tr-TR"/>
      </w:rPr>
      <mc:AlternateContent>
        <mc:Choice Requires="wps">
          <w:drawing>
            <wp:anchor distT="0" distB="0" distL="114300" distR="114300" simplePos="0" relativeHeight="251661312" behindDoc="0" locked="0" layoutInCell="1" allowOverlap="1" wp14:anchorId="5EB00F74" wp14:editId="234DCF93">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2A75579" w14:textId="77777777" w:rsidR="005373AE" w:rsidRPr="001016DC" w:rsidRDefault="005373AE" w:rsidP="005373AE">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00F7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4" type="#_x0000_t13" style="position:absolute;left:0;text-align:left;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02A75579" w14:textId="77777777" w:rsidR="005373AE" w:rsidRPr="001016DC" w:rsidRDefault="005373AE" w:rsidP="005373AE">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7B210C98" wp14:editId="3DED2D63">
          <wp:simplePos x="0" y="0"/>
          <wp:positionH relativeFrom="column">
            <wp:posOffset>4486057</wp:posOffset>
          </wp:positionH>
          <wp:positionV relativeFrom="paragraph">
            <wp:posOffset>203797</wp:posOffset>
          </wp:positionV>
          <wp:extent cx="1151420" cy="223730"/>
          <wp:effectExtent l="0" t="0" r="0" b="5080"/>
          <wp:wrapNone/>
          <wp:docPr id="55" name="Resim 5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4EF306B5" wp14:editId="5C551C21">
          <wp:simplePos x="0" y="0"/>
          <wp:positionH relativeFrom="column">
            <wp:posOffset>3046986</wp:posOffset>
          </wp:positionH>
          <wp:positionV relativeFrom="paragraph">
            <wp:posOffset>184434</wp:posOffset>
          </wp:positionV>
          <wp:extent cx="991870" cy="251460"/>
          <wp:effectExtent l="0" t="0" r="0" b="0"/>
          <wp:wrapNone/>
          <wp:docPr id="56" name="Resim 5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0E3C6" w14:textId="77777777" w:rsidR="005373AE" w:rsidRDefault="005373AE" w:rsidP="005373AE">
    <w:pPr>
      <w:pStyle w:val="AltBilgi"/>
    </w:pPr>
    <w:r>
      <w:rPr>
        <w:noProof/>
        <w:lang w:eastAsia="tr-TR"/>
      </w:rPr>
      <mc:AlternateContent>
        <mc:Choice Requires="wps">
          <w:drawing>
            <wp:anchor distT="0" distB="0" distL="114300" distR="114300" simplePos="0" relativeHeight="251665408" behindDoc="0" locked="0" layoutInCell="1" allowOverlap="1" wp14:anchorId="3B3F187E" wp14:editId="7E9B7376">
              <wp:simplePos x="0" y="0"/>
              <wp:positionH relativeFrom="column">
                <wp:posOffset>27295</wp:posOffset>
              </wp:positionH>
              <wp:positionV relativeFrom="paragraph">
                <wp:posOffset>114584</wp:posOffset>
              </wp:positionV>
              <wp:extent cx="2552700" cy="393700"/>
              <wp:effectExtent l="0" t="19050" r="38100" b="44450"/>
              <wp:wrapNone/>
              <wp:docPr id="2" name="Ok: Sağ 2"/>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3663630" w14:textId="77777777" w:rsidR="005373AE" w:rsidRPr="001016DC" w:rsidRDefault="005373AE" w:rsidP="005373AE">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F18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2" o:spid="_x0000_s1045" type="#_x0000_t13" style="position:absolute;left:0;text-align:left;margin-left:2.15pt;margin-top:9pt;width:20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" adj="19934" fillcolor="#fabf8f [1945]" strokecolor="#e36c0a [2409]" strokeweight=".25pt">
              <v:textbox>
                <w:txbxContent>
                  <w:p w14:paraId="23663630" w14:textId="77777777" w:rsidR="005373AE" w:rsidRPr="001016DC" w:rsidRDefault="005373AE" w:rsidP="005373AE">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2CA95FF8" wp14:editId="78D3685C">
          <wp:simplePos x="0" y="0"/>
          <wp:positionH relativeFrom="column">
            <wp:posOffset>4486057</wp:posOffset>
          </wp:positionH>
          <wp:positionV relativeFrom="paragraph">
            <wp:posOffset>203797</wp:posOffset>
          </wp:positionV>
          <wp:extent cx="1151420" cy="223730"/>
          <wp:effectExtent l="0" t="0" r="0" b="5080"/>
          <wp:wrapNone/>
          <wp:docPr id="4" name="Resim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3360" behindDoc="0" locked="0" layoutInCell="1" allowOverlap="1" wp14:anchorId="61578542" wp14:editId="75A02E48">
          <wp:simplePos x="0" y="0"/>
          <wp:positionH relativeFrom="column">
            <wp:posOffset>3046986</wp:posOffset>
          </wp:positionH>
          <wp:positionV relativeFrom="paragraph">
            <wp:posOffset>184434</wp:posOffset>
          </wp:positionV>
          <wp:extent cx="991870" cy="251460"/>
          <wp:effectExtent l="0" t="0" r="0" b="0"/>
          <wp:wrapNone/>
          <wp:docPr id="12" name="Resim 1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0F26B" w14:textId="77777777" w:rsidR="00785668" w:rsidRDefault="00785668" w:rsidP="00785668">
      <w:r>
        <w:separator/>
      </w:r>
    </w:p>
  </w:footnote>
  <w:footnote w:type="continuationSeparator" w:id="0">
    <w:p w14:paraId="257878C5" w14:textId="77777777" w:rsidR="00785668" w:rsidRDefault="00785668" w:rsidP="007856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FEDE0" w14:textId="0F3521C4" w:rsidR="00785668" w:rsidRDefault="00785668" w:rsidP="00785668">
    <w:pPr>
      <w:pStyle w:val="stBilgi"/>
      <w:jc w:val="center"/>
    </w:pPr>
    <w:bookmarkStart w:id="2" w:name="_Hlk121295565"/>
    <w:r>
      <w:t>DİN KÜLTÜRÜ VE AHLAK BİLGİSİ</w:t>
    </w:r>
  </w:p>
  <w:p w14:paraId="3445A7CE" w14:textId="77777777" w:rsidR="00785668" w:rsidRDefault="00785668" w:rsidP="00785668">
    <w:pPr>
      <w:pStyle w:val="stBilgi"/>
      <w:jc w:val="center"/>
    </w:pPr>
    <w:r>
      <w:t>7. Sınıf 1.Dönem 1. Yazılı / Sınav Soruları</w:t>
    </w:r>
  </w:p>
  <w:bookmarkEnd w:i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6D3CFD"/>
    <w:multiLevelType w:val="hybridMultilevel"/>
    <w:tmpl w:val="1CCC175A"/>
    <w:lvl w:ilvl="0" w:tplc="561CDCAC">
      <w:start w:val="1"/>
      <w:numFmt w:val="decimal"/>
      <w:pStyle w:val="SORUMETN"/>
      <w:lvlText w:val="%1."/>
      <w:lvlJc w:val="right"/>
      <w:pPr>
        <w:ind w:left="717" w:hanging="360"/>
      </w:pPr>
      <w:rPr>
        <w:rFonts w:asciiTheme="minorHAnsi" w:hAnsiTheme="minorHAnsi" w:cstheme="minorHAnsi" w:hint="default"/>
        <w:b/>
        <w:i w:val="0"/>
        <w:sz w:val="18"/>
        <w:szCs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7135777"/>
    <w:multiLevelType w:val="hybridMultilevel"/>
    <w:tmpl w:val="53845E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Marlett" w:hAnsi="Marlett" w:hint="default"/>
      </w:rPr>
    </w:lvl>
  </w:abstractNum>
  <w:abstractNum w:abstractNumId="2" w15:restartNumberingAfterBreak="0">
    <w:nsid w:val="5578178D"/>
    <w:multiLevelType w:val="hybridMultilevel"/>
    <w:tmpl w:val="D18ED38A"/>
    <w:lvl w:ilvl="0" w:tplc="6924FEF0">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B2028EB"/>
    <w:multiLevelType w:val="hybridMultilevel"/>
    <w:tmpl w:val="F7E6BECA"/>
    <w:lvl w:ilvl="0" w:tplc="211C9AA2">
      <w:start w:val="1"/>
      <w:numFmt w:val="bullet"/>
      <w:pStyle w:val="MaddeliTEK"/>
      <w:lvlText w:val="►"/>
      <w:lvlJc w:val="left"/>
      <w:pPr>
        <w:ind w:left="890" w:hanging="360"/>
      </w:pPr>
      <w:rPr>
        <w:rFonts w:ascii="Arial Black" w:hAnsi="Arial Black" w:hint="default"/>
      </w:rPr>
    </w:lvl>
    <w:lvl w:ilvl="1" w:tplc="041F0003" w:tentative="1">
      <w:start w:val="1"/>
      <w:numFmt w:val="bullet"/>
      <w:lvlText w:val="o"/>
      <w:lvlJc w:val="left"/>
      <w:pPr>
        <w:ind w:left="1610" w:hanging="360"/>
      </w:pPr>
      <w:rPr>
        <w:rFonts w:ascii="Courier New" w:hAnsi="Courier New" w:cs="Courier New" w:hint="default"/>
      </w:rPr>
    </w:lvl>
    <w:lvl w:ilvl="2" w:tplc="041F0005" w:tentative="1">
      <w:start w:val="1"/>
      <w:numFmt w:val="bullet"/>
      <w:lvlText w:val=""/>
      <w:lvlJc w:val="left"/>
      <w:pPr>
        <w:ind w:left="2330" w:hanging="360"/>
      </w:pPr>
      <w:rPr>
        <w:rFonts w:ascii="Marlett" w:hAnsi="Marlett" w:hint="default"/>
      </w:rPr>
    </w:lvl>
    <w:lvl w:ilvl="3" w:tplc="041F0001" w:tentative="1">
      <w:start w:val="1"/>
      <w:numFmt w:val="bullet"/>
      <w:lvlText w:val=""/>
      <w:lvlJc w:val="left"/>
      <w:pPr>
        <w:ind w:left="3050" w:hanging="360"/>
      </w:pPr>
      <w:rPr>
        <w:rFonts w:ascii="Symbol" w:hAnsi="Symbol" w:hint="default"/>
      </w:rPr>
    </w:lvl>
    <w:lvl w:ilvl="4" w:tplc="041F0003" w:tentative="1">
      <w:start w:val="1"/>
      <w:numFmt w:val="bullet"/>
      <w:lvlText w:val="o"/>
      <w:lvlJc w:val="left"/>
      <w:pPr>
        <w:ind w:left="3770" w:hanging="360"/>
      </w:pPr>
      <w:rPr>
        <w:rFonts w:ascii="Courier New" w:hAnsi="Courier New" w:cs="Courier New" w:hint="default"/>
      </w:rPr>
    </w:lvl>
    <w:lvl w:ilvl="5" w:tplc="041F0005" w:tentative="1">
      <w:start w:val="1"/>
      <w:numFmt w:val="bullet"/>
      <w:lvlText w:val=""/>
      <w:lvlJc w:val="left"/>
      <w:pPr>
        <w:ind w:left="4490" w:hanging="360"/>
      </w:pPr>
      <w:rPr>
        <w:rFonts w:ascii="Marlett" w:hAnsi="Marlett" w:hint="default"/>
      </w:rPr>
    </w:lvl>
    <w:lvl w:ilvl="6" w:tplc="041F0001" w:tentative="1">
      <w:start w:val="1"/>
      <w:numFmt w:val="bullet"/>
      <w:lvlText w:val=""/>
      <w:lvlJc w:val="left"/>
      <w:pPr>
        <w:ind w:left="5210" w:hanging="360"/>
      </w:pPr>
      <w:rPr>
        <w:rFonts w:ascii="Symbol" w:hAnsi="Symbol" w:hint="default"/>
      </w:rPr>
    </w:lvl>
    <w:lvl w:ilvl="7" w:tplc="041F0003" w:tentative="1">
      <w:start w:val="1"/>
      <w:numFmt w:val="bullet"/>
      <w:lvlText w:val="o"/>
      <w:lvlJc w:val="left"/>
      <w:pPr>
        <w:ind w:left="5930" w:hanging="360"/>
      </w:pPr>
      <w:rPr>
        <w:rFonts w:ascii="Courier New" w:hAnsi="Courier New" w:cs="Courier New" w:hint="default"/>
      </w:rPr>
    </w:lvl>
    <w:lvl w:ilvl="8" w:tplc="041F0005" w:tentative="1">
      <w:start w:val="1"/>
      <w:numFmt w:val="bullet"/>
      <w:lvlText w:val=""/>
      <w:lvlJc w:val="left"/>
      <w:pPr>
        <w:ind w:left="6650" w:hanging="360"/>
      </w:pPr>
      <w:rPr>
        <w:rFonts w:ascii="Marlett" w:hAnsi="Marlett" w:hint="default"/>
      </w:rPr>
    </w:lvl>
  </w:abstractNum>
  <w:abstractNum w:abstractNumId="4" w15:restartNumberingAfterBreak="0">
    <w:nsid w:val="681F4A38"/>
    <w:multiLevelType w:val="hybridMultilevel"/>
    <w:tmpl w:val="F0162CE6"/>
    <w:lvl w:ilvl="0" w:tplc="08E8F04A">
      <w:start w:val="1"/>
      <w:numFmt w:val="upperRoman"/>
      <w:pStyle w:val="NUMARALANDIRMA"/>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4601512">
    <w:abstractNumId w:val="3"/>
  </w:num>
  <w:num w:numId="2" w16cid:durableId="1455060273">
    <w:abstractNumId w:val="4"/>
  </w:num>
  <w:num w:numId="3" w16cid:durableId="1832864152">
    <w:abstractNumId w:val="2"/>
  </w:num>
  <w:num w:numId="4" w16cid:durableId="6907373">
    <w:abstractNumId w:val="0"/>
  </w:num>
  <w:num w:numId="5" w16cid:durableId="358897421">
    <w:abstractNumId w:val="1"/>
  </w:num>
  <w:num w:numId="6" w16cid:durableId="1328629526">
    <w:abstractNumId w:val="2"/>
    <w:lvlOverride w:ilvl="0">
      <w:startOverride w:val="1"/>
    </w:lvlOverride>
  </w:num>
  <w:num w:numId="7" w16cid:durableId="448621686">
    <w:abstractNumId w:val="2"/>
    <w:lvlOverride w:ilvl="0">
      <w:startOverride w:val="1"/>
    </w:lvlOverride>
  </w:num>
  <w:num w:numId="8" w16cid:durableId="776872866">
    <w:abstractNumId w:val="2"/>
    <w:lvlOverride w:ilvl="0">
      <w:startOverride w:val="1"/>
    </w:lvlOverride>
  </w:num>
  <w:num w:numId="9" w16cid:durableId="1341814358">
    <w:abstractNumId w:val="2"/>
    <w:lvlOverride w:ilvl="0">
      <w:startOverride w:val="1"/>
    </w:lvlOverride>
  </w:num>
  <w:num w:numId="10" w16cid:durableId="2038308652">
    <w:abstractNumId w:val="2"/>
    <w:lvlOverride w:ilvl="0">
      <w:startOverride w:val="1"/>
    </w:lvlOverride>
  </w:num>
  <w:num w:numId="11" w16cid:durableId="1502044115">
    <w:abstractNumId w:val="2"/>
    <w:lvlOverride w:ilvl="0">
      <w:startOverride w:val="1"/>
    </w:lvlOverride>
  </w:num>
  <w:num w:numId="12" w16cid:durableId="1717781190">
    <w:abstractNumId w:val="2"/>
    <w:lvlOverride w:ilvl="0">
      <w:startOverride w:val="1"/>
    </w:lvlOverride>
  </w:num>
  <w:num w:numId="13" w16cid:durableId="842210159">
    <w:abstractNumId w:val="2"/>
    <w:lvlOverride w:ilvl="0">
      <w:startOverride w:val="1"/>
    </w:lvlOverride>
  </w:num>
  <w:num w:numId="14" w16cid:durableId="1982882556">
    <w:abstractNumId w:val="2"/>
    <w:lvlOverride w:ilvl="0">
      <w:startOverride w:val="1"/>
    </w:lvlOverride>
  </w:num>
  <w:num w:numId="15" w16cid:durableId="279456030">
    <w:abstractNumId w:val="2"/>
    <w:lvlOverride w:ilvl="0">
      <w:startOverride w:val="1"/>
    </w:lvlOverride>
  </w:num>
  <w:num w:numId="16" w16cid:durableId="1918589651">
    <w:abstractNumId w:val="2"/>
    <w:lvlOverride w:ilvl="0">
      <w:startOverride w:val="1"/>
    </w:lvlOverride>
  </w:num>
  <w:num w:numId="17" w16cid:durableId="1862088581">
    <w:abstractNumId w:val="2"/>
    <w:lvlOverride w:ilvl="0">
      <w:startOverride w:val="1"/>
    </w:lvlOverride>
  </w:num>
  <w:num w:numId="18" w16cid:durableId="978455917">
    <w:abstractNumId w:val="2"/>
    <w:lvlOverride w:ilvl="0">
      <w:startOverride w:val="1"/>
    </w:lvlOverride>
  </w:num>
  <w:num w:numId="19" w16cid:durableId="515340498">
    <w:abstractNumId w:val="2"/>
    <w:lvlOverride w:ilvl="0">
      <w:startOverride w:val="1"/>
    </w:lvlOverride>
  </w:num>
  <w:num w:numId="20" w16cid:durableId="708578550">
    <w:abstractNumId w:val="2"/>
    <w:lvlOverride w:ilvl="0">
      <w:startOverride w:val="1"/>
    </w:lvlOverride>
  </w:num>
  <w:num w:numId="21" w16cid:durableId="2111046840">
    <w:abstractNumId w:val="2"/>
    <w:lvlOverride w:ilvl="0">
      <w:startOverride w:val="1"/>
    </w:lvlOverride>
  </w:num>
  <w:num w:numId="22" w16cid:durableId="335038304">
    <w:abstractNumId w:val="2"/>
    <w:lvlOverride w:ilvl="0">
      <w:startOverride w:val="1"/>
    </w:lvlOverride>
  </w:num>
  <w:num w:numId="23" w16cid:durableId="265433204">
    <w:abstractNumId w:val="2"/>
    <w:lvlOverride w:ilvl="0">
      <w:startOverride w:val="1"/>
    </w:lvlOverride>
  </w:num>
  <w:num w:numId="24" w16cid:durableId="2097706774">
    <w:abstractNumId w:val="2"/>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894"/>
    <w:rsid w:val="0000303E"/>
    <w:rsid w:val="000718B7"/>
    <w:rsid w:val="000A2B32"/>
    <w:rsid w:val="000A6365"/>
    <w:rsid w:val="000B382B"/>
    <w:rsid w:val="001942CC"/>
    <w:rsid w:val="001A4662"/>
    <w:rsid w:val="001C3B80"/>
    <w:rsid w:val="001F5044"/>
    <w:rsid w:val="00232D1D"/>
    <w:rsid w:val="00247514"/>
    <w:rsid w:val="0027154F"/>
    <w:rsid w:val="002E0051"/>
    <w:rsid w:val="00322C29"/>
    <w:rsid w:val="00323864"/>
    <w:rsid w:val="00353C0A"/>
    <w:rsid w:val="0038090A"/>
    <w:rsid w:val="003D42D3"/>
    <w:rsid w:val="00401657"/>
    <w:rsid w:val="00426B9F"/>
    <w:rsid w:val="004578EE"/>
    <w:rsid w:val="00487B14"/>
    <w:rsid w:val="00487BF2"/>
    <w:rsid w:val="00495D75"/>
    <w:rsid w:val="004B4211"/>
    <w:rsid w:val="004C675E"/>
    <w:rsid w:val="005373AE"/>
    <w:rsid w:val="005D58BB"/>
    <w:rsid w:val="00607B95"/>
    <w:rsid w:val="006128A9"/>
    <w:rsid w:val="00636BC5"/>
    <w:rsid w:val="00636E82"/>
    <w:rsid w:val="006B0CA3"/>
    <w:rsid w:val="006B1106"/>
    <w:rsid w:val="006B2433"/>
    <w:rsid w:val="00707FFC"/>
    <w:rsid w:val="00714F08"/>
    <w:rsid w:val="007841BD"/>
    <w:rsid w:val="00785668"/>
    <w:rsid w:val="007B6633"/>
    <w:rsid w:val="0084677F"/>
    <w:rsid w:val="00866749"/>
    <w:rsid w:val="00867EB3"/>
    <w:rsid w:val="00887BE2"/>
    <w:rsid w:val="0092235A"/>
    <w:rsid w:val="00922612"/>
    <w:rsid w:val="009336E0"/>
    <w:rsid w:val="009441AD"/>
    <w:rsid w:val="00956A34"/>
    <w:rsid w:val="00A83480"/>
    <w:rsid w:val="00AD1894"/>
    <w:rsid w:val="00B4644E"/>
    <w:rsid w:val="00B65FBE"/>
    <w:rsid w:val="00C23134"/>
    <w:rsid w:val="00CB597C"/>
    <w:rsid w:val="00CE5E58"/>
    <w:rsid w:val="00D21860"/>
    <w:rsid w:val="00D316E0"/>
    <w:rsid w:val="00DB6FB8"/>
    <w:rsid w:val="00DD347E"/>
    <w:rsid w:val="00E71579"/>
    <w:rsid w:val="00EC1486"/>
    <w:rsid w:val="00EE7729"/>
    <w:rsid w:val="00F34887"/>
    <w:rsid w:val="00F85AEB"/>
    <w:rsid w:val="00F948B6"/>
    <w:rsid w:val="00FD34FE"/>
    <w:rsid w:val="00FE6B7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FD96C"/>
  <w15:docId w15:val="{F0264F38-130E-44E0-BDD8-59D5793EB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486"/>
    <w:pPr>
      <w:spacing w:after="0" w:line="240" w:lineRule="auto"/>
      <w:ind w:left="284"/>
    </w:pPr>
    <w:rPr>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autoRedefine/>
    <w:qFormat/>
    <w:rsid w:val="00EC1486"/>
    <w:pPr>
      <w:numPr>
        <w:numId w:val="4"/>
      </w:numPr>
      <w:spacing w:before="120" w:after="120"/>
      <w:ind w:left="284" w:firstLine="0"/>
      <w:jc w:val="both"/>
    </w:pPr>
    <w:rPr>
      <w:rFonts w:eastAsia="Calibri" w:cstheme="minorHAnsi"/>
      <w:bCs/>
      <w:color w:val="000000"/>
      <w:szCs w:val="18"/>
    </w:rPr>
  </w:style>
  <w:style w:type="paragraph" w:customStyle="1" w:styleId="SEENEKLER">
    <w:name w:val="SEÇENEKLER"/>
    <w:basedOn w:val="AralkYok"/>
    <w:next w:val="AralkYok"/>
    <w:qFormat/>
    <w:rsid w:val="00EC1486"/>
    <w:pPr>
      <w:spacing w:before="120" w:after="120"/>
      <w:jc w:val="both"/>
    </w:pPr>
    <w:rPr>
      <w:rFonts w:ascii="Calibri" w:eastAsia="Calibri" w:hAnsi="Calibri" w:cs="Arial"/>
      <w:szCs w:val="16"/>
    </w:rPr>
  </w:style>
  <w:style w:type="paragraph" w:customStyle="1" w:styleId="AIKLAMA">
    <w:name w:val="AÇIKLAMA"/>
    <w:basedOn w:val="Normal"/>
    <w:next w:val="SORUMETN"/>
    <w:qFormat/>
    <w:rsid w:val="00EC1486"/>
    <w:pPr>
      <w:spacing w:before="120" w:after="120" w:line="360" w:lineRule="auto"/>
      <w:jc w:val="both"/>
    </w:pPr>
    <w:rPr>
      <w:rFonts w:ascii="Calibri" w:eastAsia="Calibri" w:hAnsi="Calibri" w:cs="Arial"/>
      <w:b/>
      <w:szCs w:val="16"/>
    </w:rPr>
  </w:style>
  <w:style w:type="paragraph" w:customStyle="1" w:styleId="MaddeliTEK">
    <w:name w:val="Maddeli TEK"/>
    <w:basedOn w:val="AIKLAMA"/>
    <w:qFormat/>
    <w:rsid w:val="00C23134"/>
    <w:pPr>
      <w:numPr>
        <w:numId w:val="1"/>
      </w:numPr>
      <w:spacing w:after="0"/>
      <w:ind w:left="340" w:hanging="227"/>
    </w:pPr>
    <w:rPr>
      <w:lang w:eastAsia="tr-TR"/>
    </w:rPr>
  </w:style>
  <w:style w:type="paragraph" w:styleId="BalonMetni">
    <w:name w:val="Balloon Text"/>
    <w:basedOn w:val="Normal"/>
    <w:link w:val="BalonMetniChar"/>
    <w:uiPriority w:val="99"/>
    <w:semiHidden/>
    <w:unhideWhenUsed/>
    <w:rsid w:val="0000303E"/>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CB597C"/>
    <w:pPr>
      <w:numPr>
        <w:numId w:val="2"/>
      </w:numPr>
      <w:spacing w:before="120"/>
      <w:ind w:left="714" w:hanging="357"/>
      <w:jc w:val="both"/>
    </w:pPr>
    <w:rPr>
      <w:rFonts w:ascii="Arial" w:eastAsia="Calibri" w:hAnsi="Arial" w:cs="Calibri"/>
      <w:sz w:val="20"/>
      <w:szCs w:val="20"/>
    </w:rPr>
  </w:style>
  <w:style w:type="paragraph" w:styleId="ListeParagraf">
    <w:name w:val="List Paragraph"/>
    <w:basedOn w:val="Normal"/>
    <w:uiPriority w:val="34"/>
    <w:qFormat/>
    <w:rsid w:val="00F948B6"/>
    <w:pPr>
      <w:ind w:left="720"/>
      <w:contextualSpacing/>
    </w:pPr>
  </w:style>
  <w:style w:type="character" w:styleId="Kpr">
    <w:name w:val="Hyperlink"/>
    <w:basedOn w:val="VarsaylanParagrafYazTipi"/>
    <w:uiPriority w:val="99"/>
    <w:unhideWhenUsed/>
    <w:rsid w:val="00FD34FE"/>
    <w:rPr>
      <w:color w:val="0000FF" w:themeColor="hyperlink"/>
      <w:u w:val="single"/>
    </w:rPr>
  </w:style>
  <w:style w:type="table" w:styleId="TabloKlavuzu">
    <w:name w:val="Table Grid"/>
    <w:basedOn w:val="NormalTablo"/>
    <w:uiPriority w:val="39"/>
    <w:unhideWhenUsed/>
    <w:rsid w:val="00785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KMETN">
    <w:name w:val="AÇIK METİN"/>
    <w:basedOn w:val="Normal"/>
    <w:link w:val="AIKMETNChar"/>
    <w:qFormat/>
    <w:rsid w:val="00785668"/>
    <w:pPr>
      <w:spacing w:before="120" w:after="120"/>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785668"/>
    <w:rPr>
      <w:rFonts w:ascii="Calibri" w:eastAsia="Calibri" w:hAnsi="Calibri" w:cstheme="minorHAnsi"/>
      <w:sz w:val="20"/>
      <w:szCs w:val="20"/>
    </w:rPr>
  </w:style>
  <w:style w:type="paragraph" w:styleId="stBilgi">
    <w:name w:val="header"/>
    <w:basedOn w:val="Normal"/>
    <w:link w:val="stBilgiChar"/>
    <w:uiPriority w:val="99"/>
    <w:unhideWhenUsed/>
    <w:rsid w:val="00785668"/>
    <w:pPr>
      <w:tabs>
        <w:tab w:val="center" w:pos="4536"/>
        <w:tab w:val="right" w:pos="9072"/>
      </w:tabs>
    </w:pPr>
  </w:style>
  <w:style w:type="character" w:customStyle="1" w:styleId="stBilgiChar">
    <w:name w:val="Üst Bilgi Char"/>
    <w:basedOn w:val="VarsaylanParagrafYazTipi"/>
    <w:link w:val="stBilgi"/>
    <w:uiPriority w:val="99"/>
    <w:rsid w:val="00785668"/>
  </w:style>
  <w:style w:type="paragraph" w:styleId="AltBilgi">
    <w:name w:val="footer"/>
    <w:basedOn w:val="Normal"/>
    <w:link w:val="AltBilgiChar"/>
    <w:uiPriority w:val="99"/>
    <w:unhideWhenUsed/>
    <w:rsid w:val="00785668"/>
    <w:pPr>
      <w:tabs>
        <w:tab w:val="center" w:pos="4536"/>
        <w:tab w:val="right" w:pos="9072"/>
      </w:tabs>
    </w:pPr>
  </w:style>
  <w:style w:type="character" w:customStyle="1" w:styleId="AltBilgiChar">
    <w:name w:val="Alt Bilgi Char"/>
    <w:basedOn w:val="VarsaylanParagrafYazTipi"/>
    <w:link w:val="AltBilgi"/>
    <w:uiPriority w:val="99"/>
    <w:rsid w:val="00785668"/>
  </w:style>
  <w:style w:type="paragraph" w:styleId="AralkYok">
    <w:name w:val="No Spacing"/>
    <w:uiPriority w:val="1"/>
    <w:qFormat/>
    <w:rsid w:val="00EC1486"/>
    <w:pPr>
      <w:spacing w:after="0" w:line="240" w:lineRule="auto"/>
      <w:ind w:left="284"/>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ndersi.com/icerik/din-kulturu-ve-ahlak-bilgisi-c93" TargetMode="External"/><Relationship Id="rId13" Type="http://schemas.openxmlformats.org/officeDocument/2006/relationships/hyperlink" Target="https://chat.whatsapp.com/1l65VLvh4c2GwvOLzCJUUo" TargetMode="External"/><Relationship Id="rId18" Type="http://schemas.openxmlformats.org/officeDocument/2006/relationships/hyperlink" Target="https://www.youtube.com/@dindersi-com"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dindersi.com/icerik/din-kulturu-ve-ahlak-bilgisi-c87" TargetMode="External"/><Relationship Id="rId7" Type="http://schemas.openxmlformats.org/officeDocument/2006/relationships/image" Target="media/image1.jpeg"/><Relationship Id="rId12" Type="http://schemas.openxmlformats.org/officeDocument/2006/relationships/hyperlink" Target="https://chat.whatsapp.com/Flg4Iy7vRGqIRQYk23TONo" TargetMode="External"/><Relationship Id="rId17" Type="http://schemas.openxmlformats.org/officeDocument/2006/relationships/hyperlink" Target="https://www.facebook.com/ddyayinlari/"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instagram.com/ddy_yayinlari/" TargetMode="External"/><Relationship Id="rId20" Type="http://schemas.openxmlformats.org/officeDocument/2006/relationships/hyperlink" Target="http://www.ddyayinlari.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hat.whatsapp.com/IR0KARlUCd4ItMDPQkjplO"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t.me/DinDersiTurkiyeZumresi"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dindersi.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t.me/dindersicom" TargetMode="External"/><Relationship Id="rId22" Type="http://schemas.openxmlformats.org/officeDocument/2006/relationships/image" Target="media/image4.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DDV_1_Ortaokul\&#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Şablan_V1.dotx</Template>
  <TotalTime>60</TotalTime>
  <Pages>5</Pages>
  <Words>1471</Words>
  <Characters>8385</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MASTER_DIZGI</cp:lastModifiedBy>
  <cp:revision>8</cp:revision>
  <dcterms:created xsi:type="dcterms:W3CDTF">2014-10-25T21:37:00Z</dcterms:created>
  <dcterms:modified xsi:type="dcterms:W3CDTF">2023-02-14T11:56:00Z</dcterms:modified>
</cp:coreProperties>
</file>