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pPr>
          </w:p>
        </w:tc>
        <w:tc>
          <w:tcPr>
            <w:tcW w:w="4860" w:type="dxa"/>
            <w:shd w:val="clear" w:color="auto" w:fill="FFFFFF" w:themeFill="background1"/>
            <w:vAlign w:val="center"/>
          </w:tcPr>
          <w:p w14:paraId="623BF84C" w14:textId="4A8EECF3" w:rsidR="00151DA8" w:rsidRDefault="00980FF5" w:rsidP="00151DA8">
            <w:pPr>
              <w:pStyle w:val="AIKMETN"/>
              <w:spacing w:before="0" w:after="0"/>
              <w:ind w:left="0"/>
              <w:jc w:val="center"/>
            </w:pPr>
            <w:r>
              <w:rPr>
                <w:rFonts w:asciiTheme="minorHAnsi" w:hAnsiTheme="minorHAnsi"/>
                <w:b/>
                <w:iCs/>
                <w:sz w:val="24"/>
                <w:szCs w:val="24"/>
              </w:rPr>
              <w:t>7</w:t>
            </w:r>
            <w:r w:rsidR="00151DA8" w:rsidRPr="000E4DCF">
              <w:rPr>
                <w:rFonts w:asciiTheme="minorHAnsi" w:hAnsiTheme="minorHAnsi"/>
                <w:b/>
                <w:iCs/>
                <w:sz w:val="24"/>
                <w:szCs w:val="24"/>
              </w:rPr>
              <w:t xml:space="preserve">. Sınıf </w:t>
            </w:r>
            <w:r w:rsidR="004760E3">
              <w:rPr>
                <w:rFonts w:asciiTheme="minorHAnsi" w:hAnsiTheme="minorHAnsi"/>
                <w:b/>
                <w:iCs/>
                <w:sz w:val="24"/>
                <w:szCs w:val="24"/>
              </w:rPr>
              <w:t>1</w:t>
            </w:r>
            <w:r w:rsidR="00151DA8" w:rsidRPr="000E4DCF">
              <w:rPr>
                <w:rFonts w:asciiTheme="minorHAnsi" w:hAnsiTheme="minorHAnsi"/>
                <w:b/>
                <w:iCs/>
                <w:sz w:val="24"/>
                <w:szCs w:val="24"/>
              </w:rPr>
              <w:t xml:space="preserve">.Dönem </w:t>
            </w:r>
            <w:r w:rsidR="004760E3">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CD657D">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pPr>
          </w:p>
        </w:tc>
      </w:tr>
    </w:tbl>
    <w:bookmarkEnd w:id="0"/>
    <w:p w14:paraId="2FA10FBA" w14:textId="79A19C55"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Yapayalnızken bile dertli değildir başım,  Sağımda solumda melekler arkadaşım.  (Gökhan Evliyaoğlu)</w:t>
      </w:r>
    </w:p>
    <w:p w14:paraId="7EB839EC"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Yukarıdaki dizelerde bahsedilen meleklerin ismi hangi şıkta doğru olarak verilmiştir?</w:t>
      </w:r>
    </w:p>
    <w:p w14:paraId="5835BA19" w14:textId="262058CB"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Vahiy Meleği</w:t>
      </w:r>
      <w:r>
        <w:rPr>
          <w:rFonts w:asciiTheme="minorHAnsi" w:hAnsiTheme="minorHAnsi" w:cstheme="minorHAnsi"/>
          <w:szCs w:val="18"/>
        </w:rPr>
        <w:tab/>
      </w:r>
      <w:r w:rsidRPr="004760E3">
        <w:rPr>
          <w:rFonts w:asciiTheme="minorHAnsi" w:hAnsiTheme="minorHAnsi" w:cstheme="minorHAnsi"/>
          <w:szCs w:val="18"/>
        </w:rPr>
        <w:t xml:space="preserve">B) </w:t>
      </w:r>
      <w:proofErr w:type="spellStart"/>
      <w:r w:rsidRPr="004760E3">
        <w:rPr>
          <w:rFonts w:asciiTheme="minorHAnsi" w:hAnsiTheme="minorHAnsi" w:cstheme="minorHAnsi"/>
          <w:szCs w:val="18"/>
        </w:rPr>
        <w:t>Kiramen</w:t>
      </w:r>
      <w:proofErr w:type="spellEnd"/>
      <w:r w:rsidRPr="004760E3">
        <w:rPr>
          <w:rFonts w:asciiTheme="minorHAnsi" w:hAnsiTheme="minorHAnsi" w:cstheme="minorHAnsi"/>
          <w:szCs w:val="18"/>
        </w:rPr>
        <w:t xml:space="preserve"> Kâtibin</w:t>
      </w:r>
    </w:p>
    <w:p w14:paraId="1C422F23" w14:textId="289D7697" w:rsid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 xml:space="preserve">C) </w:t>
      </w:r>
      <w:proofErr w:type="spellStart"/>
      <w:r w:rsidRPr="004760E3">
        <w:rPr>
          <w:rFonts w:asciiTheme="minorHAnsi" w:hAnsiTheme="minorHAnsi" w:cstheme="minorHAnsi"/>
          <w:szCs w:val="18"/>
        </w:rPr>
        <w:t>Münker</w:t>
      </w:r>
      <w:proofErr w:type="spellEnd"/>
      <w:r w:rsidRPr="004760E3">
        <w:rPr>
          <w:rFonts w:asciiTheme="minorHAnsi" w:hAnsiTheme="minorHAnsi" w:cstheme="minorHAnsi"/>
          <w:szCs w:val="18"/>
        </w:rPr>
        <w:t xml:space="preserve"> </w:t>
      </w:r>
      <w:proofErr w:type="spellStart"/>
      <w:r w:rsidRPr="004760E3">
        <w:rPr>
          <w:rFonts w:asciiTheme="minorHAnsi" w:hAnsiTheme="minorHAnsi" w:cstheme="minorHAnsi"/>
          <w:szCs w:val="18"/>
        </w:rPr>
        <w:t>Nekir</w:t>
      </w:r>
      <w:proofErr w:type="spellEnd"/>
      <w:r>
        <w:rPr>
          <w:rFonts w:asciiTheme="minorHAnsi" w:hAnsiTheme="minorHAnsi" w:cstheme="minorHAnsi"/>
          <w:szCs w:val="18"/>
        </w:rPr>
        <w:tab/>
      </w:r>
      <w:r w:rsidRPr="004760E3">
        <w:rPr>
          <w:rFonts w:asciiTheme="minorHAnsi" w:hAnsiTheme="minorHAnsi" w:cstheme="minorHAnsi"/>
          <w:szCs w:val="18"/>
        </w:rPr>
        <w:t>D) Ölüm Meleği</w:t>
      </w:r>
    </w:p>
    <w:p w14:paraId="3BDB3913" w14:textId="77777777" w:rsidR="00583114" w:rsidRPr="00583114" w:rsidRDefault="00583114" w:rsidP="00583114">
      <w:pPr>
        <w:pStyle w:val="SORUMETN"/>
        <w:numPr>
          <w:ilvl w:val="0"/>
          <w:numId w:val="0"/>
        </w:numPr>
        <w:ind w:left="113"/>
      </w:pPr>
    </w:p>
    <w:p w14:paraId="3B2E77F1"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Peygamberimiz Hz. Muhammed (</w:t>
      </w:r>
      <w:proofErr w:type="spellStart"/>
      <w:r w:rsidRPr="004760E3">
        <w:rPr>
          <w:rFonts w:asciiTheme="minorHAnsi" w:hAnsiTheme="minorHAnsi"/>
          <w:sz w:val="18"/>
          <w:szCs w:val="18"/>
        </w:rPr>
        <w:t>s.a.v</w:t>
      </w:r>
      <w:proofErr w:type="spellEnd"/>
      <w:r w:rsidRPr="004760E3">
        <w:rPr>
          <w:rFonts w:asciiTheme="minorHAnsi" w:hAnsiTheme="minorHAnsi"/>
          <w:sz w:val="18"/>
          <w:szCs w:val="18"/>
        </w:rPr>
        <w:t xml:space="preserve">.) ölen bir kişiyi defnettikten sonra, “Kardeşiniz için mağfiret dileyiniz, çünkü o, şu anda </w:t>
      </w:r>
      <w:r w:rsidRPr="004760E3">
        <w:rPr>
          <w:rFonts w:asciiTheme="minorHAnsi" w:hAnsiTheme="minorHAnsi"/>
          <w:sz w:val="18"/>
          <w:szCs w:val="18"/>
          <w:u w:val="single"/>
        </w:rPr>
        <w:t>sorguya çekilmektedir</w:t>
      </w:r>
      <w:r w:rsidRPr="004760E3">
        <w:rPr>
          <w:rFonts w:asciiTheme="minorHAnsi" w:hAnsiTheme="minorHAnsi"/>
          <w:sz w:val="18"/>
          <w:szCs w:val="18"/>
        </w:rPr>
        <w:t>” buyurmuşlardır.</w:t>
      </w:r>
    </w:p>
    <w:p w14:paraId="50A943B2"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Yukarıdaki hadis-i şerifin altı çizili bölümünde bahsedilen meleklerin ismi hangi seçenekte doğru olarak verilmiştir?</w:t>
      </w:r>
    </w:p>
    <w:p w14:paraId="631B8F7B" w14:textId="07C26912"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 xml:space="preserve">A) </w:t>
      </w:r>
      <w:proofErr w:type="spellStart"/>
      <w:r w:rsidRPr="004760E3">
        <w:rPr>
          <w:rFonts w:asciiTheme="minorHAnsi" w:hAnsiTheme="minorHAnsi" w:cstheme="minorHAnsi"/>
          <w:szCs w:val="18"/>
        </w:rPr>
        <w:t>Kiramen</w:t>
      </w:r>
      <w:proofErr w:type="spellEnd"/>
      <w:r w:rsidRPr="004760E3">
        <w:rPr>
          <w:rFonts w:asciiTheme="minorHAnsi" w:hAnsiTheme="minorHAnsi" w:cstheme="minorHAnsi"/>
          <w:szCs w:val="18"/>
        </w:rPr>
        <w:t xml:space="preserve"> Kâtibin</w:t>
      </w:r>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B) Cebrail</w:t>
      </w:r>
    </w:p>
    <w:p w14:paraId="31AAEFFE" w14:textId="64296CE9" w:rsid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 xml:space="preserve">C) </w:t>
      </w:r>
      <w:proofErr w:type="spellStart"/>
      <w:r w:rsidRPr="004760E3">
        <w:rPr>
          <w:rFonts w:asciiTheme="minorHAnsi" w:hAnsiTheme="minorHAnsi" w:cstheme="minorHAnsi"/>
          <w:szCs w:val="18"/>
        </w:rPr>
        <w:t>Münker</w:t>
      </w:r>
      <w:proofErr w:type="spellEnd"/>
      <w:r w:rsidRPr="004760E3">
        <w:rPr>
          <w:rFonts w:asciiTheme="minorHAnsi" w:hAnsiTheme="minorHAnsi" w:cstheme="minorHAnsi"/>
          <w:szCs w:val="18"/>
        </w:rPr>
        <w:t xml:space="preserve"> ve </w:t>
      </w:r>
      <w:proofErr w:type="spellStart"/>
      <w:r w:rsidRPr="004760E3">
        <w:rPr>
          <w:rFonts w:asciiTheme="minorHAnsi" w:hAnsiTheme="minorHAnsi" w:cstheme="minorHAnsi"/>
          <w:szCs w:val="18"/>
        </w:rPr>
        <w:t>Nekir</w:t>
      </w:r>
      <w:proofErr w:type="spellEnd"/>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D) Mikail</w:t>
      </w:r>
    </w:p>
    <w:p w14:paraId="24440CC6" w14:textId="77777777" w:rsidR="00583114" w:rsidRPr="00583114" w:rsidRDefault="00583114" w:rsidP="00583114">
      <w:pPr>
        <w:pStyle w:val="SORUMETN"/>
        <w:numPr>
          <w:ilvl w:val="0"/>
          <w:numId w:val="0"/>
        </w:numPr>
        <w:ind w:left="113"/>
      </w:pPr>
    </w:p>
    <w:p w14:paraId="0E734D85" w14:textId="4489B5BC" w:rsidR="004760E3" w:rsidRPr="004760E3" w:rsidRDefault="004760E3" w:rsidP="004760E3">
      <w:pPr>
        <w:pStyle w:val="SORUNOLUAIK"/>
        <w:ind w:left="360"/>
        <w:rPr>
          <w:rFonts w:asciiTheme="minorHAnsi" w:hAnsiTheme="minorHAnsi"/>
          <w:sz w:val="18"/>
          <w:szCs w:val="18"/>
        </w:rPr>
      </w:pPr>
      <w:r w:rsidRPr="004760E3">
        <w:rPr>
          <w:rFonts w:asciiTheme="minorHAnsi" w:hAnsiTheme="minorHAnsi"/>
          <w:sz w:val="18"/>
          <w:szCs w:val="18"/>
        </w:rPr>
        <w:t xml:space="preserve">Fal, ruh </w:t>
      </w:r>
      <w:proofErr w:type="spellStart"/>
      <w:r w:rsidRPr="004760E3">
        <w:rPr>
          <w:rFonts w:asciiTheme="minorHAnsi" w:hAnsiTheme="minorHAnsi"/>
          <w:sz w:val="18"/>
          <w:szCs w:val="18"/>
        </w:rPr>
        <w:t>çağırma</w:t>
      </w:r>
      <w:proofErr w:type="spellEnd"/>
      <w:r w:rsidRPr="004760E3">
        <w:rPr>
          <w:rFonts w:asciiTheme="minorHAnsi" w:hAnsiTheme="minorHAnsi"/>
          <w:sz w:val="18"/>
          <w:szCs w:val="18"/>
        </w:rPr>
        <w:t xml:space="preserve">, sihir ve </w:t>
      </w:r>
      <w:proofErr w:type="spellStart"/>
      <w:r w:rsidRPr="004760E3">
        <w:rPr>
          <w:rFonts w:asciiTheme="minorHAnsi" w:hAnsiTheme="minorHAnsi"/>
          <w:sz w:val="18"/>
          <w:szCs w:val="18"/>
        </w:rPr>
        <w:t>büyu</w:t>
      </w:r>
      <w:proofErr w:type="spellEnd"/>
      <w:r w:rsidRPr="004760E3">
        <w:rPr>
          <w:rFonts w:asciiTheme="minorHAnsi" w:hAnsiTheme="minorHAnsi"/>
          <w:sz w:val="18"/>
          <w:szCs w:val="18"/>
        </w:rPr>
        <w:t xml:space="preserve">̈ gibi batıl </w:t>
      </w:r>
      <w:proofErr w:type="spellStart"/>
      <w:r w:rsidRPr="004760E3">
        <w:rPr>
          <w:rFonts w:asciiTheme="minorHAnsi" w:hAnsiTheme="minorHAnsi"/>
          <w:sz w:val="18"/>
          <w:szCs w:val="18"/>
        </w:rPr>
        <w:t>inanışların</w:t>
      </w:r>
      <w:proofErr w:type="spellEnd"/>
      <w:r w:rsidRPr="004760E3">
        <w:rPr>
          <w:rFonts w:asciiTheme="minorHAnsi" w:hAnsiTheme="minorHAnsi"/>
          <w:sz w:val="18"/>
          <w:szCs w:val="18"/>
        </w:rPr>
        <w:t xml:space="preserve"> yaygın olduğu bir toplumda aşağıdakilerden hangisinin </w:t>
      </w:r>
      <w:r w:rsidRPr="004760E3">
        <w:rPr>
          <w:rFonts w:asciiTheme="minorHAnsi" w:hAnsiTheme="minorHAnsi"/>
          <w:sz w:val="18"/>
          <w:szCs w:val="18"/>
          <w:u w:val="single"/>
        </w:rPr>
        <w:t>eksikliğinden</w:t>
      </w:r>
      <w:r w:rsidRPr="004760E3">
        <w:rPr>
          <w:rFonts w:asciiTheme="minorHAnsi" w:hAnsiTheme="minorHAnsi"/>
          <w:sz w:val="18"/>
          <w:szCs w:val="18"/>
        </w:rPr>
        <w:t xml:space="preserve"> söz edilebilir?</w:t>
      </w:r>
    </w:p>
    <w:p w14:paraId="7871A4D4" w14:textId="7BF59802"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Gizeme olan merakın</w:t>
      </w:r>
    </w:p>
    <w:p w14:paraId="3ACD5E17" w14:textId="19393426"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B) Geleceği öğrenme çabasının</w:t>
      </w:r>
    </w:p>
    <w:p w14:paraId="739F629B" w14:textId="79B9EA8A"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Doğru dini bilginin</w:t>
      </w:r>
    </w:p>
    <w:p w14:paraId="696C1705" w14:textId="61AAD182" w:rsid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D) Doğa üstü güçlere olan ilginin</w:t>
      </w:r>
    </w:p>
    <w:p w14:paraId="7134504D" w14:textId="77777777" w:rsidR="00583114" w:rsidRPr="00583114" w:rsidRDefault="00583114" w:rsidP="00583114">
      <w:pPr>
        <w:pStyle w:val="SORUMETN"/>
        <w:numPr>
          <w:ilvl w:val="0"/>
          <w:numId w:val="0"/>
        </w:numPr>
        <w:ind w:left="113"/>
      </w:pPr>
    </w:p>
    <w:p w14:paraId="35907E8D" w14:textId="4B94C09B" w:rsidR="004760E3" w:rsidRPr="004760E3" w:rsidRDefault="004760E3" w:rsidP="004760E3">
      <w:pPr>
        <w:pStyle w:val="SORUNOLUAIK"/>
        <w:ind w:left="348"/>
        <w:rPr>
          <w:rFonts w:asciiTheme="minorHAnsi" w:hAnsiTheme="minorHAnsi"/>
          <w:sz w:val="18"/>
          <w:szCs w:val="18"/>
        </w:rPr>
      </w:pPr>
      <w:r w:rsidRPr="004760E3">
        <w:rPr>
          <w:rFonts w:asciiTheme="minorHAnsi" w:hAnsiTheme="minorHAnsi"/>
          <w:sz w:val="18"/>
          <w:szCs w:val="18"/>
        </w:rPr>
        <w:t xml:space="preserve">Ebû Hüreyre'den nakledildiğine göre, bir gün </w:t>
      </w:r>
      <w:proofErr w:type="spellStart"/>
      <w:r w:rsidRPr="004760E3">
        <w:rPr>
          <w:rFonts w:asciiTheme="minorHAnsi" w:hAnsiTheme="minorHAnsi"/>
          <w:sz w:val="18"/>
          <w:szCs w:val="18"/>
        </w:rPr>
        <w:t>Resûlullah</w:t>
      </w:r>
      <w:proofErr w:type="spellEnd"/>
      <w:r w:rsidRPr="004760E3">
        <w:rPr>
          <w:rFonts w:asciiTheme="minorHAnsi" w:hAnsiTheme="minorHAnsi"/>
          <w:sz w:val="18"/>
          <w:szCs w:val="18"/>
        </w:rPr>
        <w:t xml:space="preserve"> (sav) insanların </w:t>
      </w:r>
      <w:proofErr w:type="spellStart"/>
      <w:r w:rsidRPr="004760E3">
        <w:rPr>
          <w:rFonts w:asciiTheme="minorHAnsi" w:hAnsiTheme="minorHAnsi"/>
          <w:sz w:val="18"/>
          <w:szCs w:val="18"/>
        </w:rPr>
        <w:t>arasnda</w:t>
      </w:r>
      <w:proofErr w:type="spellEnd"/>
      <w:r w:rsidRPr="004760E3">
        <w:rPr>
          <w:rFonts w:asciiTheme="minorHAnsi" w:hAnsiTheme="minorHAnsi"/>
          <w:sz w:val="18"/>
          <w:szCs w:val="18"/>
        </w:rPr>
        <w:t xml:space="preserve"> oturuyordu. Yanına bir adam geldi ve “Ey Allah'ın </w:t>
      </w:r>
      <w:proofErr w:type="spellStart"/>
      <w:r w:rsidRPr="004760E3">
        <w:rPr>
          <w:rFonts w:asciiTheme="minorHAnsi" w:hAnsiTheme="minorHAnsi"/>
          <w:sz w:val="18"/>
          <w:szCs w:val="18"/>
        </w:rPr>
        <w:t>Resûlü</w:t>
      </w:r>
      <w:proofErr w:type="spellEnd"/>
      <w:r w:rsidRPr="004760E3">
        <w:rPr>
          <w:rFonts w:asciiTheme="minorHAnsi" w:hAnsiTheme="minorHAnsi"/>
          <w:sz w:val="18"/>
          <w:szCs w:val="18"/>
        </w:rPr>
        <w:t xml:space="preserve">, iman nedir?” diye sordu. </w:t>
      </w:r>
      <w:proofErr w:type="spellStart"/>
      <w:r w:rsidRPr="004760E3">
        <w:rPr>
          <w:rFonts w:asciiTheme="minorHAnsi" w:hAnsiTheme="minorHAnsi"/>
          <w:sz w:val="18"/>
          <w:szCs w:val="18"/>
        </w:rPr>
        <w:t>Resûlullah</w:t>
      </w:r>
      <w:proofErr w:type="spellEnd"/>
      <w:r w:rsidRPr="004760E3">
        <w:rPr>
          <w:rFonts w:asciiTheme="minorHAnsi" w:hAnsiTheme="minorHAnsi"/>
          <w:sz w:val="18"/>
          <w:szCs w:val="18"/>
        </w:rPr>
        <w:t xml:space="preserve"> şöyle buyurdu: “Allah'a, meleklerine, kitabına, O'na kavuşmaya ve peygamberlerine iman etmendir. (Aynı şekilde) öldükten sonra son dirilişe iman etmendir…” (Soran kişi yanından ayrıldıktan sonra) </w:t>
      </w:r>
      <w:proofErr w:type="spellStart"/>
      <w:r w:rsidRPr="004760E3">
        <w:rPr>
          <w:rFonts w:asciiTheme="minorHAnsi" w:hAnsiTheme="minorHAnsi"/>
          <w:sz w:val="18"/>
          <w:szCs w:val="18"/>
        </w:rPr>
        <w:t>Resûlullah</w:t>
      </w:r>
      <w:proofErr w:type="spellEnd"/>
      <w:r w:rsidRPr="004760E3">
        <w:rPr>
          <w:rFonts w:asciiTheme="minorHAnsi" w:hAnsiTheme="minorHAnsi"/>
          <w:sz w:val="18"/>
          <w:szCs w:val="18"/>
        </w:rPr>
        <w:t xml:space="preserve"> buyurdu ki, “Bu (gelen) </w:t>
      </w:r>
      <w:proofErr w:type="spellStart"/>
      <w:r w:rsidRPr="004760E3">
        <w:rPr>
          <w:rFonts w:asciiTheme="minorHAnsi" w:hAnsiTheme="minorHAnsi"/>
          <w:sz w:val="18"/>
          <w:szCs w:val="18"/>
        </w:rPr>
        <w:t>Cibrîl'dir</w:t>
      </w:r>
      <w:proofErr w:type="spellEnd"/>
      <w:r w:rsidRPr="004760E3">
        <w:rPr>
          <w:rFonts w:asciiTheme="minorHAnsi" w:hAnsiTheme="minorHAnsi"/>
          <w:sz w:val="18"/>
          <w:szCs w:val="18"/>
        </w:rPr>
        <w:t xml:space="preserve"> (Cebrail), insanlara dinlerini öğretmek için geldi.”(Müslim, </w:t>
      </w:r>
      <w:proofErr w:type="spellStart"/>
      <w:r w:rsidRPr="004760E3">
        <w:rPr>
          <w:rFonts w:asciiTheme="minorHAnsi" w:hAnsiTheme="minorHAnsi"/>
          <w:sz w:val="18"/>
          <w:szCs w:val="18"/>
        </w:rPr>
        <w:t>Îmân</w:t>
      </w:r>
      <w:proofErr w:type="spellEnd"/>
      <w:r w:rsidRPr="004760E3">
        <w:rPr>
          <w:rFonts w:asciiTheme="minorHAnsi" w:hAnsiTheme="minorHAnsi"/>
          <w:sz w:val="18"/>
          <w:szCs w:val="18"/>
        </w:rPr>
        <w:t>, 5, Hadislerle İslam, TDV)</w:t>
      </w:r>
    </w:p>
    <w:p w14:paraId="0353A93D"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Yukarıdaki hadisi şeriften meleklerin hangi özelliğini çıkartabiliriz?</w:t>
      </w:r>
    </w:p>
    <w:p w14:paraId="3B903D9C" w14:textId="4C90839C"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İnsan şeklinde görünebildiklerini</w:t>
      </w:r>
    </w:p>
    <w:p w14:paraId="27986936" w14:textId="36A58ABE"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B) Günahsız olduklarını</w:t>
      </w:r>
    </w:p>
    <w:p w14:paraId="1D08F770" w14:textId="6CEC056A"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Cinsiyet özellikleri taşımadıklarını</w:t>
      </w:r>
    </w:p>
    <w:p w14:paraId="0BF75102" w14:textId="7EF97F46" w:rsid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D) İnsanların hayrı için dua ettiklerini</w:t>
      </w:r>
    </w:p>
    <w:p w14:paraId="44949073" w14:textId="77777777" w:rsidR="00583114" w:rsidRPr="00583114" w:rsidRDefault="00583114" w:rsidP="00583114">
      <w:pPr>
        <w:pStyle w:val="SORUMETN"/>
        <w:numPr>
          <w:ilvl w:val="0"/>
          <w:numId w:val="0"/>
        </w:numPr>
        <w:ind w:left="113"/>
      </w:pPr>
    </w:p>
    <w:p w14:paraId="29EB6004"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 xml:space="preserve">“(O gün) </w:t>
      </w:r>
      <w:proofErr w:type="spellStart"/>
      <w:r w:rsidRPr="004760E3">
        <w:rPr>
          <w:rFonts w:asciiTheme="minorHAnsi" w:hAnsiTheme="minorHAnsi"/>
          <w:sz w:val="18"/>
          <w:szCs w:val="18"/>
        </w:rPr>
        <w:t>sûra</w:t>
      </w:r>
      <w:proofErr w:type="spellEnd"/>
      <w:r w:rsidRPr="004760E3">
        <w:rPr>
          <w:rFonts w:asciiTheme="minorHAnsi" w:hAnsiTheme="minorHAnsi"/>
          <w:sz w:val="18"/>
          <w:szCs w:val="18"/>
        </w:rPr>
        <w:t xml:space="preserve"> üflenecek, ardından -Allah’ın diledikleri dışında- göklerde ve yerde bulunanların hepsi düşüp ölecek; sonra </w:t>
      </w:r>
      <w:proofErr w:type="spellStart"/>
      <w:r w:rsidRPr="004760E3">
        <w:rPr>
          <w:rFonts w:asciiTheme="minorHAnsi" w:hAnsiTheme="minorHAnsi"/>
          <w:sz w:val="18"/>
          <w:szCs w:val="18"/>
        </w:rPr>
        <w:t>sûra</w:t>
      </w:r>
      <w:proofErr w:type="spellEnd"/>
      <w:r w:rsidRPr="004760E3">
        <w:rPr>
          <w:rFonts w:asciiTheme="minorHAnsi" w:hAnsiTheme="minorHAnsi"/>
          <w:sz w:val="18"/>
          <w:szCs w:val="18"/>
        </w:rPr>
        <w:t xml:space="preserve"> yeniden üflenecek ve onlar birden ayağa kalkmış, etrafa bakıyor olacaklar.” (</w:t>
      </w:r>
      <w:proofErr w:type="spellStart"/>
      <w:r w:rsidRPr="004760E3">
        <w:rPr>
          <w:rFonts w:asciiTheme="minorHAnsi" w:hAnsiTheme="minorHAnsi"/>
          <w:sz w:val="18"/>
          <w:szCs w:val="18"/>
        </w:rPr>
        <w:t>Zümer</w:t>
      </w:r>
      <w:proofErr w:type="spellEnd"/>
      <w:r w:rsidRPr="004760E3">
        <w:rPr>
          <w:rFonts w:asciiTheme="minorHAnsi" w:hAnsiTheme="minorHAnsi"/>
          <w:sz w:val="18"/>
          <w:szCs w:val="18"/>
        </w:rPr>
        <w:t xml:space="preserve"> suresi, 68. ayet)</w:t>
      </w:r>
    </w:p>
    <w:p w14:paraId="3CAFE1F2"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ayet aşağıdaki kavram çiftlerinin hangisiyle ilgilidir?</w:t>
      </w:r>
    </w:p>
    <w:p w14:paraId="24645136" w14:textId="68FA1248"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Kıyamet-Hesap</w:t>
      </w:r>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B) Diriliş-Mahşer</w:t>
      </w:r>
    </w:p>
    <w:p w14:paraId="442C4C35" w14:textId="2FCAC3E3"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Diriliş-Mizan</w:t>
      </w:r>
      <w:r>
        <w:rPr>
          <w:rFonts w:asciiTheme="minorHAnsi" w:hAnsiTheme="minorHAnsi" w:cstheme="minorHAnsi"/>
          <w:szCs w:val="18"/>
        </w:rPr>
        <w:tab/>
      </w:r>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D) Kıyamet-Diriliş</w:t>
      </w:r>
    </w:p>
    <w:p w14:paraId="727455B5" w14:textId="77777777" w:rsidR="004760E3" w:rsidRPr="004760E3" w:rsidRDefault="004760E3" w:rsidP="004760E3">
      <w:pPr>
        <w:pStyle w:val="SORUNOLUAIK"/>
        <w:rPr>
          <w:rFonts w:asciiTheme="minorHAnsi" w:hAnsiTheme="minorHAnsi"/>
          <w:b/>
          <w:bCs/>
          <w:sz w:val="18"/>
          <w:szCs w:val="18"/>
        </w:rPr>
      </w:pPr>
      <w:r w:rsidRPr="004760E3">
        <w:rPr>
          <w:rFonts w:asciiTheme="minorHAnsi" w:hAnsiTheme="minorHAnsi"/>
          <w:b/>
          <w:bCs/>
          <w:sz w:val="18"/>
          <w:szCs w:val="18"/>
        </w:rPr>
        <w:t xml:space="preserve">Aşağıdakilerin hangisi Allah’a iman etmenin bir sonucu </w:t>
      </w:r>
      <w:r w:rsidRPr="004760E3">
        <w:rPr>
          <w:rFonts w:asciiTheme="minorHAnsi" w:hAnsiTheme="minorHAnsi"/>
          <w:b/>
          <w:bCs/>
          <w:sz w:val="18"/>
          <w:szCs w:val="18"/>
          <w:u w:val="single"/>
        </w:rPr>
        <w:t>değildir</w:t>
      </w:r>
      <w:r w:rsidRPr="004760E3">
        <w:rPr>
          <w:rFonts w:asciiTheme="minorHAnsi" w:hAnsiTheme="minorHAnsi"/>
          <w:b/>
          <w:bCs/>
          <w:sz w:val="18"/>
          <w:szCs w:val="18"/>
        </w:rPr>
        <w:t>?</w:t>
      </w:r>
    </w:p>
    <w:p w14:paraId="166E403D" w14:textId="1CDD068B"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İnsanın akıllı ve irade sahibi olduğunu savunmak</w:t>
      </w:r>
    </w:p>
    <w:p w14:paraId="1EA30FD9" w14:textId="5342561E"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B) İslam’ın beş esasından birini benimsemek</w:t>
      </w:r>
    </w:p>
    <w:p w14:paraId="70A3A755" w14:textId="7EAAEDE5"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Ahirette eylemlerinin hesabını vereceğini kabul etmek</w:t>
      </w:r>
    </w:p>
    <w:p w14:paraId="51576E39" w14:textId="12765489" w:rsid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D) Meleklerin insan davranışlarını yazdığına inanmak</w:t>
      </w:r>
    </w:p>
    <w:p w14:paraId="6095CD8E" w14:textId="77777777" w:rsidR="00583114" w:rsidRPr="00583114" w:rsidRDefault="00583114" w:rsidP="00583114">
      <w:pPr>
        <w:pStyle w:val="SORUMETN"/>
        <w:numPr>
          <w:ilvl w:val="0"/>
          <w:numId w:val="0"/>
        </w:numPr>
        <w:ind w:left="113"/>
      </w:pPr>
    </w:p>
    <w:p w14:paraId="1E889145"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b/>
          <w:bCs/>
          <w:sz w:val="18"/>
          <w:szCs w:val="18"/>
        </w:rPr>
        <w:t>Aşağıdaki seçeneklerin hangisinde Hz. İsa (</w:t>
      </w:r>
      <w:proofErr w:type="spellStart"/>
      <w:r w:rsidRPr="004760E3">
        <w:rPr>
          <w:rFonts w:asciiTheme="minorHAnsi" w:hAnsiTheme="minorHAnsi"/>
          <w:b/>
          <w:bCs/>
          <w:sz w:val="18"/>
          <w:szCs w:val="18"/>
        </w:rPr>
        <w:t>a.s</w:t>
      </w:r>
      <w:proofErr w:type="spellEnd"/>
      <w:r w:rsidRPr="004760E3">
        <w:rPr>
          <w:rFonts w:asciiTheme="minorHAnsi" w:hAnsiTheme="minorHAnsi"/>
          <w:b/>
          <w:bCs/>
          <w:sz w:val="18"/>
          <w:szCs w:val="18"/>
        </w:rPr>
        <w:t xml:space="preserve">.) ile ilgili </w:t>
      </w:r>
      <w:r w:rsidRPr="004760E3">
        <w:rPr>
          <w:rFonts w:asciiTheme="minorHAnsi" w:hAnsiTheme="minorHAnsi"/>
          <w:b/>
          <w:bCs/>
          <w:sz w:val="18"/>
          <w:szCs w:val="18"/>
          <w:u w:val="single"/>
        </w:rPr>
        <w:t>İslam inancına</w:t>
      </w:r>
      <w:r w:rsidRPr="004760E3">
        <w:rPr>
          <w:rFonts w:asciiTheme="minorHAnsi" w:hAnsiTheme="minorHAnsi"/>
          <w:b/>
          <w:bCs/>
          <w:sz w:val="18"/>
          <w:szCs w:val="18"/>
        </w:rPr>
        <w:t xml:space="preserve"> göre yanlış bir bilgiye yer verilmiştir</w:t>
      </w:r>
      <w:r w:rsidRPr="004760E3">
        <w:rPr>
          <w:rFonts w:asciiTheme="minorHAnsi" w:hAnsiTheme="minorHAnsi"/>
          <w:sz w:val="18"/>
          <w:szCs w:val="18"/>
        </w:rPr>
        <w:t>?</w:t>
      </w:r>
    </w:p>
    <w:p w14:paraId="5B82074D" w14:textId="5C481CFE"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A) Kudüs civarına peygamber olarak gönderilmiştir.</w:t>
      </w:r>
    </w:p>
    <w:p w14:paraId="265F024C" w14:textId="09B5E405"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 xml:space="preserve">B) </w:t>
      </w:r>
      <w:proofErr w:type="spellStart"/>
      <w:r w:rsidRPr="004760E3">
        <w:rPr>
          <w:rFonts w:asciiTheme="minorHAnsi" w:hAnsiTheme="minorHAnsi" w:cstheme="minorHAnsi"/>
          <w:szCs w:val="18"/>
        </w:rPr>
        <w:t>İsrailoğullları</w:t>
      </w:r>
      <w:proofErr w:type="spellEnd"/>
      <w:r w:rsidRPr="004760E3">
        <w:rPr>
          <w:rFonts w:asciiTheme="minorHAnsi" w:hAnsiTheme="minorHAnsi" w:cstheme="minorHAnsi"/>
          <w:szCs w:val="18"/>
        </w:rPr>
        <w:t xml:space="preserve"> tarafından çarmıha gerilerek öldürülmüştür.</w:t>
      </w:r>
    </w:p>
    <w:p w14:paraId="25E7D19D" w14:textId="4FBE4782"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C) İsrailoğullarını tevhide davet etmiştir.</w:t>
      </w:r>
    </w:p>
    <w:p w14:paraId="496129C2" w14:textId="6DFBACDB" w:rsid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D) Annesinin ismi Meryem’dir (</w:t>
      </w:r>
      <w:proofErr w:type="spellStart"/>
      <w:r w:rsidRPr="004760E3">
        <w:rPr>
          <w:rFonts w:asciiTheme="minorHAnsi" w:hAnsiTheme="minorHAnsi" w:cstheme="minorHAnsi"/>
          <w:szCs w:val="18"/>
        </w:rPr>
        <w:t>r.a</w:t>
      </w:r>
      <w:proofErr w:type="spellEnd"/>
      <w:r w:rsidRPr="004760E3">
        <w:rPr>
          <w:rFonts w:asciiTheme="minorHAnsi" w:hAnsiTheme="minorHAnsi" w:cstheme="minorHAnsi"/>
          <w:szCs w:val="18"/>
        </w:rPr>
        <w:t>.)</w:t>
      </w:r>
    </w:p>
    <w:p w14:paraId="6B233974" w14:textId="77777777" w:rsidR="00583114" w:rsidRPr="00583114" w:rsidRDefault="00583114" w:rsidP="00583114">
      <w:pPr>
        <w:pStyle w:val="SORUMETN"/>
        <w:numPr>
          <w:ilvl w:val="0"/>
          <w:numId w:val="0"/>
        </w:numPr>
        <w:ind w:left="113"/>
      </w:pPr>
    </w:p>
    <w:p w14:paraId="2345B274" w14:textId="77777777" w:rsidR="004760E3" w:rsidRPr="004760E3" w:rsidRDefault="004760E3" w:rsidP="004760E3">
      <w:pPr>
        <w:pStyle w:val="SORUNOLUAIK"/>
        <w:rPr>
          <w:rFonts w:asciiTheme="minorHAnsi" w:hAnsiTheme="minorHAnsi"/>
          <w:sz w:val="18"/>
          <w:szCs w:val="18"/>
        </w:rPr>
      </w:pPr>
      <w:proofErr w:type="spellStart"/>
      <w:r w:rsidRPr="004760E3">
        <w:rPr>
          <w:rFonts w:asciiTheme="minorHAnsi" w:hAnsiTheme="minorHAnsi"/>
          <w:sz w:val="18"/>
          <w:szCs w:val="18"/>
        </w:rPr>
        <w:t>Nâs</w:t>
      </w:r>
      <w:proofErr w:type="spellEnd"/>
      <w:r w:rsidRPr="004760E3">
        <w:rPr>
          <w:rFonts w:asciiTheme="minorHAnsi" w:hAnsiTheme="minorHAnsi"/>
          <w:sz w:val="18"/>
          <w:szCs w:val="18"/>
        </w:rPr>
        <w:t xml:space="preserve"> suresine adını veren “</w:t>
      </w:r>
      <w:proofErr w:type="spellStart"/>
      <w:r w:rsidRPr="004760E3">
        <w:rPr>
          <w:rFonts w:asciiTheme="minorHAnsi" w:hAnsiTheme="minorHAnsi"/>
          <w:sz w:val="18"/>
          <w:szCs w:val="18"/>
        </w:rPr>
        <w:t>Nâs</w:t>
      </w:r>
      <w:proofErr w:type="spellEnd"/>
      <w:r w:rsidRPr="004760E3">
        <w:rPr>
          <w:rFonts w:asciiTheme="minorHAnsi" w:hAnsiTheme="minorHAnsi"/>
          <w:sz w:val="18"/>
          <w:szCs w:val="18"/>
        </w:rPr>
        <w:t xml:space="preserve">” kavramı, insanlar anlamına gelir. Kur’an-ı Kerim’in 114. ve sonuncu suresi olan </w:t>
      </w:r>
      <w:proofErr w:type="spellStart"/>
      <w:r w:rsidRPr="004760E3">
        <w:rPr>
          <w:rFonts w:asciiTheme="minorHAnsi" w:hAnsiTheme="minorHAnsi"/>
          <w:sz w:val="18"/>
          <w:szCs w:val="18"/>
        </w:rPr>
        <w:t>Nâs</w:t>
      </w:r>
      <w:proofErr w:type="spellEnd"/>
      <w:r w:rsidRPr="004760E3">
        <w:rPr>
          <w:rFonts w:asciiTheme="minorHAnsi" w:hAnsiTheme="minorHAnsi"/>
          <w:sz w:val="18"/>
          <w:szCs w:val="18"/>
        </w:rPr>
        <w:t xml:space="preserve"> suresi kısa oluşu nedeniyle kolayca ezberlenebilmekte ve bu nedenle namazda çokça okunan sureler arasında yer almaktadır. Surenin Mekke Dönemi’nde nazil olduğunu söyleyen âlimler yanında, Medine Dönemi’nde nazil olduğu görüşünde olan âlimler de vardır.</w:t>
      </w:r>
    </w:p>
    <w:p w14:paraId="604482B7"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 xml:space="preserve">Yukarıdaki bilgilerde </w:t>
      </w:r>
      <w:proofErr w:type="spellStart"/>
      <w:r w:rsidRPr="004760E3">
        <w:rPr>
          <w:rFonts w:asciiTheme="minorHAnsi" w:hAnsiTheme="minorHAnsi"/>
          <w:sz w:val="18"/>
          <w:szCs w:val="18"/>
        </w:rPr>
        <w:t>Nâs</w:t>
      </w:r>
      <w:proofErr w:type="spellEnd"/>
      <w:r w:rsidRPr="004760E3">
        <w:rPr>
          <w:rFonts w:asciiTheme="minorHAnsi" w:hAnsiTheme="minorHAnsi"/>
          <w:sz w:val="18"/>
          <w:szCs w:val="18"/>
        </w:rPr>
        <w:t xml:space="preserve"> suresi ile ilgili hangi bilgiye </w:t>
      </w:r>
      <w:r w:rsidRPr="004760E3">
        <w:rPr>
          <w:rFonts w:asciiTheme="minorHAnsi" w:hAnsiTheme="minorHAnsi"/>
          <w:sz w:val="18"/>
          <w:szCs w:val="18"/>
          <w:u w:val="single"/>
        </w:rPr>
        <w:t>değinilmemiştir</w:t>
      </w:r>
      <w:r w:rsidRPr="004760E3">
        <w:rPr>
          <w:rFonts w:asciiTheme="minorHAnsi" w:hAnsiTheme="minorHAnsi"/>
          <w:sz w:val="18"/>
          <w:szCs w:val="18"/>
        </w:rPr>
        <w:t>?</w:t>
      </w:r>
    </w:p>
    <w:p w14:paraId="62701BD8" w14:textId="270F46CC"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A) İsminin anlamına</w:t>
      </w:r>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B) Nerede nazil olduğuna</w:t>
      </w:r>
    </w:p>
    <w:p w14:paraId="65A75DE7" w14:textId="4160068F" w:rsid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C) Kaç ayet olduğuna</w:t>
      </w:r>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 xml:space="preserve">D) </w:t>
      </w:r>
      <w:proofErr w:type="spellStart"/>
      <w:r w:rsidRPr="004760E3">
        <w:rPr>
          <w:rFonts w:asciiTheme="minorHAnsi" w:hAnsiTheme="minorHAnsi" w:cstheme="minorHAnsi"/>
          <w:szCs w:val="18"/>
        </w:rPr>
        <w:t>Mushaftaki</w:t>
      </w:r>
      <w:proofErr w:type="spellEnd"/>
      <w:r w:rsidRPr="004760E3">
        <w:rPr>
          <w:rFonts w:asciiTheme="minorHAnsi" w:hAnsiTheme="minorHAnsi" w:cstheme="minorHAnsi"/>
          <w:szCs w:val="18"/>
        </w:rPr>
        <w:t xml:space="preserve"> sırasına</w:t>
      </w:r>
    </w:p>
    <w:p w14:paraId="1BE879B0" w14:textId="77777777" w:rsidR="00583114" w:rsidRPr="00583114" w:rsidRDefault="00583114" w:rsidP="00583114">
      <w:pPr>
        <w:pStyle w:val="SORUMETN"/>
        <w:numPr>
          <w:ilvl w:val="0"/>
          <w:numId w:val="0"/>
        </w:numPr>
        <w:ind w:left="113"/>
      </w:pPr>
    </w:p>
    <w:p w14:paraId="4B0930CE"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 xml:space="preserve">“Kitap ortaya konmuştur. Suçluların onda yazılı olanlardan korkmuş olduklarını görürsün. Vay halimize derler, bu nasıl kitapmış. Küçük büyük hiçbir şey bırakmamış, hepsini sayıp dökmüş. İşte böyle yaptıklarını karşılarında bulmuşlardır. Senin </w:t>
      </w:r>
      <w:proofErr w:type="spellStart"/>
      <w:r w:rsidRPr="004760E3">
        <w:rPr>
          <w:rFonts w:asciiTheme="minorHAnsi" w:hAnsiTheme="minorHAnsi"/>
          <w:sz w:val="18"/>
          <w:szCs w:val="18"/>
        </w:rPr>
        <w:t>Rabb’in</w:t>
      </w:r>
      <w:proofErr w:type="spellEnd"/>
      <w:r w:rsidRPr="004760E3">
        <w:rPr>
          <w:rFonts w:asciiTheme="minorHAnsi" w:hAnsiTheme="minorHAnsi"/>
          <w:sz w:val="18"/>
          <w:szCs w:val="18"/>
        </w:rPr>
        <w:t xml:space="preserve"> hiç kimseye zulmetmez.”(</w:t>
      </w:r>
      <w:proofErr w:type="spellStart"/>
      <w:r w:rsidRPr="004760E3">
        <w:rPr>
          <w:rFonts w:asciiTheme="minorHAnsi" w:hAnsiTheme="minorHAnsi"/>
          <w:sz w:val="18"/>
          <w:szCs w:val="18"/>
        </w:rPr>
        <w:t>Kehf</w:t>
      </w:r>
      <w:proofErr w:type="spellEnd"/>
      <w:r w:rsidRPr="004760E3">
        <w:rPr>
          <w:rFonts w:asciiTheme="minorHAnsi" w:hAnsiTheme="minorHAnsi"/>
          <w:sz w:val="18"/>
          <w:szCs w:val="18"/>
        </w:rPr>
        <w:t xml:space="preserve"> suresi, 49. ayet)</w:t>
      </w:r>
    </w:p>
    <w:p w14:paraId="7AE81C0A"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ayette aşağıdaki kavramlardan hangisi vurgulanmaktadır?</w:t>
      </w:r>
    </w:p>
    <w:p w14:paraId="3588B6DA" w14:textId="77777777"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Amel defteri       B) Mahşer      C) Ecel       D) Kıyamet</w:t>
      </w:r>
    </w:p>
    <w:p w14:paraId="7A1F0390"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Kıyametin ne zaman kopacağını soran bir kişiye Hz. Peygamber : “Kıyamet için sen ne hazırladın?” diye cevap vermiştir.</w:t>
      </w:r>
    </w:p>
    <w:p w14:paraId="1CBFFE22"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Hz. Peygamber bu cevabı ile aşağıdakilerin hangisine dikkat çekmiştir?</w:t>
      </w:r>
    </w:p>
    <w:p w14:paraId="0C852BFB" w14:textId="2AD962A0"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A) Kıyametin zamanını yalnız Allah’ın bildiğine</w:t>
      </w:r>
    </w:p>
    <w:p w14:paraId="6BF4F68D" w14:textId="00E34274"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B) Ahiretle ilgili soru sormanın yanlış olduğuna</w:t>
      </w:r>
    </w:p>
    <w:p w14:paraId="2FA36C2B" w14:textId="3C84461A"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C) Ahiret hayatı için hazırlık yapmak gerektiğine</w:t>
      </w:r>
    </w:p>
    <w:p w14:paraId="2B798BA8" w14:textId="5F31080B"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D) Dünya hayatına sımsıkı sarılmak gerektiğine</w:t>
      </w:r>
    </w:p>
    <w:p w14:paraId="70EF844B"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 xml:space="preserve">“Kendi yaratılışını unutarak bize karşı misal getirmeye kalkışıyor ve ‘Şu çürümüş kemikleri kim diriltecek?’ diyor.” De ki </w:t>
      </w:r>
      <w:proofErr w:type="spellStart"/>
      <w:r w:rsidRPr="004760E3">
        <w:rPr>
          <w:rFonts w:asciiTheme="minorHAnsi" w:hAnsiTheme="minorHAnsi"/>
          <w:sz w:val="18"/>
          <w:szCs w:val="18"/>
        </w:rPr>
        <w:t>ʽOnları</w:t>
      </w:r>
      <w:proofErr w:type="spellEnd"/>
      <w:r w:rsidRPr="004760E3">
        <w:rPr>
          <w:rFonts w:asciiTheme="minorHAnsi" w:hAnsiTheme="minorHAnsi"/>
          <w:sz w:val="18"/>
          <w:szCs w:val="18"/>
        </w:rPr>
        <w:t xml:space="preserve"> ilk defa yaratan diriltecektir. O, her türlü yaratmayı bilendir.̓ ” (</w:t>
      </w:r>
      <w:proofErr w:type="spellStart"/>
      <w:r w:rsidRPr="004760E3">
        <w:rPr>
          <w:rFonts w:asciiTheme="minorHAnsi" w:hAnsiTheme="minorHAnsi"/>
          <w:sz w:val="18"/>
          <w:szCs w:val="18"/>
        </w:rPr>
        <w:t>Yâsîn</w:t>
      </w:r>
      <w:proofErr w:type="spellEnd"/>
      <w:r w:rsidRPr="004760E3">
        <w:rPr>
          <w:rFonts w:asciiTheme="minorHAnsi" w:hAnsiTheme="minorHAnsi"/>
          <w:sz w:val="18"/>
          <w:szCs w:val="18"/>
        </w:rPr>
        <w:t xml:space="preserve"> suresi, 78 ve 79. ayetler)</w:t>
      </w:r>
    </w:p>
    <w:p w14:paraId="2FB33067" w14:textId="770E7D56"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ayetlerde aşağıdaki kavramların hangisi vurgulanmaktadır?</w:t>
      </w:r>
    </w:p>
    <w:p w14:paraId="30FE5C92" w14:textId="77777777"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 xml:space="preserve">A) </w:t>
      </w:r>
      <w:proofErr w:type="spellStart"/>
      <w:r w:rsidRPr="004760E3">
        <w:rPr>
          <w:rFonts w:asciiTheme="minorHAnsi" w:hAnsiTheme="minorHAnsi" w:cstheme="minorHAnsi"/>
          <w:szCs w:val="18"/>
        </w:rPr>
        <w:t>Ba’s</w:t>
      </w:r>
      <w:proofErr w:type="spellEnd"/>
      <w:r w:rsidRPr="004760E3">
        <w:rPr>
          <w:rFonts w:asciiTheme="minorHAnsi" w:hAnsiTheme="minorHAnsi" w:cstheme="minorHAnsi"/>
          <w:szCs w:val="18"/>
        </w:rPr>
        <w:t xml:space="preserve">         B) Mizan       C) Sırat     D) Mahşer</w:t>
      </w:r>
    </w:p>
    <w:p w14:paraId="4E830D38" w14:textId="3A873CD9" w:rsidR="004760E3" w:rsidRPr="004760E3" w:rsidRDefault="004760E3" w:rsidP="004760E3">
      <w:pPr>
        <w:pStyle w:val="SORUNOLUAIK"/>
        <w:contextualSpacing/>
        <w:rPr>
          <w:rFonts w:asciiTheme="minorHAnsi" w:hAnsiTheme="minorHAnsi"/>
          <w:sz w:val="18"/>
          <w:szCs w:val="18"/>
        </w:rPr>
      </w:pPr>
      <w:r w:rsidRPr="004760E3">
        <w:rPr>
          <w:rFonts w:asciiTheme="minorHAnsi" w:hAnsiTheme="minorHAnsi"/>
          <w:sz w:val="18"/>
          <w:szCs w:val="18"/>
        </w:rPr>
        <w:lastRenderedPageBreak/>
        <w:t xml:space="preserve">I. Kul </w:t>
      </w:r>
      <w:proofErr w:type="spellStart"/>
      <w:r w:rsidRPr="004760E3">
        <w:rPr>
          <w:rFonts w:asciiTheme="minorHAnsi" w:hAnsiTheme="minorHAnsi"/>
          <w:sz w:val="18"/>
          <w:szCs w:val="18"/>
        </w:rPr>
        <w:t>eûzü</w:t>
      </w:r>
      <w:proofErr w:type="spellEnd"/>
      <w:r w:rsidRPr="004760E3">
        <w:rPr>
          <w:rFonts w:asciiTheme="minorHAnsi" w:hAnsiTheme="minorHAnsi"/>
          <w:sz w:val="18"/>
          <w:szCs w:val="18"/>
        </w:rPr>
        <w:t xml:space="preserve"> </w:t>
      </w:r>
      <w:proofErr w:type="spellStart"/>
      <w:r w:rsidRPr="004760E3">
        <w:rPr>
          <w:rFonts w:asciiTheme="minorHAnsi" w:hAnsiTheme="minorHAnsi"/>
          <w:sz w:val="18"/>
          <w:szCs w:val="18"/>
        </w:rPr>
        <w:t>birabbinnâs</w:t>
      </w:r>
      <w:proofErr w:type="spellEnd"/>
      <w:r w:rsidRPr="004760E3">
        <w:rPr>
          <w:rFonts w:asciiTheme="minorHAnsi" w:hAnsiTheme="minorHAnsi"/>
          <w:sz w:val="18"/>
          <w:szCs w:val="18"/>
        </w:rPr>
        <w:t xml:space="preserve">. </w:t>
      </w:r>
    </w:p>
    <w:p w14:paraId="149F0F9D" w14:textId="7216689E" w:rsidR="004760E3" w:rsidRPr="004760E3" w:rsidRDefault="004760E3" w:rsidP="004760E3">
      <w:pPr>
        <w:pStyle w:val="AIKMETN"/>
        <w:contextualSpacing/>
        <w:rPr>
          <w:rFonts w:asciiTheme="minorHAnsi" w:hAnsiTheme="minorHAnsi"/>
          <w:sz w:val="18"/>
          <w:szCs w:val="18"/>
        </w:rPr>
      </w:pPr>
      <w:r w:rsidRPr="004760E3">
        <w:rPr>
          <w:rFonts w:asciiTheme="minorHAnsi" w:hAnsiTheme="minorHAnsi"/>
          <w:sz w:val="18"/>
          <w:szCs w:val="18"/>
        </w:rPr>
        <w:t xml:space="preserve">II. </w:t>
      </w:r>
      <w:proofErr w:type="spellStart"/>
      <w:r w:rsidRPr="004760E3">
        <w:rPr>
          <w:rFonts w:asciiTheme="minorHAnsi" w:hAnsiTheme="minorHAnsi"/>
          <w:sz w:val="18"/>
          <w:szCs w:val="18"/>
        </w:rPr>
        <w:t>İlâhinnâs</w:t>
      </w:r>
      <w:proofErr w:type="spellEnd"/>
      <w:r w:rsidRPr="004760E3">
        <w:rPr>
          <w:rFonts w:asciiTheme="minorHAnsi" w:hAnsiTheme="minorHAnsi"/>
          <w:sz w:val="18"/>
          <w:szCs w:val="18"/>
        </w:rPr>
        <w:t xml:space="preserve">. </w:t>
      </w:r>
    </w:p>
    <w:p w14:paraId="3526AD96" w14:textId="582CED20" w:rsidR="004760E3" w:rsidRPr="004760E3" w:rsidRDefault="004760E3" w:rsidP="004760E3">
      <w:pPr>
        <w:pStyle w:val="AIKMETN"/>
        <w:contextualSpacing/>
        <w:rPr>
          <w:rFonts w:asciiTheme="minorHAnsi" w:hAnsiTheme="minorHAnsi"/>
          <w:sz w:val="18"/>
          <w:szCs w:val="18"/>
        </w:rPr>
      </w:pPr>
      <w:r w:rsidRPr="004760E3">
        <w:rPr>
          <w:rFonts w:asciiTheme="minorHAnsi" w:hAnsiTheme="minorHAnsi"/>
          <w:sz w:val="18"/>
          <w:szCs w:val="18"/>
        </w:rPr>
        <w:t xml:space="preserve">III. </w:t>
      </w:r>
      <w:proofErr w:type="spellStart"/>
      <w:r w:rsidRPr="004760E3">
        <w:rPr>
          <w:rFonts w:asciiTheme="minorHAnsi" w:hAnsiTheme="minorHAnsi"/>
          <w:sz w:val="18"/>
          <w:szCs w:val="18"/>
        </w:rPr>
        <w:t>Melikinnâs</w:t>
      </w:r>
      <w:proofErr w:type="spellEnd"/>
      <w:r w:rsidRPr="004760E3">
        <w:rPr>
          <w:rFonts w:asciiTheme="minorHAnsi" w:hAnsiTheme="minorHAnsi"/>
          <w:sz w:val="18"/>
          <w:szCs w:val="18"/>
        </w:rPr>
        <w:t xml:space="preserve">. </w:t>
      </w:r>
    </w:p>
    <w:p w14:paraId="27DE2C22" w14:textId="3EB6AB1D" w:rsidR="004760E3" w:rsidRPr="004760E3" w:rsidRDefault="004760E3" w:rsidP="004760E3">
      <w:pPr>
        <w:pStyle w:val="AIKMETN"/>
        <w:contextualSpacing/>
        <w:rPr>
          <w:rFonts w:asciiTheme="minorHAnsi" w:hAnsiTheme="minorHAnsi"/>
          <w:sz w:val="18"/>
          <w:szCs w:val="18"/>
        </w:rPr>
      </w:pPr>
      <w:r w:rsidRPr="004760E3">
        <w:rPr>
          <w:rFonts w:asciiTheme="minorHAnsi" w:hAnsiTheme="minorHAnsi"/>
          <w:sz w:val="18"/>
          <w:szCs w:val="18"/>
        </w:rPr>
        <w:t xml:space="preserve">IV. </w:t>
      </w:r>
      <w:proofErr w:type="spellStart"/>
      <w:r w:rsidRPr="004760E3">
        <w:rPr>
          <w:rFonts w:asciiTheme="minorHAnsi" w:hAnsiTheme="minorHAnsi"/>
          <w:sz w:val="18"/>
          <w:szCs w:val="18"/>
        </w:rPr>
        <w:t>Min</w:t>
      </w:r>
      <w:proofErr w:type="spellEnd"/>
      <w:r w:rsidRPr="004760E3">
        <w:rPr>
          <w:rFonts w:asciiTheme="minorHAnsi" w:hAnsiTheme="minorHAnsi"/>
          <w:sz w:val="18"/>
          <w:szCs w:val="18"/>
        </w:rPr>
        <w:t xml:space="preserve"> </w:t>
      </w:r>
      <w:proofErr w:type="spellStart"/>
      <w:r w:rsidRPr="004760E3">
        <w:rPr>
          <w:rFonts w:asciiTheme="minorHAnsi" w:hAnsiTheme="minorHAnsi"/>
          <w:sz w:val="18"/>
          <w:szCs w:val="18"/>
        </w:rPr>
        <w:t>şerril</w:t>
      </w:r>
      <w:proofErr w:type="spellEnd"/>
      <w:r w:rsidRPr="004760E3">
        <w:rPr>
          <w:rFonts w:asciiTheme="minorHAnsi" w:hAnsiTheme="minorHAnsi"/>
          <w:sz w:val="18"/>
          <w:szCs w:val="18"/>
        </w:rPr>
        <w:t xml:space="preserve"> </w:t>
      </w:r>
      <w:proofErr w:type="spellStart"/>
      <w:r w:rsidRPr="004760E3">
        <w:rPr>
          <w:rFonts w:asciiTheme="minorHAnsi" w:hAnsiTheme="minorHAnsi"/>
          <w:sz w:val="18"/>
          <w:szCs w:val="18"/>
        </w:rPr>
        <w:t>vesvâsil</w:t>
      </w:r>
      <w:proofErr w:type="spellEnd"/>
      <w:r w:rsidRPr="004760E3">
        <w:rPr>
          <w:rFonts w:asciiTheme="minorHAnsi" w:hAnsiTheme="minorHAnsi"/>
          <w:sz w:val="18"/>
          <w:szCs w:val="18"/>
        </w:rPr>
        <w:t xml:space="preserve"> </w:t>
      </w:r>
      <w:proofErr w:type="spellStart"/>
      <w:r w:rsidRPr="004760E3">
        <w:rPr>
          <w:rFonts w:asciiTheme="minorHAnsi" w:hAnsiTheme="minorHAnsi"/>
          <w:sz w:val="18"/>
          <w:szCs w:val="18"/>
        </w:rPr>
        <w:t>hannâs</w:t>
      </w:r>
      <w:proofErr w:type="spellEnd"/>
      <w:r w:rsidRPr="004760E3">
        <w:rPr>
          <w:rFonts w:asciiTheme="minorHAnsi" w:hAnsiTheme="minorHAnsi"/>
          <w:sz w:val="18"/>
          <w:szCs w:val="18"/>
        </w:rPr>
        <w:t xml:space="preserve">. </w:t>
      </w:r>
    </w:p>
    <w:p w14:paraId="114FE9A0" w14:textId="1E4F5141" w:rsidR="004760E3" w:rsidRPr="004760E3" w:rsidRDefault="004760E3" w:rsidP="004760E3">
      <w:pPr>
        <w:pStyle w:val="AIKMETN"/>
        <w:contextualSpacing/>
        <w:rPr>
          <w:rFonts w:asciiTheme="minorHAnsi" w:hAnsiTheme="minorHAnsi"/>
          <w:sz w:val="18"/>
          <w:szCs w:val="18"/>
        </w:rPr>
      </w:pPr>
      <w:r w:rsidRPr="004760E3">
        <w:rPr>
          <w:rFonts w:asciiTheme="minorHAnsi" w:hAnsiTheme="minorHAnsi"/>
          <w:sz w:val="18"/>
          <w:szCs w:val="18"/>
        </w:rPr>
        <w:t xml:space="preserve">V. </w:t>
      </w:r>
      <w:proofErr w:type="spellStart"/>
      <w:r w:rsidRPr="004760E3">
        <w:rPr>
          <w:rFonts w:asciiTheme="minorHAnsi" w:hAnsiTheme="minorHAnsi"/>
          <w:sz w:val="18"/>
          <w:szCs w:val="18"/>
        </w:rPr>
        <w:t>Ellezî</w:t>
      </w:r>
      <w:proofErr w:type="spellEnd"/>
      <w:r w:rsidRPr="004760E3">
        <w:rPr>
          <w:rFonts w:asciiTheme="minorHAnsi" w:hAnsiTheme="minorHAnsi"/>
          <w:sz w:val="18"/>
          <w:szCs w:val="18"/>
        </w:rPr>
        <w:t xml:space="preserve"> </w:t>
      </w:r>
      <w:proofErr w:type="spellStart"/>
      <w:r w:rsidRPr="004760E3">
        <w:rPr>
          <w:rFonts w:asciiTheme="minorHAnsi" w:hAnsiTheme="minorHAnsi"/>
          <w:sz w:val="18"/>
          <w:szCs w:val="18"/>
        </w:rPr>
        <w:t>yüvesvisü</w:t>
      </w:r>
      <w:proofErr w:type="spellEnd"/>
      <w:r w:rsidRPr="004760E3">
        <w:rPr>
          <w:rFonts w:asciiTheme="minorHAnsi" w:hAnsiTheme="minorHAnsi"/>
          <w:sz w:val="18"/>
          <w:szCs w:val="18"/>
        </w:rPr>
        <w:t xml:space="preserve"> fî </w:t>
      </w:r>
      <w:proofErr w:type="spellStart"/>
      <w:r w:rsidRPr="004760E3">
        <w:rPr>
          <w:rFonts w:asciiTheme="minorHAnsi" w:hAnsiTheme="minorHAnsi"/>
          <w:sz w:val="18"/>
          <w:szCs w:val="18"/>
        </w:rPr>
        <w:t>sudûrinnâs</w:t>
      </w:r>
      <w:proofErr w:type="spellEnd"/>
      <w:r w:rsidRPr="004760E3">
        <w:rPr>
          <w:rFonts w:asciiTheme="minorHAnsi" w:hAnsiTheme="minorHAnsi"/>
          <w:sz w:val="18"/>
          <w:szCs w:val="18"/>
        </w:rPr>
        <w:t>.</w:t>
      </w:r>
    </w:p>
    <w:p w14:paraId="55388304" w14:textId="25A2D25E" w:rsidR="004760E3" w:rsidRPr="004760E3" w:rsidRDefault="004760E3" w:rsidP="004760E3">
      <w:pPr>
        <w:pStyle w:val="AIKMETN"/>
        <w:contextualSpacing/>
        <w:rPr>
          <w:rFonts w:asciiTheme="minorHAnsi" w:hAnsiTheme="minorHAnsi"/>
          <w:sz w:val="18"/>
          <w:szCs w:val="18"/>
        </w:rPr>
      </w:pPr>
      <w:r w:rsidRPr="004760E3">
        <w:rPr>
          <w:rFonts w:asciiTheme="minorHAnsi" w:hAnsiTheme="minorHAnsi"/>
          <w:sz w:val="18"/>
          <w:szCs w:val="18"/>
        </w:rPr>
        <w:t xml:space="preserve">VI. </w:t>
      </w:r>
      <w:proofErr w:type="spellStart"/>
      <w:r w:rsidRPr="004760E3">
        <w:rPr>
          <w:rFonts w:asciiTheme="minorHAnsi" w:hAnsiTheme="minorHAnsi"/>
          <w:sz w:val="18"/>
          <w:szCs w:val="18"/>
        </w:rPr>
        <w:t>Minel</w:t>
      </w:r>
      <w:proofErr w:type="spellEnd"/>
      <w:r w:rsidRPr="004760E3">
        <w:rPr>
          <w:rFonts w:asciiTheme="minorHAnsi" w:hAnsiTheme="minorHAnsi"/>
          <w:sz w:val="18"/>
          <w:szCs w:val="18"/>
        </w:rPr>
        <w:t xml:space="preserve"> cinneti </w:t>
      </w:r>
      <w:proofErr w:type="spellStart"/>
      <w:r w:rsidRPr="004760E3">
        <w:rPr>
          <w:rFonts w:asciiTheme="minorHAnsi" w:hAnsiTheme="minorHAnsi"/>
          <w:sz w:val="18"/>
          <w:szCs w:val="18"/>
        </w:rPr>
        <w:t>vennâs</w:t>
      </w:r>
      <w:proofErr w:type="spellEnd"/>
      <w:r w:rsidRPr="004760E3">
        <w:rPr>
          <w:rFonts w:asciiTheme="minorHAnsi" w:hAnsiTheme="minorHAnsi"/>
          <w:sz w:val="18"/>
          <w:szCs w:val="18"/>
        </w:rPr>
        <w:t>.</w:t>
      </w:r>
    </w:p>
    <w:p w14:paraId="74070E30"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 xml:space="preserve">Yukarıda verilen altı ayetten oluşan </w:t>
      </w:r>
      <w:proofErr w:type="spellStart"/>
      <w:r w:rsidRPr="004760E3">
        <w:rPr>
          <w:rFonts w:asciiTheme="minorHAnsi" w:hAnsiTheme="minorHAnsi"/>
          <w:sz w:val="18"/>
          <w:szCs w:val="18"/>
        </w:rPr>
        <w:t>Nâs</w:t>
      </w:r>
      <w:proofErr w:type="spellEnd"/>
      <w:r w:rsidRPr="004760E3">
        <w:rPr>
          <w:rFonts w:asciiTheme="minorHAnsi" w:hAnsiTheme="minorHAnsi"/>
          <w:sz w:val="18"/>
          <w:szCs w:val="18"/>
        </w:rPr>
        <w:t xml:space="preserve"> suresinde yapılacak hangi değişiklik ayetlerin dizilimde yapılmış hatayı düzeltir?</w:t>
      </w:r>
    </w:p>
    <w:p w14:paraId="2D37833A" w14:textId="5BF14475"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A) I ve II yer değiştirmeli</w:t>
      </w:r>
    </w:p>
    <w:p w14:paraId="45B2115A" w14:textId="5982192C"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B) II ve III yer değiştirmeli</w:t>
      </w:r>
    </w:p>
    <w:p w14:paraId="5B5075E5" w14:textId="2C5EAF9B" w:rsidR="004760E3" w:rsidRP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C) III ve IV yer değiştirmeli</w:t>
      </w:r>
    </w:p>
    <w:p w14:paraId="634FB056" w14:textId="3F30FF7F" w:rsidR="004760E3" w:rsidRDefault="004760E3" w:rsidP="004760E3">
      <w:pPr>
        <w:pStyle w:val="AIKLAMA"/>
        <w:contextualSpacing/>
        <w:rPr>
          <w:rFonts w:asciiTheme="minorHAnsi" w:hAnsiTheme="minorHAnsi" w:cstheme="minorHAnsi"/>
          <w:szCs w:val="18"/>
        </w:rPr>
      </w:pPr>
      <w:r w:rsidRPr="004760E3">
        <w:rPr>
          <w:rFonts w:asciiTheme="minorHAnsi" w:hAnsiTheme="minorHAnsi" w:cstheme="minorHAnsi"/>
          <w:szCs w:val="18"/>
        </w:rPr>
        <w:t>D) V ve VI yer değiştirmeli</w:t>
      </w:r>
    </w:p>
    <w:p w14:paraId="032CD060"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 xml:space="preserve">Eli görmeyen kişi, </w:t>
      </w:r>
    </w:p>
    <w:p w14:paraId="6942B363" w14:textId="77777777" w:rsidR="004760E3" w:rsidRPr="004760E3" w:rsidRDefault="004760E3" w:rsidP="004760E3">
      <w:pPr>
        <w:pStyle w:val="ListeParagraf"/>
        <w:ind w:left="360"/>
        <w:rPr>
          <w:rFonts w:cstheme="minorHAnsi"/>
          <w:sz w:val="18"/>
          <w:szCs w:val="18"/>
        </w:rPr>
      </w:pPr>
      <w:r w:rsidRPr="004760E3">
        <w:rPr>
          <w:rFonts w:cstheme="minorHAnsi"/>
          <w:sz w:val="18"/>
          <w:szCs w:val="18"/>
        </w:rPr>
        <w:t xml:space="preserve">Yazıyı kalem yazdı sanır. </w:t>
      </w:r>
    </w:p>
    <w:p w14:paraId="3EE8C5DE" w14:textId="77777777" w:rsidR="004760E3" w:rsidRPr="004760E3" w:rsidRDefault="004760E3" w:rsidP="004760E3">
      <w:pPr>
        <w:pStyle w:val="ListeParagraf"/>
        <w:ind w:left="360"/>
        <w:rPr>
          <w:rFonts w:cstheme="minorHAnsi"/>
          <w:sz w:val="18"/>
          <w:szCs w:val="18"/>
        </w:rPr>
      </w:pPr>
      <w:r w:rsidRPr="004760E3">
        <w:rPr>
          <w:rFonts w:cstheme="minorHAnsi"/>
          <w:sz w:val="18"/>
          <w:szCs w:val="18"/>
        </w:rPr>
        <w:t xml:space="preserve">Allah’ın kudretini görmeyen, </w:t>
      </w:r>
    </w:p>
    <w:p w14:paraId="02FBAB85" w14:textId="77777777" w:rsidR="004760E3" w:rsidRPr="004760E3" w:rsidRDefault="004760E3" w:rsidP="004760E3">
      <w:pPr>
        <w:pStyle w:val="ListeParagraf"/>
        <w:ind w:left="360"/>
        <w:rPr>
          <w:rFonts w:cstheme="minorHAnsi"/>
          <w:sz w:val="18"/>
          <w:szCs w:val="18"/>
        </w:rPr>
      </w:pPr>
      <w:r w:rsidRPr="004760E3">
        <w:rPr>
          <w:rFonts w:cstheme="minorHAnsi"/>
          <w:sz w:val="18"/>
          <w:szCs w:val="18"/>
        </w:rPr>
        <w:t xml:space="preserve">Elmayı ağaç yaptı sanır… </w:t>
      </w:r>
    </w:p>
    <w:p w14:paraId="08AFB2D2"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dizelerde aşağıdakilerden hangisi vurgulanmaktadır?</w:t>
      </w:r>
    </w:p>
    <w:p w14:paraId="5DAF6481" w14:textId="2F46A3AC"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Âlimlerin cahillerden üstün olduğu</w:t>
      </w:r>
    </w:p>
    <w:p w14:paraId="2CAF8CE5" w14:textId="734ED3D0"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B) Varlıkları yaratanın Allah olduğu</w:t>
      </w:r>
    </w:p>
    <w:p w14:paraId="65BCF379" w14:textId="452A9E5A"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Duyuların bilgi kaynaklarından biri olduğu</w:t>
      </w:r>
    </w:p>
    <w:p w14:paraId="1CD55156" w14:textId="0AD1E5B7"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D) Allah’ın her şeye gücü yeten bir varlık olduğu</w:t>
      </w:r>
    </w:p>
    <w:p w14:paraId="207FB0EC"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Nasreddin Hoca pencereden bakarken komşusunun yağmurdan kaçtığını görür ve pencereyi açar:</w:t>
      </w:r>
    </w:p>
    <w:p w14:paraId="5DB320D4" w14:textId="77777777" w:rsidR="004760E3" w:rsidRPr="004760E3" w:rsidRDefault="004760E3" w:rsidP="004760E3">
      <w:pPr>
        <w:pStyle w:val="AIKMETN"/>
        <w:rPr>
          <w:rFonts w:asciiTheme="minorHAnsi" w:hAnsiTheme="minorHAnsi"/>
          <w:sz w:val="18"/>
          <w:szCs w:val="18"/>
        </w:rPr>
      </w:pPr>
      <w:r w:rsidRPr="004760E3">
        <w:rPr>
          <w:rFonts w:asciiTheme="minorHAnsi" w:hAnsiTheme="minorHAnsi"/>
          <w:sz w:val="18"/>
          <w:szCs w:val="18"/>
        </w:rPr>
        <w:t xml:space="preserve"> -Hey Efendi! Rahmetten kaçılır mı?</w:t>
      </w:r>
    </w:p>
    <w:p w14:paraId="3BFF4FB7" w14:textId="77777777" w:rsidR="004760E3" w:rsidRPr="004760E3" w:rsidRDefault="004760E3" w:rsidP="004760E3">
      <w:pPr>
        <w:pStyle w:val="AIKMETN"/>
        <w:rPr>
          <w:rFonts w:asciiTheme="minorHAnsi" w:hAnsiTheme="minorHAnsi"/>
          <w:sz w:val="18"/>
          <w:szCs w:val="18"/>
        </w:rPr>
      </w:pPr>
      <w:r w:rsidRPr="004760E3">
        <w:rPr>
          <w:rFonts w:asciiTheme="minorHAnsi" w:hAnsiTheme="minorHAnsi"/>
          <w:sz w:val="18"/>
          <w:szCs w:val="18"/>
        </w:rPr>
        <w:t>Zavallı adam sırılsıklam ıslanır. Ertesi gün komşusu Nasreddin Hoca’yı yağmurdan kaçarken görür ve hocaya bir ders</w:t>
      </w:r>
    </w:p>
    <w:p w14:paraId="4CA1EC22" w14:textId="77777777" w:rsidR="004760E3" w:rsidRPr="004760E3" w:rsidRDefault="004760E3" w:rsidP="004760E3">
      <w:pPr>
        <w:pStyle w:val="AIKMETN"/>
        <w:rPr>
          <w:rFonts w:asciiTheme="minorHAnsi" w:hAnsiTheme="minorHAnsi"/>
          <w:sz w:val="18"/>
          <w:szCs w:val="18"/>
        </w:rPr>
      </w:pPr>
      <w:proofErr w:type="gramStart"/>
      <w:r w:rsidRPr="004760E3">
        <w:rPr>
          <w:rFonts w:asciiTheme="minorHAnsi" w:hAnsiTheme="minorHAnsi"/>
          <w:sz w:val="18"/>
          <w:szCs w:val="18"/>
        </w:rPr>
        <w:t>vermek</w:t>
      </w:r>
      <w:proofErr w:type="gramEnd"/>
      <w:r w:rsidRPr="004760E3">
        <w:rPr>
          <w:rFonts w:asciiTheme="minorHAnsi" w:hAnsiTheme="minorHAnsi"/>
          <w:sz w:val="18"/>
          <w:szCs w:val="18"/>
        </w:rPr>
        <w:t xml:space="preserve"> ister:</w:t>
      </w:r>
    </w:p>
    <w:p w14:paraId="7AECA738" w14:textId="77777777" w:rsidR="004760E3" w:rsidRPr="004760E3" w:rsidRDefault="004760E3" w:rsidP="004760E3">
      <w:pPr>
        <w:pStyle w:val="AIKMETN"/>
        <w:rPr>
          <w:rFonts w:asciiTheme="minorHAnsi" w:hAnsiTheme="minorHAnsi"/>
          <w:sz w:val="18"/>
          <w:szCs w:val="18"/>
        </w:rPr>
      </w:pPr>
      <w:r w:rsidRPr="004760E3">
        <w:rPr>
          <w:rFonts w:asciiTheme="minorHAnsi" w:hAnsiTheme="minorHAnsi"/>
          <w:sz w:val="18"/>
          <w:szCs w:val="18"/>
        </w:rPr>
        <w:t xml:space="preserve"> -Hoca </w:t>
      </w:r>
      <w:proofErr w:type="spellStart"/>
      <w:r w:rsidRPr="004760E3">
        <w:rPr>
          <w:rFonts w:asciiTheme="minorHAnsi" w:hAnsiTheme="minorHAnsi"/>
          <w:sz w:val="18"/>
          <w:szCs w:val="18"/>
        </w:rPr>
        <w:t>Hoca</w:t>
      </w:r>
      <w:proofErr w:type="spellEnd"/>
      <w:r w:rsidRPr="004760E3">
        <w:rPr>
          <w:rFonts w:asciiTheme="minorHAnsi" w:hAnsiTheme="minorHAnsi"/>
          <w:sz w:val="18"/>
          <w:szCs w:val="18"/>
        </w:rPr>
        <w:t>! Sen neden rahmetten kaçıyorsun?</w:t>
      </w:r>
    </w:p>
    <w:p w14:paraId="63D80B80" w14:textId="77777777" w:rsidR="004760E3" w:rsidRPr="004760E3" w:rsidRDefault="004760E3" w:rsidP="004760E3">
      <w:pPr>
        <w:pStyle w:val="AIKMETN"/>
        <w:rPr>
          <w:rFonts w:asciiTheme="minorHAnsi" w:hAnsiTheme="minorHAnsi"/>
          <w:sz w:val="18"/>
          <w:szCs w:val="18"/>
        </w:rPr>
      </w:pPr>
      <w:r w:rsidRPr="004760E3">
        <w:rPr>
          <w:rFonts w:asciiTheme="minorHAnsi" w:hAnsiTheme="minorHAnsi"/>
          <w:sz w:val="18"/>
          <w:szCs w:val="18"/>
        </w:rPr>
        <w:t>Hoca hem koşmaya devam eder hem de komşusuna şöyle der:</w:t>
      </w:r>
    </w:p>
    <w:p w14:paraId="723E0696" w14:textId="77777777" w:rsidR="004760E3" w:rsidRPr="004760E3" w:rsidRDefault="004760E3" w:rsidP="004760E3">
      <w:pPr>
        <w:pStyle w:val="AIKMETN"/>
        <w:rPr>
          <w:rFonts w:asciiTheme="minorHAnsi" w:hAnsiTheme="minorHAnsi"/>
          <w:sz w:val="18"/>
          <w:szCs w:val="18"/>
        </w:rPr>
      </w:pPr>
      <w:r w:rsidRPr="004760E3">
        <w:rPr>
          <w:rFonts w:asciiTheme="minorHAnsi" w:hAnsiTheme="minorHAnsi"/>
          <w:sz w:val="18"/>
          <w:szCs w:val="18"/>
        </w:rPr>
        <w:t xml:space="preserve"> -Ben rahmetten kaçmıyorum. Allah’ın rahmetini çiğnemek istemiyorum.</w:t>
      </w:r>
    </w:p>
    <w:p w14:paraId="321C6847"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fıkrada yağmurun yağması Allah’ın hangi sıfatı ile ilişkilendirilmiştir?</w:t>
      </w:r>
    </w:p>
    <w:p w14:paraId="6E50077B" w14:textId="1BC310E4"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İlim</w:t>
      </w:r>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B) Kudret</w:t>
      </w:r>
    </w:p>
    <w:p w14:paraId="20FEB8AA" w14:textId="1D5975E5"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Adalet</w:t>
      </w:r>
      <w:r>
        <w:rPr>
          <w:rFonts w:asciiTheme="minorHAnsi" w:hAnsiTheme="minorHAnsi" w:cstheme="minorHAnsi"/>
          <w:szCs w:val="18"/>
        </w:rPr>
        <w:tab/>
      </w:r>
      <w:r>
        <w:rPr>
          <w:rFonts w:asciiTheme="minorHAnsi" w:hAnsiTheme="minorHAnsi" w:cstheme="minorHAnsi"/>
          <w:szCs w:val="18"/>
        </w:rPr>
        <w:tab/>
      </w:r>
      <w:r w:rsidRPr="004760E3">
        <w:rPr>
          <w:rFonts w:asciiTheme="minorHAnsi" w:hAnsiTheme="minorHAnsi" w:cstheme="minorHAnsi"/>
          <w:szCs w:val="18"/>
        </w:rPr>
        <w:t>D) Merhamet</w:t>
      </w:r>
    </w:p>
    <w:p w14:paraId="62670A39" w14:textId="20FB2AF8"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“Orada apaçık deliller, İbrahim’in makamı vardır. Oraya giren emniyette olur. Gitmeye gücü yetenin o evi ziyaret etmesi, Allah’ın insanlar üzerinde bir hakkıdır...” (</w:t>
      </w:r>
      <w:proofErr w:type="spellStart"/>
      <w:r w:rsidRPr="004760E3">
        <w:rPr>
          <w:rFonts w:asciiTheme="minorHAnsi" w:hAnsiTheme="minorHAnsi"/>
          <w:sz w:val="18"/>
          <w:szCs w:val="18"/>
        </w:rPr>
        <w:t>Âl</w:t>
      </w:r>
      <w:proofErr w:type="spellEnd"/>
      <w:r w:rsidRPr="004760E3">
        <w:rPr>
          <w:rFonts w:asciiTheme="minorHAnsi" w:hAnsiTheme="minorHAnsi"/>
          <w:sz w:val="18"/>
          <w:szCs w:val="18"/>
        </w:rPr>
        <w:t>-i İmrân suresi, 97. ayet)</w:t>
      </w:r>
    </w:p>
    <w:p w14:paraId="26001A2E"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 xml:space="preserve">       Bu ayette söz edilen ibadet aşağıdakilerden hangisidir?</w:t>
      </w:r>
    </w:p>
    <w:p w14:paraId="6CF918A5" w14:textId="5EAC2F3A"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Hac      B) Kurban    C) Namaz     D) Zekât</w:t>
      </w:r>
    </w:p>
    <w:p w14:paraId="6EC8D188"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 xml:space="preserve"> “Kötü söz söylemeden ve günah işlemeden hacceden kimse, annesinden doğduğu günkü gibi olur.”</w:t>
      </w:r>
    </w:p>
    <w:p w14:paraId="291B458B"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hadis, aşağıdaki hacla ilgili hususlardan hangisiyle ilgilidir?</w:t>
      </w:r>
    </w:p>
    <w:p w14:paraId="2DB293A8" w14:textId="001DA704"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 xml:space="preserve">A) Mekânı     </w:t>
      </w:r>
      <w:r w:rsidRPr="004760E3">
        <w:rPr>
          <w:rFonts w:asciiTheme="minorHAnsi" w:hAnsiTheme="minorHAnsi" w:cstheme="minorHAnsi"/>
          <w:szCs w:val="18"/>
        </w:rPr>
        <w:tab/>
      </w:r>
      <w:r w:rsidRPr="004760E3">
        <w:rPr>
          <w:rFonts w:asciiTheme="minorHAnsi" w:hAnsiTheme="minorHAnsi" w:cstheme="minorHAnsi"/>
          <w:szCs w:val="18"/>
        </w:rPr>
        <w:tab/>
        <w:t xml:space="preserve">B) Zamanı     </w:t>
      </w:r>
    </w:p>
    <w:p w14:paraId="58702454" w14:textId="0C9D069E"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 xml:space="preserve">C) Kazandırdıkları     </w:t>
      </w:r>
      <w:r w:rsidRPr="004760E3">
        <w:rPr>
          <w:rFonts w:asciiTheme="minorHAnsi" w:hAnsiTheme="minorHAnsi" w:cstheme="minorHAnsi"/>
          <w:szCs w:val="18"/>
        </w:rPr>
        <w:tab/>
        <w:t>D) Sünnetleri</w:t>
      </w:r>
    </w:p>
    <w:p w14:paraId="58525A7C" w14:textId="7547F4C8"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 xml:space="preserve">De ki: “Cinlerden ve insanlardan; insanların kalplerine vesvese veren sinsi vesvesecinin kötülüğünden, insanların </w:t>
      </w:r>
      <w:proofErr w:type="spellStart"/>
      <w:r w:rsidRPr="004760E3">
        <w:rPr>
          <w:rFonts w:asciiTheme="minorHAnsi" w:hAnsiTheme="minorHAnsi"/>
          <w:sz w:val="18"/>
          <w:szCs w:val="18"/>
        </w:rPr>
        <w:t>Rabb’ine</w:t>
      </w:r>
      <w:proofErr w:type="spellEnd"/>
      <w:r w:rsidRPr="004760E3">
        <w:rPr>
          <w:rFonts w:asciiTheme="minorHAnsi" w:hAnsiTheme="minorHAnsi"/>
          <w:sz w:val="18"/>
          <w:szCs w:val="18"/>
        </w:rPr>
        <w:t>, insanların Melik’ine, insanların İlah’ına sığınırım.” (</w:t>
      </w:r>
      <w:proofErr w:type="spellStart"/>
      <w:r w:rsidRPr="004760E3">
        <w:rPr>
          <w:rFonts w:asciiTheme="minorHAnsi" w:hAnsiTheme="minorHAnsi"/>
          <w:sz w:val="18"/>
          <w:szCs w:val="18"/>
        </w:rPr>
        <w:t>Nâs</w:t>
      </w:r>
      <w:proofErr w:type="spellEnd"/>
      <w:r w:rsidRPr="004760E3">
        <w:rPr>
          <w:rFonts w:asciiTheme="minorHAnsi" w:hAnsiTheme="minorHAnsi"/>
          <w:sz w:val="18"/>
          <w:szCs w:val="18"/>
        </w:rPr>
        <w:t xml:space="preserve"> suresi)</w:t>
      </w:r>
    </w:p>
    <w:p w14:paraId="6A66289A"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sureye göre aşağıdakilerin hangisinden Allah’a sığınılmalıdır?</w:t>
      </w:r>
    </w:p>
    <w:p w14:paraId="1CFD90D8" w14:textId="1333E5C8"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Kıskanç kimselerden</w:t>
      </w:r>
    </w:p>
    <w:p w14:paraId="46AA7CEB" w14:textId="7C86F89C"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B) Kötülüğe teşvik edenlerden</w:t>
      </w:r>
    </w:p>
    <w:p w14:paraId="15872408" w14:textId="07BED9D1"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İftira edenlerden</w:t>
      </w:r>
    </w:p>
    <w:p w14:paraId="7C7E0684" w14:textId="437227A8"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D) Lakap takanlardan</w:t>
      </w:r>
    </w:p>
    <w:p w14:paraId="1845801C" w14:textId="77777777" w:rsidR="004760E3" w:rsidRPr="004760E3" w:rsidRDefault="004760E3" w:rsidP="004760E3">
      <w:pPr>
        <w:pStyle w:val="SORUNOLUAIK"/>
        <w:rPr>
          <w:rFonts w:asciiTheme="minorHAnsi" w:hAnsiTheme="minorHAnsi"/>
          <w:b/>
          <w:bCs/>
          <w:sz w:val="18"/>
          <w:szCs w:val="18"/>
        </w:rPr>
      </w:pPr>
      <w:proofErr w:type="spellStart"/>
      <w:r w:rsidRPr="004760E3">
        <w:rPr>
          <w:rFonts w:asciiTheme="minorHAnsi" w:hAnsiTheme="minorHAnsi"/>
          <w:b/>
          <w:bCs/>
          <w:sz w:val="18"/>
          <w:szCs w:val="18"/>
        </w:rPr>
        <w:t>Nâs</w:t>
      </w:r>
      <w:proofErr w:type="spellEnd"/>
      <w:r w:rsidRPr="004760E3">
        <w:rPr>
          <w:rFonts w:asciiTheme="minorHAnsi" w:hAnsiTheme="minorHAnsi"/>
          <w:b/>
          <w:bCs/>
          <w:sz w:val="18"/>
          <w:szCs w:val="18"/>
        </w:rPr>
        <w:t xml:space="preserve"> suresi, aşağıda verilenlerden hangisinin bir parçası olarak ifade edilmiştir?</w:t>
      </w:r>
    </w:p>
    <w:p w14:paraId="51F3707B" w14:textId="4229DB73"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 xml:space="preserve">A) </w:t>
      </w:r>
      <w:proofErr w:type="spellStart"/>
      <w:r w:rsidRPr="004760E3">
        <w:rPr>
          <w:rFonts w:asciiTheme="minorHAnsi" w:hAnsiTheme="minorHAnsi" w:cstheme="minorHAnsi"/>
          <w:szCs w:val="18"/>
        </w:rPr>
        <w:t>Muavvizeteyn</w:t>
      </w:r>
      <w:proofErr w:type="spellEnd"/>
    </w:p>
    <w:p w14:paraId="032F1094" w14:textId="5133E74D"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B) Kunut</w:t>
      </w:r>
    </w:p>
    <w:p w14:paraId="3F9BB4D7" w14:textId="4E85EF05"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Salavat</w:t>
      </w:r>
    </w:p>
    <w:p w14:paraId="537562FD" w14:textId="63A287A9"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D) Rabbena</w:t>
      </w:r>
    </w:p>
    <w:p w14:paraId="46195276"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Hz. Muhammed (</w:t>
      </w:r>
      <w:proofErr w:type="spellStart"/>
      <w:r w:rsidRPr="004760E3">
        <w:rPr>
          <w:rFonts w:asciiTheme="minorHAnsi" w:hAnsiTheme="minorHAnsi"/>
          <w:sz w:val="18"/>
          <w:szCs w:val="18"/>
        </w:rPr>
        <w:t>s.a.v</w:t>
      </w:r>
      <w:proofErr w:type="spellEnd"/>
      <w:r w:rsidRPr="004760E3">
        <w:rPr>
          <w:rFonts w:asciiTheme="minorHAnsi" w:hAnsiTheme="minorHAnsi"/>
          <w:sz w:val="18"/>
          <w:szCs w:val="18"/>
        </w:rPr>
        <w:t>.) Hıra Mağarası’nda bulunduğu sırada bir melek geldi ve ona “Oku!” diye seslendi. Hz. Peygamber korku ve endişe içerisinde “Ben okuma bilmem.” dedi. Melek ikinci kez emrini tekrarladı. Hz. Muhammed (</w:t>
      </w:r>
      <w:proofErr w:type="spellStart"/>
      <w:r w:rsidRPr="004760E3">
        <w:rPr>
          <w:rFonts w:asciiTheme="minorHAnsi" w:hAnsiTheme="minorHAnsi"/>
          <w:sz w:val="18"/>
          <w:szCs w:val="18"/>
        </w:rPr>
        <w:t>s.a.v</w:t>
      </w:r>
      <w:proofErr w:type="spellEnd"/>
      <w:r w:rsidRPr="004760E3">
        <w:rPr>
          <w:rFonts w:asciiTheme="minorHAnsi" w:hAnsiTheme="minorHAnsi"/>
          <w:sz w:val="18"/>
          <w:szCs w:val="18"/>
        </w:rPr>
        <w:t>.) aynı şekilde yanıtladı. O, üçüncü̈ kez oku dediğinde Hz. Muhammed (</w:t>
      </w:r>
      <w:proofErr w:type="spellStart"/>
      <w:r w:rsidRPr="004760E3">
        <w:rPr>
          <w:rFonts w:asciiTheme="minorHAnsi" w:hAnsiTheme="minorHAnsi"/>
          <w:sz w:val="18"/>
          <w:szCs w:val="18"/>
        </w:rPr>
        <w:t>s.a.v</w:t>
      </w:r>
      <w:proofErr w:type="spellEnd"/>
      <w:r w:rsidRPr="004760E3">
        <w:rPr>
          <w:rFonts w:asciiTheme="minorHAnsi" w:hAnsiTheme="minorHAnsi"/>
          <w:sz w:val="18"/>
          <w:szCs w:val="18"/>
        </w:rPr>
        <w:t xml:space="preserve">.) “Ne okuyayım?” diye sordu. Dedi ki “Yaratan </w:t>
      </w:r>
      <w:proofErr w:type="spellStart"/>
      <w:r w:rsidRPr="004760E3">
        <w:rPr>
          <w:rFonts w:asciiTheme="minorHAnsi" w:hAnsiTheme="minorHAnsi"/>
          <w:sz w:val="18"/>
          <w:szCs w:val="18"/>
        </w:rPr>
        <w:t>Rabb’inin</w:t>
      </w:r>
      <w:proofErr w:type="spellEnd"/>
      <w:r w:rsidRPr="004760E3">
        <w:rPr>
          <w:rFonts w:asciiTheme="minorHAnsi" w:hAnsiTheme="minorHAnsi"/>
          <w:sz w:val="18"/>
          <w:szCs w:val="18"/>
        </w:rPr>
        <w:t xml:space="preserve"> adıyla oku! …”</w:t>
      </w:r>
    </w:p>
    <w:p w14:paraId="660604FE"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meleğin adı aşağıdakilerden hangisidir?</w:t>
      </w:r>
    </w:p>
    <w:p w14:paraId="0FFA8215" w14:textId="77777777"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Mikail    B) Azrail      C) Cebrail      D) İsrafil</w:t>
      </w:r>
      <w:r w:rsidRPr="004760E3">
        <w:rPr>
          <w:rFonts w:asciiTheme="minorHAnsi" w:hAnsiTheme="minorHAnsi" w:cstheme="minorHAnsi"/>
          <w:szCs w:val="18"/>
        </w:rPr>
        <w:cr/>
      </w:r>
    </w:p>
    <w:p w14:paraId="458D6629" w14:textId="77777777" w:rsidR="004760E3" w:rsidRPr="004760E3" w:rsidRDefault="004760E3" w:rsidP="004760E3">
      <w:pPr>
        <w:pStyle w:val="SORUNOLUAIK"/>
        <w:rPr>
          <w:rFonts w:asciiTheme="minorHAnsi" w:hAnsiTheme="minorHAnsi"/>
          <w:sz w:val="18"/>
          <w:szCs w:val="18"/>
        </w:rPr>
      </w:pPr>
      <w:r w:rsidRPr="004760E3">
        <w:rPr>
          <w:rFonts w:asciiTheme="minorHAnsi" w:hAnsiTheme="minorHAnsi"/>
          <w:sz w:val="18"/>
          <w:szCs w:val="18"/>
        </w:rPr>
        <w:t>“Şeytan da melek de insanoğluna sokularak onun kalbine birtakım şeyler atarlar. Şeytanın işi kötülüğe çağırmak, sonu fena ve zararlı olan şeylere teşvik etmek ve hakkı yalanlamak, haktan uzaklaştırmaktır. Meleğin işi hayra, iyiliğe çağırmak ve kötülükten uzaklaştırmaktır.”</w:t>
      </w:r>
    </w:p>
    <w:p w14:paraId="5C951B7E" w14:textId="77777777" w:rsidR="004760E3" w:rsidRPr="004760E3" w:rsidRDefault="004760E3" w:rsidP="004760E3">
      <w:pPr>
        <w:pStyle w:val="BOLDMETN"/>
        <w:rPr>
          <w:rFonts w:asciiTheme="minorHAnsi" w:hAnsiTheme="minorHAnsi"/>
          <w:sz w:val="18"/>
          <w:szCs w:val="18"/>
        </w:rPr>
      </w:pPr>
      <w:r w:rsidRPr="004760E3">
        <w:rPr>
          <w:rFonts w:asciiTheme="minorHAnsi" w:hAnsiTheme="minorHAnsi"/>
          <w:sz w:val="18"/>
          <w:szCs w:val="18"/>
        </w:rPr>
        <w:t>Bu hadise göre şeytan, insanla ilgili aşağıdaki durumların hangisini sever?</w:t>
      </w:r>
    </w:p>
    <w:p w14:paraId="5F4CA07D" w14:textId="3955542D"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A) Kötülükten alıkonulmasını</w:t>
      </w:r>
    </w:p>
    <w:p w14:paraId="19B5D4F2" w14:textId="5AFCD0A9"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B) Doğru yola yönlendirmesini</w:t>
      </w:r>
    </w:p>
    <w:p w14:paraId="6FB71337" w14:textId="55CF227C"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C) İyilik yapmaya özendirmesini</w:t>
      </w:r>
    </w:p>
    <w:p w14:paraId="5D6913DF" w14:textId="05BD4C93" w:rsidR="004760E3" w:rsidRPr="004760E3" w:rsidRDefault="004760E3" w:rsidP="004760E3">
      <w:pPr>
        <w:pStyle w:val="AIKLAMA"/>
        <w:rPr>
          <w:rFonts w:asciiTheme="minorHAnsi" w:hAnsiTheme="minorHAnsi" w:cstheme="minorHAnsi"/>
          <w:szCs w:val="18"/>
        </w:rPr>
      </w:pPr>
      <w:r w:rsidRPr="004760E3">
        <w:rPr>
          <w:rFonts w:asciiTheme="minorHAnsi" w:hAnsiTheme="minorHAnsi" w:cstheme="minorHAnsi"/>
          <w:szCs w:val="18"/>
        </w:rPr>
        <w:t>D) Zararlı alışkanlıklar edinmesini</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76D7DFCF" w14:textId="46D70A87" w:rsidR="00EC1B82" w:rsidRDefault="00EC1B82"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1B82" w14:paraId="11529C1B" w14:textId="77777777" w:rsidTr="00B70779">
        <w:tc>
          <w:tcPr>
            <w:tcW w:w="4738" w:type="dxa"/>
          </w:tcPr>
          <w:p w14:paraId="52B1FD63" w14:textId="77777777" w:rsidR="00EC1B82" w:rsidRDefault="00EC1B82" w:rsidP="00B70779">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EC1B82" w14:paraId="664ACFCE" w14:textId="77777777" w:rsidTr="00B70779">
        <w:tc>
          <w:tcPr>
            <w:tcW w:w="4738" w:type="dxa"/>
          </w:tcPr>
          <w:p w14:paraId="293B62D2" w14:textId="77777777" w:rsidR="00EC1B82" w:rsidRDefault="00EC1B82" w:rsidP="00B70779">
            <w:pPr>
              <w:tabs>
                <w:tab w:val="left" w:pos="2775"/>
              </w:tabs>
              <w:jc w:val="center"/>
              <w:rPr>
                <w:rFonts w:cstheme="minorHAnsi"/>
                <w:sz w:val="24"/>
                <w:szCs w:val="24"/>
              </w:rPr>
            </w:pPr>
            <w:r>
              <w:rPr>
                <w:rFonts w:cstheme="minorHAnsi"/>
                <w:sz w:val="24"/>
                <w:szCs w:val="24"/>
              </w:rPr>
              <w:t>Din Kültürü ve Ahlak Bilgisi Öğretmeni</w:t>
            </w:r>
          </w:p>
        </w:tc>
      </w:tr>
      <w:tr w:rsidR="00EC1B82" w14:paraId="74A2F51C" w14:textId="77777777" w:rsidTr="00B70779">
        <w:tc>
          <w:tcPr>
            <w:tcW w:w="4738" w:type="dxa"/>
          </w:tcPr>
          <w:p w14:paraId="5F12F08B" w14:textId="77777777" w:rsidR="00EC1B82" w:rsidRDefault="00EC1B82" w:rsidP="00B70779">
            <w:pPr>
              <w:tabs>
                <w:tab w:val="left" w:pos="2775"/>
              </w:tabs>
              <w:jc w:val="center"/>
              <w:rPr>
                <w:rFonts w:cstheme="minorHAnsi"/>
                <w:sz w:val="24"/>
                <w:szCs w:val="24"/>
              </w:rPr>
            </w:pPr>
            <w:r>
              <w:rPr>
                <w:rFonts w:cstheme="minorHAnsi"/>
                <w:sz w:val="24"/>
                <w:szCs w:val="24"/>
              </w:rPr>
              <w:t>………………………………………….</w:t>
            </w:r>
          </w:p>
        </w:tc>
      </w:tr>
    </w:tbl>
    <w:p w14:paraId="7400B255" w14:textId="6013E8D3" w:rsidR="00797BD9" w:rsidRDefault="00797BD9" w:rsidP="00797BD9">
      <w:pPr>
        <w:tabs>
          <w:tab w:val="left" w:pos="2775"/>
        </w:tabs>
        <w:rPr>
          <w:rFonts w:cstheme="minorHAnsi"/>
          <w:sz w:val="24"/>
          <w:szCs w:val="24"/>
        </w:rPr>
      </w:pPr>
    </w:p>
    <w:p w14:paraId="28093790" w14:textId="0E06FF7B" w:rsidR="00E709B5" w:rsidRDefault="00E709B5">
      <w:pPr>
        <w:rPr>
          <w:rFonts w:cstheme="minorHAnsi"/>
          <w:sz w:val="24"/>
          <w:szCs w:val="24"/>
        </w:rPr>
      </w:pPr>
      <w:r w:rsidRPr="00797BD9">
        <w:rPr>
          <w:rFonts w:cstheme="minorHAnsi"/>
          <w:sz w:val="24"/>
          <w:szCs w:val="24"/>
        </w:rPr>
        <w:br w:type="page"/>
      </w:r>
      <w:r w:rsidR="006A0BC0">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3D83D5F2" wp14:editId="555C8398">
                <wp:simplePos x="0" y="0"/>
                <wp:positionH relativeFrom="column">
                  <wp:posOffset>-534670</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2840C7F5" w:rsidR="00917174" w:rsidRPr="001B0C3D" w:rsidRDefault="00917174" w:rsidP="00917174">
                              <w:pPr>
                                <w:pStyle w:val="stBilgi"/>
                                <w:jc w:val="center"/>
                                <w:rPr>
                                  <w:sz w:val="20"/>
                                  <w:szCs w:val="20"/>
                                </w:rPr>
                              </w:pPr>
                              <w:r>
                                <w:rPr>
                                  <w:sz w:val="20"/>
                                  <w:szCs w:val="20"/>
                                </w:rPr>
                                <w:t>7</w:t>
                              </w:r>
                              <w:r w:rsidRPr="001B0C3D">
                                <w:rPr>
                                  <w:sz w:val="20"/>
                                  <w:szCs w:val="20"/>
                                </w:rPr>
                                <w:t xml:space="preserve">. Sınıf </w:t>
                              </w:r>
                              <w:r w:rsidR="006100E8">
                                <w:rPr>
                                  <w:sz w:val="20"/>
                                  <w:szCs w:val="20"/>
                                </w:rPr>
                                <w:t>1</w:t>
                              </w:r>
                              <w:r w:rsidRPr="001B0C3D">
                                <w:rPr>
                                  <w:sz w:val="20"/>
                                  <w:szCs w:val="20"/>
                                </w:rPr>
                                <w:t xml:space="preserve">.Dönem </w:t>
                              </w:r>
                              <w:r w:rsidR="006100E8">
                                <w:rPr>
                                  <w:sz w:val="20"/>
                                  <w:szCs w:val="20"/>
                                </w:rPr>
                                <w:t>1</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516A2E73" w:rsidR="00917174" w:rsidRPr="001B0C3D" w:rsidRDefault="00917174" w:rsidP="00917174">
                              <w:pPr>
                                <w:pStyle w:val="stBilgi"/>
                                <w:jc w:val="center"/>
                                <w:rPr>
                                  <w:sz w:val="20"/>
                                  <w:szCs w:val="20"/>
                                </w:rPr>
                              </w:pPr>
                              <w:r>
                                <w:rPr>
                                  <w:sz w:val="20"/>
                                  <w:szCs w:val="20"/>
                                </w:rPr>
                                <w:t>7</w:t>
                              </w:r>
                              <w:r w:rsidRPr="001B0C3D">
                                <w:rPr>
                                  <w:sz w:val="20"/>
                                  <w:szCs w:val="20"/>
                                </w:rPr>
                                <w:t xml:space="preserve">. Sınıf </w:t>
                              </w:r>
                              <w:r w:rsidR="006100E8">
                                <w:rPr>
                                  <w:sz w:val="20"/>
                                  <w:szCs w:val="20"/>
                                </w:rPr>
                                <w:t>1</w:t>
                              </w:r>
                              <w:r w:rsidRPr="001B0C3D">
                                <w:rPr>
                                  <w:sz w:val="20"/>
                                  <w:szCs w:val="20"/>
                                </w:rPr>
                                <w:t xml:space="preserve">.Dönem </w:t>
                              </w:r>
                              <w:r w:rsidR="006100E8">
                                <w:rPr>
                                  <w:sz w:val="20"/>
                                  <w:szCs w:val="20"/>
                                </w:rPr>
                                <w:t>1</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D83D5F2" id="Grup 3" o:spid="_x0000_s1026" style="position:absolute;margin-left:-42.1pt;margin-top:-76.2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8AwTd/5SqftYf9haH/ANKZ&#10;a/QCvz//AOCbv/KVT9rD/sLQ/wDpTLX6AV35l/vC/wAMP/SIn6Z4tf8AJWQ/7BsH/wCotIKKKK4D&#10;8zCiiigAooooAKKKKACiiigAooooAKKKKACiiigAooooA+Tf+CwX/JEfhd/2cl8Pf/T9bV9ZVjeN&#10;vh34D+JVhZ6V8QvBuma3a6fqltqdjb6pZJOlveW8glguEDghZI5FDo45VgCCDWz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Bss8MADTyqgZgqlmxknoPrTq+UP+Cvk89v8ABP4XtBM0Zb9pD4fqxRiMqdetgR9DX1f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wD+Cbv/AClU/aw/7C0P&#10;/pTLX6AV+f8A/wAE3f8AlKp+1h/2Fof/AEplr9AK78y/3hf4Yf8ApET9M8Wv+Ssh/wBg2D/9RaQU&#10;UUVwH5mFFFFABRRRQAUUUUAFFFFABRRRQAUUUUAFFFFABRRRQB5t+0/+0x4X/Za8JeHfF/izw/qG&#10;pQ+I/HmieFbWLTtm6K41O8jtIpW3sB5aPIGbGTgHAJ4r0m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Jf2wv2YW/as8EeFvBy+Mf7E/4Rv4leHvFn2j7D5/2j+zL+O7+z43rt8z&#10;y9m/J25zhuletUU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M/xF4U8L+L7WCy8WeG9P1SG1vIby2h1GzSZYriJw8UyhwQsi&#10;MAysOVIBBBrQqvqOq6XpEUc+ralb2qSzJDG9xMqB5GOFQEkZYngDqT0qx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Tf+CwX/ACRH4Xf9nJfD3/0/W1fWVfMv/BU74f8Ajj4jfCD4c6X4C8JahrFxY/H7wPqV7Bpt&#10;q0zQWdvrVvLPcMFB2xxopZmPCgEmvpqgAooooAKKKKACiiigAooooAKKKKACiiigAooooAKKKKAC&#10;iiigDM8a/wDIm6t/2DLj/wBFtXxT/wAG9n/Jiuqf9lG1L/0RaV9reNf+RN1b/sGXH/otq+Kf+Dez&#10;/kxXVP8Aso2pf+iLSvQo/wDItq/4of8Atx+mZH/yavOf+v8Ag/yxB900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FFcf8Z/jv8Mf2ftC0nxJ8&#10;Vdfk06z1vxRpvh7TZY7OWfzdQvrhbe1ixErFQ8rqu8gKucsQOa7CgAooooAKKKKACiiigAooooAK&#10;KKKACiiigAooooAKKKKACiiigDM8a/8AIm6t/wBgy4/9FtXxT/wb2f8AJiuqf9lG1L/0RaV9reNf&#10;+RN1b/sGXH/otq+Kf+Dez/kxXVP+yjal/wCiLSvQo/8AItq/4of+3H6Zkf8AyavOf+v+D/LEH3T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FFeD/wDBQT9of4h/s2fDXwT4q+GzWIutf+MXhPw1qH2+181fsOo6pDa3G0ZGH8t2&#10;2tzg84PSveKACiiigAooooAKKKKACiiigAooooAKKKKACiiigAooooAKKKKAMzxr/wAibq3/AGDL&#10;j/0W1fFP/BvZ/wAmK6p/2UbUv/RFpX2t41/5E3Vv+wZcf+i2r4p/4N7P+TFdU/7KNqX/AKItK9Cj&#10;/wAi2r/ih/7cfpmR/wDJq85/6/4P8sQfdN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AP8Agm7/AMpVP2sP+wtD/wClMtfoBX5/&#10;/wDBN3/lKp+1h/2Fof8A0plr9AK78y/3hf4Yf+kRP0zxa/5KyH/YNg//AFFpBRRRXAfmYUUUUAFF&#10;FFABRRRQAUUUUAFFFFABRRRQAUUUUAFFFFAHz/8A8FFfj18TP2evhh4F8TfCzWYbG81z40+EPDup&#10;STWccwk0+/1aG2uYwJAQpaJ2AYfMp5BBr6A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A+Inwt+Hnxa0yx0X4leELHWrXTdas9X0+3vot6wX1rKJre4X0eORVZT2Irf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FFeN/tt/tNa/8Asr+AfCPj&#10;Dw74Zs9Uk8R/FPw14VnhvZXRYYdT1GK0kmXb1dFkLKDwSOa9k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c38Tfi78N/g3pOn658T/ABbbaPaarrtl&#10;o2nz3QbbPf3cyw20A2g/NJIyqO2TyRXSV8m/8Fgv+SI/C7/s5L4e/wDp+tq+s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a&#10;/wDgqB8UPiF8KPhJ8O9Z+G/jC+0W61L49eCdJv7jT5jG09jdazBDcW7EdUkjZlYdwa+l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p614d8P+JYIbXxHoVnqEVvdR3MEd7apKsc&#10;0bbo5VDA4dWAKsOQRkYq5VXVdb0bQoY7jW9WtbOOa4jghkurhY1eV22pGCxGWYnAUck8Cr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N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CivBf+ChX7QfxG/Zx+GfgfxR8M7q1hu9e+MvhLw3qDXlqJlNjqGqw21y&#10;qg9HMbttb+E8171QAUUUUAFFFFABRRRQAUUUUAFFFFABRRRQAUUUUAFFFFABRRRQBmeNf+RN1b/s&#10;GXH/AKLavin/AIN7P+TFdU/7KNqX/oi0r7W8a/8AIm6t/wBgy4/9FtXxT/wb2f8AJiuqf9lG1L/0&#10;RaV6FH/kW1f8UP8A24/TMj/5NXnP/X/B/liD7pooorzz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C/H79of4e/s2+G9F8U/Eh7xbXXvGGleGtP+w23msb7ULpLa3DDIwnm&#10;Ou5uw55ruq+Tf+CwX/JEfhd/2cl8Pf8A0/W1fWVABRRRQAUUUUAFFFFABRRRQAUUUUAFFFFABRRR&#10;QAUUUUAFFFFAGZ41/wCRN1b/ALBlx/6Lavin/g3s/wCTFdU/7KNqX/oi0r7W8a/8ibq3/YMuP/Rb&#10;V8U/8G9n/Jiuqf8AZRtS/wDRFpXoUf8AkW1f8UP/AG4/TMj/AOTV5z/1/wAH+WIPum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&#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Vf+&#10;CuWq6npPwW+GM2lajcWry/tGeAIZGt5mQvG+u24ZCQeVIOCOhHWvqqvlX/grnpmpar8FvhjDpmnz&#10;3LR/tGeAJZFt4WcpGuu25ZyAOFAGSegHJr6q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wvx+/Z4+Hn7SfhvRfC&#10;vxJW+NroHjDSvEun/YLrym+3afdJc2+44OU8xF3L3HGRXd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wT/goZ+z98R/2j&#10;fhn4H8L/AAys7Wa70H4zeEvEmoLd3Swqthp+qw3NywJ+8wjRiF6seK97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5l+1R+03oP7K/g/w54w8Q+GLzVY/EnxA0PwrBDZzIjQzanex2kczbuqI0gZgOSBxzXpt&#10;fJv/AAWC/wCSI/C7/s5L4e/+n62r6yoAKKKKACiiigAooooAKKKKACiiigAooooAKKKKACiiigAo&#10;oooAzPGv/Im6t/2DLj/0W1fFP/BvZ/yYrqn/AGUbUv8A0RaV9reNf+RN1b/sGXH/AKLavin/AIN7&#10;P+TFdU/7KNqX/oi0r0KP/Itq/wCKH/tx+mZH/wAmrzn/AK/4P8sQfdNFFFee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q6voWh+IIIrbXtGtb6OG4juIY7y3WRY5kbckihgcMrAEMOQeRVqqeteIvD/hqCG6&#10;8R67Z6fFcXUdtBJe3SRLJNI22OJSxGXZiAqjkk4Gau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F/tGfBqz/aG+&#10;BXir4H6hrsmlweKdFm06XUIYBI1usi4LhSQGI9Miu0oqoylGSkt0dGExWIwOKp4mhLlnCSlF9pRd&#10;09dNGuuh+efh/wD4IPeKfCejweHvC3/BRX4labp9qpW2sdPjeGGIEkkKiXQVRkk8Dqauf8OQPiR/&#10;0kx+K3/f6b/5Lr9AKK7v7Uxz1c/wX+R+jy8ZPEapJyljE29W3RoXb/8ABR+f/wDw5A+JH/STH4rf&#10;9/pv/kuj/hyB8SP+kmPxW/7/AE3/AMl1+gFFL+08d/N+C/yJ/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d9+xv/AMEl7f8AZO/aOb9pLVv2mvEnjjVpNEm02RdfsRvdJNmG&#10;MxldjtCAAdMelfYVFKWZYycHFy0ej0W33HNjvFbj3McDVwdfFp06sXCaVKjHmi91eNNOz8mgooor&#10;hPz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d/bU/ac1f9lXw&#10;H4T8YaN4UttXk8SfFDw34UmhurhohBFqeoRWjzgqDloxJuC9CRgkV7FXiX7dvwj8N/GT4d+DdD8T&#10;3t9bw6V8WvC+tW7WEiKzXFpqUU8atvRgULKAwABI6EHmvb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2840C7F5" w:rsidR="00917174" w:rsidRPr="001B0C3D" w:rsidRDefault="00917174" w:rsidP="00917174">
                        <w:pPr>
                          <w:pStyle w:val="stBilgi"/>
                          <w:jc w:val="center"/>
                          <w:rPr>
                            <w:sz w:val="20"/>
                            <w:szCs w:val="20"/>
                          </w:rPr>
                        </w:pPr>
                        <w:r>
                          <w:rPr>
                            <w:sz w:val="20"/>
                            <w:szCs w:val="20"/>
                          </w:rPr>
                          <w:t>7</w:t>
                        </w:r>
                        <w:r w:rsidRPr="001B0C3D">
                          <w:rPr>
                            <w:sz w:val="20"/>
                            <w:szCs w:val="20"/>
                          </w:rPr>
                          <w:t xml:space="preserve">. Sınıf </w:t>
                        </w:r>
                        <w:r w:rsidR="006100E8">
                          <w:rPr>
                            <w:sz w:val="20"/>
                            <w:szCs w:val="20"/>
                          </w:rPr>
                          <w:t>1</w:t>
                        </w:r>
                        <w:r w:rsidRPr="001B0C3D">
                          <w:rPr>
                            <w:sz w:val="20"/>
                            <w:szCs w:val="20"/>
                          </w:rPr>
                          <w:t xml:space="preserve">.Dönem </w:t>
                        </w:r>
                        <w:r w:rsidR="006100E8">
                          <w:rPr>
                            <w:sz w:val="20"/>
                            <w:szCs w:val="20"/>
                          </w:rPr>
                          <w:t>1</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516A2E73" w:rsidR="00917174" w:rsidRPr="001B0C3D" w:rsidRDefault="00917174" w:rsidP="00917174">
                        <w:pPr>
                          <w:pStyle w:val="stBilgi"/>
                          <w:jc w:val="center"/>
                          <w:rPr>
                            <w:sz w:val="20"/>
                            <w:szCs w:val="20"/>
                          </w:rPr>
                        </w:pPr>
                        <w:r>
                          <w:rPr>
                            <w:sz w:val="20"/>
                            <w:szCs w:val="20"/>
                          </w:rPr>
                          <w:t>7</w:t>
                        </w:r>
                        <w:r w:rsidRPr="001B0C3D">
                          <w:rPr>
                            <w:sz w:val="20"/>
                            <w:szCs w:val="20"/>
                          </w:rPr>
                          <w:t xml:space="preserve">. Sınıf </w:t>
                        </w:r>
                        <w:r w:rsidR="006100E8">
                          <w:rPr>
                            <w:sz w:val="20"/>
                            <w:szCs w:val="20"/>
                          </w:rPr>
                          <w:t>1</w:t>
                        </w:r>
                        <w:r w:rsidRPr="001B0C3D">
                          <w:rPr>
                            <w:sz w:val="20"/>
                            <w:szCs w:val="20"/>
                          </w:rPr>
                          <w:t xml:space="preserve">.Dönem </w:t>
                        </w:r>
                        <w:r w:rsidR="006100E8">
                          <w:rPr>
                            <w:sz w:val="20"/>
                            <w:szCs w:val="20"/>
                          </w:rPr>
                          <w:t>1</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48C94B34"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6064" behindDoc="0" locked="0" layoutInCell="1" allowOverlap="1" wp14:anchorId="24D77A41" wp14:editId="1D36F45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907186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6CCECDF5"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F1EB71" w:rsidR="00C150A7" w:rsidRDefault="006A0BC0">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63712" behindDoc="0" locked="0" layoutInCell="1" allowOverlap="1" wp14:anchorId="37E20D24" wp14:editId="1FCE6DED">
                <wp:simplePos x="0" y="0"/>
                <wp:positionH relativeFrom="column">
                  <wp:posOffset>-578485</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7E20D24" id="Grup 2" o:spid="_x0000_s1032" style="position:absolute;margin-left:-45.55pt;margin-top:-71.5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PvBI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9s2Kx79VdtejunzZnV12Z5yL9fTMPZoViZ0QH9xAW0YfNJxt641ZfcNy+n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3E6593F9"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7777777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0944" behindDoc="0" locked="0" layoutInCell="1" allowOverlap="1" wp14:anchorId="07658D09" wp14:editId="0A57BBDA">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DC1167">
      <w:headerReference w:type="default" r:id="rId25"/>
      <w:footerReference w:type="default" r:id="rId26"/>
      <w:footerReference w:type="first" r:id="rId27"/>
      <w:type w:val="continuous"/>
      <w:pgSz w:w="11906" w:h="16838" w:code="9"/>
      <w:pgMar w:top="1431"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pPr>
        <w:spacing w:after="0" w:line="240" w:lineRule="auto"/>
      </w:pPr>
      <w:r>
        <w:separator/>
      </w:r>
    </w:p>
  </w:endnote>
  <w:endnote w:type="continuationSeparator" w:id="0">
    <w:p w14:paraId="20C2DD18" w14:textId="77777777" w:rsidR="00845367" w:rsidRDefault="00845367"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469989"/>
  <w:bookmarkStart w:id="12" w:name="_Hlk125469990"/>
  <w:bookmarkStart w:id="13" w:name="_Hlk125470157"/>
  <w:bookmarkStart w:id="14" w:name="_Hlk125470158"/>
  <w:bookmarkStart w:id="15" w:name="_Hlk125470281"/>
  <w:bookmarkStart w:id="16" w:name="_Hlk125470282"/>
  <w:bookmarkStart w:id="17" w:name="_Hlk125471002"/>
  <w:bookmarkStart w:id="18" w:name="_Hlk125471003"/>
  <w:bookmarkStart w:id="19" w:name="_Hlk125471139"/>
  <w:bookmarkStart w:id="20" w:name="_Hlk125471140"/>
  <w:bookmarkStart w:id="21" w:name="_Hlk125471163"/>
  <w:bookmarkStart w:id="22" w:name="_Hlk125471164"/>
  <w:bookmarkStart w:id="23" w:name="_Hlk125471235"/>
  <w:bookmarkStart w:id="24" w:name="_Hlk125471236"/>
  <w:bookmarkStart w:id="25" w:name="_Hlk125471589"/>
  <w:bookmarkStart w:id="26" w:name="_Hlk125471590"/>
  <w:bookmarkStart w:id="27" w:name="_Hlk125471757"/>
  <w:bookmarkStart w:id="28" w:name="_Hlk125471758"/>
  <w:bookmarkStart w:id="29" w:name="_Hlk125471888"/>
  <w:bookmarkStart w:id="30" w:name="_Hlk125471889"/>
  <w:bookmarkStart w:id="31" w:name="_Hlk125472066"/>
  <w:bookmarkStart w:id="32" w:name="_Hlk125472067"/>
  <w:bookmarkStart w:id="33" w:name="_Hlk125472120"/>
  <w:bookmarkStart w:id="34" w:name="_Hlk125472121"/>
  <w:bookmarkStart w:id="35" w:name="_Hlk125472421"/>
  <w:bookmarkStart w:id="36" w:name="_Hlk125472422"/>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D433" w14:textId="77777777" w:rsidR="006100E8" w:rsidRDefault="006100E8" w:rsidP="006100E8">
    <w:pPr>
      <w:pStyle w:val="AltBilgi"/>
    </w:pPr>
    <w:r>
      <w:rPr>
        <w:noProof/>
        <w:lang w:eastAsia="tr-TR"/>
      </w:rPr>
      <mc:AlternateContent>
        <mc:Choice Requires="wps">
          <w:drawing>
            <wp:anchor distT="0" distB="0" distL="114300" distR="114300" simplePos="0" relativeHeight="251665408" behindDoc="0" locked="0" layoutInCell="1" allowOverlap="1" wp14:anchorId="1D96806C" wp14:editId="31C9652F">
              <wp:simplePos x="0" y="0"/>
              <wp:positionH relativeFrom="column">
                <wp:posOffset>27295</wp:posOffset>
              </wp:positionH>
              <wp:positionV relativeFrom="paragraph">
                <wp:posOffset>114584</wp:posOffset>
              </wp:positionV>
              <wp:extent cx="2552700" cy="393700"/>
              <wp:effectExtent l="0" t="19050" r="38100" b="44450"/>
              <wp:wrapNone/>
              <wp:docPr id="11" name="Ok: Sağ 1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39F82D0" w14:textId="77777777" w:rsidR="006100E8" w:rsidRPr="001016DC" w:rsidRDefault="006100E8" w:rsidP="006100E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680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1" o:spid="_x0000_s1046"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139F82D0" w14:textId="77777777" w:rsidR="006100E8" w:rsidRPr="001016DC" w:rsidRDefault="006100E8" w:rsidP="006100E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63B8D86" wp14:editId="05B1122B">
          <wp:simplePos x="0" y="0"/>
          <wp:positionH relativeFrom="column">
            <wp:posOffset>4486057</wp:posOffset>
          </wp:positionH>
          <wp:positionV relativeFrom="paragraph">
            <wp:posOffset>203797</wp:posOffset>
          </wp:positionV>
          <wp:extent cx="1151420" cy="223730"/>
          <wp:effectExtent l="0" t="0" r="0" b="5080"/>
          <wp:wrapNone/>
          <wp:docPr id="22" name="Resim 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7512AFD8" wp14:editId="68F0E275">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pPr>
        <w:spacing w:after="0" w:line="240" w:lineRule="auto"/>
      </w:pPr>
      <w:r>
        <w:separator/>
      </w:r>
    </w:p>
  </w:footnote>
  <w:footnote w:type="continuationSeparator" w:id="0">
    <w:p w14:paraId="3E339079" w14:textId="77777777" w:rsidR="00845367" w:rsidRDefault="00845367"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352FB490" w:rsidR="00C150A7" w:rsidRDefault="00980FF5" w:rsidP="00C150A7">
    <w:pPr>
      <w:pStyle w:val="stBilgi"/>
      <w:jc w:val="center"/>
    </w:pPr>
    <w:r>
      <w:t>7</w:t>
    </w:r>
    <w:r w:rsidR="00C150A7">
      <w:t xml:space="preserve">. Sınıf </w:t>
    </w:r>
    <w:r w:rsidR="006100E8">
      <w:t>1</w:t>
    </w:r>
    <w:r w:rsidR="00C150A7">
      <w:t xml:space="preserve">.Dönem </w:t>
    </w:r>
    <w:r w:rsidR="006100E8">
      <w:t>1</w:t>
    </w:r>
    <w:r w:rsidR="00C150A7">
      <w:t xml:space="preserve">. Yazılı / </w:t>
    </w:r>
    <w:r w:rsidR="00CD657D">
      <w:t>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4"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num w:numId="1" w16cid:durableId="1862815648">
    <w:abstractNumId w:val="2"/>
  </w:num>
  <w:num w:numId="2" w16cid:durableId="1368987385">
    <w:abstractNumId w:val="3"/>
  </w:num>
  <w:num w:numId="3" w16cid:durableId="710424297">
    <w:abstractNumId w:val="4"/>
  </w:num>
  <w:num w:numId="4" w16cid:durableId="1304041857">
    <w:abstractNumId w:val="1"/>
  </w:num>
  <w:num w:numId="5" w16cid:durableId="42515060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11641"/>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8090A"/>
    <w:rsid w:val="003957B1"/>
    <w:rsid w:val="003A1D96"/>
    <w:rsid w:val="003C56C1"/>
    <w:rsid w:val="003D0AE6"/>
    <w:rsid w:val="003D42D3"/>
    <w:rsid w:val="003D541A"/>
    <w:rsid w:val="00401657"/>
    <w:rsid w:val="00426B9F"/>
    <w:rsid w:val="004578EE"/>
    <w:rsid w:val="00461443"/>
    <w:rsid w:val="00462A7E"/>
    <w:rsid w:val="004760E3"/>
    <w:rsid w:val="004819FD"/>
    <w:rsid w:val="00491BA4"/>
    <w:rsid w:val="00495D75"/>
    <w:rsid w:val="00497E71"/>
    <w:rsid w:val="00501EC5"/>
    <w:rsid w:val="00537EA3"/>
    <w:rsid w:val="00540191"/>
    <w:rsid w:val="005411B0"/>
    <w:rsid w:val="00583114"/>
    <w:rsid w:val="005909BA"/>
    <w:rsid w:val="0059517C"/>
    <w:rsid w:val="00595251"/>
    <w:rsid w:val="005A7BC2"/>
    <w:rsid w:val="005B465A"/>
    <w:rsid w:val="005B4A11"/>
    <w:rsid w:val="005B716B"/>
    <w:rsid w:val="005D58BB"/>
    <w:rsid w:val="005E0E37"/>
    <w:rsid w:val="005F2632"/>
    <w:rsid w:val="005F3507"/>
    <w:rsid w:val="00607B95"/>
    <w:rsid w:val="006100E8"/>
    <w:rsid w:val="00636BC5"/>
    <w:rsid w:val="00645386"/>
    <w:rsid w:val="006871B2"/>
    <w:rsid w:val="006A0BC0"/>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1717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D657D"/>
    <w:rsid w:val="00CE7DEC"/>
    <w:rsid w:val="00CF4F54"/>
    <w:rsid w:val="00D21860"/>
    <w:rsid w:val="00D316E0"/>
    <w:rsid w:val="00D40B3C"/>
    <w:rsid w:val="00D501AB"/>
    <w:rsid w:val="00D64042"/>
    <w:rsid w:val="00D650E9"/>
    <w:rsid w:val="00D8207C"/>
    <w:rsid w:val="00D93959"/>
    <w:rsid w:val="00D9648A"/>
    <w:rsid w:val="00DA1B31"/>
    <w:rsid w:val="00DB5596"/>
    <w:rsid w:val="00DB6FB8"/>
    <w:rsid w:val="00DC1167"/>
    <w:rsid w:val="00E709B5"/>
    <w:rsid w:val="00E71579"/>
    <w:rsid w:val="00E7530C"/>
    <w:rsid w:val="00E912EB"/>
    <w:rsid w:val="00EB3584"/>
    <w:rsid w:val="00EC1B82"/>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4760E3"/>
    <w:pPr>
      <w:spacing w:after="120" w:line="240" w:lineRule="auto"/>
      <w:ind w:left="284"/>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5"/>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4760E3"/>
    <w:pPr>
      <w:spacing w:before="120" w:after="120" w:line="240" w:lineRule="auto"/>
      <w:ind w:left="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4760E3"/>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4760E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TotalTime>
  <Pages>5</Pages>
  <Words>1158</Words>
  <Characters>6602</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MASTER_DIZGI</cp:lastModifiedBy>
  <cp:revision>4</cp:revision>
  <cp:lastPrinted>2022-12-07T14:03:00Z</cp:lastPrinted>
  <dcterms:created xsi:type="dcterms:W3CDTF">2023-01-27T09:58:00Z</dcterms:created>
  <dcterms:modified xsi:type="dcterms:W3CDTF">2023-02-14T11:14:00Z</dcterms:modified>
</cp:coreProperties>
</file>