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535643A" w:rsidR="00151DA8" w:rsidRDefault="00980FF5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C6A92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C6A92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F9E8FE8" w14:textId="77777777" w:rsidR="00DC6A92" w:rsidRPr="0065029D" w:rsidRDefault="00DC6A92" w:rsidP="00DC6A92">
      <w:pPr>
        <w:pStyle w:val="SORUNOLUAIK"/>
        <w:rPr>
          <w:rFonts w:asciiTheme="minorHAnsi" w:hAnsiTheme="minorHAnsi"/>
        </w:rPr>
      </w:pPr>
      <w:r w:rsidRPr="0065029D">
        <w:rPr>
          <w:rFonts w:asciiTheme="minorHAnsi" w:hAnsiTheme="minorHAnsi"/>
        </w:rPr>
        <w:t>Melek inancı insanın davranışlarının güzelleşmesine katkıda bulunur. Zira melekler iyi ve güzel davranışları severler. Bu sebeple melekler Allah’ın izni ile ……</w:t>
      </w:r>
      <w:proofErr w:type="gramStart"/>
      <w:r w:rsidRPr="0065029D">
        <w:rPr>
          <w:rFonts w:asciiTheme="minorHAnsi" w:hAnsiTheme="minorHAnsi"/>
        </w:rPr>
        <w:t>…….</w:t>
      </w:r>
      <w:proofErr w:type="gramEnd"/>
      <w:r w:rsidRPr="0065029D">
        <w:rPr>
          <w:rFonts w:asciiTheme="minorHAnsi" w:hAnsiTheme="minorHAnsi"/>
        </w:rPr>
        <w:t>.</w:t>
      </w:r>
    </w:p>
    <w:p w14:paraId="41038BCD" w14:textId="77777777" w:rsidR="00DC6A92" w:rsidRPr="0065029D" w:rsidRDefault="00DC6A92" w:rsidP="00DC6A92">
      <w:pPr>
        <w:pStyle w:val="BOLD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>Düşüncenin akışına göre metnin sonuna aşağıdakilerden hangisi getirilemez?</w:t>
      </w:r>
    </w:p>
    <w:p w14:paraId="40170D1E" w14:textId="77777777" w:rsidR="00DC6A92" w:rsidRPr="0065029D" w:rsidRDefault="00DC6A92" w:rsidP="0065029D">
      <w:pPr>
        <w:pStyle w:val="SEENEKLER"/>
      </w:pPr>
      <w:r w:rsidRPr="0065029D">
        <w:rPr>
          <w:b/>
        </w:rPr>
        <w:t>A)</w:t>
      </w:r>
      <w:r w:rsidRPr="0065029D">
        <w:t xml:space="preserve"> İyilik yapanlara ve güzel davranışlarda bulunanlara yardım ederler.</w:t>
      </w:r>
    </w:p>
    <w:p w14:paraId="4F5F02FA" w14:textId="77777777" w:rsidR="00DC6A92" w:rsidRPr="0065029D" w:rsidRDefault="00DC6A92" w:rsidP="0065029D">
      <w:pPr>
        <w:pStyle w:val="SEENEKLER"/>
      </w:pPr>
      <w:r w:rsidRPr="0065029D">
        <w:rPr>
          <w:b/>
        </w:rPr>
        <w:t>B)</w:t>
      </w:r>
      <w:r w:rsidRPr="0065029D">
        <w:t xml:space="preserve"> İnsanları kötülüklere karşı korurlar.</w:t>
      </w:r>
    </w:p>
    <w:p w14:paraId="0B020AD0" w14:textId="77777777" w:rsidR="00DC6A92" w:rsidRPr="0065029D" w:rsidRDefault="00DC6A92" w:rsidP="0065029D">
      <w:pPr>
        <w:pStyle w:val="SEENEKLER"/>
      </w:pPr>
      <w:r w:rsidRPr="0065029D">
        <w:rPr>
          <w:b/>
        </w:rPr>
        <w:t>C)</w:t>
      </w:r>
      <w:r w:rsidRPr="0065029D">
        <w:t xml:space="preserve"> İnsanlar için dua eder ve onların iyiliğini isterler.</w:t>
      </w:r>
    </w:p>
    <w:p w14:paraId="686586CE" w14:textId="3463E0C9" w:rsidR="00DC6A92" w:rsidRDefault="00DC6A92" w:rsidP="0065029D">
      <w:pPr>
        <w:pStyle w:val="SEENEKLER"/>
      </w:pPr>
      <w:r w:rsidRPr="0065029D">
        <w:rPr>
          <w:b/>
        </w:rPr>
        <w:t>D)</w:t>
      </w:r>
      <w:r w:rsidRPr="0065029D">
        <w:t xml:space="preserve"> İnsana günah işlemesi için vesvese verirler.</w:t>
      </w:r>
    </w:p>
    <w:p w14:paraId="616F194E" w14:textId="3A11147E" w:rsidR="00DC6A92" w:rsidRPr="0065029D" w:rsidRDefault="00DC6A92" w:rsidP="00DC6A92">
      <w:pPr>
        <w:pStyle w:val="SORUNOLUAIK"/>
        <w:rPr>
          <w:rFonts w:asciiTheme="minorHAnsi" w:hAnsiTheme="minorHAnsi"/>
        </w:rPr>
      </w:pPr>
      <w:r w:rsidRPr="0065029D">
        <w:rPr>
          <w:rFonts w:asciiTheme="minorHAnsi" w:hAnsiTheme="minorHAnsi"/>
        </w:rPr>
        <w:t>Ahiret inancı, insanda,</w:t>
      </w:r>
    </w:p>
    <w:p w14:paraId="7E2AB068" w14:textId="77777777" w:rsidR="00DC6A92" w:rsidRPr="0065029D" w:rsidRDefault="00DC6A92" w:rsidP="00DC6A92">
      <w:pPr>
        <w:pStyle w:val="AIK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>I. Hesap verme bilincini</w:t>
      </w:r>
    </w:p>
    <w:p w14:paraId="46BE7546" w14:textId="77777777" w:rsidR="00DC6A92" w:rsidRPr="0065029D" w:rsidRDefault="00DC6A92" w:rsidP="00DC6A92">
      <w:pPr>
        <w:pStyle w:val="AIK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>II. Sorumluluğu,</w:t>
      </w:r>
    </w:p>
    <w:p w14:paraId="4971E907" w14:textId="77777777" w:rsidR="00DC6A92" w:rsidRPr="0065029D" w:rsidRDefault="00DC6A92" w:rsidP="00DC6A92">
      <w:pPr>
        <w:pStyle w:val="AIK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 xml:space="preserve">III. Yaptığı her davranışın karşılık göreceği </w:t>
      </w:r>
    </w:p>
    <w:p w14:paraId="13A5E310" w14:textId="3C4BF7E5" w:rsidR="00DC6A92" w:rsidRPr="0065029D" w:rsidRDefault="00DC6A92" w:rsidP="00DC6A92">
      <w:pPr>
        <w:pStyle w:val="BOLDMETN"/>
        <w:rPr>
          <w:rFonts w:asciiTheme="minorHAnsi" w:hAnsiTheme="minorHAnsi"/>
        </w:rPr>
      </w:pPr>
      <w:proofErr w:type="gramStart"/>
      <w:r w:rsidRPr="0065029D">
        <w:rPr>
          <w:rFonts w:asciiTheme="minorHAnsi" w:hAnsiTheme="minorHAnsi"/>
        </w:rPr>
        <w:t>davranışlarından</w:t>
      </w:r>
      <w:proofErr w:type="gramEnd"/>
      <w:r w:rsidRPr="0065029D">
        <w:rPr>
          <w:rFonts w:asciiTheme="minorHAnsi" w:hAnsiTheme="minorHAnsi"/>
        </w:rPr>
        <w:t xml:space="preserve"> hangilerini geliştirir?</w:t>
      </w:r>
    </w:p>
    <w:p w14:paraId="5E048E1D" w14:textId="5933E3CB" w:rsidR="00DC6A92" w:rsidRDefault="00DC6A92" w:rsidP="0065029D">
      <w:pPr>
        <w:pStyle w:val="SEENEKLER"/>
      </w:pPr>
      <w:r w:rsidRPr="0065029D">
        <w:rPr>
          <w:b/>
        </w:rPr>
        <w:t>A)</w:t>
      </w:r>
      <w:r w:rsidRPr="0065029D">
        <w:t xml:space="preserve"> Yalnız I    </w:t>
      </w:r>
      <w:r w:rsidRPr="0065029D">
        <w:rPr>
          <w:b/>
        </w:rPr>
        <w:t>B)</w:t>
      </w:r>
      <w:r w:rsidRPr="0065029D">
        <w:t xml:space="preserve"> I ve II   </w:t>
      </w:r>
      <w:r w:rsidRPr="0065029D">
        <w:rPr>
          <w:b/>
        </w:rPr>
        <w:t>C)</w:t>
      </w:r>
      <w:r w:rsidRPr="0065029D">
        <w:t xml:space="preserve"> II ve III    </w:t>
      </w:r>
      <w:r w:rsidRPr="0065029D">
        <w:rPr>
          <w:b/>
        </w:rPr>
        <w:t>D)</w:t>
      </w:r>
      <w:r w:rsidRPr="0065029D">
        <w:t xml:space="preserve"> I, II ve III</w:t>
      </w:r>
    </w:p>
    <w:p w14:paraId="36B6B58B" w14:textId="77777777" w:rsidR="0065029D" w:rsidRPr="0065029D" w:rsidRDefault="0065029D" w:rsidP="0065029D">
      <w:pPr>
        <w:pStyle w:val="SORUMETN"/>
        <w:numPr>
          <w:ilvl w:val="0"/>
          <w:numId w:val="0"/>
        </w:numPr>
        <w:ind w:left="113"/>
      </w:pPr>
    </w:p>
    <w:p w14:paraId="212C7A26" w14:textId="3DA181DE" w:rsidR="00DC6A92" w:rsidRPr="0065029D" w:rsidRDefault="00DC6A92" w:rsidP="00DC6A92">
      <w:pPr>
        <w:pStyle w:val="SORUNOLUAIK"/>
        <w:rPr>
          <w:rFonts w:asciiTheme="minorHAnsi" w:hAnsiTheme="minorHAnsi"/>
        </w:rPr>
      </w:pPr>
      <w:r w:rsidRPr="0065029D">
        <w:rPr>
          <w:rFonts w:asciiTheme="minorHAnsi" w:hAnsiTheme="minorHAnsi"/>
        </w:rPr>
        <w:t xml:space="preserve">“Süleyman’ın ölümüne hükmettiğimiz zaman, onun ölümünü onlara, ancak değneğini yemekte olan bir kurt gösterdi. Süleyman yere yıkılınca cinler anladılar ki eğer </w:t>
      </w:r>
      <w:proofErr w:type="spellStart"/>
      <w:r w:rsidRPr="0065029D">
        <w:rPr>
          <w:rFonts w:asciiTheme="minorHAnsi" w:hAnsiTheme="minorHAnsi"/>
        </w:rPr>
        <w:t>gaybı</w:t>
      </w:r>
      <w:proofErr w:type="spellEnd"/>
      <w:r w:rsidRPr="0065029D">
        <w:rPr>
          <w:rFonts w:asciiTheme="minorHAnsi" w:hAnsiTheme="minorHAnsi"/>
        </w:rPr>
        <w:t xml:space="preserve"> bilmiş olsalardı aşağılayıcı azap içinde kalmamış olacaklardı.” </w:t>
      </w:r>
      <w:r w:rsidRPr="0065029D">
        <w:rPr>
          <w:rFonts w:asciiTheme="minorHAnsi" w:hAnsiTheme="minorHAnsi"/>
          <w:b/>
          <w:bCs/>
        </w:rPr>
        <w:t>(</w:t>
      </w:r>
      <w:proofErr w:type="spellStart"/>
      <w:r w:rsidRPr="0065029D">
        <w:rPr>
          <w:rFonts w:asciiTheme="minorHAnsi" w:hAnsiTheme="minorHAnsi"/>
          <w:b/>
          <w:bCs/>
        </w:rPr>
        <w:t>Sebe</w:t>
      </w:r>
      <w:proofErr w:type="spellEnd"/>
      <w:r w:rsidRPr="0065029D">
        <w:rPr>
          <w:rFonts w:asciiTheme="minorHAnsi" w:hAnsiTheme="minorHAnsi"/>
          <w:b/>
          <w:bCs/>
        </w:rPr>
        <w:t>/14)</w:t>
      </w:r>
    </w:p>
    <w:p w14:paraId="4256C72A" w14:textId="77777777" w:rsidR="00DC6A92" w:rsidRPr="0065029D" w:rsidRDefault="00DC6A92" w:rsidP="00DC6A92">
      <w:pPr>
        <w:pStyle w:val="BOLD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>Ayette cinlerin hangi özellikleri vurgulanmıştır?</w:t>
      </w:r>
    </w:p>
    <w:p w14:paraId="16237B6A" w14:textId="77777777" w:rsidR="00DC6A92" w:rsidRPr="0065029D" w:rsidRDefault="00DC6A92" w:rsidP="0065029D">
      <w:pPr>
        <w:pStyle w:val="SEENEKLER"/>
      </w:pPr>
      <w:r w:rsidRPr="0065029D">
        <w:rPr>
          <w:b/>
        </w:rPr>
        <w:t>A)</w:t>
      </w:r>
      <w:r w:rsidRPr="0065029D">
        <w:t xml:space="preserve"> Görünmeyen varlıklar olmaları</w:t>
      </w:r>
    </w:p>
    <w:p w14:paraId="6A424D39" w14:textId="77777777" w:rsidR="00DC6A92" w:rsidRPr="0065029D" w:rsidRDefault="00DC6A92" w:rsidP="0065029D">
      <w:pPr>
        <w:pStyle w:val="SEENEKLER"/>
      </w:pPr>
      <w:r w:rsidRPr="0065029D">
        <w:rPr>
          <w:b/>
        </w:rPr>
        <w:t>B)</w:t>
      </w:r>
      <w:r w:rsidRPr="0065029D">
        <w:t xml:space="preserve"> Gelecek hakkında bilgi sahibi olmamaları</w:t>
      </w:r>
    </w:p>
    <w:p w14:paraId="0C997AFF" w14:textId="77777777" w:rsidR="00DC6A92" w:rsidRPr="0065029D" w:rsidRDefault="00DC6A92" w:rsidP="0065029D">
      <w:pPr>
        <w:pStyle w:val="SEENEKLER"/>
      </w:pPr>
      <w:r w:rsidRPr="0065029D">
        <w:rPr>
          <w:b/>
        </w:rPr>
        <w:t>C)</w:t>
      </w:r>
      <w:r w:rsidRPr="0065029D">
        <w:t xml:space="preserve"> İnsanlar gibi yaptıklarından sorumlu olmaları</w:t>
      </w:r>
    </w:p>
    <w:p w14:paraId="771042B4" w14:textId="1A5F6453" w:rsidR="00DC6A92" w:rsidRDefault="00DC6A92" w:rsidP="0065029D">
      <w:pPr>
        <w:pStyle w:val="SEENEKLER"/>
      </w:pPr>
      <w:r w:rsidRPr="0065029D">
        <w:rPr>
          <w:b/>
        </w:rPr>
        <w:t>D)</w:t>
      </w:r>
      <w:r w:rsidRPr="0065029D">
        <w:t xml:space="preserve"> Kötülük işleme kabiliyetine sahip olmamaları</w:t>
      </w:r>
    </w:p>
    <w:p w14:paraId="58987AEC" w14:textId="77777777" w:rsidR="0065029D" w:rsidRPr="0065029D" w:rsidRDefault="0065029D" w:rsidP="0065029D">
      <w:pPr>
        <w:pStyle w:val="SEENEKLER"/>
      </w:pPr>
    </w:p>
    <w:p w14:paraId="20CC8F2C" w14:textId="16E19B45" w:rsidR="00DC6A92" w:rsidRPr="0065029D" w:rsidRDefault="00DC6A92" w:rsidP="0065029D">
      <w:pPr>
        <w:pStyle w:val="SORUNOLUAIK"/>
        <w:contextualSpacing/>
        <w:rPr>
          <w:rFonts w:asciiTheme="minorHAnsi" w:hAnsiTheme="minorHAnsi"/>
        </w:rPr>
      </w:pPr>
      <w:r w:rsidRPr="0065029D">
        <w:rPr>
          <w:rFonts w:asciiTheme="minorHAnsi" w:hAnsiTheme="minorHAnsi"/>
        </w:rPr>
        <w:t xml:space="preserve">I. “Üstelik biri insanın sağ tarafında, biri sol tarafında oturmuş iki yazıcı melek de (onun yaptıklarını) alıp kaydetmektedir.” </w:t>
      </w:r>
      <w:r w:rsidRPr="0065029D">
        <w:rPr>
          <w:rFonts w:asciiTheme="minorHAnsi" w:hAnsiTheme="minorHAnsi"/>
          <w:b/>
          <w:bCs/>
        </w:rPr>
        <w:t>(</w:t>
      </w:r>
      <w:proofErr w:type="spellStart"/>
      <w:r w:rsidRPr="0065029D">
        <w:rPr>
          <w:rFonts w:asciiTheme="minorHAnsi" w:hAnsiTheme="minorHAnsi"/>
          <w:b/>
          <w:bCs/>
        </w:rPr>
        <w:t>Kâf</w:t>
      </w:r>
      <w:proofErr w:type="spellEnd"/>
      <w:r w:rsidRPr="0065029D">
        <w:rPr>
          <w:rFonts w:asciiTheme="minorHAnsi" w:hAnsiTheme="minorHAnsi"/>
          <w:b/>
          <w:bCs/>
        </w:rPr>
        <w:t>/17)</w:t>
      </w:r>
    </w:p>
    <w:p w14:paraId="629D61C0" w14:textId="77777777" w:rsidR="00DC6A92" w:rsidRPr="0065029D" w:rsidRDefault="00DC6A92" w:rsidP="0065029D">
      <w:pPr>
        <w:pStyle w:val="SEENEKLER"/>
        <w:contextualSpacing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 xml:space="preserve">II. “De ki: Sizin için görevlendirilen ölüm meleği canınızı alacak, sonra Rabbinize döndürüleceksiniz.” </w:t>
      </w:r>
      <w:r w:rsidRPr="0065029D">
        <w:rPr>
          <w:rFonts w:asciiTheme="minorHAnsi" w:hAnsiTheme="minorHAnsi" w:cstheme="minorHAnsi"/>
          <w:b/>
          <w:bCs/>
          <w:szCs w:val="20"/>
        </w:rPr>
        <w:t>(Secde/11)</w:t>
      </w:r>
    </w:p>
    <w:p w14:paraId="4ABBE9A0" w14:textId="77777777" w:rsidR="00DC6A92" w:rsidRPr="0065029D" w:rsidRDefault="00DC6A92" w:rsidP="0065029D">
      <w:pPr>
        <w:pStyle w:val="SEENEKLER"/>
        <w:contextualSpacing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Ayetlerde görevleri verilen melekler aşağıdakilerden hangisinde sırasıyla verilmiştir?</w:t>
      </w:r>
    </w:p>
    <w:p w14:paraId="0B628617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A) </w:t>
      </w:r>
      <w:proofErr w:type="spellStart"/>
      <w:r w:rsidRPr="0065029D">
        <w:t>Hafaza</w:t>
      </w:r>
      <w:proofErr w:type="spellEnd"/>
      <w:r w:rsidRPr="0065029D">
        <w:t xml:space="preserve"> melekleri – Azrail</w:t>
      </w:r>
      <w:r w:rsidRPr="0065029D">
        <w:tab/>
      </w:r>
    </w:p>
    <w:p w14:paraId="25FE8807" w14:textId="680E65C1" w:rsidR="00DC6A92" w:rsidRPr="0065029D" w:rsidRDefault="00DC6A92" w:rsidP="0065029D">
      <w:pPr>
        <w:pStyle w:val="SEENEKLER"/>
      </w:pPr>
      <w:r w:rsidRPr="0065029D">
        <w:rPr>
          <w:b/>
        </w:rPr>
        <w:t xml:space="preserve">B) </w:t>
      </w:r>
      <w:proofErr w:type="spellStart"/>
      <w:r w:rsidRPr="0065029D">
        <w:t>Kiramen</w:t>
      </w:r>
      <w:proofErr w:type="spellEnd"/>
      <w:r w:rsidRPr="0065029D">
        <w:t xml:space="preserve"> </w:t>
      </w:r>
      <w:proofErr w:type="gramStart"/>
      <w:r w:rsidRPr="0065029D">
        <w:t>Katibin</w:t>
      </w:r>
      <w:proofErr w:type="gramEnd"/>
      <w:r w:rsidRPr="0065029D">
        <w:t xml:space="preserve"> - Azrail</w:t>
      </w:r>
    </w:p>
    <w:p w14:paraId="7F91A45D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C) </w:t>
      </w:r>
      <w:proofErr w:type="spellStart"/>
      <w:r w:rsidRPr="0065029D">
        <w:t>Münker</w:t>
      </w:r>
      <w:proofErr w:type="spellEnd"/>
      <w:r w:rsidRPr="0065029D">
        <w:t xml:space="preserve"> </w:t>
      </w:r>
      <w:proofErr w:type="spellStart"/>
      <w:r w:rsidRPr="0065029D">
        <w:t>Nekir</w:t>
      </w:r>
      <w:proofErr w:type="spellEnd"/>
      <w:r w:rsidRPr="0065029D">
        <w:t xml:space="preserve"> – İsrafil</w:t>
      </w:r>
      <w:r w:rsidRPr="0065029D">
        <w:tab/>
      </w:r>
      <w:r w:rsidRPr="0065029D">
        <w:tab/>
      </w:r>
    </w:p>
    <w:p w14:paraId="30B53369" w14:textId="6CB0A778" w:rsidR="00DC6A92" w:rsidRDefault="00DC6A92" w:rsidP="0065029D">
      <w:pPr>
        <w:pStyle w:val="SEENEKLER"/>
      </w:pPr>
      <w:r w:rsidRPr="0065029D">
        <w:rPr>
          <w:b/>
        </w:rPr>
        <w:t xml:space="preserve">D) </w:t>
      </w:r>
      <w:proofErr w:type="spellStart"/>
      <w:r w:rsidRPr="0065029D">
        <w:t>Hamele</w:t>
      </w:r>
      <w:proofErr w:type="spellEnd"/>
      <w:r w:rsidRPr="0065029D">
        <w:t>-i Arş – Mikail</w:t>
      </w:r>
    </w:p>
    <w:p w14:paraId="50158A79" w14:textId="77777777" w:rsidR="0065029D" w:rsidRPr="0065029D" w:rsidRDefault="0065029D" w:rsidP="0065029D">
      <w:pPr>
        <w:pStyle w:val="SEENEKLER"/>
      </w:pPr>
    </w:p>
    <w:p w14:paraId="4126892E" w14:textId="12F4A2B8" w:rsidR="00DC6A92" w:rsidRPr="0065029D" w:rsidRDefault="00DC6A92" w:rsidP="00DC6A92">
      <w:pPr>
        <w:pStyle w:val="SORUNOLUAIK"/>
        <w:rPr>
          <w:rFonts w:asciiTheme="minorHAnsi" w:hAnsiTheme="minorHAnsi"/>
        </w:rPr>
      </w:pPr>
      <w:r w:rsidRPr="0065029D">
        <w:rPr>
          <w:rFonts w:asciiTheme="minorHAnsi" w:hAnsiTheme="minorHAnsi"/>
        </w:rPr>
        <w:t>Fatih, meleklere inanmanın insan üzerine etkisi ile ilgili performans ödevi hazırlayacaktır.</w:t>
      </w:r>
    </w:p>
    <w:p w14:paraId="7E698A84" w14:textId="77777777" w:rsidR="00DC6A92" w:rsidRPr="0065029D" w:rsidRDefault="00DC6A92" w:rsidP="00DC6A92">
      <w:pPr>
        <w:pStyle w:val="BOLD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>Aşağıdaki maddelerden hangisini ödevine yazmamalıdır?</w:t>
      </w:r>
    </w:p>
    <w:p w14:paraId="31F3DDDE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A) </w:t>
      </w:r>
      <w:r w:rsidRPr="0065029D">
        <w:t>İnsan huzur ve güven içinde yaşar.</w:t>
      </w:r>
    </w:p>
    <w:p w14:paraId="7393677C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B) </w:t>
      </w:r>
      <w:r w:rsidRPr="0065029D">
        <w:t>Zorluk ve sıkıntılar karşısında dirençli olur.</w:t>
      </w:r>
    </w:p>
    <w:p w14:paraId="78F5F814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C) </w:t>
      </w:r>
      <w:r w:rsidRPr="0065029D">
        <w:t>Kendini yalnız, huzursuz, çaresiz hisseder.</w:t>
      </w:r>
    </w:p>
    <w:p w14:paraId="0F3B172C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D) </w:t>
      </w:r>
      <w:r w:rsidRPr="0065029D">
        <w:t>Karşılaştığı sorunları aşmak için kararlı bir şekilde mücadele eder.</w:t>
      </w:r>
    </w:p>
    <w:p w14:paraId="0CFECA67" w14:textId="6C813604" w:rsidR="00DC6A92" w:rsidRPr="0065029D" w:rsidRDefault="00DC6A92" w:rsidP="00DC6A92">
      <w:pPr>
        <w:pStyle w:val="SORUNOLUAIK"/>
        <w:rPr>
          <w:rFonts w:asciiTheme="minorHAnsi" w:hAnsiTheme="minorHAnsi"/>
        </w:rPr>
      </w:pPr>
      <w:r w:rsidRPr="0065029D">
        <w:rPr>
          <w:rFonts w:asciiTheme="minorHAnsi" w:hAnsiTheme="minorHAnsi"/>
        </w:rPr>
        <w:t>Varlıklar arasında insanın özel bir yeri vardır. Çünkü insan ..................bir varlıktır.</w:t>
      </w:r>
    </w:p>
    <w:p w14:paraId="25A79A07" w14:textId="77777777" w:rsidR="00DC6A92" w:rsidRPr="0065029D" w:rsidRDefault="00DC6A92" w:rsidP="00DC6A92">
      <w:pPr>
        <w:pStyle w:val="BOLDMETN"/>
        <w:rPr>
          <w:rFonts w:asciiTheme="minorHAnsi" w:hAnsiTheme="minorHAnsi"/>
        </w:rPr>
      </w:pPr>
      <w:r w:rsidRPr="0065029D">
        <w:rPr>
          <w:rFonts w:asciiTheme="minorHAnsi" w:hAnsiTheme="minorHAnsi"/>
        </w:rPr>
        <w:t>Boşluğa aşağıdaki özelliklerden hangisi yazılamaz?</w:t>
      </w:r>
    </w:p>
    <w:p w14:paraId="29CCB265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A) </w:t>
      </w:r>
      <w:r w:rsidRPr="0065029D">
        <w:t xml:space="preserve">akıllı    </w:t>
      </w:r>
      <w:r w:rsidRPr="0065029D">
        <w:rPr>
          <w:b/>
        </w:rPr>
        <w:t xml:space="preserve">B) </w:t>
      </w:r>
      <w:r w:rsidRPr="0065029D">
        <w:t xml:space="preserve">Düşünen   </w:t>
      </w:r>
      <w:r w:rsidRPr="0065029D">
        <w:rPr>
          <w:b/>
        </w:rPr>
        <w:t xml:space="preserve">C) </w:t>
      </w:r>
      <w:r w:rsidRPr="0065029D">
        <w:t xml:space="preserve">İrade sahibi    </w:t>
      </w:r>
      <w:r w:rsidRPr="0065029D">
        <w:rPr>
          <w:b/>
        </w:rPr>
        <w:t xml:space="preserve">D) </w:t>
      </w:r>
      <w:r w:rsidRPr="0065029D">
        <w:t>Çoğalabilen</w:t>
      </w:r>
    </w:p>
    <w:p w14:paraId="2CE49AD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5915154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7. </w:t>
      </w:r>
      <w:r w:rsidRPr="0065029D">
        <w:rPr>
          <w:rFonts w:asciiTheme="minorHAnsi" w:hAnsiTheme="minorHAnsi" w:cstheme="minorHAnsi"/>
          <w:szCs w:val="20"/>
        </w:rPr>
        <w:t>“Hani Kur’an’ı dinlemek üzere cinlerden bir grubu sana yöneltmiştik. Onlar, onun huzuruna gelince birbirlerine,</w:t>
      </w:r>
    </w:p>
    <w:p w14:paraId="18DD2EB7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“Susun!” dediler. Kur’an’ın okunması bitince de uyarıcı olarak kavimlerine döndüler. Dediler ki:</w:t>
      </w:r>
    </w:p>
    <w:p w14:paraId="7855DC9F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 xml:space="preserve">“Ey kavmimiz! Şüphesiz biz, Musa’dan sonra indirilen, kendinden önceki kitapları doğrulayan, gerçeğe ve doğru yola ileten bir kitap dinledik.” </w:t>
      </w:r>
      <w:r w:rsidRPr="0065029D">
        <w:rPr>
          <w:rFonts w:asciiTheme="minorHAnsi" w:hAnsiTheme="minorHAnsi" w:cstheme="minorHAnsi"/>
          <w:b/>
          <w:bCs/>
          <w:szCs w:val="20"/>
        </w:rPr>
        <w:t>(Ahkaf/29-30)</w:t>
      </w:r>
    </w:p>
    <w:p w14:paraId="10FDBE2B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 xml:space="preserve">Aşağıdakilerden hangisi ayetlerden cinler hakkında çıkarılabilecek bir sonuç </w:t>
      </w:r>
      <w:r w:rsidRPr="0065029D">
        <w:rPr>
          <w:rFonts w:asciiTheme="minorHAnsi" w:hAnsiTheme="minorHAnsi" w:cstheme="minorHAnsi"/>
          <w:szCs w:val="20"/>
          <w:u w:val="single"/>
        </w:rPr>
        <w:t>değildir</w:t>
      </w:r>
      <w:r w:rsidRPr="0065029D">
        <w:rPr>
          <w:rFonts w:asciiTheme="minorHAnsi" w:hAnsiTheme="minorHAnsi" w:cstheme="minorHAnsi"/>
          <w:szCs w:val="20"/>
        </w:rPr>
        <w:t>?</w:t>
      </w:r>
    </w:p>
    <w:p w14:paraId="71753B94" w14:textId="77777777" w:rsidR="00DC6A92" w:rsidRPr="0065029D" w:rsidRDefault="00DC6A92" w:rsidP="0065029D">
      <w:pPr>
        <w:pStyle w:val="SEENEKLER"/>
      </w:pPr>
      <w:r w:rsidRPr="0065029D">
        <w:rPr>
          <w:b/>
        </w:rPr>
        <w:t>A)</w:t>
      </w:r>
      <w:r w:rsidRPr="0065029D">
        <w:t xml:space="preserve"> Cinler Allah’ın emirlerine uymakla yükümlü değillerdir.</w:t>
      </w:r>
    </w:p>
    <w:p w14:paraId="397B934E" w14:textId="77777777" w:rsidR="00DC6A92" w:rsidRPr="0065029D" w:rsidRDefault="00DC6A92" w:rsidP="0065029D">
      <w:pPr>
        <w:pStyle w:val="SEENEKLER"/>
      </w:pPr>
      <w:r w:rsidRPr="0065029D">
        <w:rPr>
          <w:b/>
        </w:rPr>
        <w:t>B)</w:t>
      </w:r>
      <w:r w:rsidRPr="0065029D">
        <w:t xml:space="preserve"> Cinler, Kur’an’ın mesajlarının muhatabıdırlar.</w:t>
      </w:r>
    </w:p>
    <w:p w14:paraId="54CED899" w14:textId="77777777" w:rsidR="00DC6A92" w:rsidRPr="0065029D" w:rsidRDefault="00DC6A92" w:rsidP="0065029D">
      <w:pPr>
        <w:pStyle w:val="SEENEKLER"/>
      </w:pPr>
      <w:r w:rsidRPr="0065029D">
        <w:rPr>
          <w:b/>
        </w:rPr>
        <w:t>C)</w:t>
      </w:r>
      <w:r w:rsidRPr="0065029D">
        <w:t xml:space="preserve"> Cinlerin bir kısmı Kur’an’ı dinledikten sonra kavimlerini uyarmışlardır.</w:t>
      </w:r>
    </w:p>
    <w:p w14:paraId="1E584771" w14:textId="77777777" w:rsidR="00DC6A92" w:rsidRPr="0065029D" w:rsidRDefault="00DC6A92" w:rsidP="0065029D">
      <w:pPr>
        <w:pStyle w:val="SEENEKLER"/>
      </w:pPr>
      <w:r w:rsidRPr="0065029D">
        <w:rPr>
          <w:b/>
        </w:rPr>
        <w:t>D)</w:t>
      </w:r>
      <w:r w:rsidRPr="0065029D">
        <w:t xml:space="preserve"> Peygamberimiz, cinlere Kur’an’ın mesajlarını tebliğ etmiştir.</w:t>
      </w:r>
    </w:p>
    <w:p w14:paraId="3BB97612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165C5E69" w14:textId="478A11FA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8. </w:t>
      </w:r>
      <w:r w:rsidRPr="0065029D">
        <w:rPr>
          <w:rFonts w:asciiTheme="minorHAnsi" w:hAnsiTheme="minorHAnsi" w:cstheme="minorHAnsi"/>
          <w:szCs w:val="20"/>
        </w:rPr>
        <w:t>“Ey iman edenler! Şeytanın adımlarını takip etmeyin…”</w:t>
      </w:r>
      <w:r w:rsidR="0065029D">
        <w:rPr>
          <w:rFonts w:asciiTheme="minorHAnsi" w:hAnsiTheme="minorHAnsi" w:cstheme="minorHAnsi"/>
          <w:szCs w:val="20"/>
        </w:rPr>
        <w:t xml:space="preserve"> </w:t>
      </w:r>
      <w:r w:rsidRPr="0065029D">
        <w:rPr>
          <w:rFonts w:asciiTheme="minorHAnsi" w:hAnsiTheme="minorHAnsi" w:cstheme="minorHAnsi"/>
          <w:szCs w:val="20"/>
        </w:rPr>
        <w:t>(Nur/21)</w:t>
      </w:r>
    </w:p>
    <w:p w14:paraId="709E8E59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b/>
          <w:bCs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>Ayette verilen mesajı hayatına aktaran kimse için aşağıdakilerden hangisi doğru değildir?</w:t>
      </w:r>
    </w:p>
    <w:p w14:paraId="0DC7F2FB" w14:textId="77777777" w:rsidR="00DC6A92" w:rsidRPr="0065029D" w:rsidRDefault="00DC6A92" w:rsidP="0065029D">
      <w:pPr>
        <w:pStyle w:val="SEENEKLER"/>
      </w:pPr>
      <w:r w:rsidRPr="0065029D">
        <w:rPr>
          <w:b/>
        </w:rPr>
        <w:t>A)</w:t>
      </w:r>
      <w:r w:rsidRPr="0065029D">
        <w:t xml:space="preserve"> Bencillikten uzak durmaya çalışır.</w:t>
      </w:r>
    </w:p>
    <w:p w14:paraId="4AC14A65" w14:textId="77777777" w:rsidR="00DC6A92" w:rsidRPr="0065029D" w:rsidRDefault="00DC6A92" w:rsidP="0065029D">
      <w:pPr>
        <w:pStyle w:val="SEENEKLER"/>
      </w:pPr>
      <w:r w:rsidRPr="0065029D">
        <w:rPr>
          <w:b/>
        </w:rPr>
        <w:t>B)</w:t>
      </w:r>
      <w:r w:rsidRPr="0065029D">
        <w:t xml:space="preserve"> Yardımlaşmaya önem verir.</w:t>
      </w:r>
    </w:p>
    <w:p w14:paraId="744FDBE8" w14:textId="77777777" w:rsidR="00DC6A92" w:rsidRPr="0065029D" w:rsidRDefault="00DC6A92" w:rsidP="0065029D">
      <w:pPr>
        <w:pStyle w:val="SEENEKLER"/>
      </w:pPr>
      <w:r w:rsidRPr="0065029D">
        <w:rPr>
          <w:b/>
        </w:rPr>
        <w:t>C)</w:t>
      </w:r>
      <w:r w:rsidRPr="0065029D">
        <w:t xml:space="preserve"> Kibirli davranışlar sergilemez.</w:t>
      </w:r>
    </w:p>
    <w:p w14:paraId="36B43D9B" w14:textId="77777777" w:rsidR="00DC6A92" w:rsidRPr="0065029D" w:rsidRDefault="00DC6A92" w:rsidP="0065029D">
      <w:pPr>
        <w:pStyle w:val="SEENEKLER"/>
      </w:pPr>
      <w:r w:rsidRPr="0065029D">
        <w:rPr>
          <w:b/>
        </w:rPr>
        <w:t>D)</w:t>
      </w:r>
      <w:r w:rsidRPr="0065029D">
        <w:t xml:space="preserve"> Malını nereden kazandığını umursamaz.</w:t>
      </w:r>
    </w:p>
    <w:p w14:paraId="3BAC338F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5842BD07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9. </w:t>
      </w:r>
      <w:r w:rsidRPr="0065029D">
        <w:rPr>
          <w:rFonts w:asciiTheme="minorHAnsi" w:hAnsiTheme="minorHAnsi" w:cstheme="minorHAnsi"/>
          <w:szCs w:val="20"/>
        </w:rPr>
        <w:t>Ali dede torunlarına kendisine çok yardımı dokunmuş olan Muhsin adında bir gençten bahsetmektedir.</w:t>
      </w:r>
    </w:p>
    <w:p w14:paraId="135AABB5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Bu gencin kendisine zor zamanlarında nasıl yardımcı olduğunu, hastalığında onu hastaneye götürdüğünü ve her akşam kendisine yemek getirdiğini uzunca anlattıktan sonra Muhsin hakkında, “Melek gibi bir insandı” der.</w:t>
      </w:r>
    </w:p>
    <w:p w14:paraId="187A0364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Buna göre Ali dedenin, Muhsin’i meleğe benzetmesi aşağıdakilerden hangisi ile ilgilidir?</w:t>
      </w:r>
    </w:p>
    <w:p w14:paraId="1BE0D57E" w14:textId="77777777" w:rsidR="00DC6A92" w:rsidRPr="0065029D" w:rsidRDefault="00DC6A92" w:rsidP="0065029D">
      <w:pPr>
        <w:pStyle w:val="SEENEKLER"/>
      </w:pPr>
      <w:r w:rsidRPr="0065029D">
        <w:rPr>
          <w:b/>
        </w:rPr>
        <w:t>A)</w:t>
      </w:r>
      <w:r w:rsidRPr="0065029D">
        <w:t xml:space="preserve"> Melekler iyiliğin ve güzelliğin sembolüdür.</w:t>
      </w:r>
    </w:p>
    <w:p w14:paraId="1B6B052A" w14:textId="77777777" w:rsidR="00DC6A92" w:rsidRPr="0065029D" w:rsidRDefault="00DC6A92" w:rsidP="0065029D">
      <w:pPr>
        <w:pStyle w:val="SEENEKLER"/>
      </w:pPr>
      <w:r w:rsidRPr="0065029D">
        <w:rPr>
          <w:b/>
        </w:rPr>
        <w:t>B)</w:t>
      </w:r>
      <w:r w:rsidRPr="0065029D">
        <w:t xml:space="preserve"> Muhsin’in yüzünün güzelliği meleklere benzemektedir.</w:t>
      </w:r>
    </w:p>
    <w:p w14:paraId="73B1CD2F" w14:textId="77777777" w:rsidR="00DC6A92" w:rsidRPr="0065029D" w:rsidRDefault="00DC6A92" w:rsidP="0065029D">
      <w:pPr>
        <w:pStyle w:val="SEENEKLER"/>
      </w:pPr>
      <w:r w:rsidRPr="0065029D">
        <w:rPr>
          <w:b/>
        </w:rPr>
        <w:t>C)</w:t>
      </w:r>
      <w:r w:rsidRPr="0065029D">
        <w:t xml:space="preserve"> Hastayla ilgilenmek insanı melekler gibi günahsız yapar.</w:t>
      </w:r>
    </w:p>
    <w:p w14:paraId="0719755F" w14:textId="77777777" w:rsidR="00DC6A92" w:rsidRPr="0065029D" w:rsidRDefault="00DC6A92" w:rsidP="0065029D">
      <w:pPr>
        <w:pStyle w:val="SEENEKLER"/>
      </w:pPr>
      <w:r w:rsidRPr="0065029D">
        <w:rPr>
          <w:b/>
        </w:rPr>
        <w:t>D)</w:t>
      </w:r>
      <w:r w:rsidRPr="0065029D">
        <w:t xml:space="preserve"> Melekler, sabah akşam Allah’a ibadet ederler.</w:t>
      </w:r>
    </w:p>
    <w:p w14:paraId="76B86333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1AC28361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10. </w:t>
      </w:r>
      <w:r w:rsidRPr="0065029D">
        <w:rPr>
          <w:rFonts w:asciiTheme="minorHAnsi" w:hAnsiTheme="minorHAnsi" w:cstheme="minorHAnsi"/>
          <w:szCs w:val="20"/>
        </w:rPr>
        <w:t>Varlıkların çeşidine göre onlar hakkında bilgi edinme yolumuz değişir. Örneğin gözümüzle göremediğimiz varlıklar ile ilgili bilgi edinme yolumuz ile göremediğimiz varlıklar ile ilgili bilgi edinme yolumuz aynı değildir.</w:t>
      </w:r>
    </w:p>
    <w:p w14:paraId="3336F0CA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Buna göre melek, cin ve şeytan gibi varlıklar hakkında en doğru bilgiyi edineceğimiz kaynak öncelikle aşağıdakilerden hangisidir?</w:t>
      </w:r>
    </w:p>
    <w:p w14:paraId="5DC032F9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A) </w:t>
      </w:r>
      <w:r w:rsidRPr="0065029D">
        <w:rPr>
          <w:rFonts w:asciiTheme="minorHAnsi" w:hAnsiTheme="minorHAnsi" w:cstheme="minorHAnsi"/>
          <w:szCs w:val="20"/>
        </w:rPr>
        <w:t>Vahiy</w:t>
      </w:r>
      <w:r w:rsidRPr="0065029D">
        <w:rPr>
          <w:rFonts w:asciiTheme="minorHAnsi" w:hAnsiTheme="minorHAnsi" w:cstheme="minorHAnsi"/>
          <w:b/>
          <w:szCs w:val="20"/>
        </w:rPr>
        <w:t xml:space="preserve">    B) </w:t>
      </w:r>
      <w:r w:rsidRPr="0065029D">
        <w:rPr>
          <w:rFonts w:asciiTheme="minorHAnsi" w:hAnsiTheme="minorHAnsi" w:cstheme="minorHAnsi"/>
          <w:szCs w:val="20"/>
        </w:rPr>
        <w:t xml:space="preserve">Bilim   </w:t>
      </w:r>
      <w:r w:rsidRPr="0065029D">
        <w:rPr>
          <w:rFonts w:asciiTheme="minorHAnsi" w:hAnsiTheme="minorHAnsi" w:cstheme="minorHAnsi"/>
          <w:b/>
          <w:szCs w:val="20"/>
        </w:rPr>
        <w:t xml:space="preserve">C) </w:t>
      </w:r>
      <w:r w:rsidRPr="0065029D">
        <w:rPr>
          <w:rFonts w:asciiTheme="minorHAnsi" w:hAnsiTheme="minorHAnsi" w:cstheme="minorHAnsi"/>
          <w:szCs w:val="20"/>
        </w:rPr>
        <w:t xml:space="preserve">Din adamları    </w:t>
      </w:r>
      <w:r w:rsidRPr="0065029D">
        <w:rPr>
          <w:rFonts w:asciiTheme="minorHAnsi" w:hAnsiTheme="minorHAnsi" w:cstheme="minorHAnsi"/>
          <w:b/>
          <w:szCs w:val="20"/>
        </w:rPr>
        <w:t xml:space="preserve">D) </w:t>
      </w:r>
      <w:r w:rsidRPr="0065029D">
        <w:rPr>
          <w:rFonts w:asciiTheme="minorHAnsi" w:hAnsiTheme="minorHAnsi" w:cstheme="minorHAnsi"/>
          <w:szCs w:val="20"/>
        </w:rPr>
        <w:t>Akıl</w:t>
      </w:r>
    </w:p>
    <w:p w14:paraId="3F24E4D9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lastRenderedPageBreak/>
        <w:t xml:space="preserve">11. </w:t>
      </w:r>
      <w:r w:rsidRPr="0065029D">
        <w:rPr>
          <w:rFonts w:asciiTheme="minorHAnsi" w:hAnsiTheme="minorHAnsi" w:cstheme="minorHAnsi"/>
          <w:szCs w:val="20"/>
        </w:rPr>
        <w:t>Merve, Nas suresini okuyordu. Okudukça bu sureye niçin nas adının verildiğini anladı. Çünkü sure içinde pek çok defa nas kelimesi geçiyordu. Surenin Türkçe</w:t>
      </w:r>
    </w:p>
    <w:p w14:paraId="056C3346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proofErr w:type="gramStart"/>
      <w:r w:rsidRPr="0065029D">
        <w:rPr>
          <w:rFonts w:asciiTheme="minorHAnsi" w:hAnsiTheme="minorHAnsi" w:cstheme="minorHAnsi"/>
          <w:szCs w:val="20"/>
        </w:rPr>
        <w:t>anlamına</w:t>
      </w:r>
      <w:proofErr w:type="gramEnd"/>
      <w:r w:rsidRPr="0065029D">
        <w:rPr>
          <w:rFonts w:asciiTheme="minorHAnsi" w:hAnsiTheme="minorHAnsi" w:cstheme="minorHAnsi"/>
          <w:szCs w:val="20"/>
        </w:rPr>
        <w:t xml:space="preserve"> bakınca bu kelimenin ………………….. </w:t>
      </w:r>
      <w:proofErr w:type="gramStart"/>
      <w:r w:rsidRPr="0065029D">
        <w:rPr>
          <w:rFonts w:asciiTheme="minorHAnsi" w:hAnsiTheme="minorHAnsi" w:cstheme="minorHAnsi"/>
          <w:szCs w:val="20"/>
        </w:rPr>
        <w:t>anlamına</w:t>
      </w:r>
      <w:proofErr w:type="gramEnd"/>
      <w:r w:rsidRPr="0065029D">
        <w:rPr>
          <w:rFonts w:asciiTheme="minorHAnsi" w:hAnsiTheme="minorHAnsi" w:cstheme="minorHAnsi"/>
          <w:szCs w:val="20"/>
        </w:rPr>
        <w:t xml:space="preserve"> geldiğini öğrendi.</w:t>
      </w:r>
    </w:p>
    <w:p w14:paraId="22F7C12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Boş bırakılan yere aşağıdakilerden hangisi getirilmelidir?</w:t>
      </w:r>
    </w:p>
    <w:p w14:paraId="42581408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A) </w:t>
      </w:r>
      <w:r w:rsidRPr="0065029D">
        <w:rPr>
          <w:rFonts w:asciiTheme="minorHAnsi" w:hAnsiTheme="minorHAnsi" w:cstheme="minorHAnsi"/>
          <w:szCs w:val="20"/>
        </w:rPr>
        <w:t xml:space="preserve">İnsanlar    </w:t>
      </w:r>
      <w:r w:rsidR="0065029D">
        <w:rPr>
          <w:rFonts w:asciiTheme="minorHAnsi" w:hAnsiTheme="minorHAnsi" w:cstheme="minorHAnsi"/>
          <w:szCs w:val="20"/>
        </w:rPr>
        <w:tab/>
      </w:r>
      <w:r w:rsidR="0065029D">
        <w:rPr>
          <w:rFonts w:asciiTheme="minorHAnsi" w:hAnsiTheme="minorHAnsi" w:cstheme="minorHAnsi"/>
          <w:szCs w:val="20"/>
        </w:rPr>
        <w:tab/>
      </w:r>
    </w:p>
    <w:p w14:paraId="412DE491" w14:textId="65D548D6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B) </w:t>
      </w:r>
      <w:r w:rsidRPr="0065029D">
        <w:rPr>
          <w:rFonts w:asciiTheme="minorHAnsi" w:hAnsiTheme="minorHAnsi" w:cstheme="minorHAnsi"/>
          <w:szCs w:val="20"/>
        </w:rPr>
        <w:t xml:space="preserve">Vesveseciler    </w:t>
      </w:r>
    </w:p>
    <w:p w14:paraId="0E426936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C) </w:t>
      </w:r>
      <w:r w:rsidRPr="0065029D">
        <w:rPr>
          <w:rFonts w:asciiTheme="minorHAnsi" w:hAnsiTheme="minorHAnsi" w:cstheme="minorHAnsi"/>
          <w:szCs w:val="20"/>
        </w:rPr>
        <w:t xml:space="preserve">Müminler    </w:t>
      </w:r>
      <w:r w:rsidR="0065029D">
        <w:rPr>
          <w:rFonts w:asciiTheme="minorHAnsi" w:hAnsiTheme="minorHAnsi" w:cstheme="minorHAnsi"/>
          <w:szCs w:val="20"/>
        </w:rPr>
        <w:tab/>
      </w:r>
    </w:p>
    <w:p w14:paraId="15B8A10D" w14:textId="48054C06" w:rsidR="00DC6A92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D) </w:t>
      </w:r>
      <w:r w:rsidRPr="0065029D">
        <w:rPr>
          <w:rFonts w:asciiTheme="minorHAnsi" w:hAnsiTheme="minorHAnsi" w:cstheme="minorHAnsi"/>
          <w:szCs w:val="20"/>
        </w:rPr>
        <w:t>Kullar</w:t>
      </w:r>
    </w:p>
    <w:p w14:paraId="13882558" w14:textId="77777777" w:rsidR="0065029D" w:rsidRPr="0065029D" w:rsidRDefault="0065029D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67071A94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12. Nas suresini doğru okuyan bir kimsenin aşağıdakilerden hangisini diğerlerinden önce okumuş olması gerekir?</w:t>
      </w:r>
    </w:p>
    <w:p w14:paraId="0E65749E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A) </w:t>
      </w:r>
      <w:proofErr w:type="spellStart"/>
      <w:r w:rsidRPr="0065029D">
        <w:rPr>
          <w:rFonts w:asciiTheme="minorHAnsi" w:hAnsiTheme="minorHAnsi" w:cstheme="minorHAnsi"/>
          <w:szCs w:val="20"/>
        </w:rPr>
        <w:t>Minel</w:t>
      </w:r>
      <w:proofErr w:type="spellEnd"/>
      <w:r w:rsidRPr="0065029D">
        <w:rPr>
          <w:rFonts w:asciiTheme="minorHAnsi" w:hAnsiTheme="minorHAnsi" w:cstheme="minorHAnsi"/>
          <w:szCs w:val="20"/>
        </w:rPr>
        <w:t xml:space="preserve"> cinneti </w:t>
      </w:r>
      <w:proofErr w:type="spellStart"/>
      <w:r w:rsidRPr="0065029D">
        <w:rPr>
          <w:rFonts w:asciiTheme="minorHAnsi" w:hAnsiTheme="minorHAnsi" w:cstheme="minorHAnsi"/>
          <w:szCs w:val="20"/>
        </w:rPr>
        <w:t>vennâs</w:t>
      </w:r>
      <w:proofErr w:type="spellEnd"/>
      <w:r w:rsidRPr="0065029D">
        <w:rPr>
          <w:rFonts w:asciiTheme="minorHAnsi" w:hAnsiTheme="minorHAnsi" w:cstheme="minorHAnsi"/>
          <w:szCs w:val="20"/>
        </w:rPr>
        <w:tab/>
      </w:r>
      <w:r w:rsidRPr="0065029D">
        <w:rPr>
          <w:rFonts w:asciiTheme="minorHAnsi" w:hAnsiTheme="minorHAnsi" w:cstheme="minorHAnsi"/>
          <w:szCs w:val="20"/>
        </w:rPr>
        <w:tab/>
      </w:r>
    </w:p>
    <w:p w14:paraId="16939C13" w14:textId="221EB07D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B) </w:t>
      </w:r>
      <w:proofErr w:type="spellStart"/>
      <w:r w:rsidRPr="0065029D">
        <w:rPr>
          <w:rFonts w:asciiTheme="minorHAnsi" w:hAnsiTheme="minorHAnsi" w:cstheme="minorHAnsi"/>
          <w:szCs w:val="20"/>
        </w:rPr>
        <w:t>İlâhinnâs</w:t>
      </w:r>
      <w:proofErr w:type="spellEnd"/>
    </w:p>
    <w:p w14:paraId="209A9866" w14:textId="77777777" w:rsidR="0065029D" w:rsidRDefault="00DC6A92" w:rsidP="00DC6A92">
      <w:pPr>
        <w:pStyle w:val="SEENEKLER"/>
        <w:rPr>
          <w:rFonts w:asciiTheme="minorHAnsi" w:hAnsiTheme="minorHAnsi" w:cstheme="minorHAnsi"/>
          <w:b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C) </w:t>
      </w:r>
      <w:proofErr w:type="spellStart"/>
      <w:r w:rsidRPr="0065029D">
        <w:rPr>
          <w:rFonts w:asciiTheme="minorHAnsi" w:hAnsiTheme="minorHAnsi" w:cstheme="minorHAnsi"/>
          <w:szCs w:val="20"/>
        </w:rPr>
        <w:t>Ellezî</w:t>
      </w:r>
      <w:proofErr w:type="spellEnd"/>
      <w:r w:rsidRPr="0065029D">
        <w:rPr>
          <w:rFonts w:asciiTheme="minorHAnsi" w:hAnsiTheme="minorHAnsi" w:cstheme="minorHAnsi"/>
          <w:szCs w:val="20"/>
        </w:rPr>
        <w:t xml:space="preserve"> </w:t>
      </w:r>
      <w:proofErr w:type="spellStart"/>
      <w:r w:rsidRPr="0065029D">
        <w:rPr>
          <w:rFonts w:asciiTheme="minorHAnsi" w:hAnsiTheme="minorHAnsi" w:cstheme="minorHAnsi"/>
          <w:szCs w:val="20"/>
        </w:rPr>
        <w:t>yuvesvisu</w:t>
      </w:r>
      <w:proofErr w:type="spellEnd"/>
      <w:r w:rsidRPr="0065029D">
        <w:rPr>
          <w:rFonts w:asciiTheme="minorHAnsi" w:hAnsiTheme="minorHAnsi" w:cstheme="minorHAnsi"/>
          <w:szCs w:val="20"/>
        </w:rPr>
        <w:t xml:space="preserve"> fî </w:t>
      </w:r>
      <w:proofErr w:type="spellStart"/>
      <w:r w:rsidRPr="0065029D">
        <w:rPr>
          <w:rFonts w:asciiTheme="minorHAnsi" w:hAnsiTheme="minorHAnsi" w:cstheme="minorHAnsi"/>
          <w:szCs w:val="20"/>
        </w:rPr>
        <w:t>sudûrinnâs</w:t>
      </w:r>
      <w:proofErr w:type="spellEnd"/>
      <w:r w:rsidRPr="0065029D">
        <w:rPr>
          <w:rFonts w:asciiTheme="minorHAnsi" w:hAnsiTheme="minorHAnsi" w:cstheme="minorHAnsi"/>
          <w:szCs w:val="20"/>
        </w:rPr>
        <w:tab/>
      </w:r>
      <w:r w:rsidRPr="0065029D">
        <w:rPr>
          <w:rFonts w:asciiTheme="minorHAnsi" w:hAnsiTheme="minorHAnsi" w:cstheme="minorHAnsi"/>
          <w:b/>
          <w:szCs w:val="20"/>
        </w:rPr>
        <w:t xml:space="preserve">   </w:t>
      </w:r>
      <w:r w:rsidR="0065029D">
        <w:rPr>
          <w:rFonts w:asciiTheme="minorHAnsi" w:hAnsiTheme="minorHAnsi" w:cstheme="minorHAnsi"/>
          <w:b/>
          <w:szCs w:val="20"/>
        </w:rPr>
        <w:tab/>
      </w:r>
    </w:p>
    <w:p w14:paraId="37D7457E" w14:textId="653796A1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D) </w:t>
      </w:r>
      <w:proofErr w:type="spellStart"/>
      <w:r w:rsidRPr="0065029D">
        <w:rPr>
          <w:rFonts w:asciiTheme="minorHAnsi" w:hAnsiTheme="minorHAnsi" w:cstheme="minorHAnsi"/>
          <w:szCs w:val="20"/>
        </w:rPr>
        <w:t>Melikinnâs</w:t>
      </w:r>
      <w:proofErr w:type="spellEnd"/>
    </w:p>
    <w:p w14:paraId="5891BC47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69F0D0E6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13. </w:t>
      </w:r>
      <w:r w:rsidRPr="0065029D">
        <w:rPr>
          <w:rFonts w:asciiTheme="minorHAnsi" w:hAnsiTheme="minorHAnsi" w:cstheme="minorHAnsi"/>
          <w:szCs w:val="20"/>
        </w:rPr>
        <w:t>Kur’an-ı Kerim’de Hz. İsa’nın doğumu anlatılırken dünyaya gelişi bir açıdan başka bir peygamberle benzerlik göstermektedir denilmektedir.</w:t>
      </w:r>
    </w:p>
    <w:p w14:paraId="568AF0FA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Hz. İsa’nın dünyaya gelişi Kur’an-ı Kerim’de aşağıdaki peygamberlerden hangisine benzetilmektedir?</w:t>
      </w:r>
    </w:p>
    <w:p w14:paraId="2B4B9677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A) </w:t>
      </w:r>
      <w:r w:rsidRPr="0065029D">
        <w:t>Hz. Muhammed (</w:t>
      </w:r>
      <w:proofErr w:type="spellStart"/>
      <w:r w:rsidRPr="0065029D">
        <w:t>s.a.v</w:t>
      </w:r>
      <w:proofErr w:type="spellEnd"/>
      <w:r w:rsidRPr="0065029D">
        <w:t>)</w:t>
      </w:r>
      <w:r w:rsidRPr="0065029D">
        <w:tab/>
      </w:r>
      <w:r w:rsidRPr="0065029D">
        <w:rPr>
          <w:b/>
        </w:rPr>
        <w:t xml:space="preserve">B) </w:t>
      </w:r>
      <w:r w:rsidRPr="0065029D">
        <w:t>Hz. Musa</w:t>
      </w:r>
    </w:p>
    <w:p w14:paraId="0DD81F70" w14:textId="77777777" w:rsidR="00DC6A92" w:rsidRPr="0065029D" w:rsidRDefault="00DC6A92" w:rsidP="0065029D">
      <w:pPr>
        <w:pStyle w:val="SEENEKLER"/>
      </w:pPr>
      <w:r w:rsidRPr="0065029D">
        <w:rPr>
          <w:b/>
        </w:rPr>
        <w:t xml:space="preserve">C) </w:t>
      </w:r>
      <w:r w:rsidRPr="0065029D">
        <w:t>Hz. Âdem</w:t>
      </w:r>
      <w:r w:rsidRPr="0065029D">
        <w:tab/>
      </w:r>
      <w:r w:rsidRPr="0065029D">
        <w:tab/>
      </w:r>
      <w:r w:rsidRPr="0065029D">
        <w:tab/>
      </w:r>
      <w:r w:rsidRPr="0065029D">
        <w:rPr>
          <w:b/>
        </w:rPr>
        <w:t xml:space="preserve">D) </w:t>
      </w:r>
      <w:r w:rsidRPr="0065029D">
        <w:t>Hz. Nuh</w:t>
      </w:r>
    </w:p>
    <w:p w14:paraId="373AB4C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6234F1E7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14. </w:t>
      </w:r>
      <w:r w:rsidRPr="0065029D">
        <w:rPr>
          <w:rFonts w:asciiTheme="minorHAnsi" w:hAnsiTheme="minorHAnsi" w:cstheme="minorHAnsi"/>
          <w:szCs w:val="20"/>
        </w:rPr>
        <w:t>I. Evreni ve evrendeki her şeyi Yüce Allah yaratmıştır.</w:t>
      </w:r>
    </w:p>
    <w:p w14:paraId="2431280D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II. Yaratılmış olan her şey varlıklar âlemini oluşturur.</w:t>
      </w:r>
    </w:p>
    <w:p w14:paraId="0CDA3B3D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III. Evrende sadece maddi varlıklar bulunur.</w:t>
      </w:r>
    </w:p>
    <w:p w14:paraId="2B1F55B3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Verilen cümlelerden hangileri doğrudur?</w:t>
      </w:r>
    </w:p>
    <w:p w14:paraId="406078D2" w14:textId="5C5FD221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A)</w:t>
      </w:r>
      <w:r w:rsidRPr="0065029D">
        <w:rPr>
          <w:rFonts w:asciiTheme="minorHAnsi" w:hAnsiTheme="minorHAnsi" w:cstheme="minorHAnsi"/>
          <w:szCs w:val="20"/>
        </w:rPr>
        <w:t xml:space="preserve"> Yalnız II      </w:t>
      </w:r>
      <w:r w:rsidR="0065029D">
        <w:rPr>
          <w:rFonts w:asciiTheme="minorHAnsi" w:hAnsiTheme="minorHAnsi" w:cstheme="minorHAnsi"/>
          <w:szCs w:val="20"/>
        </w:rPr>
        <w:tab/>
      </w:r>
      <w:r w:rsidR="0065029D">
        <w:rPr>
          <w:rFonts w:asciiTheme="minorHAnsi" w:hAnsiTheme="minorHAnsi" w:cstheme="minorHAnsi"/>
          <w:szCs w:val="20"/>
        </w:rPr>
        <w:tab/>
      </w:r>
      <w:r w:rsidRPr="0065029D">
        <w:rPr>
          <w:rFonts w:asciiTheme="minorHAnsi" w:hAnsiTheme="minorHAnsi" w:cstheme="minorHAnsi"/>
          <w:b/>
          <w:szCs w:val="20"/>
        </w:rPr>
        <w:t>B)</w:t>
      </w:r>
      <w:r w:rsidRPr="0065029D">
        <w:rPr>
          <w:rFonts w:asciiTheme="minorHAnsi" w:hAnsiTheme="minorHAnsi" w:cstheme="minorHAnsi"/>
          <w:szCs w:val="20"/>
        </w:rPr>
        <w:t xml:space="preserve"> I-II     </w:t>
      </w:r>
    </w:p>
    <w:p w14:paraId="6C2772E4" w14:textId="0C74E4DE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C)</w:t>
      </w:r>
      <w:r w:rsidRPr="0065029D">
        <w:rPr>
          <w:rFonts w:asciiTheme="minorHAnsi" w:hAnsiTheme="minorHAnsi" w:cstheme="minorHAnsi"/>
          <w:szCs w:val="20"/>
        </w:rPr>
        <w:t xml:space="preserve"> II-</w:t>
      </w:r>
      <w:r w:rsidRPr="0065029D">
        <w:rPr>
          <w:rFonts w:asciiTheme="minorHAnsi" w:hAnsiTheme="minorHAnsi" w:cstheme="minorHAnsi"/>
          <w:b/>
          <w:szCs w:val="20"/>
        </w:rPr>
        <w:t xml:space="preserve">III      </w:t>
      </w:r>
      <w:r w:rsidR="0065029D">
        <w:rPr>
          <w:rFonts w:asciiTheme="minorHAnsi" w:hAnsiTheme="minorHAnsi" w:cstheme="minorHAnsi"/>
          <w:b/>
          <w:szCs w:val="20"/>
        </w:rPr>
        <w:tab/>
      </w:r>
      <w:r w:rsidR="0065029D">
        <w:rPr>
          <w:rFonts w:asciiTheme="minorHAnsi" w:hAnsiTheme="minorHAnsi" w:cstheme="minorHAnsi"/>
          <w:b/>
          <w:szCs w:val="20"/>
        </w:rPr>
        <w:tab/>
      </w:r>
      <w:r w:rsidRPr="0065029D">
        <w:rPr>
          <w:rFonts w:asciiTheme="minorHAnsi" w:hAnsiTheme="minorHAnsi" w:cstheme="minorHAnsi"/>
          <w:b/>
          <w:szCs w:val="20"/>
        </w:rPr>
        <w:t>D)</w:t>
      </w:r>
      <w:r w:rsidRPr="0065029D">
        <w:rPr>
          <w:rFonts w:asciiTheme="minorHAnsi" w:hAnsiTheme="minorHAnsi" w:cstheme="minorHAnsi"/>
          <w:szCs w:val="20"/>
        </w:rPr>
        <w:t xml:space="preserve"> I-II-III</w:t>
      </w:r>
    </w:p>
    <w:p w14:paraId="406F7DE1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103CEDB1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15. </w:t>
      </w:r>
      <w:r w:rsidRPr="0065029D">
        <w:rPr>
          <w:rFonts w:asciiTheme="minorHAnsi" w:hAnsiTheme="minorHAnsi" w:cstheme="minorHAnsi"/>
          <w:szCs w:val="20"/>
        </w:rPr>
        <w:t xml:space="preserve">“Sura üflenince Allah’ın diledikleri müstesna olmak üzere göklerde ve yerde ne varsa hepsi ölecektir. Sonra ona bir daha üflenince bir de ne görürsün, onlar </w:t>
      </w:r>
      <w:r w:rsidRPr="0065029D">
        <w:rPr>
          <w:rFonts w:asciiTheme="minorHAnsi" w:hAnsiTheme="minorHAnsi" w:cstheme="minorHAnsi"/>
          <w:szCs w:val="20"/>
          <w:u w:val="single"/>
        </w:rPr>
        <w:t>ayağa kalkmış bakıyorlar</w:t>
      </w:r>
      <w:r w:rsidRPr="0065029D">
        <w:rPr>
          <w:rFonts w:asciiTheme="minorHAnsi" w:hAnsiTheme="minorHAnsi" w:cstheme="minorHAnsi"/>
          <w:szCs w:val="20"/>
        </w:rPr>
        <w:t>!” (</w:t>
      </w:r>
      <w:proofErr w:type="spellStart"/>
      <w:r w:rsidRPr="0065029D">
        <w:rPr>
          <w:rFonts w:asciiTheme="minorHAnsi" w:hAnsiTheme="minorHAnsi" w:cstheme="minorHAnsi"/>
          <w:szCs w:val="20"/>
        </w:rPr>
        <w:t>Zümer</w:t>
      </w:r>
      <w:proofErr w:type="spellEnd"/>
      <w:r w:rsidRPr="0065029D">
        <w:rPr>
          <w:rFonts w:asciiTheme="minorHAnsi" w:hAnsiTheme="minorHAnsi" w:cstheme="minorHAnsi"/>
          <w:szCs w:val="20"/>
        </w:rPr>
        <w:t>/68)</w:t>
      </w:r>
    </w:p>
    <w:p w14:paraId="0C7767AF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Ayette altı çizili bölümde tasviri yapılan, yeniden diriliş verilen kavramlardan hangisiyle ifade edilir?</w:t>
      </w:r>
    </w:p>
    <w:p w14:paraId="17024A8F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A)</w:t>
      </w:r>
      <w:r w:rsidRPr="0065029D">
        <w:rPr>
          <w:rFonts w:asciiTheme="minorHAnsi" w:hAnsiTheme="minorHAnsi" w:cstheme="minorHAnsi"/>
          <w:szCs w:val="20"/>
        </w:rPr>
        <w:t xml:space="preserve"> </w:t>
      </w:r>
      <w:proofErr w:type="spellStart"/>
      <w:r w:rsidRPr="0065029D">
        <w:rPr>
          <w:rFonts w:asciiTheme="minorHAnsi" w:hAnsiTheme="minorHAnsi" w:cstheme="minorHAnsi"/>
          <w:szCs w:val="20"/>
        </w:rPr>
        <w:t>Haşr</w:t>
      </w:r>
      <w:proofErr w:type="spellEnd"/>
      <w:r w:rsidRPr="0065029D">
        <w:rPr>
          <w:rFonts w:asciiTheme="minorHAnsi" w:hAnsiTheme="minorHAnsi" w:cstheme="minorHAnsi"/>
          <w:szCs w:val="20"/>
        </w:rPr>
        <w:t xml:space="preserve"> </w:t>
      </w:r>
      <w:r w:rsidRPr="0065029D">
        <w:rPr>
          <w:rFonts w:asciiTheme="minorHAnsi" w:hAnsiTheme="minorHAnsi" w:cstheme="minorHAnsi"/>
          <w:szCs w:val="20"/>
        </w:rPr>
        <w:tab/>
      </w:r>
      <w:r w:rsidRPr="0065029D">
        <w:rPr>
          <w:rFonts w:asciiTheme="minorHAnsi" w:hAnsiTheme="minorHAnsi" w:cstheme="minorHAnsi"/>
          <w:szCs w:val="20"/>
        </w:rPr>
        <w:tab/>
      </w:r>
    </w:p>
    <w:p w14:paraId="150D257D" w14:textId="24CAE6BB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B)</w:t>
      </w:r>
      <w:r w:rsidRPr="0065029D">
        <w:rPr>
          <w:rFonts w:asciiTheme="minorHAnsi" w:hAnsiTheme="minorHAnsi" w:cstheme="minorHAnsi"/>
          <w:szCs w:val="20"/>
        </w:rPr>
        <w:t xml:space="preserve"> Mahşer</w:t>
      </w:r>
      <w:r w:rsidRPr="0065029D">
        <w:rPr>
          <w:rFonts w:asciiTheme="minorHAnsi" w:hAnsiTheme="minorHAnsi" w:cstheme="minorHAnsi"/>
          <w:szCs w:val="20"/>
        </w:rPr>
        <w:tab/>
      </w:r>
    </w:p>
    <w:p w14:paraId="013B82BA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C)</w:t>
      </w:r>
      <w:r w:rsidRPr="0065029D">
        <w:rPr>
          <w:rFonts w:asciiTheme="minorHAnsi" w:hAnsiTheme="minorHAnsi" w:cstheme="minorHAnsi"/>
          <w:szCs w:val="20"/>
        </w:rPr>
        <w:t xml:space="preserve"> </w:t>
      </w:r>
      <w:proofErr w:type="spellStart"/>
      <w:r w:rsidRPr="0065029D">
        <w:rPr>
          <w:rFonts w:asciiTheme="minorHAnsi" w:hAnsiTheme="minorHAnsi" w:cstheme="minorHAnsi"/>
          <w:szCs w:val="20"/>
        </w:rPr>
        <w:t>Ba’s</w:t>
      </w:r>
      <w:proofErr w:type="spellEnd"/>
      <w:r w:rsidRPr="0065029D">
        <w:rPr>
          <w:rFonts w:asciiTheme="minorHAnsi" w:hAnsiTheme="minorHAnsi" w:cstheme="minorHAnsi"/>
          <w:szCs w:val="20"/>
        </w:rPr>
        <w:t xml:space="preserve"> </w:t>
      </w:r>
      <w:r w:rsidRPr="0065029D">
        <w:rPr>
          <w:rFonts w:asciiTheme="minorHAnsi" w:hAnsiTheme="minorHAnsi" w:cstheme="minorHAnsi"/>
          <w:szCs w:val="20"/>
        </w:rPr>
        <w:tab/>
      </w:r>
      <w:r w:rsidRPr="0065029D">
        <w:rPr>
          <w:rFonts w:asciiTheme="minorHAnsi" w:hAnsiTheme="minorHAnsi" w:cstheme="minorHAnsi"/>
          <w:szCs w:val="20"/>
        </w:rPr>
        <w:tab/>
      </w:r>
    </w:p>
    <w:p w14:paraId="5BD169E2" w14:textId="4DF31362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D)</w:t>
      </w:r>
      <w:r w:rsidRPr="0065029D">
        <w:rPr>
          <w:rFonts w:asciiTheme="minorHAnsi" w:hAnsiTheme="minorHAnsi" w:cstheme="minorHAnsi"/>
          <w:szCs w:val="20"/>
        </w:rPr>
        <w:t xml:space="preserve"> Mizan</w:t>
      </w:r>
    </w:p>
    <w:p w14:paraId="0BD7DD9E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735DBA0E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16. </w:t>
      </w:r>
      <w:r w:rsidRPr="0065029D">
        <w:rPr>
          <w:rFonts w:asciiTheme="minorHAnsi" w:hAnsiTheme="minorHAnsi" w:cstheme="minorHAnsi"/>
          <w:szCs w:val="20"/>
        </w:rPr>
        <w:t>“Güneş katlanıp dürüldüğünde, Yıldızlar (kararıp) döküldüğünde,</w:t>
      </w:r>
    </w:p>
    <w:p w14:paraId="6DB7AC1C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Dağlar (sallanıp) yürütüldüğünde, Gebe develer salıverildiğinde,</w:t>
      </w:r>
    </w:p>
    <w:p w14:paraId="3A52A64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Vahşî hayvanlar toplanıp bir araya getirildiğinde,</w:t>
      </w:r>
    </w:p>
    <w:p w14:paraId="0FC1F89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b/>
          <w:bCs/>
          <w:szCs w:val="20"/>
        </w:rPr>
      </w:pPr>
      <w:r w:rsidRPr="0065029D">
        <w:rPr>
          <w:rFonts w:asciiTheme="minorHAnsi" w:hAnsiTheme="minorHAnsi" w:cstheme="minorHAnsi"/>
          <w:szCs w:val="20"/>
        </w:rPr>
        <w:t xml:space="preserve">Denizler kaynatıldığında.” </w:t>
      </w:r>
      <w:r w:rsidRPr="0065029D">
        <w:rPr>
          <w:rFonts w:asciiTheme="minorHAnsi" w:hAnsiTheme="minorHAnsi" w:cstheme="minorHAnsi"/>
          <w:b/>
          <w:bCs/>
          <w:szCs w:val="20"/>
        </w:rPr>
        <w:t>(</w:t>
      </w:r>
      <w:proofErr w:type="spellStart"/>
      <w:r w:rsidRPr="0065029D">
        <w:rPr>
          <w:rFonts w:asciiTheme="minorHAnsi" w:hAnsiTheme="minorHAnsi" w:cstheme="minorHAnsi"/>
          <w:b/>
          <w:bCs/>
          <w:szCs w:val="20"/>
        </w:rPr>
        <w:t>Tekvir</w:t>
      </w:r>
      <w:proofErr w:type="spellEnd"/>
      <w:r w:rsidRPr="0065029D">
        <w:rPr>
          <w:rFonts w:asciiTheme="minorHAnsi" w:hAnsiTheme="minorHAnsi" w:cstheme="minorHAnsi"/>
          <w:b/>
          <w:bCs/>
          <w:szCs w:val="20"/>
        </w:rPr>
        <w:t>/1-6)</w:t>
      </w:r>
    </w:p>
    <w:p w14:paraId="1F6A89EE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Verilen ayette hangi olay tasvir edilmiştir?</w:t>
      </w:r>
    </w:p>
    <w:p w14:paraId="7C5F686D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A)</w:t>
      </w:r>
      <w:r w:rsidRPr="0065029D">
        <w:rPr>
          <w:rFonts w:asciiTheme="minorHAnsi" w:hAnsiTheme="minorHAnsi" w:cstheme="minorHAnsi"/>
          <w:szCs w:val="20"/>
        </w:rPr>
        <w:t xml:space="preserve"> Yeniden dirilme </w:t>
      </w:r>
      <w:r w:rsidRPr="0065029D">
        <w:rPr>
          <w:rFonts w:asciiTheme="minorHAnsi" w:hAnsiTheme="minorHAnsi" w:cstheme="minorHAnsi"/>
          <w:szCs w:val="20"/>
        </w:rPr>
        <w:tab/>
      </w:r>
    </w:p>
    <w:p w14:paraId="553A3777" w14:textId="7B7CC35B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B)</w:t>
      </w:r>
      <w:r w:rsidRPr="0065029D">
        <w:rPr>
          <w:rFonts w:asciiTheme="minorHAnsi" w:hAnsiTheme="minorHAnsi" w:cstheme="minorHAnsi"/>
          <w:szCs w:val="20"/>
        </w:rPr>
        <w:t xml:space="preserve"> Kıyamet</w:t>
      </w:r>
    </w:p>
    <w:p w14:paraId="7B987072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C)</w:t>
      </w:r>
      <w:r w:rsidRPr="0065029D">
        <w:rPr>
          <w:rFonts w:asciiTheme="minorHAnsi" w:hAnsiTheme="minorHAnsi" w:cstheme="minorHAnsi"/>
          <w:szCs w:val="20"/>
        </w:rPr>
        <w:t xml:space="preserve"> Hesap </w:t>
      </w:r>
      <w:r w:rsidRPr="0065029D">
        <w:rPr>
          <w:rFonts w:asciiTheme="minorHAnsi" w:hAnsiTheme="minorHAnsi" w:cstheme="minorHAnsi"/>
          <w:szCs w:val="20"/>
        </w:rPr>
        <w:tab/>
      </w:r>
      <w:r w:rsidRPr="0065029D">
        <w:rPr>
          <w:rFonts w:asciiTheme="minorHAnsi" w:hAnsiTheme="minorHAnsi" w:cstheme="minorHAnsi"/>
          <w:szCs w:val="20"/>
        </w:rPr>
        <w:tab/>
      </w:r>
    </w:p>
    <w:p w14:paraId="356EBF6D" w14:textId="73360CDD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D)</w:t>
      </w:r>
      <w:r w:rsidRPr="0065029D">
        <w:rPr>
          <w:rFonts w:asciiTheme="minorHAnsi" w:hAnsiTheme="minorHAnsi" w:cstheme="minorHAnsi"/>
          <w:szCs w:val="20"/>
        </w:rPr>
        <w:t xml:space="preserve"> </w:t>
      </w:r>
      <w:proofErr w:type="spellStart"/>
      <w:r w:rsidRPr="0065029D">
        <w:rPr>
          <w:rFonts w:asciiTheme="minorHAnsi" w:hAnsiTheme="minorHAnsi" w:cstheme="minorHAnsi"/>
          <w:szCs w:val="20"/>
        </w:rPr>
        <w:t>Haşr</w:t>
      </w:r>
      <w:proofErr w:type="spellEnd"/>
    </w:p>
    <w:p w14:paraId="74B2815A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7F1941D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17. </w:t>
      </w:r>
      <w:r w:rsidRPr="0065029D">
        <w:rPr>
          <w:rFonts w:asciiTheme="minorHAnsi" w:hAnsiTheme="minorHAnsi" w:cstheme="minorHAnsi"/>
          <w:szCs w:val="20"/>
        </w:rPr>
        <w:t>Âlem, Allah’ın yarattığı bütün varlıklardan oluşmuştur.</w:t>
      </w:r>
    </w:p>
    <w:p w14:paraId="06FFE7E5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Bunların bir kısmı duyularla algılanabildiği halde diğer bir kısmı da göremediğimiz ve algılayamadığımız varlıklardır.</w:t>
      </w:r>
    </w:p>
    <w:p w14:paraId="226FE96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Metinde aşağıdakilerden hangisine değinilmiştir?</w:t>
      </w:r>
    </w:p>
    <w:p w14:paraId="3A58CFA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A)</w:t>
      </w:r>
      <w:r w:rsidRPr="0065029D">
        <w:rPr>
          <w:rFonts w:asciiTheme="minorHAnsi" w:hAnsiTheme="minorHAnsi" w:cstheme="minorHAnsi"/>
          <w:szCs w:val="20"/>
        </w:rPr>
        <w:t xml:space="preserve"> Âlem, insanın gözüyle görebildiği her yerdir.</w:t>
      </w:r>
    </w:p>
    <w:p w14:paraId="7C233A51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B)</w:t>
      </w:r>
      <w:r w:rsidRPr="0065029D">
        <w:rPr>
          <w:rFonts w:asciiTheme="minorHAnsi" w:hAnsiTheme="minorHAnsi" w:cstheme="minorHAnsi"/>
          <w:szCs w:val="20"/>
        </w:rPr>
        <w:t xml:space="preserve"> Allah’ın yarattığı varlıkların tamamını duyularımızla algılarız.</w:t>
      </w:r>
    </w:p>
    <w:p w14:paraId="6E8130E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C)</w:t>
      </w:r>
      <w:r w:rsidRPr="0065029D">
        <w:rPr>
          <w:rFonts w:asciiTheme="minorHAnsi" w:hAnsiTheme="minorHAnsi" w:cstheme="minorHAnsi"/>
          <w:szCs w:val="20"/>
        </w:rPr>
        <w:t xml:space="preserve"> Âlemde görülebilen ve görülemeyen varlıklar bulunmaktadır.</w:t>
      </w:r>
    </w:p>
    <w:p w14:paraId="6D3E1B4E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D)</w:t>
      </w:r>
      <w:r w:rsidRPr="0065029D">
        <w:rPr>
          <w:rFonts w:asciiTheme="minorHAnsi" w:hAnsiTheme="minorHAnsi" w:cstheme="minorHAnsi"/>
          <w:szCs w:val="20"/>
        </w:rPr>
        <w:t xml:space="preserve"> Duyularımız gördüğümüz şeyler konusunda bizi aldatabilir.</w:t>
      </w:r>
    </w:p>
    <w:p w14:paraId="02AA7640" w14:textId="26A93F2A" w:rsidR="00DC6A92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45E90746" w14:textId="77777777" w:rsidR="0065029D" w:rsidRPr="0065029D" w:rsidRDefault="0065029D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608732EA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18. </w:t>
      </w:r>
      <w:r w:rsidRPr="0065029D">
        <w:rPr>
          <w:rFonts w:asciiTheme="minorHAnsi" w:hAnsiTheme="minorHAnsi" w:cstheme="minorHAnsi"/>
          <w:szCs w:val="20"/>
        </w:rPr>
        <w:t>Orası öyle bir yerdir ki Allah oraya giden kulları için hiçbir gözün görmediği, hiçbir kulağın işitmediği ve daha önce hiç tadılmamış mükâfatlar hazırlamıştır.</w:t>
      </w:r>
    </w:p>
    <w:p w14:paraId="3DB927A8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Metinde özellikleri açıklanan yer aşağıdakilerden hangisidir?</w:t>
      </w:r>
    </w:p>
    <w:p w14:paraId="5514E7FE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A)</w:t>
      </w:r>
      <w:r w:rsidRPr="0065029D">
        <w:rPr>
          <w:rFonts w:asciiTheme="minorHAnsi" w:hAnsiTheme="minorHAnsi" w:cstheme="minorHAnsi"/>
          <w:szCs w:val="20"/>
        </w:rPr>
        <w:t xml:space="preserve"> Kabir   </w:t>
      </w:r>
    </w:p>
    <w:p w14:paraId="1F3DD6D9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B)</w:t>
      </w:r>
      <w:r w:rsidRPr="0065029D">
        <w:rPr>
          <w:rFonts w:asciiTheme="minorHAnsi" w:hAnsiTheme="minorHAnsi" w:cstheme="minorHAnsi"/>
          <w:szCs w:val="20"/>
        </w:rPr>
        <w:t xml:space="preserve"> Mahşer yeri</w:t>
      </w:r>
      <w:r w:rsidRPr="0065029D">
        <w:rPr>
          <w:rFonts w:asciiTheme="minorHAnsi" w:hAnsiTheme="minorHAnsi" w:cstheme="minorHAnsi"/>
          <w:szCs w:val="20"/>
        </w:rPr>
        <w:tab/>
        <w:t xml:space="preserve">   </w:t>
      </w:r>
    </w:p>
    <w:p w14:paraId="0D26DAEC" w14:textId="77777777" w:rsid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C)</w:t>
      </w:r>
      <w:r w:rsidRPr="0065029D">
        <w:rPr>
          <w:rFonts w:asciiTheme="minorHAnsi" w:hAnsiTheme="minorHAnsi" w:cstheme="minorHAnsi"/>
          <w:szCs w:val="20"/>
        </w:rPr>
        <w:t xml:space="preserve"> Sırat köprüsü    </w:t>
      </w:r>
    </w:p>
    <w:p w14:paraId="0333310D" w14:textId="22680F7C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>D)</w:t>
      </w:r>
      <w:r w:rsidRPr="0065029D">
        <w:rPr>
          <w:rFonts w:asciiTheme="minorHAnsi" w:hAnsiTheme="minorHAnsi" w:cstheme="minorHAnsi"/>
          <w:szCs w:val="20"/>
        </w:rPr>
        <w:t xml:space="preserve"> Cennet</w:t>
      </w:r>
    </w:p>
    <w:p w14:paraId="5DED6B1B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7832CB2A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531A54DE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bCs/>
          <w:szCs w:val="20"/>
        </w:rPr>
        <w:t xml:space="preserve">19. </w:t>
      </w:r>
      <w:r w:rsidRPr="0065029D">
        <w:rPr>
          <w:rFonts w:asciiTheme="minorHAnsi" w:hAnsiTheme="minorHAnsi" w:cstheme="minorHAnsi"/>
          <w:szCs w:val="20"/>
        </w:rPr>
        <w:t>“Ben cinleri ve insanları, ancak bana ibadet etsinler diye yarattım.” (</w:t>
      </w:r>
      <w:proofErr w:type="spellStart"/>
      <w:r w:rsidRPr="0065029D">
        <w:rPr>
          <w:rFonts w:asciiTheme="minorHAnsi" w:hAnsiTheme="minorHAnsi" w:cstheme="minorHAnsi"/>
          <w:szCs w:val="20"/>
        </w:rPr>
        <w:t>Zâriyât</w:t>
      </w:r>
      <w:proofErr w:type="spellEnd"/>
      <w:r w:rsidRPr="0065029D">
        <w:rPr>
          <w:rFonts w:asciiTheme="minorHAnsi" w:hAnsiTheme="minorHAnsi" w:cstheme="minorHAnsi"/>
          <w:szCs w:val="20"/>
        </w:rPr>
        <w:t>/56)</w:t>
      </w:r>
    </w:p>
    <w:p w14:paraId="3436A26A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Ayetten hareketle cinler hakkında aşağıdakilerden hangisi söylenemez?</w:t>
      </w:r>
    </w:p>
    <w:p w14:paraId="2F018736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A) </w:t>
      </w:r>
      <w:r w:rsidRPr="0065029D">
        <w:rPr>
          <w:rFonts w:asciiTheme="minorHAnsi" w:hAnsiTheme="minorHAnsi" w:cstheme="minorHAnsi"/>
          <w:szCs w:val="20"/>
        </w:rPr>
        <w:t>Cinler, Allah’a inanmak ve onun buyruklarını yerine getirmekle yükümlüdürler.</w:t>
      </w:r>
    </w:p>
    <w:p w14:paraId="68AD002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B) </w:t>
      </w:r>
      <w:r w:rsidRPr="0065029D">
        <w:rPr>
          <w:rFonts w:asciiTheme="minorHAnsi" w:hAnsiTheme="minorHAnsi" w:cstheme="minorHAnsi"/>
          <w:szCs w:val="20"/>
        </w:rPr>
        <w:t>İnsanlar gibi cinlerin de ibadet etme sorumlulukları vardır.</w:t>
      </w:r>
    </w:p>
    <w:p w14:paraId="4FEABFD7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C) </w:t>
      </w:r>
      <w:r w:rsidRPr="0065029D">
        <w:rPr>
          <w:rFonts w:asciiTheme="minorHAnsi" w:hAnsiTheme="minorHAnsi" w:cstheme="minorHAnsi"/>
          <w:szCs w:val="20"/>
        </w:rPr>
        <w:t>Cinler, yapmadıkları ibadetleri sebebiyle ahirette hesap</w:t>
      </w:r>
      <w:r w:rsidRPr="0065029D">
        <w:rPr>
          <w:rFonts w:asciiTheme="minorHAnsi" w:hAnsiTheme="minorHAnsi" w:cstheme="minorHAnsi"/>
          <w:b/>
          <w:szCs w:val="20"/>
        </w:rPr>
        <w:t xml:space="preserve"> </w:t>
      </w:r>
      <w:r w:rsidRPr="0065029D">
        <w:rPr>
          <w:rFonts w:asciiTheme="minorHAnsi" w:hAnsiTheme="minorHAnsi" w:cstheme="minorHAnsi"/>
          <w:szCs w:val="20"/>
        </w:rPr>
        <w:t>vereceklerdir.</w:t>
      </w:r>
    </w:p>
    <w:p w14:paraId="7BCE6A6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D) </w:t>
      </w:r>
      <w:r w:rsidRPr="0065029D">
        <w:rPr>
          <w:rFonts w:asciiTheme="minorHAnsi" w:hAnsiTheme="minorHAnsi" w:cstheme="minorHAnsi"/>
          <w:szCs w:val="20"/>
        </w:rPr>
        <w:t>Cinler melekler gibi sadece ibadetle meşgul olup, kötülük işlemezler.</w:t>
      </w:r>
    </w:p>
    <w:p w14:paraId="38D3EBD2" w14:textId="6312D12A" w:rsidR="00DC6A92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63EF2FEB" w14:textId="6A0E32BE" w:rsidR="0065029D" w:rsidRDefault="0065029D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3DBDA433" w14:textId="77777777" w:rsidR="0065029D" w:rsidRPr="0065029D" w:rsidRDefault="0065029D" w:rsidP="00DC6A92">
      <w:pPr>
        <w:pStyle w:val="SEENEKLER"/>
        <w:rPr>
          <w:rFonts w:asciiTheme="minorHAnsi" w:hAnsiTheme="minorHAnsi" w:cstheme="minorHAnsi"/>
          <w:szCs w:val="20"/>
        </w:rPr>
      </w:pPr>
    </w:p>
    <w:p w14:paraId="350AB660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szCs w:val="20"/>
        </w:rPr>
        <w:t>20. Ahirette sorgulanmaya yol açması açısından insanı meleklerden ayıran özellik aşağıdakilerden hangisidir?</w:t>
      </w:r>
    </w:p>
    <w:p w14:paraId="7703479B" w14:textId="77777777" w:rsidR="00DC6A92" w:rsidRPr="0065029D" w:rsidRDefault="00DC6A92" w:rsidP="00DC6A92">
      <w:pPr>
        <w:pStyle w:val="SEENEKLER"/>
        <w:rPr>
          <w:rFonts w:asciiTheme="minorHAnsi" w:hAnsiTheme="minorHAnsi" w:cstheme="minorHAnsi"/>
          <w:szCs w:val="20"/>
        </w:rPr>
      </w:pPr>
      <w:r w:rsidRPr="0065029D">
        <w:rPr>
          <w:rFonts w:asciiTheme="minorHAnsi" w:hAnsiTheme="minorHAnsi" w:cstheme="minorHAnsi"/>
          <w:b/>
          <w:szCs w:val="20"/>
        </w:rPr>
        <w:t xml:space="preserve">A) </w:t>
      </w:r>
      <w:r w:rsidRPr="0065029D">
        <w:rPr>
          <w:rFonts w:asciiTheme="minorHAnsi" w:hAnsiTheme="minorHAnsi" w:cstheme="minorHAnsi"/>
          <w:szCs w:val="20"/>
        </w:rPr>
        <w:t xml:space="preserve">Yeme-içme </w:t>
      </w:r>
      <w:r w:rsidRPr="0065029D">
        <w:rPr>
          <w:rFonts w:asciiTheme="minorHAnsi" w:hAnsiTheme="minorHAnsi" w:cstheme="minorHAnsi"/>
          <w:b/>
          <w:szCs w:val="20"/>
        </w:rPr>
        <w:t xml:space="preserve">B) </w:t>
      </w:r>
      <w:r w:rsidRPr="0065029D">
        <w:rPr>
          <w:rFonts w:asciiTheme="minorHAnsi" w:hAnsiTheme="minorHAnsi" w:cstheme="minorHAnsi"/>
          <w:szCs w:val="20"/>
        </w:rPr>
        <w:t xml:space="preserve">Çalışma </w:t>
      </w:r>
      <w:r w:rsidRPr="0065029D">
        <w:rPr>
          <w:rFonts w:asciiTheme="minorHAnsi" w:hAnsiTheme="minorHAnsi" w:cstheme="minorHAnsi"/>
          <w:b/>
          <w:szCs w:val="20"/>
        </w:rPr>
        <w:t xml:space="preserve">C) </w:t>
      </w:r>
      <w:r w:rsidRPr="0065029D">
        <w:rPr>
          <w:rFonts w:asciiTheme="minorHAnsi" w:hAnsiTheme="minorHAnsi" w:cstheme="minorHAnsi"/>
          <w:szCs w:val="20"/>
        </w:rPr>
        <w:t xml:space="preserve">Çoğalma </w:t>
      </w:r>
      <w:r w:rsidRPr="0065029D">
        <w:rPr>
          <w:rFonts w:asciiTheme="minorHAnsi" w:hAnsiTheme="minorHAnsi" w:cstheme="minorHAnsi"/>
          <w:b/>
          <w:szCs w:val="20"/>
        </w:rPr>
        <w:t xml:space="preserve">D) </w:t>
      </w:r>
      <w:r w:rsidRPr="0065029D">
        <w:rPr>
          <w:rFonts w:asciiTheme="minorHAnsi" w:hAnsiTheme="minorHAnsi" w:cstheme="minorHAnsi"/>
          <w:szCs w:val="20"/>
        </w:rPr>
        <w:t>Seçme özgürlüğü</w:t>
      </w:r>
    </w:p>
    <w:p w14:paraId="25462325" w14:textId="77777777" w:rsidR="002D31AD" w:rsidRDefault="002D31AD" w:rsidP="00DC6A92">
      <w:pPr>
        <w:pStyle w:val="SEENEKLER"/>
      </w:pPr>
    </w:p>
    <w:p w14:paraId="77095C4B" w14:textId="77777777" w:rsidR="002D31AD" w:rsidRDefault="002D31AD" w:rsidP="00DC6A92">
      <w:pPr>
        <w:pStyle w:val="SEENEKLER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76D7DFCF" w14:textId="73F88C79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1B82" w14:paraId="11529C1B" w14:textId="77777777" w:rsidTr="00B70779">
        <w:tc>
          <w:tcPr>
            <w:tcW w:w="4738" w:type="dxa"/>
          </w:tcPr>
          <w:p w14:paraId="52B1FD63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1B82" w14:paraId="664ACFCE" w14:textId="77777777" w:rsidTr="00B70779">
        <w:tc>
          <w:tcPr>
            <w:tcW w:w="4738" w:type="dxa"/>
          </w:tcPr>
          <w:p w14:paraId="293B62D2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1B82" w14:paraId="74A2F51C" w14:textId="77777777" w:rsidTr="00B70779">
        <w:tc>
          <w:tcPr>
            <w:tcW w:w="4738" w:type="dxa"/>
          </w:tcPr>
          <w:p w14:paraId="5F12F08B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75FF292C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DC6A92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 w:rsidR="00DC6A92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73D7D4CA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DC6A92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 w:rsidR="00DC6A92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v/grH4n8S+Ffg18Nbzwv4ivtNmuv2hvAdpcS2F28LS28ut26SwsUILI6kqynhgcEEV9SVHdWdpeo&#10;sd7aRzKsiuqyxhgrA5DDPcHoe1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8VeGPCNrBe+KvENjpsN1eQ2lvL&#10;fXSQrLcSsEiiUsRl3YhVUcsTgZNaFfJv/BYL/kiPwu/7OS+Hv/p+tq+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h/DL4g/FT4R/DvR/hx4O1DWrrTfj14I1W/t9OtzI0Fja6zBLcXDAdI441Z2boAM19K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Hf9oL4cfs5eHdG8UfE27uobTXvFul+G9Pa0tTMzX+oXKW1spA+6pkdQW6&#10;KOa7avk3/gsF/wAkR+F3/ZyXw9/9P1tX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Ift4/s1eOv2ovh34N8I+AN&#10;W0mzufDvxc8LeKb6TWJ5Y43s9N1OK6njQxxyEytHGQikBS2AWUcj2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/bC/adb9lXwR4X8YDwj/bP/AAknxK8PeFPI+1eT5H9p38dp9oztbd5fmbtvG7GMjrXrNfJv/BYH&#10;/kiPwu/7OS+Hv/p+tq+s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pn9mjwh+1J4T8P+EPGmualYW/h3x1ovim&#10;0k0tow8l1pt4l3DE+9GHls8YDAANtJwQea9G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/AP4KL/Hj4lfs+/DD&#10;wL4l+F+sR2V5rnxq8IeHtRkltUlElhf6tDb3MYDggFo3YBhyOowa+gK+Tf8AgsF/yRH4Xf8AZyXw&#10;9/8AT9bV9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/4QfDb4z6Tp+hfFDwlb6xZ6Tr1lrWnwXLOBBf2kyzW0&#10;42kfNHIqsM8ZHINd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DwVs1vWtC+C/wzuND1e6s5Jv2ivANvNJa3&#10;DRtJE+uW6vGSpGVZSQVPBHBr6or5N/4LA5PwR+F2B/z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N42+IfgX4bWFnqvj/xbp+j22oapbabZT6jdLEs95cSCOCBSx5kkchVXqSQB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v/BYL/kiPwu/7OS+Hv/p+tq+sq+d/+ClPwW+J/wAc/hX4B8PfCrwrJq95o/xw8G67qUMd&#10;xFF5On2WrwXF1PmRlBCRIzbQSxxhQTxX0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f/tF/tH+Bf2ZPC+heLPH&#10;9lqE9t4g8aaP4YsV02FXZbzUbtLWBmDMuIxI43EZIGSAele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C/5&#10;Ij8Lv+zkvh7/AOn62r6yrxn9tz9mXxD+1P4B8I+D/DfiWz0uXw58VPDXiq4mvo3ZZoNM1GK7khXb&#10;0d1jKqTwCea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F/wBuH9pnxN+yz8P/AAh4v8K+HbHUpvEfxW8M+Fbi&#10;LUGcLFb6nqMVpLMuwg70WQsueMjkEV7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v8AwWC/5Ij8Lv8As5L4e/8A&#10;p+tq+sq8/wD2jP2bvAf7T3hfQfCXxCv9Ut7Xw9410fxRYtpNxHG7Xmm3aXUCOXRwYjJGA6gBiuQG&#10;U816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//SVf4gf983H/AMlVx37FGnftE/AX/grlqf7KnxN/ai8VeP8AS9N8By32/WL+byXkkjt5&#10;FPlPI4BXeQDmqWBozhOVOqpOKbtaS0XqjePh9kOOy/F18szqniJ4elOtKCpVoNwhZOznGMb3klv1&#10;P0tooorzT8s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/8AwTd/5SqftYf9haH/ANKZ&#10;a/QCvz//AOCbv/KVT9rD/sLQ/wDpTLX6AV35l/vC/wAMP/SIn6Z4tf8AJWQ/7BsH/wCotIKKKK4D&#10;8zCiiigAooooAKKKKACiiigAooooAKKKKACiiigAooooA+Tf+CwX/JEfhd/2cl8Pf/T9bV9ZVjeN&#10;vh34D+JVhZ6V8QvBuma3a6fqltqdjb6pZJOlveW8glguEDghZI5FDo45VgCCDWz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Bss8MADTyqgZgqlmxknoPrTq+UP+Cvk89v8ABP4XtBM0Zb9pD4fqxRiMqdetgR9DX1f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B5t+0/+0x4X/Za8JeHfF/izw/qG&#10;pQ+I/HmieFbWLTtm6K41O8jtIpW3sB5aPIGbGTgHAJ4r0m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Jf2wv2YW/as8EeFvBy+Mf7E/4Rv4leHvFn2j7D5/2j+zL+O7+z43rt8z&#10;y9m/J25zhuletUUUAFFFFABRRRQAUUUUAFFFFABRRRQAUUUUAFFFFABRRRQAUUUUAZnjX/kTdW/7&#10;Blx/6Lavin/g3s/5MV1T/so2pf8Aoi0r7W8a/wDIm6t/2DLj/wBFtXxT/wAG9n/Jiuqf9lG1L/0R&#10;aV6FH/kW1f8AFD/24/TMj/5NXnP/AF/wf5Yg+6aKKK88/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M/xF4U8L+L7WCy8WeG9P1SG1vIby2h1GzSZYriJw8UyhwQsi&#10;MAysOVIBBBrQqvqOq6XpEUc+ralb2qSzJDG9xMqB5GOFQEkZYngDqT0qx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Mv/BU74f8Ajj4jfCD4c6X4C8JahrFxY/H7wPqV7Bpt&#10;q0zQWdvrVvLPcMFB2xxopZmPCgEmvp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FFcf8Z/jv8Mf2ftC0nxJ8&#10;Vdfk06z1vxRpvh7TZY7OWfzdQvrhbe1ixErFQ8rqu8gKucsQOa7C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FFeD/wDBQT9of4h/s2fDXwT4q+GzWIutf+MXhPw1qH2+181fsOo6pDa3G0ZGH8t2&#10;2tzg84PSve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Nv+DaX/AJKl8VP+xf03/wBHzV+u1fkT/wAG0v8AyVP4qf8AYv6b/wCj5q/X&#10;avzjiD/kbVPl/wCko/zQ+kZ/ydvHf4aP/pmAUUUV4x+HBRRRQAUUUUAFFFFABRRRQAUUUUAFFFFA&#10;BRRRQAUUUUAeRftlftP3f7Kfgbwr4xs/Bsett4k+Jvh3wm1vJfG3Fuup6hFaG4BCNuMYk3hMDdjG&#10;5c5r12vk3/gsF/yRH4Xf9nJfD3/0/W1fWV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/AP8Agm7/AMpVP2sP+wtD/wClMtfoBX5/&#10;/wDBN3/lKp+1h/2Fof8A0plr9AK78y/3hf4Yf+kRP0zxa/5KyH/YNg//AFFpBRRRXAfmYUUUUAFF&#10;FFABRRRQAUUUUAFFFFABRRRQAUUUUAFFFFAHz/8A8FFfj18TP2evhh4F8TfCzWYbG81z40+EPDup&#10;STWccwk0+/1aG2uYwJAQpaJ2AYfMp5BBr6A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A+Inwt+Hnxa0yx0X4leELHWrXTdas9X0+3vot6wX1rKJre4X0eORVZT2Irf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FeN/tt/tNa/8Asr+AfCPj&#10;Dw74Zs9Uk8R/FPw14VnhvZXRYYdT1GK0kmXb1dFkLKDwSOa9k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38Tfi78N/g3pOn658T/ABbbaPaarrtl&#10;o2nz3QbbPf3cyw20A2g/NJIyqO2TyRXSV8m/8Fgv+SI/C7/s5L4e/wDp+tq+s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a&#10;/wDgqB8UPiF8KPhJ8O9Z+G/jC+0W61L49eCdJv7jT5jG09jdazBDcW7EdUkjZlYdwa+l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p614d8P+JYIbXxHoVnqEVvdR3MEd7apKsc&#10;0bbo5VDA4dWAKsOQRkYq5VXVdb0bQoY7jW9WtbOOa4jghkurhY1eV22pGCxGWYnAUck8Cr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N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/wD8E3f+Uqn7WH/YWh/9KZa/QCvz/wD+Cbv/AClU/aw/&#10;7C0P/pTLX6AV35l/vC/ww/8ASIn6Z4tf8lZD/sGwf/qLSCiiiuA/MwooooAKKKKACiiigAooooAK&#10;KKKACiiigAooooAKKKKACivBf+ChX7QfxG/Zx+GfgfxR8M7q1hu9e+MvhLw3qDXlqJlNjqGqw21y&#10;qg9HMbttb+E8171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C/H79of4e/s2+G9F8U/Eh7xbXXvGGleGtP+w23msb7ULpLa3DDIwnm&#10;Ou5uw55ruq+Tf+CwX/JEfhd/2cl8Pf8A0/W1fWVABRRRQAUUUUAFFFFABRRRQAUUUUAFFFFABRRR&#10;QAUUUUAFFFFAGZ41/wCRN1b/ALBlx/6Lavin/g3s/wCTFdU/7KNqX/oi0r7W8a/8ibq3/YMuP/Rb&#10;V8U/8G9n/Jiuqf8AZRtS/wDRFpXoUf8AkW1f8UP/AG4/TMj/AOTV5z/1/wAH+WIPum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Vf+&#10;CuWq6npPwW+GM2lajcWry/tGeAIZGt5mQvG+u24ZCQeVIOCOhHWvqqvlX/grnpmpar8FvhjDpmnz&#10;3LR/tGeAJZFt4WcpGuu25ZyAOFAGSegHJr6q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N/4LBf8kR+F3/ZyXw9/wDT9bV9ZVwvx+/Z4+Hn7SfhvRfC&#10;vxJW+NroHjDSvEun/YLrym+3afdJc2+44OU8xF3L3HGRXd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wT/goZ+z98R/2j&#10;fhn4H8L/AAys7Wa70H4zeEvEmoLd3Swqthp+qw3NywJ+8wjRiF6seK97oo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5l+1R+03oP7K/g/w54w8Q+GLzVY/EnxA0PwrBDZzIjQzanex2kczbuqI0gZgOSBxzXpt&#10;fJv/AAWC/wCSI/C7/s5L4e/+n62r6yoAKKKKACiiigAooooAKKKKACiiigAooooAKKKKACiiigAo&#10;oooAzPGv/Im6t/2DLj/0W1fFP/BvZ/yYrqn/AGUbUv8A0RaV9reNf+RN1b/sGXH/AKLavin/AIN7&#10;P+TFdU/7KNqX/oi0r0KP/Itq/wCKH/tx+mZH/wAmrzn/AK/4P8sQfdNFFFee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q6voWh+IIIrbXtGtb6OG4juIY7y3WRY5kbckihgcMrAEMOQeRVqqeteIvD/hqCG6&#10;8R67Z6fFcXUdtBJe3SRLJNI22OJSxGXZiAqjkk4Gau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/wDwTd/5SqftYf8AYWh/9KZa/QCvz/8A+Cbv/KVT9rD/ALC0P/pTLX6AV35l/vC/ww/9Iifpni1/&#10;yVkP+wbB/wDqLSCiiiuA/MwooooAKKKKACiiigAooooAKKKKACiiigAooooAKKKKAPk3/gsF/wAk&#10;R+F3/ZyXw9/9P1tX1lXzT/wVH+G3xA+KHwi+HekfDrwdqOt3Wn/HzwPql9b6batM8FlbazBLcXDh&#10;Qdsccas7MeFAJNfS1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X9rD/sLQ/8ApTLX6AV35l/vC/ww/wDSIn6Z4tf8lZD/ALBsH/6i0goo&#10;orgPzMKKKKACiiigAooooAKKKKACiiigAooooAKKKKACiiigD5N/4LBf8kR+F3/ZyXw9/wDT9bV9&#10;ZVy/xX+DHw1+OGjab4f+KPhiPVbPR/ENhrmnQySunk39nOs9tMNhBJSRVYA5BxyCOK6i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F/tGfBqz/aG+&#10;BXir4H6hrsmlweKdFm06XUIYBI1usi4LhSQGI9Miu0oqoylGSkt0dGExWIwOKp4mhLlnCSlF9pRd&#10;09dNGuuh+efh/wD4IPeKfCejweHvC3/BRX4labp9qpW2sdPjeGGIEkkKiXQVRkk8Dqauf8OQPiR/&#10;0kx+K3/f6b/5Lr9AKK7v7Uxz1c/wX+R+jy8ZPEapJyljE29W3RoXb/8ABR+f/wDw5A+JH/STH4rf&#10;9/pv/kuj/hyB8SP+kmPxW/7/AE3/AMl1+gFFL+08d/N+C/yJ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d9+xv/AMEl7f8AZO/aOb9pLVv2mvEnjjVpNEm02RdfsRvdJNmG&#10;MxldjtCAAdMelfYVFKWZYycHFy0ej0W33HNjvFbj3McDVwdfFp06sXCaVKjHmi91eNNOz8mgooor&#10;hPz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/bU/ac1f9lXw&#10;H4T8YaN4UttXk8SfFDw34UmhurhohBFqeoRWjzgqDloxJuC9CRgkV7FXiX7dvwj8N/GT4d+DdD8T&#10;3t9bw6V8WvC+tW7WEiKzXFpqUU8atvRgULKAwABI6EHmvb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GHR1YPjAAAADgEAAA8AAABkcnMvZG93bnJl&#10;di54bWxMj8FqwkAQhu+FvsMyQm+62cSIxGxEpO1JCtVC6W3NjkkwOxuyaxLfvuupvf3DfPzzTb6d&#10;TMsG7F1jSYJYRMCQSqsbqiR8nd7ma2DOK9KqtYQS7uhgWzw/5SrTdqRPHI6+YqGEXKYk1N53Geeu&#10;rNEot7AdUthdbG+UD2Nfcd2rMZSblsdRtOJGNRQu1KrDfY3l9XgzEt5HNe4S8Tocrpf9/eeUfnwf&#10;BEr5Mpt2G2AeJ/8Hw0M/qEMRnM72RtqxVsJ8vYwDGoJI4yWwByKiVQLsHFKaiAR4kfP/bxS/AA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75FF292C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DC6A92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 w:rsidR="00DC6A92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73D7D4CA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DC6A92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 w:rsidR="00DC6A92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footerReference w:type="first" r:id="rId27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469989"/>
    <w:bookmarkStart w:id="12" w:name="_Hlk125469990"/>
    <w:bookmarkStart w:id="13" w:name="_Hlk125470157"/>
    <w:bookmarkStart w:id="14" w:name="_Hlk125470158"/>
    <w:bookmarkStart w:id="15" w:name="_Hlk125470281"/>
    <w:bookmarkStart w:id="16" w:name="_Hlk125470282"/>
    <w:bookmarkStart w:id="17" w:name="_Hlk125471002"/>
    <w:bookmarkStart w:id="18" w:name="_Hlk125471003"/>
    <w:bookmarkStart w:id="19" w:name="_Hlk125471139"/>
    <w:bookmarkStart w:id="20" w:name="_Hlk125471140"/>
    <w:bookmarkStart w:id="21" w:name="_Hlk125471163"/>
    <w:bookmarkStart w:id="22" w:name="_Hlk125471164"/>
    <w:bookmarkStart w:id="23" w:name="_Hlk125471235"/>
    <w:bookmarkStart w:id="24" w:name="_Hlk125471236"/>
    <w:bookmarkStart w:id="25" w:name="_Hlk125471589"/>
    <w:bookmarkStart w:id="26" w:name="_Hlk125471590"/>
    <w:bookmarkStart w:id="27" w:name="_Hlk125471757"/>
    <w:bookmarkStart w:id="28" w:name="_Hlk125471758"/>
    <w:bookmarkStart w:id="29" w:name="_Hlk125471888"/>
    <w:bookmarkStart w:id="30" w:name="_Hlk125471889"/>
    <w:bookmarkStart w:id="31" w:name="_Hlk125472066"/>
    <w:bookmarkStart w:id="32" w:name="_Hlk125472067"/>
    <w:bookmarkStart w:id="33" w:name="_Hlk125472120"/>
    <w:bookmarkStart w:id="34" w:name="_Hlk125472121"/>
    <w:bookmarkStart w:id="35" w:name="_Hlk125472421"/>
    <w:bookmarkStart w:id="36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7C49F" w14:textId="77777777" w:rsidR="0065029D" w:rsidRDefault="0065029D" w:rsidP="0065029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DECF06" wp14:editId="14B8C2B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1" name="Ok: Sağ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650953" w14:textId="77777777" w:rsidR="0065029D" w:rsidRPr="001016DC" w:rsidRDefault="0065029D" w:rsidP="0065029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ECF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1" o:spid="_x0000_s104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4B650953" w14:textId="77777777" w:rsidR="0065029D" w:rsidRPr="001016DC" w:rsidRDefault="0065029D" w:rsidP="0065029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F11CBE8" wp14:editId="38C8415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57ECFE9" wp14:editId="1CFB17C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2B853599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DC6A92">
      <w:t>1</w:t>
    </w:r>
    <w:r w:rsidR="00C150A7">
      <w:t xml:space="preserve">.Dönem </w:t>
    </w:r>
    <w:r w:rsidR="00DC6A92">
      <w:t>1</w:t>
    </w:r>
    <w:r w:rsidR="00C150A7">
      <w:t xml:space="preserve">. Yazılı / </w:t>
    </w:r>
    <w:r w:rsidR="00CD657D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9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5029D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D657D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DC6A92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DC6A92"/>
    <w:pPr>
      <w:spacing w:after="0" w:line="240" w:lineRule="auto"/>
      <w:ind w:left="284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DC6A92"/>
    <w:pPr>
      <w:spacing w:after="120" w:line="240" w:lineRule="auto"/>
      <w:ind w:left="113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DC6A92"/>
    <w:pPr>
      <w:ind w:left="284" w:firstLine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</TotalTime>
  <Pages>5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3</cp:revision>
  <cp:lastPrinted>2022-12-07T14:03:00Z</cp:lastPrinted>
  <dcterms:created xsi:type="dcterms:W3CDTF">2023-01-27T09:35:00Z</dcterms:created>
  <dcterms:modified xsi:type="dcterms:W3CDTF">2023-02-14T11:12:00Z</dcterms:modified>
</cp:coreProperties>
</file>