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52FD9" w14:paraId="7F28138B" w14:textId="77777777" w:rsidTr="00407C7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E837B50" w14:textId="77777777" w:rsidR="00F52FD9" w:rsidRPr="00FD75DF" w:rsidRDefault="00F52FD9" w:rsidP="00407C72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1E6F20" w14:textId="77777777" w:rsidR="00F52FD9" w:rsidRDefault="00F52FD9" w:rsidP="00407C72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B99E7E7" w14:textId="77777777" w:rsidR="00F52FD9" w:rsidRDefault="00F52FD9" w:rsidP="00407C72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A627B7D" w14:textId="77777777" w:rsidR="00F52FD9" w:rsidRDefault="00F52FD9" w:rsidP="00407C72">
            <w:pPr>
              <w:pStyle w:val="AIKMETN"/>
              <w:spacing w:before="0" w:after="0"/>
              <w:ind w:left="0" w:firstLine="0"/>
            </w:pPr>
          </w:p>
        </w:tc>
      </w:tr>
      <w:tr w:rsidR="00F52FD9" w14:paraId="779C4311" w14:textId="77777777" w:rsidTr="00407C7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F82B0FC" w14:textId="77777777" w:rsidR="00F52FD9" w:rsidRPr="00FD75DF" w:rsidRDefault="00F52FD9" w:rsidP="00407C72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3CC8632" w14:textId="77777777" w:rsidR="00F52FD9" w:rsidRDefault="00F52FD9" w:rsidP="00407C72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844ED0E" w14:textId="77777777" w:rsidR="00F52FD9" w:rsidRDefault="00F52FD9" w:rsidP="00407C72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746F119" w14:textId="77777777" w:rsidR="00F52FD9" w:rsidRDefault="00F52FD9" w:rsidP="00407C72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F52FD9" w14:paraId="7DE21B1C" w14:textId="77777777" w:rsidTr="00407C7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0C5CE19" w14:textId="77777777" w:rsidR="00F52FD9" w:rsidRPr="00FD75DF" w:rsidRDefault="00F52FD9" w:rsidP="00407C72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F8076B6" w14:textId="77777777" w:rsidR="00F52FD9" w:rsidRDefault="00F52FD9" w:rsidP="00407C72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E5717F4" w14:textId="77777777" w:rsidR="00F52FD9" w:rsidRDefault="00F52FD9" w:rsidP="00407C72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EE4F2" w14:textId="77777777" w:rsidR="00F52FD9" w:rsidRDefault="00F52FD9" w:rsidP="00407C72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52FD9" w14:paraId="4DADEC9B" w14:textId="77777777" w:rsidTr="00407C7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6370378" w14:textId="77777777" w:rsidR="00F52FD9" w:rsidRPr="00FD75DF" w:rsidRDefault="00F52FD9" w:rsidP="00407C72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78D0E00" w14:textId="77777777" w:rsidR="00F52FD9" w:rsidRDefault="00F52FD9" w:rsidP="00407C72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95EF60F" w14:textId="77777777" w:rsidR="00F52FD9" w:rsidRDefault="00F52FD9" w:rsidP="00407C72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B12720B" w14:textId="77777777" w:rsidR="00F52FD9" w:rsidRDefault="00F52FD9" w:rsidP="00407C72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35196AB5" w14:textId="6CBA9D50" w:rsidR="00D439CD" w:rsidRDefault="007934A7" w:rsidP="00D439CD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BCB9007" wp14:editId="0E9D6A89">
                <wp:simplePos x="0" y="0"/>
                <wp:positionH relativeFrom="column">
                  <wp:posOffset>-549910</wp:posOffset>
                </wp:positionH>
                <wp:positionV relativeFrom="paragraph">
                  <wp:posOffset>527611</wp:posOffset>
                </wp:positionV>
                <wp:extent cx="539750" cy="288290"/>
                <wp:effectExtent l="0" t="0" r="12700" b="16510"/>
                <wp:wrapNone/>
                <wp:docPr id="76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7300C" w14:textId="77777777" w:rsidR="00D439CD" w:rsidRPr="00446E26" w:rsidRDefault="00D439CD" w:rsidP="00D439CD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1.</w:t>
                            </w:r>
                            <w:r w:rsidRPr="00EB5EF6">
                              <w:rPr>
                                <w:b/>
                                <w:sz w:val="14"/>
                                <w:szCs w:val="14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CB9007"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margin-left:-43.3pt;margin-top:41.55pt;width:42.5pt;height:22.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" fillcolor="#f79646 [3209]">
                <v:textbox inset=",.3mm">
                  <w:txbxContent>
                    <w:p w14:paraId="25D7300C" w14:textId="77777777" w:rsidR="00D439CD" w:rsidRPr="00446E26" w:rsidRDefault="00D439CD" w:rsidP="00D439CD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1.</w:t>
                      </w:r>
                      <w:r w:rsidRPr="00EB5EF6">
                        <w:rPr>
                          <w:b/>
                          <w:sz w:val="14"/>
                          <w:szCs w:val="14"/>
                        </w:rPr>
                        <w:t>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EA07A9E" wp14:editId="2BCB0C50">
                <wp:simplePos x="0" y="0"/>
                <wp:positionH relativeFrom="column">
                  <wp:posOffset>-562420</wp:posOffset>
                </wp:positionH>
                <wp:positionV relativeFrom="paragraph">
                  <wp:posOffset>522085</wp:posOffset>
                </wp:positionV>
                <wp:extent cx="6875780" cy="288290"/>
                <wp:effectExtent l="0" t="0" r="39370" b="54610"/>
                <wp:wrapNone/>
                <wp:docPr id="75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78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EF9C502" w14:textId="77777777" w:rsidR="00D439CD" w:rsidRPr="00940BE9" w:rsidRDefault="00D439CD" w:rsidP="00D439CD">
                            <w:pP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940BE9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110A04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Aşağıda Nas</w:t>
                            </w:r>
                            <w:r w:rsidRPr="00940BE9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Suresi’nin okunuşu karışık olarak verilmiştir. Okunuş sırasına göre yan tarafa sıralayalım. </w:t>
                            </w:r>
                            <w:r w:rsidRPr="00940BE9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(2 8=16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07A9E" id="Text Box 59" o:spid="_x0000_s1027" type="#_x0000_t202" style="position:absolute;margin-left:-44.3pt;margin-top:41.1pt;width:541.4pt;height:22.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" fillcolor="#8064a2 [3207]" strokecolor="#f2f2f2 [3041]" strokeweight="1pt">
                <v:shadow on="t" color="#3f3151 [1607]" opacity=".5" offset="1pt"/>
                <v:textbox>
                  <w:txbxContent>
                    <w:p w14:paraId="7EF9C502" w14:textId="77777777" w:rsidR="00D439CD" w:rsidRPr="00940BE9" w:rsidRDefault="00D439CD" w:rsidP="00D439CD">
                      <w:pPr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940BE9"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                </w:t>
                      </w:r>
                      <w:r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  </w:t>
                      </w:r>
                      <w:r w:rsidR="00110A04"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>Aşağıda Nas</w:t>
                      </w:r>
                      <w:r w:rsidRPr="00940BE9"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Suresi’nin okunuşu karışık olarak verilmiştir. Okunuş sırasına göre yan tarafa sıralayalım. </w:t>
                      </w:r>
                      <w:r w:rsidRPr="00940BE9">
                        <w:rPr>
                          <w:b/>
                          <w:color w:val="FF0000"/>
                          <w:sz w:val="18"/>
                          <w:szCs w:val="18"/>
                        </w:rPr>
                        <w:t>(2 8=16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71E371CE" w14:textId="5E27047E" w:rsidR="00F52FD9" w:rsidRDefault="007934A7" w:rsidP="00D439CD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3481EDD" wp14:editId="501C9254">
                <wp:simplePos x="0" y="0"/>
                <wp:positionH relativeFrom="column">
                  <wp:posOffset>-543535</wp:posOffset>
                </wp:positionH>
                <wp:positionV relativeFrom="paragraph">
                  <wp:posOffset>341499</wp:posOffset>
                </wp:positionV>
                <wp:extent cx="1019175" cy="1792292"/>
                <wp:effectExtent l="0" t="0" r="28575" b="17780"/>
                <wp:wrapNone/>
                <wp:docPr id="74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79229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4C84F" w14:textId="77777777" w:rsidR="00D439CD" w:rsidRPr="007934A7" w:rsidRDefault="00D439CD" w:rsidP="00D439CD">
                            <w:pPr>
                              <w:spacing w:after="120"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934A7">
                              <w:rPr>
                                <w:b/>
                                <w:sz w:val="18"/>
                                <w:szCs w:val="18"/>
                              </w:rPr>
                              <w:t xml:space="preserve">1-  </w:t>
                            </w:r>
                            <w:proofErr w:type="gramStart"/>
                            <w:r w:rsidRPr="007934A7">
                              <w:rPr>
                                <w:b/>
                                <w:sz w:val="18"/>
                                <w:szCs w:val="18"/>
                              </w:rPr>
                              <w:t>……….</w:t>
                            </w:r>
                            <w:proofErr w:type="gramEnd"/>
                          </w:p>
                          <w:p w14:paraId="15D5753D" w14:textId="77777777" w:rsidR="00D439CD" w:rsidRPr="007934A7" w:rsidRDefault="00D439CD" w:rsidP="00D439CD">
                            <w:pPr>
                              <w:spacing w:after="120"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934A7">
                              <w:rPr>
                                <w:b/>
                                <w:sz w:val="18"/>
                                <w:szCs w:val="18"/>
                              </w:rPr>
                              <w:t xml:space="preserve">2-  </w:t>
                            </w:r>
                            <w:proofErr w:type="gramStart"/>
                            <w:r w:rsidRPr="007934A7">
                              <w:rPr>
                                <w:b/>
                                <w:sz w:val="18"/>
                                <w:szCs w:val="18"/>
                              </w:rPr>
                              <w:t>……….</w:t>
                            </w:r>
                            <w:proofErr w:type="gramEnd"/>
                          </w:p>
                          <w:p w14:paraId="38FF666C" w14:textId="77777777" w:rsidR="00D439CD" w:rsidRPr="007934A7" w:rsidRDefault="00D439CD" w:rsidP="00D439CD">
                            <w:pPr>
                              <w:spacing w:after="120"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934A7">
                              <w:rPr>
                                <w:b/>
                                <w:sz w:val="18"/>
                                <w:szCs w:val="18"/>
                              </w:rPr>
                              <w:t xml:space="preserve">3-  </w:t>
                            </w:r>
                            <w:proofErr w:type="gramStart"/>
                            <w:r w:rsidRPr="007934A7">
                              <w:rPr>
                                <w:b/>
                                <w:sz w:val="18"/>
                                <w:szCs w:val="18"/>
                              </w:rPr>
                              <w:t>……….</w:t>
                            </w:r>
                            <w:proofErr w:type="gramEnd"/>
                          </w:p>
                          <w:p w14:paraId="39091F17" w14:textId="77777777" w:rsidR="00D439CD" w:rsidRPr="007934A7" w:rsidRDefault="00D439CD" w:rsidP="00D439CD">
                            <w:pPr>
                              <w:spacing w:after="120"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934A7">
                              <w:rPr>
                                <w:b/>
                                <w:sz w:val="18"/>
                                <w:szCs w:val="18"/>
                              </w:rPr>
                              <w:t xml:space="preserve">4-  </w:t>
                            </w:r>
                            <w:proofErr w:type="gramStart"/>
                            <w:r w:rsidRPr="007934A7">
                              <w:rPr>
                                <w:b/>
                                <w:sz w:val="18"/>
                                <w:szCs w:val="18"/>
                              </w:rPr>
                              <w:t>……….</w:t>
                            </w:r>
                            <w:proofErr w:type="gramEnd"/>
                          </w:p>
                          <w:p w14:paraId="2DFA97BD" w14:textId="77777777" w:rsidR="00D439CD" w:rsidRPr="007934A7" w:rsidRDefault="00D439CD" w:rsidP="00D439CD">
                            <w:pPr>
                              <w:spacing w:after="120"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934A7">
                              <w:rPr>
                                <w:b/>
                                <w:sz w:val="18"/>
                                <w:szCs w:val="18"/>
                              </w:rPr>
                              <w:t xml:space="preserve">5-  </w:t>
                            </w:r>
                            <w:proofErr w:type="gramStart"/>
                            <w:r w:rsidRPr="007934A7">
                              <w:rPr>
                                <w:b/>
                                <w:sz w:val="18"/>
                                <w:szCs w:val="18"/>
                              </w:rPr>
                              <w:t>……….</w:t>
                            </w:r>
                            <w:proofErr w:type="gramEnd"/>
                          </w:p>
                          <w:p w14:paraId="019BF419" w14:textId="77777777" w:rsidR="00D439CD" w:rsidRPr="007934A7" w:rsidRDefault="00D439CD" w:rsidP="00D439CD">
                            <w:pPr>
                              <w:spacing w:after="120"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934A7">
                              <w:rPr>
                                <w:b/>
                                <w:sz w:val="18"/>
                                <w:szCs w:val="18"/>
                              </w:rPr>
                              <w:t xml:space="preserve">6-  </w:t>
                            </w:r>
                            <w:proofErr w:type="gramStart"/>
                            <w:r w:rsidRPr="007934A7">
                              <w:rPr>
                                <w:b/>
                                <w:sz w:val="18"/>
                                <w:szCs w:val="18"/>
                              </w:rPr>
                              <w:t>……….</w:t>
                            </w:r>
                            <w:proofErr w:type="gramEnd"/>
                          </w:p>
                          <w:p w14:paraId="5326CCA2" w14:textId="51BC1B9D" w:rsidR="007934A7" w:rsidRPr="007934A7" w:rsidRDefault="00D439CD" w:rsidP="00D439CD">
                            <w:pPr>
                              <w:spacing w:after="120"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934A7">
                              <w:rPr>
                                <w:b/>
                                <w:sz w:val="18"/>
                                <w:szCs w:val="18"/>
                              </w:rPr>
                              <w:t xml:space="preserve">7-  </w:t>
                            </w:r>
                            <w:proofErr w:type="gramStart"/>
                            <w:r w:rsidRPr="007934A7">
                              <w:rPr>
                                <w:b/>
                                <w:sz w:val="18"/>
                                <w:szCs w:val="18"/>
                              </w:rPr>
                              <w:t>……….</w:t>
                            </w:r>
                            <w:proofErr w:type="gramEnd"/>
                          </w:p>
                          <w:p w14:paraId="387C417C" w14:textId="13E61D3B" w:rsidR="007934A7" w:rsidRPr="007934A7" w:rsidRDefault="007934A7" w:rsidP="00D439CD">
                            <w:pPr>
                              <w:spacing w:after="120"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934A7">
                              <w:rPr>
                                <w:b/>
                                <w:sz w:val="18"/>
                                <w:szCs w:val="18"/>
                              </w:rPr>
                              <w:t xml:space="preserve">8- </w:t>
                            </w:r>
                            <w:proofErr w:type="gramStart"/>
                            <w:r w:rsidRPr="007934A7">
                              <w:rPr>
                                <w:b/>
                                <w:sz w:val="18"/>
                                <w:szCs w:val="18"/>
                              </w:rPr>
                              <w:t>……..</w:t>
                            </w:r>
                            <w:proofErr w:type="gramEnd"/>
                          </w:p>
                          <w:p w14:paraId="26C78A0F" w14:textId="77777777" w:rsidR="007934A7" w:rsidRPr="002035D1" w:rsidRDefault="007934A7" w:rsidP="00D439CD">
                            <w:pPr>
                              <w:spacing w:after="12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82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81EDD" id="Text Box 58" o:spid="_x0000_s1028" type="#_x0000_t202" style="position:absolute;margin-left:-42.8pt;margin-top:26.9pt;width:80.25pt;height:141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" fillcolor="#e5dfec [663]">
                <v:textbox inset=",2.3mm,,.3mm">
                  <w:txbxContent>
                    <w:p w14:paraId="7B94C84F" w14:textId="77777777" w:rsidR="00D439CD" w:rsidRPr="007934A7" w:rsidRDefault="00D439CD" w:rsidP="00D439CD">
                      <w:pPr>
                        <w:spacing w:after="120"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7934A7">
                        <w:rPr>
                          <w:b/>
                          <w:sz w:val="18"/>
                          <w:szCs w:val="18"/>
                        </w:rPr>
                        <w:t xml:space="preserve">1-  </w:t>
                      </w:r>
                      <w:proofErr w:type="gramStart"/>
                      <w:r w:rsidRPr="007934A7">
                        <w:rPr>
                          <w:b/>
                          <w:sz w:val="18"/>
                          <w:szCs w:val="18"/>
                        </w:rPr>
                        <w:t>……….</w:t>
                      </w:r>
                      <w:proofErr w:type="gramEnd"/>
                    </w:p>
                    <w:p w14:paraId="15D5753D" w14:textId="77777777" w:rsidR="00D439CD" w:rsidRPr="007934A7" w:rsidRDefault="00D439CD" w:rsidP="00D439CD">
                      <w:pPr>
                        <w:spacing w:after="120"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7934A7">
                        <w:rPr>
                          <w:b/>
                          <w:sz w:val="18"/>
                          <w:szCs w:val="18"/>
                        </w:rPr>
                        <w:t xml:space="preserve">2-  </w:t>
                      </w:r>
                      <w:proofErr w:type="gramStart"/>
                      <w:r w:rsidRPr="007934A7">
                        <w:rPr>
                          <w:b/>
                          <w:sz w:val="18"/>
                          <w:szCs w:val="18"/>
                        </w:rPr>
                        <w:t>……….</w:t>
                      </w:r>
                      <w:proofErr w:type="gramEnd"/>
                    </w:p>
                    <w:p w14:paraId="38FF666C" w14:textId="77777777" w:rsidR="00D439CD" w:rsidRPr="007934A7" w:rsidRDefault="00D439CD" w:rsidP="00D439CD">
                      <w:pPr>
                        <w:spacing w:after="120"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7934A7">
                        <w:rPr>
                          <w:b/>
                          <w:sz w:val="18"/>
                          <w:szCs w:val="18"/>
                        </w:rPr>
                        <w:t xml:space="preserve">3-  </w:t>
                      </w:r>
                      <w:proofErr w:type="gramStart"/>
                      <w:r w:rsidRPr="007934A7">
                        <w:rPr>
                          <w:b/>
                          <w:sz w:val="18"/>
                          <w:szCs w:val="18"/>
                        </w:rPr>
                        <w:t>……….</w:t>
                      </w:r>
                      <w:proofErr w:type="gramEnd"/>
                    </w:p>
                    <w:p w14:paraId="39091F17" w14:textId="77777777" w:rsidR="00D439CD" w:rsidRPr="007934A7" w:rsidRDefault="00D439CD" w:rsidP="00D439CD">
                      <w:pPr>
                        <w:spacing w:after="120"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7934A7">
                        <w:rPr>
                          <w:b/>
                          <w:sz w:val="18"/>
                          <w:szCs w:val="18"/>
                        </w:rPr>
                        <w:t xml:space="preserve">4-  </w:t>
                      </w:r>
                      <w:proofErr w:type="gramStart"/>
                      <w:r w:rsidRPr="007934A7">
                        <w:rPr>
                          <w:b/>
                          <w:sz w:val="18"/>
                          <w:szCs w:val="18"/>
                        </w:rPr>
                        <w:t>……….</w:t>
                      </w:r>
                      <w:proofErr w:type="gramEnd"/>
                    </w:p>
                    <w:p w14:paraId="2DFA97BD" w14:textId="77777777" w:rsidR="00D439CD" w:rsidRPr="007934A7" w:rsidRDefault="00D439CD" w:rsidP="00D439CD">
                      <w:pPr>
                        <w:spacing w:after="120"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7934A7">
                        <w:rPr>
                          <w:b/>
                          <w:sz w:val="18"/>
                          <w:szCs w:val="18"/>
                        </w:rPr>
                        <w:t xml:space="preserve">5-  </w:t>
                      </w:r>
                      <w:proofErr w:type="gramStart"/>
                      <w:r w:rsidRPr="007934A7">
                        <w:rPr>
                          <w:b/>
                          <w:sz w:val="18"/>
                          <w:szCs w:val="18"/>
                        </w:rPr>
                        <w:t>……….</w:t>
                      </w:r>
                      <w:proofErr w:type="gramEnd"/>
                    </w:p>
                    <w:p w14:paraId="019BF419" w14:textId="77777777" w:rsidR="00D439CD" w:rsidRPr="007934A7" w:rsidRDefault="00D439CD" w:rsidP="00D439CD">
                      <w:pPr>
                        <w:spacing w:after="120"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7934A7">
                        <w:rPr>
                          <w:b/>
                          <w:sz w:val="18"/>
                          <w:szCs w:val="18"/>
                        </w:rPr>
                        <w:t xml:space="preserve">6-  </w:t>
                      </w:r>
                      <w:proofErr w:type="gramStart"/>
                      <w:r w:rsidRPr="007934A7">
                        <w:rPr>
                          <w:b/>
                          <w:sz w:val="18"/>
                          <w:szCs w:val="18"/>
                        </w:rPr>
                        <w:t>……….</w:t>
                      </w:r>
                      <w:proofErr w:type="gramEnd"/>
                    </w:p>
                    <w:p w14:paraId="5326CCA2" w14:textId="51BC1B9D" w:rsidR="007934A7" w:rsidRPr="007934A7" w:rsidRDefault="00D439CD" w:rsidP="00D439CD">
                      <w:pPr>
                        <w:spacing w:after="120"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7934A7">
                        <w:rPr>
                          <w:b/>
                          <w:sz w:val="18"/>
                          <w:szCs w:val="18"/>
                        </w:rPr>
                        <w:t xml:space="preserve">7-  </w:t>
                      </w:r>
                      <w:proofErr w:type="gramStart"/>
                      <w:r w:rsidRPr="007934A7">
                        <w:rPr>
                          <w:b/>
                          <w:sz w:val="18"/>
                          <w:szCs w:val="18"/>
                        </w:rPr>
                        <w:t>……….</w:t>
                      </w:r>
                      <w:proofErr w:type="gramEnd"/>
                    </w:p>
                    <w:p w14:paraId="387C417C" w14:textId="13E61D3B" w:rsidR="007934A7" w:rsidRPr="007934A7" w:rsidRDefault="007934A7" w:rsidP="00D439CD">
                      <w:pPr>
                        <w:spacing w:after="120"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7934A7">
                        <w:rPr>
                          <w:b/>
                          <w:sz w:val="18"/>
                          <w:szCs w:val="18"/>
                        </w:rPr>
                        <w:t xml:space="preserve">8- </w:t>
                      </w:r>
                      <w:proofErr w:type="gramStart"/>
                      <w:r w:rsidRPr="007934A7">
                        <w:rPr>
                          <w:b/>
                          <w:sz w:val="18"/>
                          <w:szCs w:val="18"/>
                        </w:rPr>
                        <w:t>……..</w:t>
                      </w:r>
                      <w:proofErr w:type="gramEnd"/>
                    </w:p>
                    <w:p w14:paraId="26C78A0F" w14:textId="77777777" w:rsidR="007934A7" w:rsidRPr="002035D1" w:rsidRDefault="007934A7" w:rsidP="00D439CD">
                      <w:pPr>
                        <w:spacing w:after="120" w:line="240" w:lineRule="auto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E46A6BC" wp14:editId="1685DCDB">
                <wp:simplePos x="0" y="0"/>
                <wp:positionH relativeFrom="column">
                  <wp:posOffset>-543535</wp:posOffset>
                </wp:positionH>
                <wp:positionV relativeFrom="paragraph">
                  <wp:posOffset>329623</wp:posOffset>
                </wp:positionV>
                <wp:extent cx="6840220" cy="1787277"/>
                <wp:effectExtent l="0" t="0" r="17780" b="22860"/>
                <wp:wrapNone/>
                <wp:docPr id="7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78727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4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0480D" w14:textId="77777777" w:rsidR="00D439CD" w:rsidRDefault="00D439CD" w:rsidP="00D439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6A6BC" id="Text Box 36" o:spid="_x0000_s1029" type="#_x0000_t202" style="position:absolute;margin-left:-42.8pt;margin-top:25.95pt;width:538.6pt;height:140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" fillcolor="#ccc0d9 [1303]" strokecolor="#5f497a [2407]" strokeweight="1.5pt">
                <v:textbox>
                  <w:txbxContent>
                    <w:p w14:paraId="1C60480D" w14:textId="77777777" w:rsidR="00D439CD" w:rsidRDefault="00D439CD" w:rsidP="00D439CD"/>
                  </w:txbxContent>
                </v:textbox>
              </v:shape>
            </w:pict>
          </mc:Fallback>
        </mc:AlternateContent>
      </w:r>
    </w:p>
    <w:p w14:paraId="6ED8AA4A" w14:textId="32ED3F09" w:rsidR="00D439CD" w:rsidRDefault="006F785D" w:rsidP="00D439CD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DBE6E1" wp14:editId="06EE5C74">
                <wp:simplePos x="0" y="0"/>
                <wp:positionH relativeFrom="column">
                  <wp:posOffset>5937250</wp:posOffset>
                </wp:positionH>
                <wp:positionV relativeFrom="paragraph">
                  <wp:posOffset>140335</wp:posOffset>
                </wp:positionV>
                <wp:extent cx="360045" cy="323850"/>
                <wp:effectExtent l="7620" t="635" r="3810" b="8890"/>
                <wp:wrapNone/>
                <wp:docPr id="79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23850"/>
                        </a:xfrm>
                        <a:prstGeom prst="flowChartConnector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F22362" w14:textId="77777777" w:rsidR="00D439CD" w:rsidRDefault="00D439CD" w:rsidP="00D439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DBE6E1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32" o:spid="_x0000_s1030" type="#_x0000_t120" style="position:absolute;margin-left:467.5pt;margin-top:11.05pt;width:28.35pt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" fillcolor="#c6d9f1 [671]" stroked="f">
                <v:textbox>
                  <w:txbxContent>
                    <w:p w14:paraId="7DF22362" w14:textId="77777777" w:rsidR="00D439CD" w:rsidRDefault="00D439CD" w:rsidP="00D439CD"/>
                  </w:txbxContent>
                </v:textbox>
              </v:shape>
            </w:pict>
          </mc:Fallback>
        </mc:AlternateContent>
      </w:r>
    </w:p>
    <w:p w14:paraId="0909C84E" w14:textId="374BF5BB" w:rsidR="00D439CD" w:rsidRDefault="00E86978" w:rsidP="00D439CD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1D97C44" wp14:editId="509400C7">
                <wp:simplePos x="0" y="0"/>
                <wp:positionH relativeFrom="column">
                  <wp:posOffset>4651375</wp:posOffset>
                </wp:positionH>
                <wp:positionV relativeFrom="paragraph">
                  <wp:posOffset>83820</wp:posOffset>
                </wp:positionV>
                <wp:extent cx="323850" cy="323850"/>
                <wp:effectExtent l="19050" t="19050" r="38100" b="57150"/>
                <wp:wrapNone/>
                <wp:docPr id="71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7520F47" w14:textId="77777777" w:rsidR="00D439CD" w:rsidRPr="000D2296" w:rsidRDefault="00D439CD" w:rsidP="00D439C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54000" tIns="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D97C44"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AutoShape 61" o:spid="_x0000_s1031" type="#_x0000_t58" style="position:absolute;margin-left:366.25pt;margin-top:6.6pt;width:25.5pt;height:25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" fillcolor="#f79646 [3209]" strokecolor="#f2f2f2 [3041]" strokeweight="1.5pt">
                <v:shadow on="t" color="#974706 [1609]" opacity=".5" offset="1pt"/>
                <v:textbox inset="1.5mm,0,1.5mm,.3mm">
                  <w:txbxContent>
                    <w:p w14:paraId="67520F47" w14:textId="77777777" w:rsidR="00D439CD" w:rsidRPr="000D2296" w:rsidRDefault="00D439CD" w:rsidP="00D439C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490BAAA" wp14:editId="73CC3AAA">
                <wp:simplePos x="0" y="0"/>
                <wp:positionH relativeFrom="column">
                  <wp:posOffset>4935220</wp:posOffset>
                </wp:positionH>
                <wp:positionV relativeFrom="paragraph">
                  <wp:posOffset>139065</wp:posOffset>
                </wp:positionV>
                <wp:extent cx="1151890" cy="215900"/>
                <wp:effectExtent l="19050" t="19050" r="29210" b="50800"/>
                <wp:wrapNone/>
                <wp:docPr id="7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215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1F07F02" w14:textId="77777777" w:rsidR="00D439CD" w:rsidRDefault="00D439CD" w:rsidP="00D439CD">
                            <w:proofErr w:type="spellStart"/>
                            <w:r>
                              <w:t>Ellezî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yûvesvîsu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0BAAA" id="Text Box 62" o:spid="_x0000_s1032" type="#_x0000_t202" style="position:absolute;margin-left:388.6pt;margin-top:10.95pt;width:90.7pt;height:1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" fillcolor="#f79646 [3209]" strokecolor="#f2f2f2 [3041]" strokeweight="2.25pt">
                <v:shadow on="t" color="#974706 [1609]" opacity=".5" offset="1pt"/>
                <v:textbox inset=",.3mm,,.3mm">
                  <w:txbxContent>
                    <w:p w14:paraId="31F07F02" w14:textId="77777777" w:rsidR="00D439CD" w:rsidRDefault="00D439CD" w:rsidP="00D439CD">
                      <w:proofErr w:type="spellStart"/>
                      <w:r>
                        <w:t>Ellezî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yûvesvîsu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52B311A" wp14:editId="6707F935">
                <wp:simplePos x="0" y="0"/>
                <wp:positionH relativeFrom="column">
                  <wp:posOffset>3097530</wp:posOffset>
                </wp:positionH>
                <wp:positionV relativeFrom="paragraph">
                  <wp:posOffset>86360</wp:posOffset>
                </wp:positionV>
                <wp:extent cx="1396365" cy="323850"/>
                <wp:effectExtent l="19050" t="19050" r="32385" b="57150"/>
                <wp:wrapNone/>
                <wp:docPr id="68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6365" cy="323850"/>
                          <a:chOff x="3551" y="1432"/>
                          <a:chExt cx="2199" cy="510"/>
                        </a:xfrm>
                      </wpg:grpSpPr>
                      <wps:wsp>
                        <wps:cNvPr id="69" name="AutoShape 47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64EB66B" w14:textId="77777777" w:rsidR="00D439CD" w:rsidRPr="000D2296" w:rsidRDefault="00D439CD" w:rsidP="00D439CD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70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1757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68125B26" w14:textId="77777777" w:rsidR="00D439CD" w:rsidRDefault="00D439CD" w:rsidP="00D439CD">
                              <w:pPr>
                                <w:jc w:val="center"/>
                              </w:pPr>
                              <w:r>
                                <w:t xml:space="preserve">Kul </w:t>
                              </w:r>
                              <w:proofErr w:type="spellStart"/>
                              <w:r>
                                <w:t>eûzu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B311A" id="Group 46" o:spid="_x0000_s1033" style="position:absolute;margin-left:243.9pt;margin-top:6.8pt;width:109.95pt;height:25.5pt;z-index:251692032" coordorigin="3551,1432" coordsize="2199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">
                <v:shape id="AutoShape 47" o:spid="_x0000_s1034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564EB66B" w14:textId="77777777" w:rsidR="00D439CD" w:rsidRPr="000D2296" w:rsidRDefault="00D439CD" w:rsidP="00D439CD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v:shape id="Text Box 48" o:spid="_x0000_s1035" type="#_x0000_t202" style="position:absolute;left:3993;top:1519;width:1757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68125B26" w14:textId="77777777" w:rsidR="00D439CD" w:rsidRDefault="00D439CD" w:rsidP="00D439CD">
                        <w:pPr>
                          <w:jc w:val="center"/>
                        </w:pPr>
                        <w:r>
                          <w:t xml:space="preserve">Kul </w:t>
                        </w:r>
                        <w:proofErr w:type="spellStart"/>
                        <w:r>
                          <w:t>eûzu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0C10F00B" wp14:editId="2BDA136D">
                <wp:simplePos x="0" y="0"/>
                <wp:positionH relativeFrom="column">
                  <wp:posOffset>973455</wp:posOffset>
                </wp:positionH>
                <wp:positionV relativeFrom="paragraph">
                  <wp:posOffset>117475</wp:posOffset>
                </wp:positionV>
                <wp:extent cx="1396365" cy="323850"/>
                <wp:effectExtent l="19050" t="19050" r="32385" b="57150"/>
                <wp:wrapNone/>
                <wp:docPr id="65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6365" cy="323850"/>
                          <a:chOff x="3551" y="1432"/>
                          <a:chExt cx="2199" cy="510"/>
                        </a:xfrm>
                      </wpg:grpSpPr>
                      <wps:wsp>
                        <wps:cNvPr id="66" name="AutoShape 38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E9A49E2" w14:textId="77777777" w:rsidR="00D439CD" w:rsidRPr="000D2296" w:rsidRDefault="00D439CD" w:rsidP="00D439CD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0D2296">
                                <w:rPr>
                                  <w:b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67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1757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07879EF" w14:textId="77777777" w:rsidR="00D439CD" w:rsidRDefault="00D439CD" w:rsidP="00D439CD">
                              <w:pPr>
                                <w:jc w:val="center"/>
                              </w:pPr>
                              <w:proofErr w:type="spellStart"/>
                              <w:r>
                                <w:t>melikinnâs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10F00B" id="Group 37" o:spid="_x0000_s1036" style="position:absolute;margin-left:76.65pt;margin-top:9.25pt;width:109.95pt;height:25.5pt;z-index:251688960" coordorigin="3551,1432" coordsize="2199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">
                <v:shape id="AutoShape 38" o:spid="_x0000_s1037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5E9A49E2" w14:textId="77777777" w:rsidR="00D439CD" w:rsidRPr="000D2296" w:rsidRDefault="00D439CD" w:rsidP="00D439CD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0D2296">
                          <w:rPr>
                            <w:b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Text Box 39" o:spid="_x0000_s1038" type="#_x0000_t202" style="position:absolute;left:3993;top:1519;width:1757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107879EF" w14:textId="77777777" w:rsidR="00D439CD" w:rsidRDefault="00D439CD" w:rsidP="00D439CD">
                        <w:pPr>
                          <w:jc w:val="center"/>
                        </w:pPr>
                        <w:proofErr w:type="spellStart"/>
                        <w:r>
                          <w:t>melikinnâs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57560FB5" w14:textId="4D9A91DA" w:rsidR="00D439CD" w:rsidRDefault="00E86978" w:rsidP="00D439CD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BDC6AFF" wp14:editId="23BC81E9">
                <wp:simplePos x="0" y="0"/>
                <wp:positionH relativeFrom="column">
                  <wp:posOffset>1772285</wp:posOffset>
                </wp:positionH>
                <wp:positionV relativeFrom="paragraph">
                  <wp:posOffset>235585</wp:posOffset>
                </wp:positionV>
                <wp:extent cx="2116455" cy="323850"/>
                <wp:effectExtent l="19050" t="19050" r="36195" b="57150"/>
                <wp:wrapNone/>
                <wp:docPr id="59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6455" cy="323850"/>
                          <a:chOff x="3551" y="1432"/>
                          <a:chExt cx="3333" cy="510"/>
                        </a:xfrm>
                      </wpg:grpSpPr>
                      <wps:wsp>
                        <wps:cNvPr id="60" name="AutoShape 44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3E3AD8E" w14:textId="77777777" w:rsidR="00D439CD" w:rsidRPr="000D2296" w:rsidRDefault="00D439CD" w:rsidP="00D439CD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61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891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CD41111" w14:textId="77777777" w:rsidR="00D439CD" w:rsidRDefault="00D439CD" w:rsidP="00D439CD">
                              <w:pPr>
                                <w:jc w:val="center"/>
                              </w:pPr>
                              <w:proofErr w:type="spellStart"/>
                              <w:r>
                                <w:t>Min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şerril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ves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vâsil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hannâs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C6AFF" id="Group 43" o:spid="_x0000_s1039" style="position:absolute;margin-left:139.55pt;margin-top:18.55pt;width:166.65pt;height:25.5pt;z-index:251691008" coordorigin="3551,1432" coordsize="333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">
                <v:shape id="AutoShape 44" o:spid="_x0000_s1040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13E3AD8E" w14:textId="77777777" w:rsidR="00D439CD" w:rsidRPr="000D2296" w:rsidRDefault="00D439CD" w:rsidP="00D439CD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G</w:t>
                        </w:r>
                      </w:p>
                    </w:txbxContent>
                  </v:textbox>
                </v:shape>
                <v:shape id="Text Box 45" o:spid="_x0000_s1041" type="#_x0000_t202" style="position:absolute;left:3993;top:1519;width:289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" fillcolor="#f79646 [3209]" strokecolor="#f2f2f2 [3041]" strokeweight="2.25pt">
                  <v:shadow on="t" color="#974706 [1609]" opacity=".5" offset="1pt"/>
                  <v:textbox inset=".5mm,.3mm,.5mm,.3mm">
                    <w:txbxContent>
                      <w:p w14:paraId="4CD41111" w14:textId="77777777" w:rsidR="00D439CD" w:rsidRDefault="00D439CD" w:rsidP="00D439CD">
                        <w:pPr>
                          <w:jc w:val="center"/>
                        </w:pPr>
                        <w:proofErr w:type="spellStart"/>
                        <w:r>
                          <w:t>Min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şerril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ves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vâsil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hannâs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9F3C50C" wp14:editId="755CD04F">
                <wp:simplePos x="0" y="0"/>
                <wp:positionH relativeFrom="column">
                  <wp:posOffset>4409440</wp:posOffset>
                </wp:positionH>
                <wp:positionV relativeFrom="paragraph">
                  <wp:posOffset>273685</wp:posOffset>
                </wp:positionV>
                <wp:extent cx="1756410" cy="323850"/>
                <wp:effectExtent l="19050" t="19050" r="34290" b="57150"/>
                <wp:wrapNone/>
                <wp:docPr id="62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6410" cy="323850"/>
                          <a:chOff x="3551" y="1432"/>
                          <a:chExt cx="2766" cy="510"/>
                        </a:xfrm>
                      </wpg:grpSpPr>
                      <wps:wsp>
                        <wps:cNvPr id="63" name="AutoShape 50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5BDD655" w14:textId="77777777" w:rsidR="00D439CD" w:rsidRPr="000D2296" w:rsidRDefault="00D439CD" w:rsidP="00D439CD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64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324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66E4B8EC" w14:textId="77777777" w:rsidR="00D439CD" w:rsidRDefault="00D439CD" w:rsidP="00D439CD">
                              <w:pPr>
                                <w:jc w:val="center"/>
                              </w:pPr>
                              <w:proofErr w:type="spellStart"/>
                              <w:r>
                                <w:t>Minel</w:t>
                              </w:r>
                              <w:proofErr w:type="spellEnd"/>
                              <w:r>
                                <w:t xml:space="preserve"> cinneti </w:t>
                              </w:r>
                              <w:proofErr w:type="spellStart"/>
                              <w:r>
                                <w:t>vennâs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F3C50C" id="Group 49" o:spid="_x0000_s1042" style="position:absolute;margin-left:347.2pt;margin-top:21.55pt;width:138.3pt;height:25.5pt;z-index:251693056" coordorigin="3551,1432" coordsize="2766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">
                <v:shape id="AutoShape 50" o:spid="_x0000_s1043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55BDD655" w14:textId="77777777" w:rsidR="00D439CD" w:rsidRPr="000D2296" w:rsidRDefault="00D439CD" w:rsidP="00D439CD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F</w:t>
                        </w:r>
                      </w:p>
                    </w:txbxContent>
                  </v:textbox>
                </v:shape>
                <v:shape id="Text Box 51" o:spid="_x0000_s1044" type="#_x0000_t202" style="position:absolute;left:3993;top:1519;width:2324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66E4B8EC" w14:textId="77777777" w:rsidR="00D439CD" w:rsidRDefault="00D439CD" w:rsidP="00D439CD">
                        <w:pPr>
                          <w:jc w:val="center"/>
                        </w:pPr>
                        <w:proofErr w:type="spellStart"/>
                        <w:r>
                          <w:t>Minel</w:t>
                        </w:r>
                        <w:proofErr w:type="spellEnd"/>
                        <w:r>
                          <w:t xml:space="preserve"> cinneti </w:t>
                        </w:r>
                        <w:proofErr w:type="spellStart"/>
                        <w:r>
                          <w:t>vennâs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1BA57583" w14:textId="29361DB6" w:rsidR="00D439CD" w:rsidRDefault="00E86978" w:rsidP="00D439CD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5F9608C" wp14:editId="56C18278">
                <wp:simplePos x="0" y="0"/>
                <wp:positionH relativeFrom="column">
                  <wp:posOffset>942340</wp:posOffset>
                </wp:positionH>
                <wp:positionV relativeFrom="paragraph">
                  <wp:posOffset>280670</wp:posOffset>
                </wp:positionV>
                <wp:extent cx="1612900" cy="323850"/>
                <wp:effectExtent l="19050" t="19050" r="44450" b="57150"/>
                <wp:wrapNone/>
                <wp:docPr id="5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2900" cy="323850"/>
                          <a:chOff x="3551" y="1432"/>
                          <a:chExt cx="2540" cy="510"/>
                        </a:xfrm>
                      </wpg:grpSpPr>
                      <wps:wsp>
                        <wps:cNvPr id="51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350D9BB" w14:textId="77777777" w:rsidR="00D439CD" w:rsidRPr="000D2296" w:rsidRDefault="00D439CD" w:rsidP="00D439CD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52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098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6FE98F4" w14:textId="77777777" w:rsidR="00D439CD" w:rsidRDefault="00D439CD" w:rsidP="00D439CD">
                              <w:pPr>
                                <w:jc w:val="center"/>
                              </w:pPr>
                              <w:proofErr w:type="spellStart"/>
                              <w:r>
                                <w:t>Bi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rabbinnâs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F9608C" id="Group 40" o:spid="_x0000_s1045" style="position:absolute;margin-left:74.2pt;margin-top:22.1pt;width:127pt;height:25.5pt;z-index:251689984" coordorigin="3551,1432" coordsize="254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">
                <v:shape id="AutoShape 41" o:spid="_x0000_s1046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1350D9BB" w14:textId="77777777" w:rsidR="00D439CD" w:rsidRPr="000D2296" w:rsidRDefault="00D439CD" w:rsidP="00D439CD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D</w:t>
                        </w:r>
                      </w:p>
                    </w:txbxContent>
                  </v:textbox>
                </v:shape>
                <v:shape id="Text Box 42" o:spid="_x0000_s1047" type="#_x0000_t202" style="position:absolute;left:3993;top:1519;width:2098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" fillcolor="#f79646 [3209]" strokecolor="#f2f2f2 [3041]" strokeweight="2.25pt">
                  <v:shadow on="t" color="#974706 [1609]" opacity=".5" offset="1pt"/>
                  <v:textbox inset=".5mm,.3mm,.5mm,.3mm">
                    <w:txbxContent>
                      <w:p w14:paraId="46FE98F4" w14:textId="77777777" w:rsidR="00D439CD" w:rsidRDefault="00D439CD" w:rsidP="00D439CD">
                        <w:pPr>
                          <w:jc w:val="center"/>
                        </w:pPr>
                        <w:proofErr w:type="spellStart"/>
                        <w:r>
                          <w:t>Bi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rabbinnâs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3599E580" w14:textId="5069691B" w:rsidR="00D439CD" w:rsidRDefault="00E86978" w:rsidP="00D439CD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161D0D71" wp14:editId="3DFF9A71">
                <wp:simplePos x="0" y="0"/>
                <wp:positionH relativeFrom="column">
                  <wp:posOffset>3274060</wp:posOffset>
                </wp:positionH>
                <wp:positionV relativeFrom="paragraph">
                  <wp:posOffset>26035</wp:posOffset>
                </wp:positionV>
                <wp:extent cx="1360805" cy="323850"/>
                <wp:effectExtent l="19050" t="19050" r="29845" b="57150"/>
                <wp:wrapNone/>
                <wp:docPr id="56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0805" cy="323850"/>
                          <a:chOff x="3551" y="1432"/>
                          <a:chExt cx="2143" cy="510"/>
                        </a:xfrm>
                      </wpg:grpSpPr>
                      <wps:wsp>
                        <wps:cNvPr id="57" name="AutoShape 56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96DA26B" w14:textId="77777777" w:rsidR="00D439CD" w:rsidRPr="000D2296" w:rsidRDefault="00D439CD" w:rsidP="00D439CD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0D2296">
                                <w:rPr>
                                  <w:b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58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1701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6E2C121" w14:textId="77777777" w:rsidR="00D439CD" w:rsidRDefault="00D439CD" w:rsidP="00D439CD">
                              <w:pPr>
                                <w:jc w:val="center"/>
                              </w:pPr>
                              <w:r>
                                <w:t xml:space="preserve">Fî </w:t>
                              </w:r>
                              <w:proofErr w:type="spellStart"/>
                              <w:r>
                                <w:t>sudûrinnâs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1D0D71" id="Group 55" o:spid="_x0000_s1048" style="position:absolute;margin-left:257.8pt;margin-top:2.05pt;width:107.15pt;height:25.5pt;z-index:251695104" coordorigin="3551,1432" coordsize="214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">
                <v:shape id="AutoShape 56" o:spid="_x0000_s1049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496DA26B" w14:textId="77777777" w:rsidR="00D439CD" w:rsidRPr="000D2296" w:rsidRDefault="00D439CD" w:rsidP="00D439CD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0D2296">
                          <w:rPr>
                            <w:b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Text Box 57" o:spid="_x0000_s1050" type="#_x0000_t202" style="position:absolute;left:3993;top:1519;width:170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36E2C121" w14:textId="77777777" w:rsidR="00D439CD" w:rsidRDefault="00D439CD" w:rsidP="00D439CD">
                        <w:pPr>
                          <w:jc w:val="center"/>
                        </w:pPr>
                        <w:r>
                          <w:t xml:space="preserve">Fî </w:t>
                        </w:r>
                        <w:proofErr w:type="spellStart"/>
                        <w:r>
                          <w:t>sudûrinnâs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CD7D889" wp14:editId="64412D0F">
                <wp:simplePos x="0" y="0"/>
                <wp:positionH relativeFrom="column">
                  <wp:posOffset>4776470</wp:posOffset>
                </wp:positionH>
                <wp:positionV relativeFrom="paragraph">
                  <wp:posOffset>21590</wp:posOffset>
                </wp:positionV>
                <wp:extent cx="1468755" cy="323850"/>
                <wp:effectExtent l="19050" t="19050" r="36195" b="57150"/>
                <wp:wrapNone/>
                <wp:docPr id="53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8755" cy="323850"/>
                          <a:chOff x="3551" y="1432"/>
                          <a:chExt cx="2313" cy="510"/>
                        </a:xfrm>
                      </wpg:grpSpPr>
                      <wps:wsp>
                        <wps:cNvPr id="54" name="AutoShape 53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5711180" w14:textId="77777777" w:rsidR="00D439CD" w:rsidRPr="000D2296" w:rsidRDefault="00D439CD" w:rsidP="00D439CD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55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1871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FAE5C6D" w14:textId="77777777" w:rsidR="00D439CD" w:rsidRDefault="00D439CD" w:rsidP="00D439CD">
                              <w:pPr>
                                <w:jc w:val="center"/>
                              </w:pPr>
                              <w:proofErr w:type="spellStart"/>
                              <w:r>
                                <w:t>ilâhinnâs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D7D889" id="Group 52" o:spid="_x0000_s1051" style="position:absolute;margin-left:376.1pt;margin-top:1.7pt;width:115.65pt;height:25.5pt;z-index:251694080" coordorigin="3551,1432" coordsize="231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">
                <v:shape id="AutoShape 53" o:spid="_x0000_s1052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15711180" w14:textId="77777777" w:rsidR="00D439CD" w:rsidRPr="000D2296" w:rsidRDefault="00D439CD" w:rsidP="00D439CD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E</w:t>
                        </w:r>
                      </w:p>
                    </w:txbxContent>
                  </v:textbox>
                </v:shape>
                <v:shape id="Text Box 54" o:spid="_x0000_s1053" type="#_x0000_t202" style="position:absolute;left:3993;top:1519;width:187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2FAE5C6D" w14:textId="77777777" w:rsidR="00D439CD" w:rsidRDefault="00D439CD" w:rsidP="00D439CD">
                        <w:pPr>
                          <w:jc w:val="center"/>
                        </w:pPr>
                        <w:proofErr w:type="spellStart"/>
                        <w:r>
                          <w:t>ilâhinnâs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6C064134" w14:textId="7C8EE508" w:rsidR="00D439CD" w:rsidRDefault="00E86978" w:rsidP="00D439CD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37587A" wp14:editId="2D6B01D2">
                <wp:simplePos x="0" y="0"/>
                <wp:positionH relativeFrom="column">
                  <wp:posOffset>-545465</wp:posOffset>
                </wp:positionH>
                <wp:positionV relativeFrom="paragraph">
                  <wp:posOffset>205105</wp:posOffset>
                </wp:positionV>
                <wp:extent cx="539750" cy="288290"/>
                <wp:effectExtent l="0" t="0" r="12700" b="16510"/>
                <wp:wrapNone/>
                <wp:docPr id="4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85CAE" w14:textId="77777777" w:rsidR="00D439CD" w:rsidRPr="00F72C2D" w:rsidRDefault="00D439CD" w:rsidP="00D439CD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2.</w:t>
                            </w:r>
                            <w:r w:rsidRPr="00F72C2D">
                              <w:rPr>
                                <w:b/>
                                <w:sz w:val="14"/>
                                <w:szCs w:val="14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7587A" id="Text Box 31" o:spid="_x0000_s1054" type="#_x0000_t202" style="position:absolute;margin-left:-42.95pt;margin-top:16.15pt;width:42.5pt;height:22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" fillcolor="#92d050">
                <v:textbox inset=",.3mm">
                  <w:txbxContent>
                    <w:p w14:paraId="6DB85CAE" w14:textId="77777777" w:rsidR="00D439CD" w:rsidRPr="00F72C2D" w:rsidRDefault="00D439CD" w:rsidP="00D439CD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2.</w:t>
                      </w:r>
                      <w:r w:rsidRPr="00F72C2D">
                        <w:rPr>
                          <w:b/>
                          <w:sz w:val="14"/>
                          <w:szCs w:val="14"/>
                        </w:rPr>
                        <w:t>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64625B" wp14:editId="16DC7DC9">
                <wp:simplePos x="0" y="0"/>
                <wp:positionH relativeFrom="column">
                  <wp:posOffset>-538480</wp:posOffset>
                </wp:positionH>
                <wp:positionV relativeFrom="paragraph">
                  <wp:posOffset>212090</wp:posOffset>
                </wp:positionV>
                <wp:extent cx="6845300" cy="281940"/>
                <wp:effectExtent l="0" t="0" r="12700" b="22860"/>
                <wp:wrapNone/>
                <wp:docPr id="4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0" cy="2819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A59DC6E" w14:textId="77777777" w:rsidR="00D439CD" w:rsidRPr="00940BE9" w:rsidRDefault="00D439CD" w:rsidP="00D439CD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40BE9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940BE9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Aşağıdaki bölümde orta kısımda verilen kavramları uygun tanımlarla eşleştirelim. </w:t>
                            </w:r>
                            <w:r w:rsidRPr="00940BE9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(3X6=18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4625B" id="Text Box 30" o:spid="_x0000_s1055" type="#_x0000_t202" style="position:absolute;margin-left:-42.4pt;margin-top:16.7pt;width:539pt;height:22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" fillcolor="#fbd4b4 [1305]" strokecolor="#f79646 [3209]" strokeweight="1.5pt">
                <v:shadow color="#868686"/>
                <v:textbox>
                  <w:txbxContent>
                    <w:p w14:paraId="2A59DC6E" w14:textId="77777777" w:rsidR="00D439CD" w:rsidRPr="00940BE9" w:rsidRDefault="00D439CD" w:rsidP="00D439CD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940BE9">
                        <w:rPr>
                          <w:b/>
                          <w:sz w:val="18"/>
                          <w:szCs w:val="18"/>
                        </w:rPr>
                        <w:t xml:space="preserve">                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   </w:t>
                      </w:r>
                      <w:r w:rsidRPr="00940BE9">
                        <w:rPr>
                          <w:b/>
                          <w:sz w:val="18"/>
                          <w:szCs w:val="18"/>
                        </w:rPr>
                        <w:t xml:space="preserve">Aşağıdaki bölümde orta kısımda verilen kavramları uygun tanımlarla eşleştirelim. </w:t>
                      </w:r>
                      <w:r w:rsidRPr="00940BE9">
                        <w:rPr>
                          <w:b/>
                          <w:color w:val="FF0000"/>
                          <w:sz w:val="18"/>
                          <w:szCs w:val="18"/>
                        </w:rPr>
                        <w:t>(3X6=18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470062B3" w14:textId="409879CF" w:rsidR="00D439CD" w:rsidRDefault="00E86978" w:rsidP="00D439CD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801E3C" wp14:editId="3485D995">
                <wp:simplePos x="0" y="0"/>
                <wp:positionH relativeFrom="column">
                  <wp:posOffset>-480695</wp:posOffset>
                </wp:positionH>
                <wp:positionV relativeFrom="paragraph">
                  <wp:posOffset>218440</wp:posOffset>
                </wp:positionV>
                <wp:extent cx="1403985" cy="1007745"/>
                <wp:effectExtent l="0" t="0" r="43815" b="59055"/>
                <wp:wrapNone/>
                <wp:docPr id="4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33E253F" w14:textId="77777777" w:rsidR="00D439CD" w:rsidRPr="00CE1034" w:rsidRDefault="00D439CD" w:rsidP="00D439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İnsanlar tarafından sonradan uydurulan, İslamiyet’le her hangi bir ilgisi olmayan tutarsız ve yanlış inanç ve ibadetler.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01E3C" id="Text Box 22" o:spid="_x0000_s1056" type="#_x0000_t202" style="position:absolute;margin-left:-37.85pt;margin-top:17.2pt;width:110.55pt;height:79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533E253F" w14:textId="77777777" w:rsidR="00D439CD" w:rsidRPr="00CE1034" w:rsidRDefault="00D439CD" w:rsidP="00D439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İnsanlar tarafından sonradan uydurulan, İslamiyet’le her hangi bir ilgisi olmayan tutarsız ve yanlış inanç ve ibadetler.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748DA6" wp14:editId="6811E398">
                <wp:simplePos x="0" y="0"/>
                <wp:positionH relativeFrom="column">
                  <wp:posOffset>4918075</wp:posOffset>
                </wp:positionH>
                <wp:positionV relativeFrom="paragraph">
                  <wp:posOffset>211455</wp:posOffset>
                </wp:positionV>
                <wp:extent cx="1403985" cy="1007745"/>
                <wp:effectExtent l="0" t="0" r="43815" b="59055"/>
                <wp:wrapNone/>
                <wp:docPr id="4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D561255" w14:textId="77777777" w:rsidR="00D439CD" w:rsidRPr="00CE1034" w:rsidRDefault="00D439CD" w:rsidP="00D439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Allah’ın peygamberler vasıtası ile insanlara bildirdiği her türlü ilahi emir ve yasakların genel adı.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48DA6" id="Text Box 18" o:spid="_x0000_s1057" type="#_x0000_t202" style="position:absolute;margin-left:387.25pt;margin-top:16.65pt;width:110.55pt;height:79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1D561255" w14:textId="77777777" w:rsidR="00D439CD" w:rsidRPr="00CE1034" w:rsidRDefault="00D439CD" w:rsidP="00D439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Allah’ın peygamberler vasıtası ile insanlara bildirdiği her türlü ilahi emir ve yasakların genel adı.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09CCA8" wp14:editId="6BAAD17D">
                <wp:simplePos x="0" y="0"/>
                <wp:positionH relativeFrom="column">
                  <wp:posOffset>-554355</wp:posOffset>
                </wp:positionH>
                <wp:positionV relativeFrom="paragraph">
                  <wp:posOffset>173990</wp:posOffset>
                </wp:positionV>
                <wp:extent cx="6840220" cy="2160270"/>
                <wp:effectExtent l="0" t="0" r="36830" b="49530"/>
                <wp:wrapNone/>
                <wp:docPr id="4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160270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0BE6E37" w14:textId="77777777" w:rsidR="00D439CD" w:rsidRDefault="00D439CD" w:rsidP="00D439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09CCA8" id="_x0000_t109" coordsize="21600,21600" o:spt="109" path="m,l,21600r21600,l21600,xe">
                <v:stroke joinstyle="miter"/>
                <v:path gradientshapeok="t" o:connecttype="rect"/>
              </v:shapetype>
              <v:shape id="AutoShape 17" o:spid="_x0000_s1058" type="#_x0000_t109" style="position:absolute;margin-left:-43.65pt;margin-top:13.7pt;width:538.6pt;height:170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" fillcolor="#dbe5f1 [660]" strokecolor="#548dd4 [1951]" strokeweight="1.5pt">
                <v:shadow on="t" color="#974706 [1609]" opacity=".5" offset="1pt"/>
                <v:textbox>
                  <w:txbxContent>
                    <w:p w14:paraId="40BE6E37" w14:textId="77777777" w:rsidR="00D439CD" w:rsidRDefault="00D439CD" w:rsidP="00D439CD"/>
                  </w:txbxContent>
                </v:textbox>
              </v:shape>
            </w:pict>
          </mc:Fallback>
        </mc:AlternateContent>
      </w:r>
    </w:p>
    <w:p w14:paraId="74D73BC6" w14:textId="78827A3D" w:rsidR="00D439CD" w:rsidRDefault="00E86978" w:rsidP="00D439CD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29D036" wp14:editId="2B87B178">
                <wp:simplePos x="0" y="0"/>
                <wp:positionH relativeFrom="column">
                  <wp:posOffset>1122045</wp:posOffset>
                </wp:positionH>
                <wp:positionV relativeFrom="paragraph">
                  <wp:posOffset>18415</wp:posOffset>
                </wp:positionV>
                <wp:extent cx="3599815" cy="396240"/>
                <wp:effectExtent l="0" t="0" r="38735" b="60960"/>
                <wp:wrapNone/>
                <wp:docPr id="4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962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85A6A74" w14:textId="77777777" w:rsidR="00D439CD" w:rsidRPr="00CE1034" w:rsidRDefault="00D439CD" w:rsidP="00D439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Varlık sebepleri Allah’a ibadet etmek ve Allah’ın kendilerine verdiği görevleri yerine getirmek olan görünmeyen varlıklar.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9D036" id="Text Box 23" o:spid="_x0000_s1059" type="#_x0000_t202" style="position:absolute;margin-left:88.35pt;margin-top:1.45pt;width:283.45pt;height:31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085A6A74" w14:textId="77777777" w:rsidR="00D439CD" w:rsidRPr="00CE1034" w:rsidRDefault="00D439CD" w:rsidP="00D439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Varlık sebepleri Allah’a ibadet etmek ve Allah’ın kendilerine verdiği görevleri yerine getirmek olan görünmeyen varlıklar.</w:t>
                      </w:r>
                    </w:p>
                  </w:txbxContent>
                </v:textbox>
              </v:shape>
            </w:pict>
          </mc:Fallback>
        </mc:AlternateContent>
      </w:r>
    </w:p>
    <w:p w14:paraId="001D1777" w14:textId="76AD9736" w:rsidR="00D439CD" w:rsidRDefault="00D439CD" w:rsidP="00D439CD"/>
    <w:p w14:paraId="7719DF82" w14:textId="04D3E8BE" w:rsidR="00D439CD" w:rsidRDefault="00E86978" w:rsidP="00D439CD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D90BA7" wp14:editId="50947B64">
                <wp:simplePos x="0" y="0"/>
                <wp:positionH relativeFrom="column">
                  <wp:posOffset>-481965</wp:posOffset>
                </wp:positionH>
                <wp:positionV relativeFrom="paragraph">
                  <wp:posOffset>255905</wp:posOffset>
                </wp:positionV>
                <wp:extent cx="1403985" cy="1007745"/>
                <wp:effectExtent l="0" t="0" r="43815" b="59055"/>
                <wp:wrapNone/>
                <wp:docPr id="3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33B2DC6" w14:textId="77777777" w:rsidR="00D439CD" w:rsidRPr="00CE1034" w:rsidRDefault="00D439CD" w:rsidP="00D439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Dünya hayatında yapılan her türlü iş ve davranışın karşılığını bulacağı, ilahi adaletin gerçekleşeceği yer.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90BA7" id="Text Box 21" o:spid="_x0000_s1060" type="#_x0000_t202" style="position:absolute;margin-left:-37.95pt;margin-top:20.15pt;width:110.55pt;height:79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733B2DC6" w14:textId="77777777" w:rsidR="00D439CD" w:rsidRPr="00CE1034" w:rsidRDefault="00D439CD" w:rsidP="00D439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Dünya hayatında yapılan her türlü iş ve davranışın karşılığını bulacağı, ilahi adaletin gerçekleşeceği yer.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68A29A" wp14:editId="074F292D">
                <wp:simplePos x="0" y="0"/>
                <wp:positionH relativeFrom="column">
                  <wp:posOffset>1509395</wp:posOffset>
                </wp:positionH>
                <wp:positionV relativeFrom="paragraph">
                  <wp:posOffset>203835</wp:posOffset>
                </wp:positionV>
                <wp:extent cx="720090" cy="215900"/>
                <wp:effectExtent l="0" t="0" r="41910" b="50800"/>
                <wp:wrapNone/>
                <wp:docPr id="4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15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7DDC55D" w14:textId="77777777" w:rsidR="00D439CD" w:rsidRPr="0037675F" w:rsidRDefault="00D439CD" w:rsidP="00D439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Ahiret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8A29A" id="Text Box 26" o:spid="_x0000_s1061" type="#_x0000_t202" style="position:absolute;margin-left:118.85pt;margin-top:16.05pt;width:56.7pt;height:1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57DDC55D" w14:textId="77777777" w:rsidR="00D439CD" w:rsidRPr="0037675F" w:rsidRDefault="00D439CD" w:rsidP="00D439CD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Ahiret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783A9A" wp14:editId="40C4E529">
                <wp:simplePos x="0" y="0"/>
                <wp:positionH relativeFrom="column">
                  <wp:posOffset>2606040</wp:posOffset>
                </wp:positionH>
                <wp:positionV relativeFrom="paragraph">
                  <wp:posOffset>238125</wp:posOffset>
                </wp:positionV>
                <wp:extent cx="720090" cy="215900"/>
                <wp:effectExtent l="0" t="0" r="41910" b="50800"/>
                <wp:wrapNone/>
                <wp:docPr id="4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15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345FB45" w14:textId="77777777" w:rsidR="00D439CD" w:rsidRPr="0037675F" w:rsidRDefault="00D439CD" w:rsidP="00D439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Amel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83A9A" id="Text Box 25" o:spid="_x0000_s1062" type="#_x0000_t202" style="position:absolute;margin-left:205.2pt;margin-top:18.75pt;width:56.7pt;height:1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2345FB45" w14:textId="77777777" w:rsidR="00D439CD" w:rsidRPr="0037675F" w:rsidRDefault="00D439CD" w:rsidP="00D439CD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Amel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3F521E" wp14:editId="3BA48C7C">
                <wp:simplePos x="0" y="0"/>
                <wp:positionH relativeFrom="column">
                  <wp:posOffset>3757930</wp:posOffset>
                </wp:positionH>
                <wp:positionV relativeFrom="paragraph">
                  <wp:posOffset>234950</wp:posOffset>
                </wp:positionV>
                <wp:extent cx="720090" cy="215900"/>
                <wp:effectExtent l="0" t="0" r="41910" b="50800"/>
                <wp:wrapNone/>
                <wp:docPr id="4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15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23C1FFD" w14:textId="77777777" w:rsidR="00D439CD" w:rsidRPr="0037675F" w:rsidRDefault="00D439CD" w:rsidP="00D439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Cehennem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F521E" id="Text Box 24" o:spid="_x0000_s1063" type="#_x0000_t202" style="position:absolute;margin-left:295.9pt;margin-top:18.5pt;width:56.7pt;height:1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123C1FFD" w14:textId="77777777" w:rsidR="00D439CD" w:rsidRPr="0037675F" w:rsidRDefault="00D439CD" w:rsidP="00D439CD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Cehennem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773B49" wp14:editId="21A67840">
                <wp:simplePos x="0" y="0"/>
                <wp:positionH relativeFrom="column">
                  <wp:posOffset>4852670</wp:posOffset>
                </wp:positionH>
                <wp:positionV relativeFrom="paragraph">
                  <wp:posOffset>302260</wp:posOffset>
                </wp:positionV>
                <wp:extent cx="1403985" cy="1007745"/>
                <wp:effectExtent l="0" t="0" r="43815" b="59055"/>
                <wp:wrapNone/>
                <wp:docPr id="3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89C3FA0" w14:textId="77777777" w:rsidR="00D439CD" w:rsidRPr="00CE1034" w:rsidRDefault="00D439CD" w:rsidP="00D439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Sorumlu bir varlık olan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İnsan’ın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dünya hayatında yapmış olduğu, melekler tarafından yazılan her türlü iş ve davranış.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73B49" id="Text Box 19" o:spid="_x0000_s1064" type="#_x0000_t202" style="position:absolute;margin-left:382.1pt;margin-top:23.8pt;width:110.55pt;height:79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089C3FA0" w14:textId="77777777" w:rsidR="00D439CD" w:rsidRPr="00CE1034" w:rsidRDefault="00D439CD" w:rsidP="00D439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Sorumlu bir varlık olan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İnsan’ın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dünya hayatında yapmış olduğu, melekler tarafından yazılan her türlü iş ve davranış.</w:t>
                      </w:r>
                    </w:p>
                  </w:txbxContent>
                </v:textbox>
              </v:shape>
            </w:pict>
          </mc:Fallback>
        </mc:AlternateContent>
      </w:r>
    </w:p>
    <w:p w14:paraId="36A06FAC" w14:textId="5971FBC0" w:rsidR="00D439CD" w:rsidRDefault="00D439CD" w:rsidP="00D439CD"/>
    <w:p w14:paraId="43E8DB7F" w14:textId="59F93E14" w:rsidR="00D439CD" w:rsidRDefault="00E86978" w:rsidP="00D439CD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0DB37A" wp14:editId="3349C2F0">
                <wp:simplePos x="0" y="0"/>
                <wp:positionH relativeFrom="column">
                  <wp:posOffset>1176020</wp:posOffset>
                </wp:positionH>
                <wp:positionV relativeFrom="paragraph">
                  <wp:posOffset>292100</wp:posOffset>
                </wp:positionV>
                <wp:extent cx="3599815" cy="396240"/>
                <wp:effectExtent l="0" t="0" r="38735" b="60960"/>
                <wp:wrapNone/>
                <wp:docPr id="3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962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9913BE3" w14:textId="77777777" w:rsidR="00D439CD" w:rsidRPr="00CE1034" w:rsidRDefault="00D439CD" w:rsidP="00D439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Dünya’da Allah tarafından yapılması yasaklanan şeyleri yapan insanların cezalarını çekecekleri yer.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DB37A" id="Text Box 20" o:spid="_x0000_s1065" type="#_x0000_t202" style="position:absolute;margin-left:92.6pt;margin-top:23pt;width:283.45pt;height:31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09913BE3" w14:textId="77777777" w:rsidR="00D439CD" w:rsidRPr="00CE1034" w:rsidRDefault="00D439CD" w:rsidP="00D439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Dünya’da Allah tarafından yapılması yasaklanan şeyleri yapan insanların cezalarını çekecekleri yer.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AC4A10" wp14:editId="1BE638BD">
                <wp:simplePos x="0" y="0"/>
                <wp:positionH relativeFrom="column">
                  <wp:posOffset>3654425</wp:posOffset>
                </wp:positionH>
                <wp:positionV relativeFrom="paragraph">
                  <wp:posOffset>56515</wp:posOffset>
                </wp:positionV>
                <wp:extent cx="720090" cy="215900"/>
                <wp:effectExtent l="0" t="0" r="41910" b="50800"/>
                <wp:wrapNone/>
                <wp:docPr id="4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15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10386BD" w14:textId="77777777" w:rsidR="00D439CD" w:rsidRPr="0037675F" w:rsidRDefault="00D439CD" w:rsidP="00D439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Melek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C4A10" id="Text Box 27" o:spid="_x0000_s1066" type="#_x0000_t202" style="position:absolute;margin-left:287.75pt;margin-top:4.45pt;width:56.7pt;height:1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010386BD" w14:textId="77777777" w:rsidR="00D439CD" w:rsidRPr="0037675F" w:rsidRDefault="00D439CD" w:rsidP="00D439CD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Melek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B4708C" wp14:editId="70068743">
                <wp:simplePos x="0" y="0"/>
                <wp:positionH relativeFrom="column">
                  <wp:posOffset>2635885</wp:posOffset>
                </wp:positionH>
                <wp:positionV relativeFrom="paragraph">
                  <wp:posOffset>63500</wp:posOffset>
                </wp:positionV>
                <wp:extent cx="720090" cy="215900"/>
                <wp:effectExtent l="0" t="0" r="41910" b="50800"/>
                <wp:wrapNone/>
                <wp:docPr id="3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15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8864611" w14:textId="77777777" w:rsidR="00D439CD" w:rsidRPr="0037675F" w:rsidRDefault="00D439CD" w:rsidP="00D439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Hurafe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4708C" id="Text Box 28" o:spid="_x0000_s1067" type="#_x0000_t202" style="position:absolute;margin-left:207.55pt;margin-top:5pt;width:56.7pt;height:1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38864611" w14:textId="77777777" w:rsidR="00D439CD" w:rsidRPr="0037675F" w:rsidRDefault="00D439CD" w:rsidP="00D439CD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Hurafe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93C1AEA" wp14:editId="13D3F915">
                <wp:simplePos x="0" y="0"/>
                <wp:positionH relativeFrom="column">
                  <wp:posOffset>1473835</wp:posOffset>
                </wp:positionH>
                <wp:positionV relativeFrom="paragraph">
                  <wp:posOffset>35560</wp:posOffset>
                </wp:positionV>
                <wp:extent cx="720090" cy="215900"/>
                <wp:effectExtent l="0" t="0" r="41910" b="50800"/>
                <wp:wrapNone/>
                <wp:docPr id="3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15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FA6735A" w14:textId="77777777" w:rsidR="00D439CD" w:rsidRPr="0037675F" w:rsidRDefault="00D439CD" w:rsidP="00D439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Vahiy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C1AEA" id="Text Box 29" o:spid="_x0000_s1068" type="#_x0000_t202" style="position:absolute;margin-left:116.05pt;margin-top:2.8pt;width:56.7pt;height:1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6FA6735A" w14:textId="77777777" w:rsidR="00D439CD" w:rsidRPr="0037675F" w:rsidRDefault="00D439CD" w:rsidP="00D439CD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Vahiy</w:t>
                      </w:r>
                    </w:p>
                  </w:txbxContent>
                </v:textbox>
              </v:shape>
            </w:pict>
          </mc:Fallback>
        </mc:AlternateContent>
      </w:r>
    </w:p>
    <w:p w14:paraId="573971F3" w14:textId="322EB921" w:rsidR="00D439CD" w:rsidRDefault="00D439CD" w:rsidP="00D439CD"/>
    <w:p w14:paraId="51D556CF" w14:textId="563052CB" w:rsidR="00D439CD" w:rsidRDefault="00E86978" w:rsidP="00D439CD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40CCCF8" wp14:editId="71CA3665">
                <wp:simplePos x="0" y="0"/>
                <wp:positionH relativeFrom="column">
                  <wp:posOffset>-568440</wp:posOffset>
                </wp:positionH>
                <wp:positionV relativeFrom="paragraph">
                  <wp:posOffset>239915</wp:posOffset>
                </wp:positionV>
                <wp:extent cx="6824345" cy="1809750"/>
                <wp:effectExtent l="0" t="0" r="14605" b="19050"/>
                <wp:wrapNone/>
                <wp:docPr id="2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4345" cy="1809750"/>
                          <a:chOff x="752" y="1425"/>
                          <a:chExt cx="10747" cy="2850"/>
                        </a:xfrm>
                      </wpg:grpSpPr>
                      <wps:wsp>
                        <wps:cNvPr id="3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124" y="1440"/>
                            <a:ext cx="10375" cy="2835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8B096D5" w14:textId="77777777" w:rsidR="00D439CD" w:rsidRDefault="00D439CD" w:rsidP="00D439C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1440"/>
                            <a:ext cx="850" cy="283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15875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6B63E29" w14:textId="77777777" w:rsidR="00D439CD" w:rsidRPr="00EB5EF6" w:rsidRDefault="00D439CD" w:rsidP="00D439CD">
                              <w:pP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EB5EF6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Yanda verilen ayet mealini yorumlayalım.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EB5EF6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(14 PUAN)</w:t>
                              </w:r>
                            </w:p>
                          </w:txbxContent>
                        </wps:txbx>
                        <wps:bodyPr rot="0" vert="vert270" wrap="square" lIns="54000" tIns="45720" rIns="54000" bIns="0" anchor="t" anchorCtr="0" upright="1">
                          <a:noAutofit/>
                        </wps:bodyPr>
                      </wps:wsp>
                      <wps:wsp>
                        <wps:cNvPr id="3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1425"/>
                            <a:ext cx="850" cy="45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 w="12700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863EA5" w14:textId="77777777" w:rsidR="00D439CD" w:rsidRPr="00FE4571" w:rsidRDefault="00D439CD" w:rsidP="00D439CD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F72C2D">
                                <w:rPr>
                                  <w:b/>
                                  <w:sz w:val="14"/>
                                  <w:szCs w:val="14"/>
                                </w:rPr>
                                <w:t>oru</w:t>
                              </w: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  <wps:wsp>
                        <wps:cNvPr id="3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602" y="1445"/>
                            <a:ext cx="3370" cy="2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406FF67" w14:textId="77777777" w:rsidR="00D439CD" w:rsidRPr="00FE2D33" w:rsidRDefault="00D439CD" w:rsidP="00D439CD">
                              <w:pPr>
                                <w:rPr>
                                  <w:rFonts w:ascii="Arial" w:hAnsi="Arial" w:cs="Arial"/>
                                  <w:i/>
                                  <w:color w:val="C00000"/>
                                  <w:sz w:val="24"/>
                                  <w:szCs w:val="24"/>
                                </w:rPr>
                              </w:pPr>
                              <w:r w:rsidRPr="00FE2D33">
                                <w:rPr>
                                  <w:rFonts w:ascii="Arial" w:hAnsi="Arial" w:cs="Arial"/>
                                  <w:i/>
                                  <w:color w:val="C00000"/>
                                  <w:sz w:val="24"/>
                                  <w:szCs w:val="24"/>
                                </w:rPr>
                                <w:t>“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color w:val="C00000"/>
                                  <w:sz w:val="24"/>
                                  <w:szCs w:val="24"/>
                                </w:rPr>
                                <w:t>Kim zerre ağırlığınca bir hayır işerse onun mükafatını görecektir. Kim de zerre ağırlığınca bir kötülük işlerse de onun cezasını görecektir</w:t>
                              </w:r>
                              <w:r w:rsidRPr="00FE2D33">
                                <w:rPr>
                                  <w:rFonts w:ascii="Arial" w:hAnsi="Arial" w:cs="Arial"/>
                                  <w:i/>
                                  <w:color w:val="C00000"/>
                                  <w:sz w:val="24"/>
                                  <w:szCs w:val="24"/>
                                </w:rPr>
                                <w:t>.”</w:t>
                              </w:r>
                            </w:p>
                            <w:p w14:paraId="6B80DE05" w14:textId="77777777" w:rsidR="00D439CD" w:rsidRPr="00FE2D33" w:rsidRDefault="00D439CD" w:rsidP="00D439CD">
                              <w:pPr>
                                <w:jc w:val="right"/>
                                <w:rPr>
                                  <w:b/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FE2D33">
                                <w:rPr>
                                  <w:b/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  <w:t>Zilzal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  <w:t xml:space="preserve"> Suresi 7-8. Ayetler</w:t>
                              </w:r>
                              <w:r w:rsidRPr="00FE2D33">
                                <w:rPr>
                                  <w:b/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972" y="1544"/>
                            <a:ext cx="6342" cy="2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3762F78" w14:textId="77777777" w:rsidR="00D439CD" w:rsidRDefault="00D439CD" w:rsidP="00D439CD">
                              <w:pPr>
                                <w:jc w:val="center"/>
                              </w:pPr>
                              <w:r>
                                <w:t>.…………………………………………………………………………………………………</w:t>
                              </w:r>
                            </w:p>
                            <w:p w14:paraId="0807E25E" w14:textId="77777777" w:rsidR="00D439CD" w:rsidRDefault="00D439CD" w:rsidP="00D439CD">
                              <w:pPr>
                                <w:jc w:val="center"/>
                              </w:pPr>
                              <w:r>
                                <w:t>.…………………………………………………………………………………………………</w:t>
                              </w:r>
                            </w:p>
                            <w:p w14:paraId="3183E679" w14:textId="77777777" w:rsidR="00D439CD" w:rsidRDefault="00D439CD" w:rsidP="00D439CD">
                              <w:pPr>
                                <w:jc w:val="center"/>
                              </w:pPr>
                              <w:r>
                                <w:t>…………………………………………………………………………………………………..</w:t>
                              </w:r>
                            </w:p>
                            <w:p w14:paraId="2C2D7DE2" w14:textId="77777777" w:rsidR="00D439CD" w:rsidRDefault="00D439CD" w:rsidP="00D439CD">
                              <w:pPr>
                                <w:jc w:val="center"/>
                              </w:pPr>
                              <w:r>
                                <w:t>…………………………………………………………………………………………………..</w:t>
                              </w:r>
                            </w:p>
                            <w:p w14:paraId="68431D58" w14:textId="77777777" w:rsidR="00D439CD" w:rsidRDefault="00D439CD" w:rsidP="00D439CD">
                              <w:pPr>
                                <w:jc w:val="center"/>
                              </w:pPr>
                              <w:r>
                                <w:t>…………………………………………………………………………………………………..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0CCCF8" id="Group 2" o:spid="_x0000_s1069" style="position:absolute;margin-left:-44.75pt;margin-top:18.9pt;width:537.35pt;height:142.5pt;z-index:251660288" coordorigin="752,1425" coordsize="10747,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">
                <v:shape id="Text Box 3" o:spid="_x0000_s1070" type="#_x0000_t202" style="position:absolute;left:1124;top:1440;width:1037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" fillcolor="#eaf1dd [662]" strokecolor="#00b050" strokeweight="1.5pt">
                  <v:stroke dashstyle="dash"/>
                  <v:shadow color="#868686"/>
                  <v:textbox>
                    <w:txbxContent>
                      <w:p w14:paraId="28B096D5" w14:textId="77777777" w:rsidR="00D439CD" w:rsidRDefault="00D439CD" w:rsidP="00D439CD"/>
                    </w:txbxContent>
                  </v:textbox>
                </v:shape>
                <v:shape id="Text Box 4" o:spid="_x0000_s1071" type="#_x0000_t202" style="position:absolute;left:752;top:1440;width:850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" fillcolor="#b8cce4 [1300]" strokecolor="#00b050" strokeweight="1.25pt">
                  <v:stroke dashstyle="dash"/>
                  <v:shadow color="#868686"/>
                  <v:textbox style="layout-flow:vertical;mso-layout-flow-alt:bottom-to-top" inset="1.5mm,,1.5mm,0">
                    <w:txbxContent>
                      <w:p w14:paraId="56B63E29" w14:textId="77777777" w:rsidR="00D439CD" w:rsidRPr="00EB5EF6" w:rsidRDefault="00D439CD" w:rsidP="00D439CD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EB5EF6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Yanda verilen ayet mealini yorumlayalım.</w:t>
                        </w: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Pr="00EB5EF6"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  <w:t>(14 PUAN)</w:t>
                        </w:r>
                      </w:p>
                    </w:txbxContent>
                  </v:textbox>
                </v:shape>
                <v:shape id="Text Box 5" o:spid="_x0000_s1072" type="#_x0000_t202" style="position:absolute;left:752;top:1425;width:85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" fillcolor="#d6e3bc [1302]" strokecolor="#00b050" strokeweight="1pt">
                  <v:stroke dashstyle="dash"/>
                  <v:textbox inset=",.3mm,,.3mm">
                    <w:txbxContent>
                      <w:p w14:paraId="24863EA5" w14:textId="77777777" w:rsidR="00D439CD" w:rsidRPr="00FE4571" w:rsidRDefault="00D439CD" w:rsidP="00D439CD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3.</w:t>
                        </w:r>
                        <w:r>
                          <w:rPr>
                            <w:b/>
                            <w:sz w:val="14"/>
                            <w:szCs w:val="14"/>
                          </w:rPr>
                          <w:t>S</w:t>
                        </w:r>
                        <w:r w:rsidRPr="00F72C2D">
                          <w:rPr>
                            <w:b/>
                            <w:sz w:val="14"/>
                            <w:szCs w:val="14"/>
                          </w:rPr>
                          <w:t>oru</w:t>
                        </w:r>
                      </w:p>
                    </w:txbxContent>
                  </v:textbox>
                </v:shape>
                <v:shape id="Text Box 6" o:spid="_x0000_s1073" type="#_x0000_t202" style="position:absolute;left:1602;top:1445;width:3370;height: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" filled="f">
                  <v:textbox>
                    <w:txbxContent>
                      <w:p w14:paraId="1406FF67" w14:textId="77777777" w:rsidR="00D439CD" w:rsidRPr="00FE2D33" w:rsidRDefault="00D439CD" w:rsidP="00D439CD">
                        <w:pPr>
                          <w:rPr>
                            <w:rFonts w:ascii="Arial" w:hAnsi="Arial" w:cs="Arial"/>
                            <w:i/>
                            <w:color w:val="C00000"/>
                            <w:sz w:val="24"/>
                            <w:szCs w:val="24"/>
                          </w:rPr>
                        </w:pPr>
                        <w:r w:rsidRPr="00FE2D33">
                          <w:rPr>
                            <w:rFonts w:ascii="Arial" w:hAnsi="Arial" w:cs="Arial"/>
                            <w:i/>
                            <w:color w:val="C00000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rFonts w:ascii="Arial" w:hAnsi="Arial" w:cs="Arial"/>
                            <w:i/>
                            <w:color w:val="C00000"/>
                            <w:sz w:val="24"/>
                            <w:szCs w:val="24"/>
                          </w:rPr>
                          <w:t>Kim zerre ağırlığınca bir hayır işerse onun mükafatını görecektir. Kim de zerre ağırlığınca bir kötülük işlerse de onun cezasını görecektir</w:t>
                        </w:r>
                        <w:r w:rsidRPr="00FE2D33">
                          <w:rPr>
                            <w:rFonts w:ascii="Arial" w:hAnsi="Arial" w:cs="Arial"/>
                            <w:i/>
                            <w:color w:val="C00000"/>
                            <w:sz w:val="24"/>
                            <w:szCs w:val="24"/>
                          </w:rPr>
                          <w:t>.”</w:t>
                        </w:r>
                      </w:p>
                      <w:p w14:paraId="6B80DE05" w14:textId="77777777" w:rsidR="00D439CD" w:rsidRPr="00FE2D33" w:rsidRDefault="00D439CD" w:rsidP="00D439CD">
                        <w:pPr>
                          <w:jc w:val="right"/>
                          <w:rPr>
                            <w:b/>
                            <w:i/>
                            <w:color w:val="FF0000"/>
                            <w:sz w:val="20"/>
                            <w:szCs w:val="20"/>
                          </w:rPr>
                        </w:pPr>
                        <w:r w:rsidRPr="00FE2D33">
                          <w:rPr>
                            <w:b/>
                            <w:i/>
                            <w:color w:val="FF0000"/>
                            <w:sz w:val="20"/>
                            <w:szCs w:val="20"/>
                          </w:rPr>
                          <w:t>(</w:t>
                        </w:r>
                        <w:proofErr w:type="spellStart"/>
                        <w:r>
                          <w:rPr>
                            <w:b/>
                            <w:i/>
                            <w:color w:val="FF0000"/>
                            <w:sz w:val="20"/>
                            <w:szCs w:val="20"/>
                          </w:rPr>
                          <w:t>Zilzal</w:t>
                        </w:r>
                        <w:proofErr w:type="spellEnd"/>
                        <w:r>
                          <w:rPr>
                            <w:b/>
                            <w:i/>
                            <w:color w:val="FF0000"/>
                            <w:sz w:val="20"/>
                            <w:szCs w:val="20"/>
                          </w:rPr>
                          <w:t xml:space="preserve"> Suresi 7-8. Ayetler</w:t>
                        </w:r>
                        <w:r w:rsidRPr="00FE2D33">
                          <w:rPr>
                            <w:b/>
                            <w:i/>
                            <w:color w:val="FF0000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v:shape id="Text Box 7" o:spid="_x0000_s1074" type="#_x0000_t202" style="position:absolute;left:4972;top:1544;width:6342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" filled="f">
                  <v:textbox>
                    <w:txbxContent>
                      <w:p w14:paraId="23762F78" w14:textId="77777777" w:rsidR="00D439CD" w:rsidRDefault="00D439CD" w:rsidP="00D439CD">
                        <w:pPr>
                          <w:jc w:val="center"/>
                        </w:pPr>
                        <w:r>
                          <w:t>.…………………………………………………………………………………………………</w:t>
                        </w:r>
                      </w:p>
                      <w:p w14:paraId="0807E25E" w14:textId="77777777" w:rsidR="00D439CD" w:rsidRDefault="00D439CD" w:rsidP="00D439CD">
                        <w:pPr>
                          <w:jc w:val="center"/>
                        </w:pPr>
                        <w:r>
                          <w:t>.…………………………………………………………………………………………………</w:t>
                        </w:r>
                      </w:p>
                      <w:p w14:paraId="3183E679" w14:textId="77777777" w:rsidR="00D439CD" w:rsidRDefault="00D439CD" w:rsidP="00D439CD">
                        <w:pPr>
                          <w:jc w:val="center"/>
                        </w:pPr>
                        <w:r>
                          <w:t>…………………………………………………………………………………………………..</w:t>
                        </w:r>
                      </w:p>
                      <w:p w14:paraId="2C2D7DE2" w14:textId="77777777" w:rsidR="00D439CD" w:rsidRDefault="00D439CD" w:rsidP="00D439CD">
                        <w:pPr>
                          <w:jc w:val="center"/>
                        </w:pPr>
                        <w:r>
                          <w:t>…………………………………………………………………………………………………..</w:t>
                        </w:r>
                      </w:p>
                      <w:p w14:paraId="68431D58" w14:textId="77777777" w:rsidR="00D439CD" w:rsidRDefault="00D439CD" w:rsidP="00D439CD">
                        <w:pPr>
                          <w:jc w:val="center"/>
                        </w:pPr>
                        <w:r>
                          <w:t>…………………………………………………………………………………………………..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07033BF" w14:textId="08204B66" w:rsidR="00D439CD" w:rsidRDefault="00D439CD" w:rsidP="00D439CD"/>
    <w:p w14:paraId="6B7DD31E" w14:textId="77777777" w:rsidR="00D439CD" w:rsidRDefault="00D439CD" w:rsidP="00D439CD"/>
    <w:p w14:paraId="55191099" w14:textId="1CF09FD4" w:rsidR="00D439CD" w:rsidRDefault="00D439CD" w:rsidP="00D439CD"/>
    <w:p w14:paraId="3D9E95C6" w14:textId="77777777" w:rsidR="00D439CD" w:rsidRDefault="00D439CD" w:rsidP="00D439CD"/>
    <w:p w14:paraId="07E49EC1" w14:textId="77777777" w:rsidR="00D439CD" w:rsidRDefault="00D439CD" w:rsidP="00D439CD"/>
    <w:p w14:paraId="68AB1313" w14:textId="7C84B961" w:rsidR="00D439CD" w:rsidRDefault="00E86978" w:rsidP="00D439CD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D9863F2" wp14:editId="50A3B937">
                <wp:simplePos x="0" y="0"/>
                <wp:positionH relativeFrom="column">
                  <wp:posOffset>-546735</wp:posOffset>
                </wp:positionH>
                <wp:positionV relativeFrom="paragraph">
                  <wp:posOffset>136525</wp:posOffset>
                </wp:positionV>
                <wp:extent cx="539750" cy="288290"/>
                <wp:effectExtent l="0" t="0" r="12700" b="16510"/>
                <wp:wrapNone/>
                <wp:docPr id="2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D767C58" w14:textId="77777777" w:rsidR="00D439CD" w:rsidRPr="00446E26" w:rsidRDefault="00D439CD" w:rsidP="00D439CD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446E26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4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2"/>
                                <w:szCs w:val="12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9863F2" id="Rectangle 64" o:spid="_x0000_s1075" style="position:absolute;margin-left:-43.05pt;margin-top:10.75pt;width:42.5pt;height:22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" fillcolor="#eaf1dd [662]" strokecolor="#9bbb59 [3206]" strokeweight="1.5pt">
                <v:shadow color="#868686"/>
                <v:textbox inset=",0,,0">
                  <w:txbxContent>
                    <w:p w14:paraId="5D767C58" w14:textId="77777777" w:rsidR="00D439CD" w:rsidRPr="00446E26" w:rsidRDefault="00D439CD" w:rsidP="00D439CD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446E26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4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2"/>
                          <w:szCs w:val="12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F5155B3" wp14:editId="527CD72F">
                <wp:simplePos x="0" y="0"/>
                <wp:positionH relativeFrom="column">
                  <wp:posOffset>-588010</wp:posOffset>
                </wp:positionH>
                <wp:positionV relativeFrom="paragraph">
                  <wp:posOffset>120015</wp:posOffset>
                </wp:positionV>
                <wp:extent cx="6840220" cy="1638300"/>
                <wp:effectExtent l="0" t="0" r="17780" b="19050"/>
                <wp:wrapNone/>
                <wp:docPr id="27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638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1DDA89D" w14:textId="77777777" w:rsidR="00D439CD" w:rsidRPr="00940BE9" w:rsidRDefault="00D439CD" w:rsidP="00D439CD">
                            <w:pP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940BE9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 Aşağıda verilen hecelerden yan tarafa işlediğimiz konular ile ilgili anlamlı kelimeler oluşturup yazınız.</w:t>
                            </w: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(1X8</w:t>
                            </w:r>
                            <w:r w:rsidRPr="00940BE9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=8PUAN)</w:t>
                            </w:r>
                          </w:p>
                        </w:txbxContent>
                      </wps:txbx>
                      <wps:bodyPr rot="0" vert="horz" wrap="square" lIns="558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155B3" id="Text Box 63" o:spid="_x0000_s1076" type="#_x0000_t202" style="position:absolute;margin-left:-46.3pt;margin-top:9.45pt;width:538.6pt;height:12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" fillcolor="#fde9d9 [665]" strokecolor="#f79646 [3209]" strokeweight="1.5pt">
                <v:shadow color="#868686"/>
                <v:textbox inset="15.5mm">
                  <w:txbxContent>
                    <w:p w14:paraId="31DDA89D" w14:textId="77777777" w:rsidR="00D439CD" w:rsidRPr="00940BE9" w:rsidRDefault="00D439CD" w:rsidP="00D439CD">
                      <w:pPr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940BE9"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 Aşağıda verilen hecelerden yan tarafa işlediğimiz konular ile ilgili anlamlı kelimeler oluşturup yazınız.</w:t>
                      </w: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>(1X8</w:t>
                      </w:r>
                      <w:r w:rsidRPr="00940BE9">
                        <w:rPr>
                          <w:b/>
                          <w:color w:val="C00000"/>
                          <w:sz w:val="18"/>
                          <w:szCs w:val="18"/>
                        </w:rPr>
                        <w:t>=8PUAN)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0607AC41" w14:textId="2ADB1DB4" w:rsidR="00D439CD" w:rsidRDefault="00E86978" w:rsidP="00D439CD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CCA2C25" wp14:editId="0A1E006E">
                <wp:simplePos x="0" y="0"/>
                <wp:positionH relativeFrom="column">
                  <wp:posOffset>3423285</wp:posOffset>
                </wp:positionH>
                <wp:positionV relativeFrom="paragraph">
                  <wp:posOffset>102870</wp:posOffset>
                </wp:positionV>
                <wp:extent cx="2637790" cy="1233805"/>
                <wp:effectExtent l="0" t="0" r="10160" b="23495"/>
                <wp:wrapNone/>
                <wp:docPr id="2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790" cy="12338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C25891" w14:textId="77777777" w:rsidR="00D439CD" w:rsidRPr="009C1E92" w:rsidRDefault="00D439CD" w:rsidP="00D439CD">
                            <w:pPr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1  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2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proofErr w:type="gramEnd"/>
                          </w:p>
                          <w:p w14:paraId="23CCAB3D" w14:textId="77777777" w:rsidR="00D439CD" w:rsidRPr="009C1E92" w:rsidRDefault="00D439CD" w:rsidP="00D439CD">
                            <w:pPr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3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4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proofErr w:type="gramEnd"/>
                          </w:p>
                          <w:p w14:paraId="7DD200AC" w14:textId="77777777" w:rsidR="00D439CD" w:rsidRPr="009C1E92" w:rsidRDefault="00D439CD" w:rsidP="00D439CD">
                            <w:pPr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5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6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proofErr w:type="gramEnd"/>
                          </w:p>
                          <w:p w14:paraId="7C70CB8E" w14:textId="77777777" w:rsidR="00D439CD" w:rsidRPr="009C1E92" w:rsidRDefault="00D439CD" w:rsidP="00D439CD">
                            <w:pPr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7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8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162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A2C25" id="Text Box 65" o:spid="_x0000_s1077" type="#_x0000_t202" style="position:absolute;margin-left:269.55pt;margin-top:8.1pt;width:207.7pt;height:97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" fillcolor="#e5dfec [663]" strokecolor="#f79646 [3209]" strokeweight="1.5pt">
                <v:shadow color="#868686"/>
                <v:textbox inset="4.5mm">
                  <w:txbxContent>
                    <w:p w14:paraId="7DC25891" w14:textId="77777777" w:rsidR="00D439CD" w:rsidRPr="009C1E92" w:rsidRDefault="00D439CD" w:rsidP="00D439CD">
                      <w:pPr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 w:rsidRPr="009C1E92">
                        <w:rPr>
                          <w:rFonts w:cstheme="minorHAnsi"/>
                          <w:b/>
                        </w:rPr>
                        <w:t xml:space="preserve">1  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r w:rsidRPr="009C1E92">
                        <w:rPr>
                          <w:rFonts w:cstheme="minorHAnsi"/>
                          <w:b/>
                        </w:rPr>
                        <w:t>…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 xml:space="preserve"> 2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proofErr w:type="gramEnd"/>
                    </w:p>
                    <w:p w14:paraId="23CCAB3D" w14:textId="77777777" w:rsidR="00D439CD" w:rsidRPr="009C1E92" w:rsidRDefault="00D439CD" w:rsidP="00D439CD">
                      <w:pPr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3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 xml:space="preserve"> 4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proofErr w:type="gramEnd"/>
                    </w:p>
                    <w:p w14:paraId="7DD200AC" w14:textId="77777777" w:rsidR="00D439CD" w:rsidRPr="009C1E92" w:rsidRDefault="00D439CD" w:rsidP="00D439CD">
                      <w:pPr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5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r w:rsidRPr="009C1E92">
                        <w:rPr>
                          <w:rFonts w:cstheme="minorHAnsi"/>
                          <w:b/>
                        </w:rPr>
                        <w:t>…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 xml:space="preserve"> 6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proofErr w:type="gramEnd"/>
                    </w:p>
                    <w:p w14:paraId="7C70CB8E" w14:textId="77777777" w:rsidR="00D439CD" w:rsidRPr="009C1E92" w:rsidRDefault="00D439CD" w:rsidP="00D439CD">
                      <w:pPr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7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r w:rsidRPr="009C1E92">
                        <w:rPr>
                          <w:rFonts w:cstheme="minorHAnsi"/>
                          <w:b/>
                        </w:rPr>
                        <w:t>……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 xml:space="preserve"> 8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543EB96" wp14:editId="70D1508C">
                <wp:simplePos x="0" y="0"/>
                <wp:positionH relativeFrom="column">
                  <wp:posOffset>970280</wp:posOffset>
                </wp:positionH>
                <wp:positionV relativeFrom="paragraph">
                  <wp:posOffset>208915</wp:posOffset>
                </wp:positionV>
                <wp:extent cx="504190" cy="252095"/>
                <wp:effectExtent l="0" t="0" r="29210" b="52705"/>
                <wp:wrapNone/>
                <wp:docPr id="1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0B49C86" w14:textId="77777777" w:rsidR="00D439CD" w:rsidRPr="009C1E92" w:rsidRDefault="00D439CD" w:rsidP="00D439C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3EB96" id="Text Box 76" o:spid="_x0000_s1078" type="#_x0000_t202" style="position:absolute;margin-left:76.4pt;margin-top:16.45pt;width:39.7pt;height:19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" fillcolor="white [3201]" strokecolor="#95b3d7 [1940]" strokeweight="1pt">
                <v:fill color2="#b8cce4 [1300]" focus="100%" type="gradient"/>
                <v:shadow on="t" color="#243f60 [1604]" opacity=".5" offset="1pt"/>
                <v:textbox inset="1.5mm,,1.5mm">
                  <w:txbxContent>
                    <w:p w14:paraId="20B49C86" w14:textId="77777777" w:rsidR="00D439CD" w:rsidRPr="009C1E92" w:rsidRDefault="00D439CD" w:rsidP="00D439C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BA9A816" wp14:editId="2429F51A">
                <wp:simplePos x="0" y="0"/>
                <wp:positionH relativeFrom="column">
                  <wp:posOffset>473652</wp:posOffset>
                </wp:positionH>
                <wp:positionV relativeFrom="paragraph">
                  <wp:posOffset>175145</wp:posOffset>
                </wp:positionV>
                <wp:extent cx="504190" cy="252095"/>
                <wp:effectExtent l="0" t="0" r="29210" b="52705"/>
                <wp:wrapNone/>
                <wp:docPr id="25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A416007" w14:textId="77777777" w:rsidR="00D439CD" w:rsidRPr="009C1E92" w:rsidRDefault="00D439CD" w:rsidP="00D439C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Şey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9A816" id="Text Box 78" o:spid="_x0000_s1079" type="#_x0000_t202" style="position:absolute;margin-left:37.3pt;margin-top:13.8pt;width:39.7pt;height:19.8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" fillcolor="white [3201]" strokecolor="#666 [1936]" strokeweight="1pt">
                <v:fill color2="#999 [1296]" focus="100%" type="gradient"/>
                <v:shadow on="t" color="#7f7f7f [1601]" opacity=".5" offset="1pt"/>
                <v:textbox inset="1.5mm,,1.5mm">
                  <w:txbxContent>
                    <w:p w14:paraId="7A416007" w14:textId="77777777" w:rsidR="00D439CD" w:rsidRPr="009C1E92" w:rsidRDefault="00D439CD" w:rsidP="00D439C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Şey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1F03668" wp14:editId="320D2954">
                <wp:simplePos x="0" y="0"/>
                <wp:positionH relativeFrom="column">
                  <wp:posOffset>-33655</wp:posOffset>
                </wp:positionH>
                <wp:positionV relativeFrom="paragraph">
                  <wp:posOffset>171277</wp:posOffset>
                </wp:positionV>
                <wp:extent cx="504190" cy="252095"/>
                <wp:effectExtent l="0" t="0" r="29210" b="52705"/>
                <wp:wrapNone/>
                <wp:docPr id="22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3B900DC" w14:textId="77777777" w:rsidR="00D439CD" w:rsidRPr="009C1E92" w:rsidRDefault="00D439CD" w:rsidP="00D439CD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tıl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03668" id="Text Box 68" o:spid="_x0000_s1080" type="#_x0000_t202" style="position:absolute;margin-left:-2.65pt;margin-top:13.5pt;width:39.7pt;height:19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" fillcolor="white [3201]" strokecolor="#d99594 [1941]" strokeweight="1pt">
                <v:fill color2="#e5b8b7 [1301]" focus="100%" type="gradient"/>
                <v:shadow on="t" color="#622423 [1605]" opacity=".5" offset="1pt"/>
                <v:textbox inset="1.5mm,,1.5mm">
                  <w:txbxContent>
                    <w:p w14:paraId="73B900DC" w14:textId="77777777" w:rsidR="00D439CD" w:rsidRPr="009C1E92" w:rsidRDefault="00D439CD" w:rsidP="00D439CD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tıl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55713D5" wp14:editId="4F36ECE5">
                <wp:simplePos x="0" y="0"/>
                <wp:positionH relativeFrom="column">
                  <wp:posOffset>-567690</wp:posOffset>
                </wp:positionH>
                <wp:positionV relativeFrom="paragraph">
                  <wp:posOffset>160020</wp:posOffset>
                </wp:positionV>
                <wp:extent cx="504190" cy="252095"/>
                <wp:effectExtent l="0" t="0" r="29210" b="52705"/>
                <wp:wrapNone/>
                <wp:docPr id="21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E8DD8AE" w14:textId="77777777" w:rsidR="00D439CD" w:rsidRPr="009C1E92" w:rsidRDefault="00D439CD" w:rsidP="00D439C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Mi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713D5" id="Text Box 66" o:spid="_x0000_s1081" type="#_x0000_t202" style="position:absolute;margin-left:-44.7pt;margin-top:12.6pt;width:39.7pt;height:19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" fillcolor="white [3201]" strokecolor="#92cddc [1944]" strokeweight="1pt">
                <v:fill color2="#b6dde8 [1304]" focus="100%" type="gradient"/>
                <v:shadow on="t" color="#205867 [1608]" opacity=".5" offset="1pt"/>
                <v:textbox inset="1.5mm,,1.5mm">
                  <w:txbxContent>
                    <w:p w14:paraId="3E8DD8AE" w14:textId="77777777" w:rsidR="00D439CD" w:rsidRPr="009C1E92" w:rsidRDefault="00D439CD" w:rsidP="00D439C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Mi</w:t>
                      </w:r>
                    </w:p>
                  </w:txbxContent>
                </v:textbox>
              </v:shape>
            </w:pict>
          </mc:Fallback>
        </mc:AlternateContent>
      </w:r>
    </w:p>
    <w:p w14:paraId="6F67DFC0" w14:textId="37931C65" w:rsidR="00D439CD" w:rsidRDefault="00E86978" w:rsidP="00D439CD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6DEC039" wp14:editId="78747BA8">
                <wp:simplePos x="0" y="0"/>
                <wp:positionH relativeFrom="column">
                  <wp:posOffset>-576580</wp:posOffset>
                </wp:positionH>
                <wp:positionV relativeFrom="paragraph">
                  <wp:posOffset>138430</wp:posOffset>
                </wp:positionV>
                <wp:extent cx="504190" cy="252095"/>
                <wp:effectExtent l="0" t="0" r="29210" b="52705"/>
                <wp:wrapNone/>
                <wp:docPr id="1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5420542" w14:textId="77777777" w:rsidR="00D439CD" w:rsidRPr="009C1E92" w:rsidRDefault="00D439CD" w:rsidP="00D439CD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cel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EC039" id="Text Box 79" o:spid="_x0000_s1082" type="#_x0000_t202" style="position:absolute;margin-left:-45.4pt;margin-top:10.9pt;width:39.7pt;height:19.8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75420542" w14:textId="77777777" w:rsidR="00D439CD" w:rsidRPr="009C1E92" w:rsidRDefault="00D439CD" w:rsidP="00D439CD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cel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287068D" wp14:editId="3DE39AF3">
                <wp:simplePos x="0" y="0"/>
                <wp:positionH relativeFrom="column">
                  <wp:posOffset>445135</wp:posOffset>
                </wp:positionH>
                <wp:positionV relativeFrom="paragraph">
                  <wp:posOffset>175260</wp:posOffset>
                </wp:positionV>
                <wp:extent cx="504190" cy="252095"/>
                <wp:effectExtent l="0" t="0" r="29210" b="52705"/>
                <wp:wrapNone/>
                <wp:docPr id="1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DBFA788" w14:textId="77777777" w:rsidR="00D439CD" w:rsidRPr="009C1E92" w:rsidRDefault="00D439CD" w:rsidP="00D439CD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zan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7068D" id="Text Box 75" o:spid="_x0000_s1083" type="#_x0000_t202" style="position:absolute;margin-left:35.05pt;margin-top:13.8pt;width:39.7pt;height:19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3DBFA788" w14:textId="77777777" w:rsidR="00D439CD" w:rsidRPr="009C1E92" w:rsidRDefault="00D439CD" w:rsidP="00D439CD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zan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D5677BE" wp14:editId="28E4C198">
                <wp:simplePos x="0" y="0"/>
                <wp:positionH relativeFrom="column">
                  <wp:posOffset>975360</wp:posOffset>
                </wp:positionH>
                <wp:positionV relativeFrom="paragraph">
                  <wp:posOffset>166370</wp:posOffset>
                </wp:positionV>
                <wp:extent cx="504190" cy="252095"/>
                <wp:effectExtent l="0" t="0" r="29210" b="52705"/>
                <wp:wrapNone/>
                <wp:docPr id="23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127E4A0" w14:textId="77777777" w:rsidR="00D439CD" w:rsidRPr="009C1E92" w:rsidRDefault="00D439CD" w:rsidP="00D439CD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tan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677BE" id="Text Box 72" o:spid="_x0000_s1084" type="#_x0000_t202" style="position:absolute;margin-left:76.8pt;margin-top:13.1pt;width:39.7pt;height:19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" fillcolor="white [3201]" strokecolor="#d99594 [1941]" strokeweight="1pt">
                <v:fill color2="#e5b8b7 [1301]" focus="100%" type="gradient"/>
                <v:shadow on="t" color="#622423 [1605]" opacity=".5" offset="1pt"/>
                <v:textbox inset="1.5mm,,1.5mm">
                  <w:txbxContent>
                    <w:p w14:paraId="1127E4A0" w14:textId="77777777" w:rsidR="00D439CD" w:rsidRPr="009C1E92" w:rsidRDefault="00D439CD" w:rsidP="00D439CD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tan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EC9562F" wp14:editId="092AF725">
                <wp:simplePos x="0" y="0"/>
                <wp:positionH relativeFrom="column">
                  <wp:posOffset>-64770</wp:posOffset>
                </wp:positionH>
                <wp:positionV relativeFrom="paragraph">
                  <wp:posOffset>138430</wp:posOffset>
                </wp:positionV>
                <wp:extent cx="504190" cy="252095"/>
                <wp:effectExtent l="0" t="0" r="29210" b="52705"/>
                <wp:wrapNone/>
                <wp:docPr id="10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7187EF7" w14:textId="77777777" w:rsidR="00D439CD" w:rsidRPr="009C1E92" w:rsidRDefault="00D439CD" w:rsidP="00D439C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Kur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9562F" id="Text Box 67" o:spid="_x0000_s1085" type="#_x0000_t202" style="position:absolute;margin-left:-5.1pt;margin-top:10.9pt;width:39.7pt;height:19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07187EF7" w14:textId="77777777" w:rsidR="00D439CD" w:rsidRPr="009C1E92" w:rsidRDefault="00D439CD" w:rsidP="00D439C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Kur</w:t>
                      </w:r>
                    </w:p>
                  </w:txbxContent>
                </v:textbox>
              </v:shape>
            </w:pict>
          </mc:Fallback>
        </mc:AlternateContent>
      </w:r>
    </w:p>
    <w:p w14:paraId="7EFFB40B" w14:textId="1D9FCECB" w:rsidR="00D439CD" w:rsidRDefault="00E86978" w:rsidP="00D439CD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637BC8" wp14:editId="1184BFEB">
                <wp:simplePos x="0" y="0"/>
                <wp:positionH relativeFrom="column">
                  <wp:posOffset>-616585</wp:posOffset>
                </wp:positionH>
                <wp:positionV relativeFrom="paragraph">
                  <wp:posOffset>85090</wp:posOffset>
                </wp:positionV>
                <wp:extent cx="504190" cy="252095"/>
                <wp:effectExtent l="0" t="0" r="29210" b="52705"/>
                <wp:wrapNone/>
                <wp:docPr id="14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4967440" w14:textId="77777777" w:rsidR="00D439CD" w:rsidRPr="009C1E92" w:rsidRDefault="00D439CD" w:rsidP="00D439CD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an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37BC8" id="Text Box 73" o:spid="_x0000_s1086" type="#_x0000_t202" style="position:absolute;margin-left:-48.55pt;margin-top:6.7pt;width:39.7pt;height:19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74967440" w14:textId="77777777" w:rsidR="00D439CD" w:rsidRPr="009C1E92" w:rsidRDefault="00D439CD" w:rsidP="00D439CD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an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0D24C30" wp14:editId="3244DBFC">
                <wp:simplePos x="0" y="0"/>
                <wp:positionH relativeFrom="column">
                  <wp:posOffset>-107950</wp:posOffset>
                </wp:positionH>
                <wp:positionV relativeFrom="paragraph">
                  <wp:posOffset>106045</wp:posOffset>
                </wp:positionV>
                <wp:extent cx="504190" cy="252095"/>
                <wp:effectExtent l="0" t="0" r="29210" b="52705"/>
                <wp:wrapNone/>
                <wp:docPr id="1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2675002" w14:textId="77777777" w:rsidR="00D439CD" w:rsidRPr="009C1E92" w:rsidRDefault="00D439CD" w:rsidP="00D439CD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mür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24C30" id="Text Box 77" o:spid="_x0000_s1087" type="#_x0000_t202" style="position:absolute;margin-left:-8.5pt;margin-top:8.35pt;width:39.7pt;height:19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62675002" w14:textId="77777777" w:rsidR="00D439CD" w:rsidRPr="009C1E92" w:rsidRDefault="00D439CD" w:rsidP="00D439CD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mür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0D0C388" wp14:editId="5DBAD37D">
                <wp:simplePos x="0" y="0"/>
                <wp:positionH relativeFrom="column">
                  <wp:posOffset>447040</wp:posOffset>
                </wp:positionH>
                <wp:positionV relativeFrom="paragraph">
                  <wp:posOffset>133350</wp:posOffset>
                </wp:positionV>
                <wp:extent cx="504190" cy="252095"/>
                <wp:effectExtent l="0" t="0" r="29210" b="52705"/>
                <wp:wrapNone/>
                <wp:docPr id="1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73850B5" w14:textId="77777777" w:rsidR="00D439CD" w:rsidRPr="009C1E92" w:rsidRDefault="00D439CD" w:rsidP="00D439CD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Cen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0C388" id="Text Box 80" o:spid="_x0000_s1088" type="#_x0000_t202" style="position:absolute;margin-left:35.2pt;margin-top:10.5pt;width:39.7pt;height:19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273850B5" w14:textId="77777777" w:rsidR="00D439CD" w:rsidRPr="009C1E92" w:rsidRDefault="00D439CD" w:rsidP="00D439CD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Cen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6757975" wp14:editId="0F42D226">
                <wp:simplePos x="0" y="0"/>
                <wp:positionH relativeFrom="column">
                  <wp:posOffset>980440</wp:posOffset>
                </wp:positionH>
                <wp:positionV relativeFrom="paragraph">
                  <wp:posOffset>130175</wp:posOffset>
                </wp:positionV>
                <wp:extent cx="504190" cy="252095"/>
                <wp:effectExtent l="0" t="0" r="29210" b="52705"/>
                <wp:wrapNone/>
                <wp:docPr id="12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F7A499A" w14:textId="77777777" w:rsidR="00D439CD" w:rsidRPr="009C1E92" w:rsidRDefault="00D439CD" w:rsidP="00D439C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net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57975" id="Text Box 70" o:spid="_x0000_s1089" type="#_x0000_t202" style="position:absolute;margin-left:77.2pt;margin-top:10.25pt;width:39.7pt;height:19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0F7A499A" w14:textId="77777777" w:rsidR="00D439CD" w:rsidRPr="009C1E92" w:rsidRDefault="00D439CD" w:rsidP="00D439C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net</w:t>
                      </w:r>
                    </w:p>
                  </w:txbxContent>
                </v:textbox>
              </v:shape>
            </w:pict>
          </mc:Fallback>
        </mc:AlternateContent>
      </w:r>
    </w:p>
    <w:p w14:paraId="32AB0E65" w14:textId="0CC63490" w:rsidR="00D439CD" w:rsidRDefault="00E86978" w:rsidP="00D439CD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A966A27" wp14:editId="529FFE15">
                <wp:simplePos x="0" y="0"/>
                <wp:positionH relativeFrom="column">
                  <wp:posOffset>1062990</wp:posOffset>
                </wp:positionH>
                <wp:positionV relativeFrom="paragraph">
                  <wp:posOffset>207010</wp:posOffset>
                </wp:positionV>
                <wp:extent cx="504190" cy="252095"/>
                <wp:effectExtent l="0" t="0" r="29210" b="52705"/>
                <wp:wrapNone/>
                <wp:docPr id="2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3746D69" w14:textId="77777777" w:rsidR="00D439CD" w:rsidRPr="009C1E92" w:rsidRDefault="00D439CD" w:rsidP="00D439C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Ö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66A27" id="Text Box 74" o:spid="_x0000_s1090" type="#_x0000_t202" style="position:absolute;margin-left:83.7pt;margin-top:16.3pt;width:39.7pt;height:19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1.5mm,,1.5mm">
                  <w:txbxContent>
                    <w:p w14:paraId="63746D69" w14:textId="77777777" w:rsidR="00D439CD" w:rsidRPr="009C1E92" w:rsidRDefault="00D439CD" w:rsidP="00D439C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5D0453" wp14:editId="7171E8C8">
                <wp:simplePos x="0" y="0"/>
                <wp:positionH relativeFrom="column">
                  <wp:posOffset>516255</wp:posOffset>
                </wp:positionH>
                <wp:positionV relativeFrom="paragraph">
                  <wp:posOffset>107950</wp:posOffset>
                </wp:positionV>
                <wp:extent cx="504190" cy="252095"/>
                <wp:effectExtent l="0" t="0" r="29210" b="52705"/>
                <wp:wrapNone/>
                <wp:docPr id="11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BF643C3" w14:textId="77777777" w:rsidR="00D439CD" w:rsidRPr="009C1E92" w:rsidRDefault="00D439CD" w:rsidP="00D439CD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Mah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D0453" id="Text Box 69" o:spid="_x0000_s1091" type="#_x0000_t202" style="position:absolute;margin-left:40.65pt;margin-top:8.5pt;width:39.7pt;height:19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2BF643C3" w14:textId="77777777" w:rsidR="00D439CD" w:rsidRPr="009C1E92" w:rsidRDefault="00D439CD" w:rsidP="00D439CD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Mah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DADB7D8" wp14:editId="037DC5E2">
                <wp:simplePos x="0" y="0"/>
                <wp:positionH relativeFrom="column">
                  <wp:posOffset>-86995</wp:posOffset>
                </wp:positionH>
                <wp:positionV relativeFrom="paragraph">
                  <wp:posOffset>38100</wp:posOffset>
                </wp:positionV>
                <wp:extent cx="504190" cy="252095"/>
                <wp:effectExtent l="0" t="0" r="29210" b="52705"/>
                <wp:wrapNone/>
                <wp:docPr id="13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4713AAE" w14:textId="77777777" w:rsidR="00D439CD" w:rsidRPr="009C1E92" w:rsidRDefault="00D439CD" w:rsidP="00D439CD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Ba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DB7D8" id="Text Box 71" o:spid="_x0000_s1092" type="#_x0000_t202" style="position:absolute;margin-left:-6.85pt;margin-top:3pt;width:39.7pt;height:19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" fillcolor="white [3201]" strokecolor="#666 [1936]" strokeweight="1pt">
                <v:fill color2="#999 [1296]" focus="100%" type="gradient"/>
                <v:shadow on="t" color="#7f7f7f [1601]" opacity=".5" offset="1pt"/>
                <v:textbox inset="1.5mm,,1.5mm">
                  <w:txbxContent>
                    <w:p w14:paraId="74713AAE" w14:textId="77777777" w:rsidR="00D439CD" w:rsidRPr="009C1E92" w:rsidRDefault="00D439CD" w:rsidP="00D439CD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Ba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2446855" wp14:editId="330F4E5E">
                <wp:simplePos x="0" y="0"/>
                <wp:positionH relativeFrom="column">
                  <wp:posOffset>-612082</wp:posOffset>
                </wp:positionH>
                <wp:positionV relativeFrom="paragraph">
                  <wp:posOffset>34867</wp:posOffset>
                </wp:positionV>
                <wp:extent cx="504190" cy="252095"/>
                <wp:effectExtent l="0" t="0" r="29210" b="52705"/>
                <wp:wrapNone/>
                <wp:docPr id="2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D6E12F0" w14:textId="77777777" w:rsidR="00D439CD" w:rsidRPr="009C1E92" w:rsidRDefault="00D439CD" w:rsidP="00D439CD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şer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46855" id="Text Box 81" o:spid="_x0000_s1093" type="#_x0000_t202" style="position:absolute;margin-left:-48.2pt;margin-top:2.75pt;width:39.7pt;height:19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" fillcolor="white [3201]" strokecolor="#95b3d7 [1940]" strokeweight="1pt">
                <v:fill color2="#b8cce4 [1300]" focus="100%" type="gradient"/>
                <v:shadow on="t" color="#243f60 [1604]" opacity=".5" offset="1pt"/>
                <v:textbox inset="1.5mm,,1.5mm">
                  <w:txbxContent>
                    <w:p w14:paraId="3D6E12F0" w14:textId="77777777" w:rsidR="00D439CD" w:rsidRPr="009C1E92" w:rsidRDefault="00D439CD" w:rsidP="00D439CD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şer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67541108" w14:textId="796104E4" w:rsidR="00D439CD" w:rsidRDefault="00D439CD" w:rsidP="00D439CD"/>
    <w:p w14:paraId="1F1E3FAB" w14:textId="77777777" w:rsidR="00D439CD" w:rsidRDefault="006F785D" w:rsidP="00D439CD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00344A" wp14:editId="01E2DB9F">
                <wp:simplePos x="0" y="0"/>
                <wp:positionH relativeFrom="column">
                  <wp:posOffset>5723890</wp:posOffset>
                </wp:positionH>
                <wp:positionV relativeFrom="paragraph">
                  <wp:posOffset>-470535</wp:posOffset>
                </wp:positionV>
                <wp:extent cx="659130" cy="288290"/>
                <wp:effectExtent l="22860" t="19685" r="32385" b="44450"/>
                <wp:wrapNone/>
                <wp:docPr id="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96C2AF4" w14:textId="77777777" w:rsidR="00D439CD" w:rsidRPr="00940BE9" w:rsidRDefault="00D439CD" w:rsidP="00D439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</w:pPr>
                            <w:r w:rsidRPr="00940BE9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6X2=12PUAN</w:t>
                            </w: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0344A" id="Rectangle 16" o:spid="_x0000_s1094" style="position:absolute;margin-left:450.7pt;margin-top:-37.05pt;width:51.9pt;height:22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" fillcolor="#f79646 [3209]" strokecolor="#f2f2f2 [3041]" strokeweight="3pt">
                <v:shadow on="t" color="#974706 [1609]" opacity=".5" offset="1pt"/>
                <v:textbox inset="0,2mm,0,0">
                  <w:txbxContent>
                    <w:p w14:paraId="096C2AF4" w14:textId="77777777" w:rsidR="00D439CD" w:rsidRPr="00940BE9" w:rsidRDefault="00D439CD" w:rsidP="00D439CD">
                      <w:pPr>
                        <w:jc w:val="center"/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</w:pPr>
                      <w:r w:rsidRPr="00940BE9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6X2=12PUAN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10030E" wp14:editId="3C5214F1">
                <wp:simplePos x="0" y="0"/>
                <wp:positionH relativeFrom="column">
                  <wp:posOffset>-469900</wp:posOffset>
                </wp:positionH>
                <wp:positionV relativeFrom="paragraph">
                  <wp:posOffset>-488315</wp:posOffset>
                </wp:positionV>
                <wp:extent cx="659130" cy="288290"/>
                <wp:effectExtent l="20320" t="20955" r="34925" b="52705"/>
                <wp:wrapNone/>
                <wp:docPr id="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0AAF957" w14:textId="77777777" w:rsidR="00D439CD" w:rsidRPr="00F72C2D" w:rsidRDefault="00D439CD" w:rsidP="00D439CD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5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10030E" id="Rectangle 15" o:spid="_x0000_s1095" style="position:absolute;margin-left:-37pt;margin-top:-38.45pt;width:51.9pt;height:22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" fillcolor="#f79646 [3209]" strokecolor="#f2f2f2 [3041]" strokeweight="3pt">
                <v:shadow on="t" color="#974706 [1609]" opacity=".5" offset="1pt"/>
                <v:textbox inset=",0,,0">
                  <w:txbxContent>
                    <w:p w14:paraId="60AAF957" w14:textId="77777777" w:rsidR="00D439CD" w:rsidRPr="00F72C2D" w:rsidRDefault="00D439CD" w:rsidP="00D439CD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5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3FA3ED6" wp14:editId="2249770E">
                <wp:simplePos x="0" y="0"/>
                <wp:positionH relativeFrom="column">
                  <wp:posOffset>-457200</wp:posOffset>
                </wp:positionH>
                <wp:positionV relativeFrom="paragraph">
                  <wp:posOffset>-537210</wp:posOffset>
                </wp:positionV>
                <wp:extent cx="6840220" cy="1636395"/>
                <wp:effectExtent l="71120" t="19685" r="51435" b="48895"/>
                <wp:wrapNone/>
                <wp:docPr id="5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636395"/>
                          <a:chOff x="748" y="1917"/>
                          <a:chExt cx="10772" cy="2577"/>
                        </a:xfrm>
                      </wpg:grpSpPr>
                      <wps:wsp>
                        <wps:cNvPr id="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2078"/>
                            <a:ext cx="10772" cy="2416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3947037" w14:textId="77777777" w:rsidR="00D439CD" w:rsidRDefault="00D439CD" w:rsidP="00D439CD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60A1B9CE" w14:textId="77777777" w:rsidR="00D439CD" w:rsidRPr="00ED794E" w:rsidRDefault="00D439CD" w:rsidP="00D439CD">
                              <w:pPr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Varlıklar içinde önemli yeri olanlardan biri de meleklerdir. Melekler ……………. Yaratılmış varlıklardır. İnsanlar gibi yiyip içmezler. Allah’ın kendilerine vermiş olduğu görevleri tam bir bağlılık içinde yerine getirirler. Hiçbir zaman </w:t>
                              </w:r>
                              <w:proofErr w:type="gramStart"/>
                              <w:r w:rsidR="00110A04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……………..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işlemezler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. Meleklerin isimleri ve yerine getirdikleri görevler şu şekilde sıralanabilir. ………………… görevi dünya hayatında ömrü tamamlanan insanların canını almaktır. ……………..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ise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peygamberlere vahiy getirmekle görevli melektir.  Kıyamet günü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Sur’a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üflemekle görevli meleğin ismi ise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…………………..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dir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. Tabiat ve doğadaki olayları düzenleyip idare etmek de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……………..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in görevidir.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997" y="1917"/>
                            <a:ext cx="10225" cy="381"/>
                          </a:xfrm>
                          <a:prstGeom prst="flowChartPreparation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79F2134" w14:textId="77777777" w:rsidR="00D439CD" w:rsidRDefault="00D439CD" w:rsidP="00D439CD">
                              <w:r>
                                <w:t>Aşağıdaki metinde verilen boşlukları uygun kelimeler ile dolduralım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A3ED6" id="Group 12" o:spid="_x0000_s1096" style="position:absolute;margin-left:-36pt;margin-top:-42.3pt;width:538.6pt;height:128.85pt;z-index:251665408" coordorigin="748,1917" coordsize="10772,2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">
                <v:shape id="Text Box 13" o:spid="_x0000_s1097" type="#_x0000_t202" style="position:absolute;left:748;top:2078;width:10772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" fillcolor="#fde9d9 [665]" strokecolor="#f79646 [3209]" strokeweight="3pt">
                  <v:shadow on="t" color="#974706 [1609]" opacity=".5" offset="1pt"/>
                  <v:textbox>
                    <w:txbxContent>
                      <w:p w14:paraId="33947037" w14:textId="77777777" w:rsidR="00D439CD" w:rsidRDefault="00D439CD" w:rsidP="00D439CD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60A1B9CE" w14:textId="77777777" w:rsidR="00D439CD" w:rsidRPr="00ED794E" w:rsidRDefault="00D439CD" w:rsidP="00D439CD">
                        <w:pPr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Varlıklar içinde önemli yeri olanlardan biri de meleklerdir. Melekler ……………. Yaratılmış varlıklardır. İnsanlar gibi yiyip içmezler. Allah’ın kendilerine vermiş olduğu görevleri tam bir bağlılık içinde yerine getirirler. Hiçbir zaman </w:t>
                        </w:r>
                        <w:proofErr w:type="gramStart"/>
                        <w:r w:rsidR="00110A04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……………..</w:t>
                        </w:r>
                        <w:proofErr w:type="gramEnd"/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işlemezler</w:t>
                        </w:r>
                        <w:proofErr w:type="gramEnd"/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. Meleklerin isimleri ve yerine getirdikleri görevler şu şekilde sıralanabilir. ………………… görevi dünya hayatında ömrü tamamlanan insanların canını almaktır. …………….. </w:t>
                        </w:r>
                        <w:proofErr w:type="gramStart"/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ise</w:t>
                        </w:r>
                        <w:proofErr w:type="gramEnd"/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peygamberlere vahiy getirmekle görevli melektir.  Kıyamet günü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Sur’a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üflemekle görevli meleğin ismi ise </w:t>
                        </w:r>
                        <w:proofErr w:type="gramStart"/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…………………..</w:t>
                        </w:r>
                        <w:proofErr w:type="gramEnd"/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dir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. Tabiat ve doğadaki olayları düzenleyip idare etmek de </w:t>
                        </w:r>
                        <w:proofErr w:type="gramStart"/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……………..</w:t>
                        </w:r>
                        <w:proofErr w:type="gramEnd"/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in görevidir. </w:t>
                        </w:r>
                      </w:p>
                    </w:txbxContent>
                  </v:textbox>
                </v:shape>
                <v:shapetype id="_x0000_t117" coordsize="21600,21600" o:spt="117" path="m4353,l17214,r4386,10800l17214,21600r-12861,l,10800xe">
                  <v:stroke joinstyle="miter"/>
                  <v:path gradientshapeok="t" o:connecttype="rect" textboxrect="4353,0,17214,21600"/>
                </v:shapetype>
                <v:shape id="AutoShape 14" o:spid="_x0000_s1098" type="#_x0000_t117" style="position:absolute;left:997;top:1917;width:10225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" fillcolor="white [3212]" strokecolor="#f79646 [3209]" strokeweight="3pt">
                  <v:shadow on="t" color="#974706 [1609]" opacity=".5" offset="1pt"/>
                  <v:textbox inset="0,.3mm,0,.3mm">
                    <w:txbxContent>
                      <w:p w14:paraId="479F2134" w14:textId="77777777" w:rsidR="00D439CD" w:rsidRDefault="00D439CD" w:rsidP="00D439CD">
                        <w:r>
                          <w:t>Aşağıdaki metinde verilen boşlukları uygun kelimeler ile dolduralım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67D3BD7" w14:textId="77777777" w:rsidR="00D439CD" w:rsidRDefault="00D439CD" w:rsidP="00D439CD"/>
    <w:p w14:paraId="6D6D9433" w14:textId="77777777" w:rsidR="00D439CD" w:rsidRDefault="00D439CD" w:rsidP="00D439CD"/>
    <w:p w14:paraId="1FDB545A" w14:textId="77777777" w:rsidR="00D439CD" w:rsidRDefault="00D439CD" w:rsidP="00D439CD"/>
    <w:p w14:paraId="3C3FC2DC" w14:textId="77777777" w:rsidR="00D439CD" w:rsidRDefault="006F785D" w:rsidP="00D439CD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769095B" wp14:editId="1398EDE2">
                <wp:simplePos x="0" y="0"/>
                <wp:positionH relativeFrom="column">
                  <wp:posOffset>5776595</wp:posOffset>
                </wp:positionH>
                <wp:positionV relativeFrom="paragraph">
                  <wp:posOffset>154305</wp:posOffset>
                </wp:positionV>
                <wp:extent cx="539750" cy="288290"/>
                <wp:effectExtent l="18415" t="12700" r="13335" b="13335"/>
                <wp:wrapNone/>
                <wp:docPr id="4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7909D24" w14:textId="77777777" w:rsidR="00D439CD" w:rsidRPr="0001096A" w:rsidRDefault="00D439CD" w:rsidP="00D439CD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</w:pPr>
                            <w:r w:rsidRPr="0001096A">
                              <w:rPr>
                                <w:rFonts w:cstheme="minorHAnsi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5X6= 30 PUAN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69095B" id="AutoShape 35" o:spid="_x0000_s1099" style="position:absolute;margin-left:454.85pt;margin-top:12.15pt;width:42.5pt;height:22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" fillcolor="#eaf1dd [662]" strokecolor="#9bbb59 [3206]" strokeweight="1.5pt">
                <v:shadow color="#868686"/>
                <v:textbox inset=".5mm,0,.5mm,0">
                  <w:txbxContent>
                    <w:p w14:paraId="57909D24" w14:textId="77777777" w:rsidR="00D439CD" w:rsidRPr="0001096A" w:rsidRDefault="00D439CD" w:rsidP="00D439CD">
                      <w:pPr>
                        <w:jc w:val="center"/>
                        <w:rPr>
                          <w:rFonts w:cstheme="minorHAnsi"/>
                          <w:b/>
                          <w:color w:val="984806" w:themeColor="accent6" w:themeShade="80"/>
                          <w:sz w:val="16"/>
                          <w:szCs w:val="16"/>
                        </w:rPr>
                      </w:pPr>
                      <w:r w:rsidRPr="0001096A">
                        <w:rPr>
                          <w:rFonts w:cstheme="minorHAnsi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5X6= 30 PUAN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CEABA76" wp14:editId="04002606">
                <wp:simplePos x="0" y="0"/>
                <wp:positionH relativeFrom="column">
                  <wp:posOffset>-412750</wp:posOffset>
                </wp:positionH>
                <wp:positionV relativeFrom="paragraph">
                  <wp:posOffset>154305</wp:posOffset>
                </wp:positionV>
                <wp:extent cx="6696075" cy="288290"/>
                <wp:effectExtent l="10795" t="12700" r="17780" b="13335"/>
                <wp:wrapNone/>
                <wp:docPr id="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075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DEBCEDF" w14:textId="77777777" w:rsidR="00D439CD" w:rsidRPr="00EB5EF6" w:rsidRDefault="00D439CD" w:rsidP="00D439CD">
                            <w:pPr>
                              <w:rPr>
                                <w:b/>
                              </w:rPr>
                            </w:pPr>
                            <w:r w:rsidRPr="00EB5EF6">
                              <w:rPr>
                                <w:b/>
                              </w:rPr>
                              <w:t xml:space="preserve">  Aşağıda verilen </w:t>
                            </w:r>
                            <w:r>
                              <w:rPr>
                                <w:b/>
                              </w:rPr>
                              <w:t>çoktan seçmeli soruları soru üzerine cevaplayalım.</w:t>
                            </w:r>
                          </w:p>
                        </w:txbxContent>
                      </wps:txbx>
                      <wps:bodyPr rot="0" vert="horz" wrap="square" lIns="558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EABA76" id="Rectangle 33" o:spid="_x0000_s1100" style="position:absolute;margin-left:-32.5pt;margin-top:12.15pt;width:527.25pt;height:22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" fillcolor="#eaf1dd [662]" strokecolor="#f79646 [3209]" strokeweight="1.5pt">
                <v:shadow color="#868686"/>
                <v:textbox inset="15.5mm">
                  <w:txbxContent>
                    <w:p w14:paraId="4DEBCEDF" w14:textId="77777777" w:rsidR="00D439CD" w:rsidRPr="00EB5EF6" w:rsidRDefault="00D439CD" w:rsidP="00D439CD">
                      <w:pPr>
                        <w:rPr>
                          <w:b/>
                        </w:rPr>
                      </w:pPr>
                      <w:r w:rsidRPr="00EB5EF6">
                        <w:rPr>
                          <w:b/>
                        </w:rPr>
                        <w:t xml:space="preserve">  Aşağıda verilen </w:t>
                      </w:r>
                      <w:r>
                        <w:rPr>
                          <w:b/>
                        </w:rPr>
                        <w:t>çoktan seçmeli soruları soru üzerine cevaplayalım.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BF700D" wp14:editId="0F3A5B39">
                <wp:simplePos x="0" y="0"/>
                <wp:positionH relativeFrom="column">
                  <wp:posOffset>-458470</wp:posOffset>
                </wp:positionH>
                <wp:positionV relativeFrom="paragraph">
                  <wp:posOffset>154305</wp:posOffset>
                </wp:positionV>
                <wp:extent cx="575945" cy="288290"/>
                <wp:effectExtent l="12700" t="12700" r="11430" b="13335"/>
                <wp:wrapNone/>
                <wp:docPr id="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E88C34D" w14:textId="77777777" w:rsidR="00D439CD" w:rsidRPr="00F72C2D" w:rsidRDefault="00D439CD" w:rsidP="00D439CD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6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2"/>
                                <w:szCs w:val="12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BF700D" id="AutoShape 34" o:spid="_x0000_s1101" style="position:absolute;margin-left:-36.1pt;margin-top:12.15pt;width:45.35pt;height:22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" fillcolor="#eaf1dd [662]" strokecolor="#9bbb59 [3206]" strokeweight="1.5pt">
                <v:shadow color="#868686"/>
                <v:textbox inset=",0,,0">
                  <w:txbxContent>
                    <w:p w14:paraId="4E88C34D" w14:textId="77777777" w:rsidR="00D439CD" w:rsidRPr="00F72C2D" w:rsidRDefault="00D439CD" w:rsidP="00D439CD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6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2"/>
                          <w:szCs w:val="12"/>
                        </w:rPr>
                        <w:t>Soru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523344E" w14:textId="77777777" w:rsidR="00D439CD" w:rsidRDefault="00D439CD" w:rsidP="00D439CD"/>
    <w:p w14:paraId="629A91FD" w14:textId="77777777" w:rsidR="00D439CD" w:rsidRDefault="00D439CD" w:rsidP="00D439CD"/>
    <w:p w14:paraId="5EDF8846" w14:textId="77777777" w:rsidR="00D439CD" w:rsidRDefault="00D439CD" w:rsidP="00D439CD">
      <w:pPr>
        <w:sectPr w:rsidR="00D439CD" w:rsidSect="00C2550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07BDED0" w14:textId="77777777" w:rsidR="00D439CD" w:rsidRPr="00E86978" w:rsidRDefault="00D439CD" w:rsidP="00E86978">
      <w:pPr>
        <w:pStyle w:val="SORUMETN"/>
        <w:numPr>
          <w:ilvl w:val="0"/>
          <w:numId w:val="0"/>
        </w:numPr>
        <w:ind w:left="113"/>
        <w:rPr>
          <w:rStyle w:val="Gl"/>
        </w:rPr>
      </w:pPr>
      <w:r w:rsidRPr="00E86978">
        <w:rPr>
          <w:rStyle w:val="Gl"/>
        </w:rPr>
        <w:t>Allah’ın dışındaki varlıkların tamamına, âlem denir. Bu varlıkları duyularla algılaya-bilir veya akıl yoluyla düşünüp kavrayabiliriz. Âlemdeki bütün varlıkları yaratan ve evreni düzene koyan Allah’tır. Âlemde görünen ve görünmeyen sayısız varlık bulunmaktadır.</w:t>
      </w:r>
    </w:p>
    <w:p w14:paraId="6B1FB54A" w14:textId="77777777" w:rsidR="00D439CD" w:rsidRPr="00E86978" w:rsidRDefault="00D439CD" w:rsidP="00E86978">
      <w:pPr>
        <w:pStyle w:val="SORUMETN"/>
      </w:pPr>
      <w:r w:rsidRPr="00E86978">
        <w:t xml:space="preserve"> Yukarıdaki metinde, aşağıdaki sorulardan hangisinin cevabı verilmemiştir? </w:t>
      </w:r>
    </w:p>
    <w:p w14:paraId="3A7ACF05" w14:textId="77777777" w:rsidR="00D439CD" w:rsidRPr="00E86978" w:rsidRDefault="00D439CD" w:rsidP="00E86978">
      <w:pPr>
        <w:pStyle w:val="SEENEKLER"/>
      </w:pPr>
      <w:r w:rsidRPr="00E86978">
        <w:t xml:space="preserve">Görünmeyen varlıklar hangileridir? </w:t>
      </w:r>
    </w:p>
    <w:p w14:paraId="1464C577" w14:textId="77777777" w:rsidR="00D439CD" w:rsidRPr="00E86978" w:rsidRDefault="00D439CD" w:rsidP="00E86978">
      <w:pPr>
        <w:pStyle w:val="SEENEKLER"/>
      </w:pPr>
      <w:proofErr w:type="gramStart"/>
      <w:r w:rsidRPr="00E86978">
        <w:t>Alem</w:t>
      </w:r>
      <w:proofErr w:type="gramEnd"/>
      <w:r w:rsidRPr="00E86978">
        <w:t xml:space="preserve"> nedir? </w:t>
      </w:r>
    </w:p>
    <w:p w14:paraId="78F8271D" w14:textId="77777777" w:rsidR="00D439CD" w:rsidRPr="00E86978" w:rsidRDefault="00D439CD" w:rsidP="00E86978">
      <w:pPr>
        <w:pStyle w:val="SEENEKLER"/>
      </w:pPr>
      <w:r w:rsidRPr="00E86978">
        <w:t xml:space="preserve">Varlıkları nasıl kavrayabiliriz? </w:t>
      </w:r>
    </w:p>
    <w:p w14:paraId="63018F46" w14:textId="77777777" w:rsidR="00D439CD" w:rsidRPr="00E86978" w:rsidRDefault="00D439CD" w:rsidP="00E86978">
      <w:pPr>
        <w:pStyle w:val="SEENEKLER"/>
      </w:pPr>
      <w:proofErr w:type="gramStart"/>
      <w:r w:rsidRPr="00E86978">
        <w:t>Alemdeki</w:t>
      </w:r>
      <w:proofErr w:type="gramEnd"/>
      <w:r w:rsidRPr="00E86978">
        <w:t xml:space="preserve"> varlıkları yaratan kimdir?</w:t>
      </w:r>
    </w:p>
    <w:p w14:paraId="4F161F68" w14:textId="77777777" w:rsidR="00D439CD" w:rsidRPr="00F266C7" w:rsidRDefault="00D439CD" w:rsidP="00D439CD"/>
    <w:p w14:paraId="1EBFC608" w14:textId="77777777" w:rsidR="00D439CD" w:rsidRPr="00F266C7" w:rsidRDefault="00D439CD" w:rsidP="00E86978">
      <w:pPr>
        <w:pStyle w:val="SORUMETN"/>
        <w:numPr>
          <w:ilvl w:val="0"/>
          <w:numId w:val="0"/>
        </w:numPr>
        <w:ind w:left="113"/>
      </w:pPr>
      <w:r w:rsidRPr="00F266C7">
        <w:t>Kelime olarak “gizli ve örtülü var-</w:t>
      </w:r>
      <w:proofErr w:type="spellStart"/>
      <w:r w:rsidRPr="00F266C7">
        <w:t>lık</w:t>
      </w:r>
      <w:proofErr w:type="spellEnd"/>
      <w:r w:rsidRPr="00F266C7">
        <w:t>, görülmeyen şey” anlamına gelir. Bu varlıkları bizler duyu organlarımızla algılayamayız. Onlar hakkındaki tek kay-</w:t>
      </w:r>
      <w:proofErr w:type="spellStart"/>
      <w:r w:rsidRPr="00F266C7">
        <w:t>nağımız</w:t>
      </w:r>
      <w:proofErr w:type="spellEnd"/>
      <w:r w:rsidRPr="00F266C7">
        <w:t xml:space="preserve"> Kur’an ve Sünnettir. Bu varlık-</w:t>
      </w:r>
      <w:proofErr w:type="spellStart"/>
      <w:r w:rsidRPr="00F266C7">
        <w:t>larla</w:t>
      </w:r>
      <w:proofErr w:type="spellEnd"/>
      <w:r w:rsidRPr="00F266C7">
        <w:t xml:space="preserve"> ilgili Kur’an “Ben</w:t>
      </w:r>
      <w:proofErr w:type="gramStart"/>
      <w:r w:rsidRPr="00F266C7">
        <w:t>…..</w:t>
      </w:r>
      <w:proofErr w:type="gramEnd"/>
      <w:r w:rsidRPr="00F266C7">
        <w:t xml:space="preserve"> </w:t>
      </w:r>
      <w:proofErr w:type="gramStart"/>
      <w:r w:rsidRPr="00F266C7">
        <w:t>ve</w:t>
      </w:r>
      <w:proofErr w:type="gramEnd"/>
      <w:r w:rsidRPr="00F266C7">
        <w:t xml:space="preserve"> insanları, an-</w:t>
      </w:r>
      <w:proofErr w:type="spellStart"/>
      <w:r w:rsidRPr="00F266C7">
        <w:t>cak</w:t>
      </w:r>
      <w:proofErr w:type="spellEnd"/>
      <w:r w:rsidRPr="00F266C7">
        <w:t xml:space="preserve"> bana ibadet etsinler diye yarattım.” (</w:t>
      </w:r>
      <w:proofErr w:type="spellStart"/>
      <w:r w:rsidRPr="00F266C7">
        <w:t>Zariyat</w:t>
      </w:r>
      <w:proofErr w:type="spellEnd"/>
      <w:r w:rsidRPr="00F266C7">
        <w:t xml:space="preserve"> suresi, 56. ayet) buyurmaktadır.</w:t>
      </w:r>
    </w:p>
    <w:p w14:paraId="3E1CD967" w14:textId="77777777" w:rsidR="00D439CD" w:rsidRPr="00F266C7" w:rsidRDefault="00D439CD" w:rsidP="00D439CD">
      <w:pPr>
        <w:pStyle w:val="SORUMETN"/>
      </w:pPr>
      <w:r>
        <w:t>Y</w:t>
      </w:r>
      <w:r w:rsidRPr="00F266C7">
        <w:t>ukarıda tanımlanan kavram aşağıdakiler</w:t>
      </w:r>
      <w:r w:rsidRPr="00F266C7">
        <w:softHyphen/>
        <w:t xml:space="preserve">den hangisidir? </w:t>
      </w:r>
    </w:p>
    <w:p w14:paraId="73CD1C9B" w14:textId="77777777" w:rsidR="00D439CD" w:rsidRPr="00E86978" w:rsidRDefault="00D439CD" w:rsidP="00E86978">
      <w:pPr>
        <w:pStyle w:val="SEENEKLER"/>
        <w:numPr>
          <w:ilvl w:val="0"/>
          <w:numId w:val="32"/>
        </w:numPr>
      </w:pPr>
      <w:r w:rsidRPr="00E86978">
        <w:t xml:space="preserve">Melek </w:t>
      </w:r>
    </w:p>
    <w:p w14:paraId="1ECF5E7F" w14:textId="77777777" w:rsidR="00D439CD" w:rsidRPr="00E86978" w:rsidRDefault="00D439CD" w:rsidP="00E86978">
      <w:pPr>
        <w:pStyle w:val="SEENEKLER"/>
      </w:pPr>
      <w:r w:rsidRPr="00E86978">
        <w:t xml:space="preserve">Cin </w:t>
      </w:r>
    </w:p>
    <w:p w14:paraId="1468EF1A" w14:textId="77777777" w:rsidR="00D439CD" w:rsidRPr="00E86978" w:rsidRDefault="00D439CD" w:rsidP="00E86978">
      <w:pPr>
        <w:pStyle w:val="SEENEKLER"/>
      </w:pPr>
      <w:r w:rsidRPr="00E86978">
        <w:t xml:space="preserve">Şeytan </w:t>
      </w:r>
    </w:p>
    <w:p w14:paraId="18A97E6E" w14:textId="77777777" w:rsidR="00D439CD" w:rsidRPr="00E86978" w:rsidRDefault="00D439CD" w:rsidP="00E86978">
      <w:pPr>
        <w:pStyle w:val="SEENEKLER"/>
      </w:pPr>
      <w:r w:rsidRPr="00E86978">
        <w:t>İnsan</w:t>
      </w:r>
    </w:p>
    <w:p w14:paraId="4E8BB02A" w14:textId="77777777" w:rsidR="00D439CD" w:rsidRPr="00F266C7" w:rsidRDefault="00D439CD" w:rsidP="00D439CD"/>
    <w:p w14:paraId="5FF2194B" w14:textId="77777777" w:rsidR="00D439CD" w:rsidRPr="00F266C7" w:rsidRDefault="00D439CD" w:rsidP="00D439CD">
      <w:pPr>
        <w:pStyle w:val="SORUMETN"/>
      </w:pPr>
      <w:r w:rsidRPr="00F266C7">
        <w:t>Aşağıdakilerden hangisi şeytanın kötülükle</w:t>
      </w:r>
      <w:r w:rsidRPr="00F266C7">
        <w:softHyphen/>
        <w:t xml:space="preserve">rinden korunma yollarından biri </w:t>
      </w:r>
      <w:r w:rsidRPr="00D439CD">
        <w:rPr>
          <w:u w:val="single"/>
        </w:rPr>
        <w:t>değildir</w:t>
      </w:r>
      <w:r w:rsidRPr="00F266C7">
        <w:t xml:space="preserve">? </w:t>
      </w:r>
    </w:p>
    <w:p w14:paraId="65C12A82" w14:textId="77777777" w:rsidR="00D439CD" w:rsidRPr="00F266C7" w:rsidRDefault="00D439CD" w:rsidP="00D439CD">
      <w:pPr>
        <w:pStyle w:val="SEENEKLER"/>
        <w:numPr>
          <w:ilvl w:val="0"/>
          <w:numId w:val="36"/>
        </w:numPr>
      </w:pPr>
      <w:r w:rsidRPr="00F266C7">
        <w:t xml:space="preserve">Onu dost edinenlerin yolunda olmak. </w:t>
      </w:r>
    </w:p>
    <w:p w14:paraId="3E88BC61" w14:textId="77777777" w:rsidR="00D439CD" w:rsidRPr="00F266C7" w:rsidRDefault="00D439CD" w:rsidP="00D439CD">
      <w:pPr>
        <w:pStyle w:val="SEENEKLER"/>
        <w:numPr>
          <w:ilvl w:val="0"/>
          <w:numId w:val="36"/>
        </w:numPr>
      </w:pPr>
      <w:proofErr w:type="spellStart"/>
      <w:r w:rsidRPr="00F266C7">
        <w:t>Ayete’l</w:t>
      </w:r>
      <w:proofErr w:type="spellEnd"/>
      <w:r w:rsidRPr="00F266C7">
        <w:t xml:space="preserve"> </w:t>
      </w:r>
      <w:proofErr w:type="spellStart"/>
      <w:r w:rsidRPr="00F266C7">
        <w:t>Kürsi</w:t>
      </w:r>
      <w:proofErr w:type="spellEnd"/>
      <w:r w:rsidRPr="00F266C7">
        <w:t xml:space="preserve"> okumak. </w:t>
      </w:r>
    </w:p>
    <w:p w14:paraId="1EAFB872" w14:textId="77777777" w:rsidR="00D439CD" w:rsidRPr="00F266C7" w:rsidRDefault="00D439CD" w:rsidP="00D439CD">
      <w:pPr>
        <w:pStyle w:val="SEENEKLER"/>
        <w:numPr>
          <w:ilvl w:val="0"/>
          <w:numId w:val="36"/>
        </w:numPr>
      </w:pPr>
      <w:proofErr w:type="spellStart"/>
      <w:r w:rsidRPr="00F266C7">
        <w:t>Felak</w:t>
      </w:r>
      <w:proofErr w:type="spellEnd"/>
      <w:r w:rsidRPr="00F266C7">
        <w:t xml:space="preserve"> ve Nas surelerini okumak. </w:t>
      </w:r>
    </w:p>
    <w:p w14:paraId="5643B3C5" w14:textId="77777777" w:rsidR="00D439CD" w:rsidRPr="00F266C7" w:rsidRDefault="00D439CD" w:rsidP="00D439CD">
      <w:pPr>
        <w:pStyle w:val="SEENEKLER"/>
        <w:numPr>
          <w:ilvl w:val="0"/>
          <w:numId w:val="36"/>
        </w:numPr>
      </w:pPr>
      <w:proofErr w:type="gramStart"/>
      <w:r w:rsidRPr="00F266C7">
        <w:t>Allah’a sığınarak dua etmek.</w:t>
      </w:r>
      <w:proofErr w:type="gramEnd"/>
    </w:p>
    <w:p w14:paraId="0A227057" w14:textId="09364739" w:rsidR="00D439CD" w:rsidRDefault="00D439CD" w:rsidP="00D439CD"/>
    <w:p w14:paraId="663C7339" w14:textId="1692F392" w:rsidR="00D439CD" w:rsidRPr="00F266C7" w:rsidRDefault="00D439CD" w:rsidP="00D439CD">
      <w:pPr>
        <w:pStyle w:val="SORUMETN"/>
      </w:pPr>
      <w:r w:rsidRPr="00F266C7">
        <w:t>Aşağıdakilerden hangisi insanların batıl ina</w:t>
      </w:r>
      <w:r w:rsidRPr="00F266C7">
        <w:softHyphen/>
        <w:t xml:space="preserve">nışlara yönelme sebeplerinden biri </w:t>
      </w:r>
      <w:r w:rsidRPr="00D439CD">
        <w:rPr>
          <w:u w:val="single"/>
        </w:rPr>
        <w:t>değildir</w:t>
      </w:r>
      <w:r w:rsidRPr="00F266C7">
        <w:t xml:space="preserve">? </w:t>
      </w:r>
    </w:p>
    <w:p w14:paraId="381D45B2" w14:textId="6AB02686" w:rsidR="00D439CD" w:rsidRPr="00F266C7" w:rsidRDefault="00D439CD" w:rsidP="00D439CD">
      <w:pPr>
        <w:pStyle w:val="SEENEKLER"/>
        <w:numPr>
          <w:ilvl w:val="0"/>
          <w:numId w:val="35"/>
        </w:numPr>
      </w:pPr>
      <w:r w:rsidRPr="00F266C7">
        <w:t xml:space="preserve">Gelecek hakkında bilgi edinme merakı. </w:t>
      </w:r>
    </w:p>
    <w:p w14:paraId="56079E65" w14:textId="16C36B42" w:rsidR="00D439CD" w:rsidRPr="00F266C7" w:rsidRDefault="00D439CD" w:rsidP="00D439CD">
      <w:pPr>
        <w:pStyle w:val="SEENEKLER"/>
        <w:numPr>
          <w:ilvl w:val="0"/>
          <w:numId w:val="35"/>
        </w:numPr>
      </w:pPr>
      <w:proofErr w:type="gramStart"/>
      <w:r w:rsidRPr="00F266C7">
        <w:t xml:space="preserve">Ölen kişilerin ruhlarıyla irtibata geçebilme merakı. </w:t>
      </w:r>
      <w:proofErr w:type="gramEnd"/>
    </w:p>
    <w:p w14:paraId="7D5475A2" w14:textId="77777777" w:rsidR="00D439CD" w:rsidRPr="00F266C7" w:rsidRDefault="00D439CD" w:rsidP="00D439CD">
      <w:pPr>
        <w:pStyle w:val="SEENEKLER"/>
        <w:numPr>
          <w:ilvl w:val="0"/>
          <w:numId w:val="35"/>
        </w:numPr>
      </w:pPr>
      <w:r w:rsidRPr="00F266C7">
        <w:t xml:space="preserve">Gizemli olan şeyler hakkında bilgi sahibi olma merakı. </w:t>
      </w:r>
    </w:p>
    <w:p w14:paraId="2C31CC1A" w14:textId="37368019" w:rsidR="00D439CD" w:rsidRPr="00F266C7" w:rsidRDefault="00D439CD" w:rsidP="00D439CD">
      <w:pPr>
        <w:pStyle w:val="SEENEKLER"/>
        <w:numPr>
          <w:ilvl w:val="0"/>
          <w:numId w:val="35"/>
        </w:numPr>
      </w:pPr>
      <w:r w:rsidRPr="00F266C7">
        <w:t>İnsanlara yardım etme merakı.</w:t>
      </w:r>
    </w:p>
    <w:p w14:paraId="435A68B7" w14:textId="2740774D" w:rsidR="00D439CD" w:rsidRPr="00D439CD" w:rsidRDefault="00E86978" w:rsidP="00D439CD">
      <w:pPr>
        <w:pStyle w:val="AIKLAMA"/>
        <w:rPr>
          <w:b/>
        </w:rPr>
      </w:pPr>
      <w:r w:rsidRPr="00F266C7">
        <w:t xml:space="preserve"> </w:t>
      </w:r>
      <w:r w:rsidR="00D439CD" w:rsidRPr="00F266C7">
        <w:t xml:space="preserve">“Her canlı ölümü tadacaktır…” </w:t>
      </w:r>
      <w:r w:rsidR="00D439CD" w:rsidRPr="00D439CD">
        <w:rPr>
          <w:b/>
        </w:rPr>
        <w:t xml:space="preserve">(Al-i İmran suresi, 185. ayet.) </w:t>
      </w:r>
    </w:p>
    <w:p w14:paraId="7E700241" w14:textId="77777777" w:rsidR="00D439CD" w:rsidRPr="00F266C7" w:rsidRDefault="00D439CD" w:rsidP="00D439CD">
      <w:pPr>
        <w:pStyle w:val="SORUMETN"/>
      </w:pPr>
      <w:r w:rsidRPr="00F266C7">
        <w:t>Yukarıdaki ayeti düşündüğümüzde aşağıda</w:t>
      </w:r>
      <w:r w:rsidRPr="00F266C7">
        <w:softHyphen/>
        <w:t xml:space="preserve">kilerden hangisi </w:t>
      </w:r>
      <w:r w:rsidRPr="00D439CD">
        <w:rPr>
          <w:u w:val="single"/>
        </w:rPr>
        <w:t>çıkarılmaz</w:t>
      </w:r>
      <w:r w:rsidRPr="00F266C7">
        <w:t xml:space="preserve">? </w:t>
      </w:r>
    </w:p>
    <w:p w14:paraId="2A136649" w14:textId="77777777" w:rsidR="00D439CD" w:rsidRPr="00F266C7" w:rsidRDefault="00D439CD" w:rsidP="00D439CD">
      <w:pPr>
        <w:pStyle w:val="SEENEKLER"/>
        <w:numPr>
          <w:ilvl w:val="0"/>
          <w:numId w:val="33"/>
        </w:numPr>
      </w:pPr>
      <w:r w:rsidRPr="00F266C7">
        <w:t>Ölüm bir yok oluş değil, yeni bir hayatın baş</w:t>
      </w:r>
      <w:r w:rsidRPr="00F266C7">
        <w:softHyphen/>
        <w:t xml:space="preserve">langıcıdır. </w:t>
      </w:r>
    </w:p>
    <w:p w14:paraId="4547BCEF" w14:textId="77777777" w:rsidR="00D439CD" w:rsidRPr="00F266C7" w:rsidRDefault="00D439CD" w:rsidP="00D439CD">
      <w:pPr>
        <w:pStyle w:val="SEENEKLER"/>
        <w:numPr>
          <w:ilvl w:val="0"/>
          <w:numId w:val="33"/>
        </w:numPr>
      </w:pPr>
      <w:r w:rsidRPr="00F266C7">
        <w:t xml:space="preserve">İnsanlar ölümlüdür. </w:t>
      </w:r>
    </w:p>
    <w:p w14:paraId="6C28026D" w14:textId="77777777" w:rsidR="00D439CD" w:rsidRPr="00F266C7" w:rsidRDefault="00D439CD" w:rsidP="00D439CD">
      <w:pPr>
        <w:pStyle w:val="SEENEKLER"/>
        <w:numPr>
          <w:ilvl w:val="0"/>
          <w:numId w:val="33"/>
        </w:numPr>
      </w:pPr>
      <w:r w:rsidRPr="00F266C7">
        <w:t xml:space="preserve">Her canlı ölümü mutlaka yaşayacaktır. </w:t>
      </w:r>
    </w:p>
    <w:p w14:paraId="3E55AB43" w14:textId="7BD1F57E" w:rsidR="00D439CD" w:rsidRDefault="00D439CD" w:rsidP="00D439CD">
      <w:pPr>
        <w:pStyle w:val="SEENEKLER"/>
        <w:numPr>
          <w:ilvl w:val="0"/>
          <w:numId w:val="33"/>
        </w:numPr>
      </w:pPr>
      <w:r w:rsidRPr="00F266C7">
        <w:t>Ölüm, yaratılan bütün varlıklar için bir ger</w:t>
      </w:r>
      <w:r w:rsidRPr="00F266C7">
        <w:softHyphen/>
        <w:t>çektir.</w:t>
      </w:r>
    </w:p>
    <w:p w14:paraId="7797EC9F" w14:textId="77777777" w:rsidR="00D439CD" w:rsidRPr="00F266C7" w:rsidRDefault="00D439CD" w:rsidP="00D439CD"/>
    <w:p w14:paraId="1A5D9450" w14:textId="77777777" w:rsidR="00D439CD" w:rsidRPr="00F266C7" w:rsidRDefault="00D439CD" w:rsidP="00D439CD">
      <w:pPr>
        <w:pStyle w:val="AIKLAMA"/>
      </w:pPr>
      <w:r w:rsidRPr="00F266C7">
        <w:t>“Kim kötü söz ve davranışları bırakmazsa, onun yemeyi içmeyi terk etmesine Allah’ın ihtiyacı yoktur.” Hz. Muhammed (</w:t>
      </w:r>
      <w:proofErr w:type="spellStart"/>
      <w:r w:rsidRPr="00F266C7">
        <w:t>s.a.v</w:t>
      </w:r>
      <w:proofErr w:type="spellEnd"/>
      <w:r w:rsidRPr="00F266C7">
        <w:t>) “Oruç bir kalkandır. İnsanı çeşitli kötülük-</w:t>
      </w:r>
      <w:proofErr w:type="spellStart"/>
      <w:r w:rsidRPr="00F266C7">
        <w:t>lerden</w:t>
      </w:r>
      <w:proofErr w:type="spellEnd"/>
      <w:r w:rsidRPr="00F266C7">
        <w:t xml:space="preserve"> ve günahlardan korur.” Hz. Muhammed (</w:t>
      </w:r>
      <w:proofErr w:type="spellStart"/>
      <w:r w:rsidRPr="00F266C7">
        <w:t>s.a.v</w:t>
      </w:r>
      <w:proofErr w:type="spellEnd"/>
      <w:r w:rsidRPr="00F266C7">
        <w:t>) “Komşusu açken tok yatan, bizden değil-</w:t>
      </w:r>
      <w:proofErr w:type="spellStart"/>
      <w:r w:rsidRPr="00F266C7">
        <w:t>dir</w:t>
      </w:r>
      <w:proofErr w:type="spellEnd"/>
      <w:r w:rsidRPr="00F266C7">
        <w:t>.” Hz. Muhammed (</w:t>
      </w:r>
      <w:proofErr w:type="spellStart"/>
      <w:r w:rsidRPr="00F266C7">
        <w:t>s.a.v</w:t>
      </w:r>
      <w:proofErr w:type="spellEnd"/>
      <w:r w:rsidRPr="00F266C7">
        <w:t xml:space="preserve">) </w:t>
      </w:r>
    </w:p>
    <w:p w14:paraId="130F80FB" w14:textId="77777777" w:rsidR="00D439CD" w:rsidRPr="00F266C7" w:rsidRDefault="00D439CD" w:rsidP="00D439CD">
      <w:pPr>
        <w:pStyle w:val="SORUMETN"/>
      </w:pPr>
      <w:r w:rsidRPr="00F266C7">
        <w:t xml:space="preserve"> Yukarıdaki bilgilere göre aşağıdakilerden hangisi </w:t>
      </w:r>
      <w:r w:rsidRPr="00D439CD">
        <w:rPr>
          <w:u w:val="single"/>
        </w:rPr>
        <w:t>söylenemez</w:t>
      </w:r>
      <w:r w:rsidRPr="00F266C7">
        <w:t xml:space="preserve">? </w:t>
      </w:r>
    </w:p>
    <w:p w14:paraId="54D3CE56" w14:textId="77777777" w:rsidR="00D439CD" w:rsidRPr="00F266C7" w:rsidRDefault="00D439CD" w:rsidP="00D439CD">
      <w:pPr>
        <w:pStyle w:val="SEENEKLER"/>
        <w:numPr>
          <w:ilvl w:val="0"/>
          <w:numId w:val="34"/>
        </w:numPr>
      </w:pPr>
      <w:r w:rsidRPr="00F266C7">
        <w:t xml:space="preserve">Oruç insanı kötü davranış ve sözlerden uzaklaştırır. </w:t>
      </w:r>
    </w:p>
    <w:p w14:paraId="5C9F9913" w14:textId="77777777" w:rsidR="00D439CD" w:rsidRPr="00F266C7" w:rsidRDefault="00D439CD" w:rsidP="00D439CD">
      <w:pPr>
        <w:pStyle w:val="SEENEKLER"/>
        <w:numPr>
          <w:ilvl w:val="0"/>
          <w:numId w:val="34"/>
        </w:numPr>
      </w:pPr>
      <w:r>
        <w:t>İ</w:t>
      </w:r>
      <w:r w:rsidRPr="00F266C7">
        <w:t>slam dini komşu haklarına çok önem ver</w:t>
      </w:r>
      <w:r w:rsidRPr="00F266C7">
        <w:softHyphen/>
        <w:t xml:space="preserve">miştir. </w:t>
      </w:r>
    </w:p>
    <w:p w14:paraId="71C053F4" w14:textId="77777777" w:rsidR="00D439CD" w:rsidRPr="00F266C7" w:rsidRDefault="00D439CD" w:rsidP="00D439CD">
      <w:pPr>
        <w:pStyle w:val="SEENEKLER"/>
        <w:numPr>
          <w:ilvl w:val="0"/>
          <w:numId w:val="34"/>
        </w:numPr>
      </w:pPr>
      <w:r w:rsidRPr="00F266C7">
        <w:t xml:space="preserve">Bir oruçluyu iftar ettirene oruçlunun sevabı kadar sevap verilir. </w:t>
      </w:r>
    </w:p>
    <w:p w14:paraId="7A61A09D" w14:textId="7DC76CFF" w:rsidR="00D439CD" w:rsidRDefault="00D439CD" w:rsidP="00D439CD">
      <w:pPr>
        <w:pStyle w:val="SEENEKLER"/>
        <w:numPr>
          <w:ilvl w:val="0"/>
          <w:numId w:val="34"/>
        </w:numPr>
      </w:pPr>
      <w:r w:rsidRPr="00F266C7">
        <w:t xml:space="preserve">Oruç insanı günahlardan koruyan bir kalkan </w:t>
      </w:r>
      <w:r w:rsidR="00F52FD9" w:rsidRPr="00F266C7">
        <w:t>gibidir.</w:t>
      </w:r>
    </w:p>
    <w:p w14:paraId="5EC0C28B" w14:textId="23F43A05" w:rsidR="00F52FD9" w:rsidRDefault="00F52FD9" w:rsidP="00F52FD9">
      <w:pPr>
        <w:pStyle w:val="SEENEKLER"/>
        <w:numPr>
          <w:ilvl w:val="0"/>
          <w:numId w:val="0"/>
        </w:numPr>
        <w:ind w:left="454" w:hanging="284"/>
      </w:pPr>
    </w:p>
    <w:p w14:paraId="6B629E64" w14:textId="41635498" w:rsidR="00F52FD9" w:rsidRDefault="00F52FD9" w:rsidP="00F52FD9">
      <w:pPr>
        <w:pStyle w:val="SEENEKLER"/>
        <w:numPr>
          <w:ilvl w:val="0"/>
          <w:numId w:val="0"/>
        </w:numPr>
        <w:ind w:left="454" w:hanging="284"/>
      </w:pPr>
    </w:p>
    <w:p w14:paraId="1AB12536" w14:textId="18ED41DD" w:rsidR="00F52FD9" w:rsidRDefault="00F52FD9" w:rsidP="00F52FD9">
      <w:pPr>
        <w:pStyle w:val="SEENEKLER"/>
        <w:numPr>
          <w:ilvl w:val="0"/>
          <w:numId w:val="0"/>
        </w:numPr>
        <w:ind w:left="454" w:hanging="284"/>
      </w:pPr>
    </w:p>
    <w:p w14:paraId="61048C6E" w14:textId="083996C9" w:rsidR="00F52FD9" w:rsidRDefault="00F52FD9" w:rsidP="00F52FD9">
      <w:pPr>
        <w:pStyle w:val="SEENEKLER"/>
        <w:numPr>
          <w:ilvl w:val="0"/>
          <w:numId w:val="0"/>
        </w:numPr>
        <w:ind w:left="454" w:hanging="284"/>
      </w:pPr>
    </w:p>
    <w:p w14:paraId="4F7E47AE" w14:textId="321C4A59" w:rsidR="00F52FD9" w:rsidRDefault="00F52FD9" w:rsidP="00F52FD9">
      <w:pPr>
        <w:pStyle w:val="SEENEKLER"/>
        <w:numPr>
          <w:ilvl w:val="0"/>
          <w:numId w:val="0"/>
        </w:numPr>
        <w:ind w:left="454" w:hanging="284"/>
      </w:pPr>
    </w:p>
    <w:p w14:paraId="60305705" w14:textId="63A0FFF5" w:rsidR="00F52FD9" w:rsidRDefault="00F52FD9" w:rsidP="00F52FD9">
      <w:pPr>
        <w:pStyle w:val="SEENEKLER"/>
        <w:numPr>
          <w:ilvl w:val="0"/>
          <w:numId w:val="0"/>
        </w:numPr>
        <w:ind w:left="454" w:hanging="284"/>
      </w:pPr>
    </w:p>
    <w:p w14:paraId="12A88675" w14:textId="360DA063" w:rsidR="00F52FD9" w:rsidRPr="00F266C7" w:rsidRDefault="00F52FD9" w:rsidP="00F52FD9">
      <w:pPr>
        <w:pStyle w:val="SEENEKLER"/>
        <w:numPr>
          <w:ilvl w:val="0"/>
          <w:numId w:val="0"/>
        </w:numPr>
        <w:ind w:left="454" w:hanging="284"/>
      </w:pPr>
    </w:p>
    <w:p w14:paraId="0E5B934F" w14:textId="0A189567" w:rsidR="00F52FD9" w:rsidRDefault="00F52FD9" w:rsidP="00D439CD"/>
    <w:p w14:paraId="3CBDF592" w14:textId="77777777" w:rsidR="00E86978" w:rsidRDefault="00E86978"/>
    <w:p w14:paraId="5A2084E1" w14:textId="77777777" w:rsidR="00E86978" w:rsidRDefault="00E86978">
      <w:r>
        <w:br w:type="page"/>
      </w:r>
    </w:p>
    <w:p w14:paraId="630D9432" w14:textId="05762DD8" w:rsidR="00F52FD9" w:rsidRDefault="007934A7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81C4674" wp14:editId="62A6507B">
                <wp:simplePos x="0" y="0"/>
                <wp:positionH relativeFrom="column">
                  <wp:posOffset>386319</wp:posOffset>
                </wp:positionH>
                <wp:positionV relativeFrom="paragraph">
                  <wp:posOffset>4296740</wp:posOffset>
                </wp:positionV>
                <wp:extent cx="4988560" cy="270345"/>
                <wp:effectExtent l="0" t="0" r="0" b="0"/>
                <wp:wrapNone/>
                <wp:docPr id="84" name="Metin Kutusu 2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7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4A157" w14:textId="77777777" w:rsidR="00F52FD9" w:rsidRPr="000661E9" w:rsidRDefault="00F52FD9" w:rsidP="00F52FD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</w:t>
                            </w:r>
                            <w:proofErr w:type="gramStart"/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 ÇOĞALTTIKTAN</w:t>
                            </w: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C4674" id="Metin Kutusu 2" o:spid="_x0000_s1102" type="#_x0000_t202" href="https://www.dindersi.com/icerik/din-kulturu-ve-ahlak-bilgisi-c93" style="position:absolute;margin-left:30.4pt;margin-top:338.35pt;width:392.8pt;height:21.3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" o:button="t" filled="f" stroked="f">
                <v:fill o:detectmouseclick="t"/>
                <v:textbox>
                  <w:txbxContent>
                    <w:p w14:paraId="4C04A157" w14:textId="77777777" w:rsidR="00F52FD9" w:rsidRPr="000661E9" w:rsidRDefault="00F52FD9" w:rsidP="00F52FD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FDFAD82" wp14:editId="20389BD0">
                <wp:simplePos x="0" y="0"/>
                <wp:positionH relativeFrom="column">
                  <wp:posOffset>-617508</wp:posOffset>
                </wp:positionH>
                <wp:positionV relativeFrom="paragraph">
                  <wp:posOffset>528493</wp:posOffset>
                </wp:positionV>
                <wp:extent cx="480951" cy="2238499"/>
                <wp:effectExtent l="0" t="0" r="0" b="0"/>
                <wp:wrapNone/>
                <wp:docPr id="8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1D047" w14:textId="77777777" w:rsidR="00F52FD9" w:rsidRPr="001B0C3D" w:rsidRDefault="00F52FD9" w:rsidP="00F52FD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5F02861" w14:textId="77777777" w:rsidR="00F52FD9" w:rsidRPr="001B0C3D" w:rsidRDefault="00F52FD9" w:rsidP="00F52FD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.Dönem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794A035A" w14:textId="77777777" w:rsidR="00F52FD9" w:rsidRPr="001B0C3D" w:rsidRDefault="00F52FD9" w:rsidP="00F52FD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76F860A" w14:textId="77777777" w:rsidR="00F52FD9" w:rsidRPr="001B0C3D" w:rsidRDefault="00F52FD9" w:rsidP="00F52FD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C75E84C" w14:textId="77777777" w:rsidR="00F52FD9" w:rsidRPr="001B0C3D" w:rsidRDefault="00F52FD9" w:rsidP="00F52FD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FAD82" id="_x0000_s1103" type="#_x0000_t202" style="position:absolute;margin-left:-48.6pt;margin-top:41.6pt;width:37.85pt;height:176.2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" stroked="f">
                <v:textbox style="layout-flow:vertical;mso-layout-flow-alt:bottom-to-top">
                  <w:txbxContent>
                    <w:p w14:paraId="5591D047" w14:textId="77777777" w:rsidR="00F52FD9" w:rsidRPr="001B0C3D" w:rsidRDefault="00F52FD9" w:rsidP="00F52FD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5F02861" w14:textId="77777777" w:rsidR="00F52FD9" w:rsidRPr="001B0C3D" w:rsidRDefault="00F52FD9" w:rsidP="00F52FD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7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.Dönem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794A035A" w14:textId="77777777" w:rsidR="00F52FD9" w:rsidRPr="001B0C3D" w:rsidRDefault="00F52FD9" w:rsidP="00F52FD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76F860A" w14:textId="77777777" w:rsidR="00F52FD9" w:rsidRPr="001B0C3D" w:rsidRDefault="00F52FD9" w:rsidP="00F52FD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C75E84C" w14:textId="77777777" w:rsidR="00F52FD9" w:rsidRPr="001B0C3D" w:rsidRDefault="00F52FD9" w:rsidP="00F52FD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6978">
        <w:rPr>
          <w:noProof/>
          <w:lang w:eastAsia="tr-TR"/>
        </w:rPr>
        <w:drawing>
          <wp:anchor distT="0" distB="0" distL="114300" distR="114300" simplePos="0" relativeHeight="251667968" behindDoc="0" locked="0" layoutInCell="1" allowOverlap="1" wp14:anchorId="0A99BDFC" wp14:editId="15B82E84">
            <wp:simplePos x="0" y="0"/>
            <wp:positionH relativeFrom="column">
              <wp:posOffset>-2480251</wp:posOffset>
            </wp:positionH>
            <wp:positionV relativeFrom="paragraph">
              <wp:posOffset>675178</wp:posOffset>
            </wp:positionV>
            <wp:extent cx="10691495" cy="7559675"/>
            <wp:effectExtent l="381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149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2FD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6969C0C" wp14:editId="37805F6D">
                <wp:simplePos x="0" y="0"/>
                <wp:positionH relativeFrom="column">
                  <wp:posOffset>-470241</wp:posOffset>
                </wp:positionH>
                <wp:positionV relativeFrom="paragraph">
                  <wp:posOffset>5384335</wp:posOffset>
                </wp:positionV>
                <wp:extent cx="480951" cy="2238499"/>
                <wp:effectExtent l="0" t="0" r="0" b="0"/>
                <wp:wrapNone/>
                <wp:docPr id="8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4AC52" w14:textId="77777777" w:rsidR="00F52FD9" w:rsidRPr="001B0C3D" w:rsidRDefault="00F52FD9" w:rsidP="00F52FD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3D039D3B" w14:textId="0A333047" w:rsidR="00F52FD9" w:rsidRPr="001B0C3D" w:rsidRDefault="00F52FD9" w:rsidP="00F52FD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Dönem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4EB3B94C" w14:textId="77777777" w:rsidR="00F52FD9" w:rsidRPr="001B0C3D" w:rsidRDefault="00F52FD9" w:rsidP="00F52FD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FD882C8" w14:textId="77777777" w:rsidR="00F52FD9" w:rsidRPr="001B0C3D" w:rsidRDefault="00F52FD9" w:rsidP="00F52FD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01E1B42" w14:textId="77777777" w:rsidR="00F52FD9" w:rsidRPr="001B0C3D" w:rsidRDefault="00F52FD9" w:rsidP="00F52FD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69C0C" id="_x0000_s1104" type="#_x0000_t202" style="position:absolute;margin-left:-37.05pt;margin-top:423.95pt;width:37.85pt;height:176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" stroked="f">
                <v:textbox style="layout-flow:vertical;mso-layout-flow-alt:bottom-to-top">
                  <w:txbxContent>
                    <w:p w14:paraId="5E74AC52" w14:textId="77777777" w:rsidR="00F52FD9" w:rsidRPr="001B0C3D" w:rsidRDefault="00F52FD9" w:rsidP="00F52FD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3D039D3B" w14:textId="0A333047" w:rsidR="00F52FD9" w:rsidRPr="001B0C3D" w:rsidRDefault="00F52FD9" w:rsidP="00F52FD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7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Dönem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4EB3B94C" w14:textId="77777777" w:rsidR="00F52FD9" w:rsidRPr="001B0C3D" w:rsidRDefault="00F52FD9" w:rsidP="00F52FD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5FD882C8" w14:textId="77777777" w:rsidR="00F52FD9" w:rsidRPr="001B0C3D" w:rsidRDefault="00F52FD9" w:rsidP="00F52FD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01E1B42" w14:textId="77777777" w:rsidR="00F52FD9" w:rsidRPr="001B0C3D" w:rsidRDefault="00F52FD9" w:rsidP="00F52FD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2FD9">
        <w:br w:type="page"/>
      </w:r>
    </w:p>
    <w:p w14:paraId="3329CEC1" w14:textId="2E924554" w:rsidR="00F52FD9" w:rsidRDefault="00F52FD9" w:rsidP="00F52FD9">
      <w:pPr>
        <w:rPr>
          <w:rFonts w:cstheme="minorHAnsi"/>
          <w:sz w:val="24"/>
          <w:szCs w:val="24"/>
        </w:rPr>
      </w:pPr>
      <w:bookmarkStart w:id="1" w:name="_Hlk125628759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571C4789" wp14:editId="4C2D4547">
                <wp:simplePos x="0" y="0"/>
                <wp:positionH relativeFrom="column">
                  <wp:posOffset>-913823</wp:posOffset>
                </wp:positionH>
                <wp:positionV relativeFrom="paragraph">
                  <wp:posOffset>-899853</wp:posOffset>
                </wp:positionV>
                <wp:extent cx="7595870" cy="10669905"/>
                <wp:effectExtent l="0" t="0" r="5080" b="0"/>
                <wp:wrapNone/>
                <wp:docPr id="85" name="Gr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86" name="Resim 8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7" name="Oval 87">
                          <a:hlinkClick r:id="rId10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Oval 88">
                          <a:hlinkClick r:id="rId11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Oval 89">
                          <a:hlinkClick r:id="rId12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Oval 90">
                          <a:hlinkClick r:id="rId13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Oval 91">
                          <a:hlinkClick r:id="rId14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Oval 92">
                          <a:hlinkClick r:id="rId15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Oval 93">
                          <a:hlinkClick r:id="rId16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Oval 94">
                          <a:hlinkClick r:id="rId17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Dikdörtgen 95">
                          <a:hlinkClick r:id="rId18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Dikdörtgen 96">
                          <a:hlinkClick r:id="rId19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D31BEA" w14:textId="77777777" w:rsidR="00F52FD9" w:rsidRPr="00501EC5" w:rsidRDefault="00F52FD9" w:rsidP="00F52FD9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7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1C4789" id="Grup 85" o:spid="_x0000_s1105" style="position:absolute;margin-left:-71.95pt;margin-top:-70.85pt;width:598.1pt;height:840.15pt;z-index:251730944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cSiiiuo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p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I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p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I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I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Y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S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mzSCJPMdwqryzN2oAdRXwl&#10;+2Z/wXZ+An7PXiG5+HnwY8Pt4/16zZo766t7sQ6baSA4KebhmmYEchBtH9/IIr5bv/8Ag4z/AGop&#10;7lpNO+DXgy3i/hjk+0yEfjvH8q+fxXE+S4Wo6cql2t7Jv8dj9o4f+j/4pcRYCOMoYL2dOSvH2k4w&#10;bT2fK3zJPpdK61Wh+yNFfjT/AMRFn7V3/RJ/BP8A35uf/jtH/ERZ+1d/0SfwT/35uf8A47XP/rhk&#10;f8z/APAWe5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sY5NIBkYDU6igBv&#10;l85zS7cdKWigBCuTzSgAd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AgHrTSnoadRQAmwd6Cg7UtFADcFOaPM9qcQD1pNq+lACg5Ga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GJA4FN3MTgLz6UAOoqxDpGqzjMdhJ9WXH86l/4R7WP+fM/99D/Gjmi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H/CPax/z5n/AL6H&#10;+NHNHuBSoq7/AMI9rH/Pmf8Avof40f8ACPax/wA+Z/76H+NHNHuB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jGeooooAOnQUgXApa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k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w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86" o:spid="_x0000_s1106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">
                  <v:imagedata r:id="rId21" o:title=""/>
                </v:shape>
                <v:oval id="Oval 87" o:spid="_x0000_s1107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" o:button="t" filled="f" stroked="f" strokeweight="2pt">
                  <v:fill o:detectmouseclick="t"/>
                </v:oval>
                <v:oval id="Oval 88" o:spid="_x0000_s1108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" o:button="t" filled="f" stroked="f" strokeweight="2pt">
                  <v:fill o:detectmouseclick="t"/>
                </v:oval>
                <v:oval id="Oval 89" o:spid="_x0000_s1109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" o:button="t" filled="f" stroked="f" strokeweight="2pt">
                  <v:fill o:detectmouseclick="t"/>
                </v:oval>
                <v:oval id="Oval 90" o:spid="_x0000_s1110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" o:button="t" filled="f" stroked="f" strokeweight="2pt">
                  <v:fill o:detectmouseclick="t"/>
                </v:oval>
                <v:oval id="Oval 91" o:spid="_x0000_s1111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" o:button="t" filled="f" stroked="f" strokeweight="2pt">
                  <v:fill o:detectmouseclick="t"/>
                </v:oval>
                <v:oval id="Oval 92" o:spid="_x0000_s1112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" o:button="t" filled="f" stroked="f" strokeweight="2pt">
                  <v:fill o:detectmouseclick="t"/>
                </v:oval>
                <v:oval id="Oval 93" o:spid="_x0000_s1113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ozDxAAAANs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+Qj+vqQfIOe/AAAA//8DAFBLAQItABQABgAIAAAAIQDb4fbL7gAAAIUBAAATAAAAAAAAAAAA&#10;AAAAAAAAAABbQ29udGVudF9UeXBlc10ueG1sUEsBAi0AFAAGAAgAAAAhAFr0LFu/AAAAFQEAAAsA&#10;AAAAAAAAAAAAAAAAHwEAAF9yZWxzLy5yZWxzUEsBAi0AFAAGAAgAAAAhAPVOjMPEAAAA2wAAAA8A&#10;AAAAAAAAAAAAAAAABwIAAGRycy9kb3ducmV2LnhtbFBLBQYAAAAAAwADALcAAAD4AgAAAAA=&#10;" o:button="t" filled="f" stroked="f" strokeweight="2pt">
                  <v:fill o:detectmouseclick="t"/>
                </v:oval>
                <v:oval id="Oval 94" o:spid="_x0000_s1114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xS3xAAAANs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+Qj+vqQfIOe/AAAA//8DAFBLAQItABQABgAIAAAAIQDb4fbL7gAAAIUBAAATAAAAAAAAAAAA&#10;AAAAAAAAAABbQ29udGVudF9UeXBlc10ueG1sUEsBAi0AFAAGAAgAAAAhAFr0LFu/AAAAFQEAAAsA&#10;AAAAAAAAAAAAAAAAHwEAAF9yZWxzLy5yZWxzUEsBAi0AFAAGAAgAAAAhAHqnFLfEAAAA2wAAAA8A&#10;AAAAAAAAAAAAAAAABwIAAGRycy9kb3ducmV2LnhtbFBLBQYAAAAAAwADALcAAAD4AgAAAAA=&#10;" o:button="t" filled="f" stroked="f" strokeweight="2pt">
                  <v:fill o:detectmouseclick="t"/>
                </v:oval>
                <v:rect id="Dikdörtgen 95" o:spid="_x0000_s1115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" o:button="t" filled="f" stroked="f" strokeweight="2pt">
                  <v:fill o:detectmouseclick="t"/>
                </v:rect>
                <v:rect id="Dikdörtgen 96" o:spid="_x0000_s1116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" o:button="t" filled="f" stroked="f" strokeweight="2pt">
                  <v:fill o:detectmouseclick="t"/>
                </v:rect>
                <v:shape id="_x0000_s1117" type="#_x0000_t202" href="https://www.dindersi.com/icerik/din-kulturu-ve-ahlak-bilgisi-c87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23D31BEA" w14:textId="77777777" w:rsidR="00F52FD9" w:rsidRPr="00501EC5" w:rsidRDefault="00F52FD9" w:rsidP="00F52FD9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7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ED9641" w14:textId="77777777" w:rsidR="00F52FD9" w:rsidRDefault="00F52FD9" w:rsidP="00F52FD9">
      <w:pPr>
        <w:rPr>
          <w:rFonts w:cstheme="minorHAnsi"/>
          <w:sz w:val="24"/>
          <w:szCs w:val="24"/>
        </w:rPr>
      </w:pPr>
    </w:p>
    <w:p w14:paraId="66AA3B24" w14:textId="77777777" w:rsidR="00F52FD9" w:rsidRDefault="00F52FD9" w:rsidP="00F52FD9">
      <w:pPr>
        <w:rPr>
          <w:rFonts w:cstheme="minorHAnsi"/>
          <w:sz w:val="24"/>
          <w:szCs w:val="24"/>
        </w:rPr>
      </w:pPr>
    </w:p>
    <w:p w14:paraId="2BABB3C3" w14:textId="77777777" w:rsidR="00F52FD9" w:rsidRDefault="00F52FD9" w:rsidP="00F52FD9">
      <w:pPr>
        <w:rPr>
          <w:rFonts w:cstheme="minorHAnsi"/>
          <w:sz w:val="24"/>
          <w:szCs w:val="24"/>
        </w:rPr>
      </w:pPr>
    </w:p>
    <w:p w14:paraId="751C17F4" w14:textId="77777777" w:rsidR="00F52FD9" w:rsidRDefault="00F52FD9" w:rsidP="00F52FD9">
      <w:pPr>
        <w:rPr>
          <w:rFonts w:cstheme="minorHAnsi"/>
          <w:sz w:val="24"/>
          <w:szCs w:val="24"/>
        </w:rPr>
      </w:pPr>
    </w:p>
    <w:p w14:paraId="51CFDCDB" w14:textId="77777777" w:rsidR="00F52FD9" w:rsidRDefault="00F52FD9" w:rsidP="00F52FD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2E58A915" w14:textId="77777777" w:rsidR="00F52FD9" w:rsidRDefault="00F52FD9" w:rsidP="00F52FD9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29920" behindDoc="0" locked="0" layoutInCell="1" allowOverlap="1" wp14:anchorId="2D5C9F66" wp14:editId="0F049D38">
            <wp:simplePos x="0" y="0"/>
            <wp:positionH relativeFrom="margin">
              <wp:posOffset>-881275</wp:posOffset>
            </wp:positionH>
            <wp:positionV relativeFrom="paragraph">
              <wp:posOffset>-889691</wp:posOffset>
            </wp:positionV>
            <wp:extent cx="7711651" cy="10902599"/>
            <wp:effectExtent l="0" t="0" r="3810" b="0"/>
            <wp:wrapNone/>
            <wp:docPr id="98" name="Resim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A5B5735" w14:textId="77777777" w:rsidR="00F52FD9" w:rsidRDefault="00F52FD9" w:rsidP="00F52FD9">
      <w:pPr>
        <w:rPr>
          <w:rFonts w:cstheme="minorHAnsi"/>
          <w:sz w:val="24"/>
          <w:szCs w:val="24"/>
        </w:rPr>
      </w:pPr>
    </w:p>
    <w:p w14:paraId="3D2D5828" w14:textId="77777777" w:rsidR="00F52FD9" w:rsidRDefault="00F52FD9" w:rsidP="00F52FD9">
      <w:pPr>
        <w:rPr>
          <w:rFonts w:cstheme="minorHAnsi"/>
          <w:sz w:val="24"/>
          <w:szCs w:val="24"/>
        </w:rPr>
      </w:pPr>
    </w:p>
    <w:p w14:paraId="0F9BD073" w14:textId="77777777" w:rsidR="00F52FD9" w:rsidRDefault="00F52FD9" w:rsidP="00F52FD9">
      <w:pPr>
        <w:rPr>
          <w:rFonts w:cstheme="minorHAnsi"/>
          <w:sz w:val="24"/>
          <w:szCs w:val="24"/>
        </w:rPr>
      </w:pPr>
    </w:p>
    <w:p w14:paraId="67987E0D" w14:textId="77777777" w:rsidR="00F52FD9" w:rsidRDefault="00F52FD9" w:rsidP="00F52FD9">
      <w:pPr>
        <w:rPr>
          <w:rFonts w:cstheme="minorHAnsi"/>
          <w:sz w:val="24"/>
          <w:szCs w:val="24"/>
        </w:rPr>
      </w:pPr>
    </w:p>
    <w:p w14:paraId="6028B45A" w14:textId="77777777" w:rsidR="00F52FD9" w:rsidRDefault="00F52FD9" w:rsidP="00F52FD9">
      <w:pPr>
        <w:rPr>
          <w:rFonts w:cstheme="minorHAnsi"/>
          <w:sz w:val="24"/>
          <w:szCs w:val="24"/>
        </w:rPr>
      </w:pPr>
    </w:p>
    <w:p w14:paraId="149BD5A9" w14:textId="77777777" w:rsidR="00F52FD9" w:rsidRDefault="00F52FD9" w:rsidP="00F52FD9">
      <w:pPr>
        <w:rPr>
          <w:rFonts w:cstheme="minorHAnsi"/>
          <w:sz w:val="24"/>
          <w:szCs w:val="24"/>
        </w:rPr>
      </w:pPr>
    </w:p>
    <w:p w14:paraId="39607CA0" w14:textId="77777777" w:rsidR="00F52FD9" w:rsidRDefault="00F52FD9" w:rsidP="00F52FD9">
      <w:pPr>
        <w:rPr>
          <w:rFonts w:cstheme="minorHAnsi"/>
          <w:sz w:val="24"/>
          <w:szCs w:val="24"/>
        </w:rPr>
      </w:pPr>
    </w:p>
    <w:p w14:paraId="4599E3DC" w14:textId="77777777" w:rsidR="00F52FD9" w:rsidRDefault="00F52FD9" w:rsidP="00F52FD9">
      <w:pPr>
        <w:rPr>
          <w:rFonts w:cstheme="minorHAnsi"/>
          <w:sz w:val="24"/>
          <w:szCs w:val="24"/>
        </w:rPr>
      </w:pPr>
    </w:p>
    <w:p w14:paraId="3BC751AE" w14:textId="77777777" w:rsidR="00F52FD9" w:rsidRDefault="00F52FD9" w:rsidP="00F52FD9">
      <w:pPr>
        <w:rPr>
          <w:rFonts w:cstheme="minorHAnsi"/>
          <w:sz w:val="24"/>
          <w:szCs w:val="24"/>
        </w:rPr>
      </w:pPr>
    </w:p>
    <w:p w14:paraId="6895431F" w14:textId="77777777" w:rsidR="00F52FD9" w:rsidRDefault="00F52FD9" w:rsidP="00F52FD9">
      <w:pPr>
        <w:rPr>
          <w:rFonts w:cstheme="minorHAnsi"/>
          <w:sz w:val="24"/>
          <w:szCs w:val="24"/>
        </w:rPr>
      </w:pPr>
    </w:p>
    <w:bookmarkEnd w:id="1"/>
    <w:p w14:paraId="413CDDF8" w14:textId="77777777" w:rsidR="00F52FD9" w:rsidRPr="008D43D4" w:rsidRDefault="00F52FD9" w:rsidP="00F52FD9">
      <w:pPr>
        <w:spacing w:after="0" w:line="240" w:lineRule="auto"/>
        <w:rPr>
          <w:rFonts w:cstheme="minorHAnsi"/>
          <w:sz w:val="24"/>
          <w:szCs w:val="24"/>
        </w:rPr>
      </w:pPr>
    </w:p>
    <w:p w14:paraId="28CD8067" w14:textId="70DC2870" w:rsidR="00956A34" w:rsidRPr="00D439CD" w:rsidRDefault="00956A34" w:rsidP="00D439CD"/>
    <w:sectPr w:rsidR="00956A34" w:rsidRPr="00D439CD" w:rsidSect="00D439CD">
      <w:type w:val="continuous"/>
      <w:pgSz w:w="11906" w:h="16838"/>
      <w:pgMar w:top="1417" w:right="1417" w:bottom="1417" w:left="1417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06879E" w14:textId="77777777" w:rsidR="006F7394" w:rsidRDefault="006F7394" w:rsidP="00E86978">
      <w:pPr>
        <w:spacing w:after="0" w:line="240" w:lineRule="auto"/>
      </w:pPr>
      <w:r>
        <w:separator/>
      </w:r>
    </w:p>
  </w:endnote>
  <w:endnote w:type="continuationSeparator" w:id="0">
    <w:p w14:paraId="45F32005" w14:textId="77777777" w:rsidR="006F7394" w:rsidRDefault="006F7394" w:rsidP="00E869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3A8AD4" w14:textId="77777777" w:rsidR="006F7394" w:rsidRDefault="006F7394" w:rsidP="00E86978">
      <w:pPr>
        <w:spacing w:after="0" w:line="240" w:lineRule="auto"/>
      </w:pPr>
      <w:r>
        <w:separator/>
      </w:r>
    </w:p>
  </w:footnote>
  <w:footnote w:type="continuationSeparator" w:id="0">
    <w:p w14:paraId="32034203" w14:textId="77777777" w:rsidR="006F7394" w:rsidRDefault="006F7394" w:rsidP="00E869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6D3CFD"/>
    <w:multiLevelType w:val="hybridMultilevel"/>
    <w:tmpl w:val="7804C13A"/>
    <w:lvl w:ilvl="0" w:tplc="87043FD4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78178D"/>
    <w:multiLevelType w:val="hybridMultilevel"/>
    <w:tmpl w:val="D18ED38A"/>
    <w:lvl w:ilvl="0" w:tplc="6924FEF0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2028EB"/>
    <w:multiLevelType w:val="hybridMultilevel"/>
    <w:tmpl w:val="F7E6BECA"/>
    <w:lvl w:ilvl="0" w:tplc="211C9AA2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3" w15:restartNumberingAfterBreak="0">
    <w:nsid w:val="681F4A38"/>
    <w:multiLevelType w:val="hybridMultilevel"/>
    <w:tmpl w:val="F0162CE6"/>
    <w:lvl w:ilvl="0" w:tplc="08E8F04A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1866571">
    <w:abstractNumId w:val="1"/>
  </w:num>
  <w:num w:numId="2" w16cid:durableId="786855370">
    <w:abstractNumId w:val="2"/>
  </w:num>
  <w:num w:numId="3" w16cid:durableId="597295663">
    <w:abstractNumId w:val="3"/>
  </w:num>
  <w:num w:numId="4" w16cid:durableId="877737138">
    <w:abstractNumId w:val="0"/>
  </w:num>
  <w:num w:numId="5" w16cid:durableId="1615096167">
    <w:abstractNumId w:val="1"/>
    <w:lvlOverride w:ilvl="0">
      <w:startOverride w:val="1"/>
    </w:lvlOverride>
  </w:num>
  <w:num w:numId="6" w16cid:durableId="2135176764">
    <w:abstractNumId w:val="1"/>
    <w:lvlOverride w:ilvl="0">
      <w:startOverride w:val="1"/>
    </w:lvlOverride>
  </w:num>
  <w:num w:numId="7" w16cid:durableId="62602152">
    <w:abstractNumId w:val="1"/>
    <w:lvlOverride w:ilvl="0">
      <w:startOverride w:val="1"/>
    </w:lvlOverride>
  </w:num>
  <w:num w:numId="8" w16cid:durableId="777067648">
    <w:abstractNumId w:val="1"/>
    <w:lvlOverride w:ilvl="0">
      <w:startOverride w:val="1"/>
    </w:lvlOverride>
  </w:num>
  <w:num w:numId="9" w16cid:durableId="1371372334">
    <w:abstractNumId w:val="3"/>
    <w:lvlOverride w:ilvl="0">
      <w:startOverride w:val="1"/>
    </w:lvlOverride>
  </w:num>
  <w:num w:numId="10" w16cid:durableId="884292512">
    <w:abstractNumId w:val="1"/>
    <w:lvlOverride w:ilvl="0">
      <w:startOverride w:val="1"/>
    </w:lvlOverride>
  </w:num>
  <w:num w:numId="11" w16cid:durableId="1584217373">
    <w:abstractNumId w:val="1"/>
    <w:lvlOverride w:ilvl="0">
      <w:startOverride w:val="1"/>
    </w:lvlOverride>
  </w:num>
  <w:num w:numId="12" w16cid:durableId="184565020">
    <w:abstractNumId w:val="1"/>
    <w:lvlOverride w:ilvl="0">
      <w:startOverride w:val="1"/>
    </w:lvlOverride>
  </w:num>
  <w:num w:numId="13" w16cid:durableId="997458376">
    <w:abstractNumId w:val="3"/>
    <w:lvlOverride w:ilvl="0">
      <w:startOverride w:val="1"/>
    </w:lvlOverride>
  </w:num>
  <w:num w:numId="14" w16cid:durableId="1425956199">
    <w:abstractNumId w:val="1"/>
    <w:lvlOverride w:ilvl="0">
      <w:startOverride w:val="1"/>
    </w:lvlOverride>
  </w:num>
  <w:num w:numId="15" w16cid:durableId="1856267390">
    <w:abstractNumId w:val="1"/>
    <w:lvlOverride w:ilvl="0">
      <w:startOverride w:val="1"/>
    </w:lvlOverride>
  </w:num>
  <w:num w:numId="16" w16cid:durableId="2105303895">
    <w:abstractNumId w:val="1"/>
    <w:lvlOverride w:ilvl="0">
      <w:startOverride w:val="1"/>
    </w:lvlOverride>
  </w:num>
  <w:num w:numId="17" w16cid:durableId="338890902">
    <w:abstractNumId w:val="1"/>
    <w:lvlOverride w:ilvl="0">
      <w:startOverride w:val="1"/>
    </w:lvlOverride>
  </w:num>
  <w:num w:numId="18" w16cid:durableId="1696033838">
    <w:abstractNumId w:val="3"/>
    <w:lvlOverride w:ilvl="0">
      <w:startOverride w:val="1"/>
    </w:lvlOverride>
  </w:num>
  <w:num w:numId="19" w16cid:durableId="2066291917">
    <w:abstractNumId w:val="1"/>
    <w:lvlOverride w:ilvl="0">
      <w:startOverride w:val="1"/>
    </w:lvlOverride>
  </w:num>
  <w:num w:numId="20" w16cid:durableId="1121143764">
    <w:abstractNumId w:val="1"/>
    <w:lvlOverride w:ilvl="0">
      <w:startOverride w:val="1"/>
    </w:lvlOverride>
  </w:num>
  <w:num w:numId="21" w16cid:durableId="883254429">
    <w:abstractNumId w:val="1"/>
    <w:lvlOverride w:ilvl="0">
      <w:startOverride w:val="1"/>
    </w:lvlOverride>
  </w:num>
  <w:num w:numId="22" w16cid:durableId="1403063421">
    <w:abstractNumId w:val="1"/>
    <w:lvlOverride w:ilvl="0">
      <w:startOverride w:val="1"/>
    </w:lvlOverride>
  </w:num>
  <w:num w:numId="23" w16cid:durableId="326060515">
    <w:abstractNumId w:val="1"/>
    <w:lvlOverride w:ilvl="0">
      <w:startOverride w:val="1"/>
    </w:lvlOverride>
  </w:num>
  <w:num w:numId="24" w16cid:durableId="1648968749">
    <w:abstractNumId w:val="1"/>
    <w:lvlOverride w:ilvl="0">
      <w:startOverride w:val="1"/>
    </w:lvlOverride>
  </w:num>
  <w:num w:numId="25" w16cid:durableId="1083601519">
    <w:abstractNumId w:val="1"/>
    <w:lvlOverride w:ilvl="0">
      <w:startOverride w:val="1"/>
    </w:lvlOverride>
  </w:num>
  <w:num w:numId="26" w16cid:durableId="1751728558">
    <w:abstractNumId w:val="1"/>
    <w:lvlOverride w:ilvl="0">
      <w:startOverride w:val="1"/>
    </w:lvlOverride>
  </w:num>
  <w:num w:numId="27" w16cid:durableId="1724331972">
    <w:abstractNumId w:val="1"/>
    <w:lvlOverride w:ilvl="0">
      <w:startOverride w:val="1"/>
    </w:lvlOverride>
  </w:num>
  <w:num w:numId="28" w16cid:durableId="1276208583">
    <w:abstractNumId w:val="1"/>
    <w:lvlOverride w:ilvl="0">
      <w:startOverride w:val="1"/>
    </w:lvlOverride>
  </w:num>
  <w:num w:numId="29" w16cid:durableId="1897233078">
    <w:abstractNumId w:val="1"/>
    <w:lvlOverride w:ilvl="0">
      <w:startOverride w:val="1"/>
    </w:lvlOverride>
  </w:num>
  <w:num w:numId="30" w16cid:durableId="2015447747">
    <w:abstractNumId w:val="1"/>
    <w:lvlOverride w:ilvl="0">
      <w:startOverride w:val="1"/>
    </w:lvlOverride>
  </w:num>
  <w:num w:numId="31" w16cid:durableId="1620650491">
    <w:abstractNumId w:val="1"/>
    <w:lvlOverride w:ilvl="0">
      <w:startOverride w:val="1"/>
    </w:lvlOverride>
  </w:num>
  <w:num w:numId="32" w16cid:durableId="1123302084">
    <w:abstractNumId w:val="1"/>
    <w:lvlOverride w:ilvl="0">
      <w:startOverride w:val="1"/>
    </w:lvlOverride>
  </w:num>
  <w:num w:numId="33" w16cid:durableId="1644002747">
    <w:abstractNumId w:val="1"/>
    <w:lvlOverride w:ilvl="0">
      <w:startOverride w:val="1"/>
    </w:lvlOverride>
  </w:num>
  <w:num w:numId="34" w16cid:durableId="1565528389">
    <w:abstractNumId w:val="1"/>
    <w:lvlOverride w:ilvl="0">
      <w:startOverride w:val="1"/>
    </w:lvlOverride>
  </w:num>
  <w:num w:numId="35" w16cid:durableId="718434551">
    <w:abstractNumId w:val="1"/>
    <w:lvlOverride w:ilvl="0">
      <w:startOverride w:val="1"/>
    </w:lvlOverride>
  </w:num>
  <w:num w:numId="36" w16cid:durableId="692878706">
    <w:abstractNumId w:val="1"/>
    <w:lvlOverride w:ilvl="0">
      <w:startOverride w:val="1"/>
    </w:lvlOverride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39CD"/>
    <w:rsid w:val="0000303E"/>
    <w:rsid w:val="000718B7"/>
    <w:rsid w:val="000A2B32"/>
    <w:rsid w:val="000A6365"/>
    <w:rsid w:val="00110A04"/>
    <w:rsid w:val="0011727E"/>
    <w:rsid w:val="00196A94"/>
    <w:rsid w:val="001C3B80"/>
    <w:rsid w:val="00232D1D"/>
    <w:rsid w:val="0027154F"/>
    <w:rsid w:val="0038090A"/>
    <w:rsid w:val="003D42D3"/>
    <w:rsid w:val="00401657"/>
    <w:rsid w:val="00426B9F"/>
    <w:rsid w:val="004578EE"/>
    <w:rsid w:val="00495D75"/>
    <w:rsid w:val="005D58BB"/>
    <w:rsid w:val="005E5D31"/>
    <w:rsid w:val="00607B95"/>
    <w:rsid w:val="00636BC5"/>
    <w:rsid w:val="006B0CA3"/>
    <w:rsid w:val="006B2433"/>
    <w:rsid w:val="006F7394"/>
    <w:rsid w:val="006F785D"/>
    <w:rsid w:val="00707FFC"/>
    <w:rsid w:val="00714F08"/>
    <w:rsid w:val="007841BD"/>
    <w:rsid w:val="007934A7"/>
    <w:rsid w:val="00837ED6"/>
    <w:rsid w:val="00866749"/>
    <w:rsid w:val="00867EB3"/>
    <w:rsid w:val="00913AD8"/>
    <w:rsid w:val="0092235A"/>
    <w:rsid w:val="00923774"/>
    <w:rsid w:val="009336E0"/>
    <w:rsid w:val="009441AD"/>
    <w:rsid w:val="00956A34"/>
    <w:rsid w:val="009F26F2"/>
    <w:rsid w:val="00A83480"/>
    <w:rsid w:val="00C23134"/>
    <w:rsid w:val="00D21860"/>
    <w:rsid w:val="00D316E0"/>
    <w:rsid w:val="00D439CD"/>
    <w:rsid w:val="00DB6FB8"/>
    <w:rsid w:val="00E71579"/>
    <w:rsid w:val="00E86978"/>
    <w:rsid w:val="00EE7729"/>
    <w:rsid w:val="00F34887"/>
    <w:rsid w:val="00F52FD9"/>
    <w:rsid w:val="00F948B6"/>
    <w:rsid w:val="00FE6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38DD7"/>
  <w15:docId w15:val="{F52117FD-E9A6-47E5-9D4C-1830C10C9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39C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autoRedefine/>
    <w:qFormat/>
    <w:rsid w:val="00E86978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qFormat/>
    <w:rsid w:val="00D439CD"/>
    <w:pPr>
      <w:numPr>
        <w:numId w:val="1"/>
      </w:numPr>
      <w:spacing w:after="0" w:line="240" w:lineRule="auto"/>
      <w:ind w:left="454" w:hanging="284"/>
      <w:jc w:val="both"/>
    </w:pPr>
    <w:rPr>
      <w:rFonts w:ascii="Arial" w:eastAsia="Calibri" w:hAnsi="Arial" w:cs="Arial"/>
      <w:sz w:val="18"/>
      <w:szCs w:val="16"/>
    </w:rPr>
  </w:style>
  <w:style w:type="paragraph" w:customStyle="1" w:styleId="AIKLAMA">
    <w:name w:val="AÇIKLAMA"/>
    <w:basedOn w:val="Normal"/>
    <w:next w:val="SORUMETN"/>
    <w:qFormat/>
    <w:rsid w:val="00D439CD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23134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table" w:styleId="TabloKlavuzu">
    <w:name w:val="Table Grid"/>
    <w:basedOn w:val="NormalTablo"/>
    <w:uiPriority w:val="39"/>
    <w:unhideWhenUsed/>
    <w:rsid w:val="00F52F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F52FD9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F52FD9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F52F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52FD9"/>
  </w:style>
  <w:style w:type="character" w:styleId="Gl">
    <w:name w:val="Strong"/>
    <w:basedOn w:val="VarsaylanParagrafYazTipi"/>
    <w:uiPriority w:val="22"/>
    <w:qFormat/>
    <w:rsid w:val="00E86978"/>
    <w:rPr>
      <w:b/>
      <w:bCs/>
    </w:rPr>
  </w:style>
  <w:style w:type="paragraph" w:styleId="AltBilgi">
    <w:name w:val="footer"/>
    <w:basedOn w:val="Normal"/>
    <w:link w:val="AltBilgiChar"/>
    <w:uiPriority w:val="99"/>
    <w:unhideWhenUsed/>
    <w:rsid w:val="00E869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869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7" Type="http://schemas.openxmlformats.org/officeDocument/2006/relationships/hyperlink" Target="https://www.dindersi.com/icerik/din-kulturu-ve-ahlak-bilgisi-c93" TargetMode="Externa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din-kulturu-ve-ahlak-bilgisi-c87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18</TotalTime>
  <Pages>1</Pages>
  <Words>377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MN_Dizgi-2</cp:lastModifiedBy>
  <cp:revision>7</cp:revision>
  <dcterms:created xsi:type="dcterms:W3CDTF">2014-10-25T21:34:00Z</dcterms:created>
  <dcterms:modified xsi:type="dcterms:W3CDTF">2023-02-08T12:12:00Z</dcterms:modified>
</cp:coreProperties>
</file>