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52FD9" w14:paraId="7F28138B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837B50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1E6F20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99E7E7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627B7D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</w:tr>
      <w:tr w:rsidR="00F52FD9" w14:paraId="779C4311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82B0FC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CC8632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44ED0E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46F119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52FD9" w14:paraId="7DE21B1C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C5CE19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8076B6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5717F4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EE4F2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52FD9" w14:paraId="4DADEC9B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370378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8D0E00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5EF60F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12720B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5196AB5" w14:textId="21A7CBC4" w:rsidR="00D439CD" w:rsidRDefault="00D439CD" w:rsidP="00D439CD"/>
    <w:p w14:paraId="71E371CE" w14:textId="77777777" w:rsidR="00F52FD9" w:rsidRDefault="00F52FD9" w:rsidP="00D439CD"/>
    <w:p w14:paraId="6ED8AA4A" w14:textId="29DF2D8E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BE6E1" wp14:editId="6E3546C3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7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2362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BE6E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2" o:spid="_x0000_s1026" type="#_x0000_t120" style="position:absolute;margin-left:467.5pt;margin-top:11.05pt;width:28.3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" fillcolor="#c6d9f1 [671]" stroked="f">
                <v:textbox>
                  <w:txbxContent>
                    <w:p w14:paraId="7DF22362" w14:textId="77777777" w:rsidR="00D439CD" w:rsidRDefault="00D439CD" w:rsidP="00D439CD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89EF4" wp14:editId="5326B0B6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7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FDA072" w14:textId="77777777" w:rsidR="00D439CD" w:rsidRPr="00F82015" w:rsidRDefault="00D439CD" w:rsidP="00D439CD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14:paraId="44012642" w14:textId="77777777" w:rsidR="00D439CD" w:rsidRPr="006809A4" w:rsidRDefault="00D439CD" w:rsidP="00D439C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09A4">
                              <w:rPr>
                                <w:sz w:val="18"/>
                                <w:szCs w:val="18"/>
                              </w:rPr>
                              <w:t>Dkab</w:t>
                            </w:r>
                            <w:proofErr w:type="spellEnd"/>
                            <w:r w:rsidRPr="006809A4">
                              <w:rPr>
                                <w:sz w:val="18"/>
                                <w:szCs w:val="18"/>
                              </w:rPr>
                              <w:t xml:space="preserve">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89EF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27" type="#_x0000_t176" style="position:absolute;margin-left:317.15pt;margin-top:9.65pt;width:170.1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" fillcolor="#c6d9f1 [671]" strokecolor="#4bacc6 [3208]" strokeweight="1.5pt">
                <v:shadow color="#868686"/>
                <v:textbox inset=",.3mm,,.3mm">
                  <w:txbxContent>
                    <w:p w14:paraId="53FDA072" w14:textId="77777777" w:rsidR="00D439CD" w:rsidRPr="00F82015" w:rsidRDefault="00D439CD" w:rsidP="00D439CD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14:paraId="44012642" w14:textId="77777777" w:rsidR="00D439CD" w:rsidRPr="006809A4" w:rsidRDefault="00D439CD" w:rsidP="00D439C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60731" wp14:editId="155EAACF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DC8057" w14:textId="77777777" w:rsidR="00D439CD" w:rsidRPr="00F82015" w:rsidRDefault="00D439CD" w:rsidP="00D439CD">
                            <w:pPr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0731" id="AutoShape 10" o:spid="_x0000_s1028" type="#_x0000_t176" style="position:absolute;margin-left:-40pt;margin-top:10.3pt;width:360.7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" fillcolor="#eeece1 [3214]" strokecolor="#4bacc6 [3208]" strokeweight="1.5pt">
                <v:shadow color="#868686"/>
                <v:textbox>
                  <w:txbxContent>
                    <w:p w14:paraId="67DC8057" w14:textId="77777777" w:rsidR="00D439CD" w:rsidRPr="00F82015" w:rsidRDefault="00D439CD" w:rsidP="00D439CD">
                      <w:pPr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…….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909C84E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B9007" wp14:editId="7B614BA9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300C" w14:textId="77777777" w:rsidR="00D439CD" w:rsidRPr="00446E26" w:rsidRDefault="00D439CD" w:rsidP="00D439C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B9007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9" type="#_x0000_t202" style="position:absolute;margin-left:-40pt;margin-top:17.25pt;width:42.5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Hs74b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25D7300C" w14:textId="77777777" w:rsidR="00D439CD" w:rsidRPr="00446E26" w:rsidRDefault="00D439CD" w:rsidP="00D439C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07A9E" wp14:editId="4D8CF2B6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F9C502" w14:textId="77777777" w:rsidR="00D439CD" w:rsidRPr="00940BE9" w:rsidRDefault="00D439CD" w:rsidP="00D439CD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10A04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Aşağıda Nas</w:t>
                            </w:r>
                            <w:r w:rsidRPr="00940BE9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Suresi’nin okunuşu karışık olarak verilmiştir. Okunuş sırasına göre yan tarafa sıralayalım. </w:t>
                            </w:r>
                            <w:r w:rsidRPr="00940BE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(2 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7A9E" id="Text Box 59" o:spid="_x0000_s1030" type="#_x0000_t202" style="position:absolute;margin-left:-40pt;margin-top:17.55pt;width:541.4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1Z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DWdxo5Gea4Nf0CBYvpJhfhg4aY17gclPQ5/Tf33LThBiXqnUeSLyXQaX4tkTGfzAg136lmfekAz&#10;hKppQKrSdhXGF2Zrndy0GGnsujbXOBiNTJp9zGo/Tjjgqaz9YxRfkFM7/fX4ZC5/Ag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kZTVm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7EF9C502" w14:textId="77777777" w:rsidR="00D439CD" w:rsidRPr="00940BE9" w:rsidRDefault="00D439CD" w:rsidP="00D439CD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</w:t>
                      </w:r>
                      <w:r w:rsidR="00110A04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Aşağıda Nas</w:t>
                      </w:r>
                      <w:r w:rsidRPr="00940BE9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Suresi’nin okunuşu karışık olarak verilmiştir. Okunuş sırasına göre yan tarafa sıralayalım. </w:t>
                      </w:r>
                      <w:r w:rsidRPr="00940BE9">
                        <w:rPr>
                          <w:b/>
                          <w:color w:val="FF0000"/>
                          <w:sz w:val="18"/>
                          <w:szCs w:val="18"/>
                        </w:rPr>
                        <w:t>(2 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7560FB5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481EDD" wp14:editId="4A81886B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C84F" w14:textId="7B59F0BF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15D5753D" w14:textId="75C96FB0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8FF666C" w14:textId="51233BA0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3-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39091F17" w14:textId="6977DDF1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4-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2DFA97BD" w14:textId="229FAB70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5-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14:paraId="019BF419" w14:textId="7B8E0343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6-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56F00CAB" w14:textId="56413C2F" w:rsidR="00D439CD" w:rsidRPr="002035D1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35D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7-  </w:t>
                            </w:r>
                            <w:proofErr w:type="gramStart"/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="00A5008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8</w:t>
                            </w:r>
                            <w:proofErr w:type="gramEnd"/>
                            <w:r w:rsidR="00EB506F">
                              <w:rPr>
                                <w:b/>
                                <w:sz w:val="20"/>
                                <w:szCs w:val="20"/>
                              </w:rPr>
                              <w:t>-F</w:t>
                            </w: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1EDD" id="Text Box 58" o:spid="_x0000_s1031" type="#_x0000_t202" style="position:absolute;margin-left:-39.25pt;margin-top:14.85pt;width:80.25pt;height:13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" fillcolor="#e5dfec [663]">
                <v:textbox inset=",2.3mm,,.3mm">
                  <w:txbxContent>
                    <w:p w14:paraId="7B94C84F" w14:textId="7B59F0BF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1-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  <w:p w14:paraId="15D5753D" w14:textId="75C96FB0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2-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D</w:t>
                      </w:r>
                    </w:p>
                    <w:p w14:paraId="38FF666C" w14:textId="51233BA0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3-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  <w:p w14:paraId="39091F17" w14:textId="6977DDF1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4-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  <w:p w14:paraId="2DFA97BD" w14:textId="229FAB70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5-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G</w:t>
                      </w:r>
                    </w:p>
                    <w:p w14:paraId="019BF419" w14:textId="7B8E0343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6-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>C</w:t>
                      </w:r>
                    </w:p>
                    <w:p w14:paraId="56F00CAB" w14:textId="56413C2F" w:rsidR="00D439CD" w:rsidRPr="002035D1" w:rsidRDefault="00D439CD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35D1">
                        <w:rPr>
                          <w:b/>
                          <w:sz w:val="20"/>
                          <w:szCs w:val="20"/>
                        </w:rPr>
                        <w:t xml:space="preserve">7-  </w:t>
                      </w:r>
                      <w:proofErr w:type="gramStart"/>
                      <w:r w:rsidR="00EB506F">
                        <w:rPr>
                          <w:b/>
                          <w:sz w:val="20"/>
                          <w:szCs w:val="20"/>
                        </w:rPr>
                        <w:t>H</w:t>
                      </w:r>
                      <w:r w:rsidR="00A50089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EB506F">
                        <w:rPr>
                          <w:b/>
                          <w:sz w:val="20"/>
                          <w:szCs w:val="20"/>
                        </w:rPr>
                        <w:t xml:space="preserve"> 8</w:t>
                      </w:r>
                      <w:proofErr w:type="gramEnd"/>
                      <w:r w:rsidR="00EB506F">
                        <w:rPr>
                          <w:b/>
                          <w:sz w:val="20"/>
                          <w:szCs w:val="20"/>
                        </w:rPr>
                        <w:t>-F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6A6BC" wp14:editId="67773DF4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0480D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A6BC" id="Text Box 36" o:spid="_x0000_s1032" type="#_x0000_t202" style="position:absolute;margin-left:-39.25pt;margin-top:14.85pt;width:538.6pt;height:13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rMQQ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" fillcolor="#ccc0d9 [1303]" strokecolor="#5f497a [2407]" strokeweight="1.5pt">
                <v:textbox>
                  <w:txbxContent>
                    <w:p w14:paraId="1C60480D" w14:textId="77777777" w:rsidR="00D439CD" w:rsidRDefault="00D439CD" w:rsidP="00D439CD"/>
                  </w:txbxContent>
                </v:textbox>
              </v:shape>
            </w:pict>
          </mc:Fallback>
        </mc:AlternateContent>
      </w:r>
    </w:p>
    <w:p w14:paraId="1BA57583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90BAAA" wp14:editId="1F5603B8">
                <wp:simplePos x="0" y="0"/>
                <wp:positionH relativeFrom="column">
                  <wp:posOffset>5010150</wp:posOffset>
                </wp:positionH>
                <wp:positionV relativeFrom="paragraph">
                  <wp:posOffset>82550</wp:posOffset>
                </wp:positionV>
                <wp:extent cx="1151890" cy="215900"/>
                <wp:effectExtent l="23495" t="16510" r="34290" b="43815"/>
                <wp:wrapNone/>
                <wp:docPr id="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F07F02" w14:textId="77777777" w:rsidR="00D439CD" w:rsidRDefault="00D439CD" w:rsidP="00D439CD">
                            <w:proofErr w:type="spellStart"/>
                            <w:r>
                              <w:t>Ellezî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yûvesvîsu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BAAA" id="Text Box 62" o:spid="_x0000_s1033" type="#_x0000_t202" style="position:absolute;margin-left:394.5pt;margin-top:6.5pt;width:90.7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" fillcolor="#f79646 [3209]" strokecolor="#f2f2f2 [3041]" strokeweight="2.25pt">
                <v:shadow on="t" color="#974706 [1609]" opacity=".5" offset="1pt"/>
                <v:textbox inset=",.3mm,,.3mm">
                  <w:txbxContent>
                    <w:p w14:paraId="31F07F02" w14:textId="77777777" w:rsidR="00D439CD" w:rsidRDefault="00D439CD" w:rsidP="00D439CD">
                      <w:proofErr w:type="spellStart"/>
                      <w:r>
                        <w:t>Ellezî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yûvesvîsu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D97C44" wp14:editId="4F810F0C">
                <wp:simplePos x="0" y="0"/>
                <wp:positionH relativeFrom="column">
                  <wp:posOffset>4729480</wp:posOffset>
                </wp:positionH>
                <wp:positionV relativeFrom="paragraph">
                  <wp:posOffset>27305</wp:posOffset>
                </wp:positionV>
                <wp:extent cx="323850" cy="323850"/>
                <wp:effectExtent l="28575" t="27940" r="38100" b="38735"/>
                <wp:wrapNone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520F47" w14:textId="77777777" w:rsidR="00D439CD" w:rsidRPr="000D2296" w:rsidRDefault="00D439CD" w:rsidP="00D439C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54000" tIns="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7C44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61" o:spid="_x0000_s1034" type="#_x0000_t58" style="position:absolute;margin-left:372.4pt;margin-top:2.15pt;width:25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" fillcolor="#f79646 [3209]" strokecolor="#f2f2f2 [3041]" strokeweight="1.5pt">
                <v:shadow on="t" color="#974706 [1609]" opacity=".5" offset="1pt"/>
                <v:textbox inset="1.5mm,0,1.5mm,.3mm">
                  <w:txbxContent>
                    <w:p w14:paraId="67520F47" w14:textId="77777777" w:rsidR="00D439CD" w:rsidRPr="000D2296" w:rsidRDefault="00D439CD" w:rsidP="00D439C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2B311A" wp14:editId="050781F3">
                <wp:simplePos x="0" y="0"/>
                <wp:positionH relativeFrom="column">
                  <wp:posOffset>3097530</wp:posOffset>
                </wp:positionH>
                <wp:positionV relativeFrom="paragraph">
                  <wp:posOffset>82550</wp:posOffset>
                </wp:positionV>
                <wp:extent cx="1396365" cy="323850"/>
                <wp:effectExtent l="25400" t="26035" r="35560" b="40640"/>
                <wp:wrapNone/>
                <wp:docPr id="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9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64EB66B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8125B26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 xml:space="preserve">Kul </w:t>
                              </w:r>
                              <w:proofErr w:type="spellStart"/>
                              <w:r>
                                <w:t>eûzu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311A" id="Group 46" o:spid="_x0000_s1035" style="position:absolute;margin-left:243.9pt;margin-top:6.5pt;width:109.95pt;height:25.5pt;z-index:251692032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">
                <v:shape id="AutoShape 47" o:spid="_x0000_s103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64EB66B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48" o:spid="_x0000_s1037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8125B26" w14:textId="77777777" w:rsidR="00D439CD" w:rsidRDefault="00D439CD" w:rsidP="00D439CD">
                        <w:pPr>
                          <w:jc w:val="center"/>
                        </w:pPr>
                        <w:r>
                          <w:t xml:space="preserve">Kul </w:t>
                        </w:r>
                        <w:proofErr w:type="spellStart"/>
                        <w:r>
                          <w:t>eûzu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10F00B" wp14:editId="00D58248">
                <wp:simplePos x="0" y="0"/>
                <wp:positionH relativeFrom="column">
                  <wp:posOffset>962025</wp:posOffset>
                </wp:positionH>
                <wp:positionV relativeFrom="paragraph">
                  <wp:posOffset>97155</wp:posOffset>
                </wp:positionV>
                <wp:extent cx="1396365" cy="323850"/>
                <wp:effectExtent l="23495" t="31115" r="27940" b="54610"/>
                <wp:wrapNone/>
                <wp:docPr id="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9A49E2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07879EF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melikinnâs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F00B" id="Group 37" o:spid="_x0000_s1038" style="position:absolute;margin-left:75.75pt;margin-top:7.65pt;width:109.95pt;height:25.5pt;z-index:2516889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">
                <v:shape id="AutoShape 38" o:spid="_x0000_s103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E9A49E2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40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07879EF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melikinnâs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599E580" w14:textId="77777777" w:rsidR="00D439CD" w:rsidRDefault="006F785D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9F3C50C" wp14:editId="37DB1C60">
                <wp:simplePos x="0" y="0"/>
                <wp:positionH relativeFrom="column">
                  <wp:posOffset>4326890</wp:posOffset>
                </wp:positionH>
                <wp:positionV relativeFrom="paragraph">
                  <wp:posOffset>278765</wp:posOffset>
                </wp:positionV>
                <wp:extent cx="1756410" cy="323850"/>
                <wp:effectExtent l="26035" t="31115" r="27305" b="35560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3850"/>
                          <a:chOff x="3551" y="1432"/>
                          <a:chExt cx="2766" cy="510"/>
                        </a:xfrm>
                      </wpg:grpSpPr>
                      <wps:wsp>
                        <wps:cNvPr id="6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BDD655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324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6E4B8EC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Minel</w:t>
                              </w:r>
                              <w:proofErr w:type="spellEnd"/>
                              <w:r>
                                <w:t xml:space="preserve"> cinneti </w:t>
                              </w:r>
                              <w:proofErr w:type="spellStart"/>
                              <w:r>
                                <w:t>vennâs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3C50C" id="Group 49" o:spid="_x0000_s1041" style="position:absolute;margin-left:340.7pt;margin-top:21.95pt;width:138.3pt;height:25.5pt;z-index:251693056" coordorigin="3551,1432" coordsize="276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">
                <v:shape id="AutoShape 50" o:spid="_x0000_s104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5BDD655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51" o:spid="_x0000_s1043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6E4B8EC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Minel</w:t>
                        </w:r>
                        <w:proofErr w:type="spellEnd"/>
                        <w:r>
                          <w:t xml:space="preserve"> cinneti </w:t>
                        </w:r>
                        <w:proofErr w:type="spellStart"/>
                        <w:r>
                          <w:t>vennâs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C064134" w14:textId="77777777" w:rsidR="00D439CD" w:rsidRDefault="006F785D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DC6AFF" wp14:editId="0201B22D">
                <wp:simplePos x="0" y="0"/>
                <wp:positionH relativeFrom="column">
                  <wp:posOffset>1613535</wp:posOffset>
                </wp:positionH>
                <wp:positionV relativeFrom="paragraph">
                  <wp:posOffset>10795</wp:posOffset>
                </wp:positionV>
                <wp:extent cx="2116455" cy="323850"/>
                <wp:effectExtent l="27305" t="29210" r="27940" b="56515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E3AD8E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CD41111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şerril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vâsil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hannâs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C6AFF" id="Group 43" o:spid="_x0000_s1044" style="position:absolute;margin-left:127.05pt;margin-top:.85pt;width:166.65pt;height:25.5pt;z-index:25169100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">
                <v:shape id="AutoShape 44" o:spid="_x0000_s104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3E3AD8E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45" o:spid="_x0000_s104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4CD41111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şerril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vâsil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hannâs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70062B3" w14:textId="77777777" w:rsidR="00D439CD" w:rsidRDefault="006F785D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1D0D71" wp14:editId="73995827">
                <wp:simplePos x="0" y="0"/>
                <wp:positionH relativeFrom="column">
                  <wp:posOffset>3331210</wp:posOffset>
                </wp:positionH>
                <wp:positionV relativeFrom="paragraph">
                  <wp:posOffset>211455</wp:posOffset>
                </wp:positionV>
                <wp:extent cx="1360805" cy="323850"/>
                <wp:effectExtent l="30480" t="29210" r="27940" b="37465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323850"/>
                          <a:chOff x="3551" y="1432"/>
                          <a:chExt cx="2143" cy="510"/>
                        </a:xfrm>
                      </wpg:grpSpPr>
                      <wps:wsp>
                        <wps:cNvPr id="5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96DA26B" w14:textId="29FA7C77" w:rsidR="00D439CD" w:rsidRPr="000D2296" w:rsidRDefault="00EB506F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0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6E2C121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 xml:space="preserve">Fî </w:t>
                              </w:r>
                              <w:proofErr w:type="spellStart"/>
                              <w:r>
                                <w:t>sudûrinnâs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0D71" id="Group 55" o:spid="_x0000_s1047" style="position:absolute;margin-left:262.3pt;margin-top:16.65pt;width:107.15pt;height:25.5pt;z-index:251695104" coordorigin="3551,1432" coordsize="214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">
                <v:shape id="AutoShape 56" o:spid="_x0000_s104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96DA26B" w14:textId="29FA7C77" w:rsidR="00D439CD" w:rsidRPr="000D2296" w:rsidRDefault="00EB506F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57" o:spid="_x0000_s1049" type="#_x0000_t202" style="position:absolute;left:3993;top:1519;width:170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6E2C121" w14:textId="77777777" w:rsidR="00D439CD" w:rsidRDefault="00D439CD" w:rsidP="00D439CD">
                        <w:pPr>
                          <w:jc w:val="center"/>
                        </w:pPr>
                        <w:r>
                          <w:t xml:space="preserve">Fî </w:t>
                        </w:r>
                        <w:proofErr w:type="spellStart"/>
                        <w:r>
                          <w:t>sudûrinnâs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D7D889" wp14:editId="5F9AF016">
                <wp:simplePos x="0" y="0"/>
                <wp:positionH relativeFrom="column">
                  <wp:posOffset>4781550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711180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FAE5C6D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ilâhinnâs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7D889" id="Group 52" o:spid="_x0000_s1050" style="position:absolute;margin-left:376.5pt;margin-top:6.45pt;width:115.65pt;height:25.5pt;z-index:251694080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">
                <v:shape id="AutoShape 53" o:spid="_x0000_s105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5711180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54" o:spid="_x0000_s1052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FAE5C6D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ilâhinnâs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F9608C" wp14:editId="5AF9AB8E">
                <wp:simplePos x="0" y="0"/>
                <wp:positionH relativeFrom="column">
                  <wp:posOffset>998220</wp:posOffset>
                </wp:positionH>
                <wp:positionV relativeFrom="paragraph">
                  <wp:posOffset>137160</wp:posOffset>
                </wp:positionV>
                <wp:extent cx="1612900" cy="323850"/>
                <wp:effectExtent l="31115" t="31115" r="32385" b="5461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323850"/>
                          <a:chOff x="3551" y="1432"/>
                          <a:chExt cx="2540" cy="510"/>
                        </a:xfrm>
                      </wpg:grpSpPr>
                      <wps:wsp>
                        <wps:cNvPr id="5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50D9BB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09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6FE98F4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Bi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rabbinnâs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9608C" id="Group 40" o:spid="_x0000_s1053" style="position:absolute;margin-left:78.6pt;margin-top:10.8pt;width:127pt;height:25.5pt;z-index:251689984" coordorigin="3551,1432" coordsize="254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">
                <v:shape id="AutoShape 41" o:spid="_x0000_s105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350D9BB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42" o:spid="_x0000_s1055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46FE98F4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Bi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rabbinnâs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D73BC6" w14:textId="77777777" w:rsidR="00D439CD" w:rsidRDefault="00D439CD" w:rsidP="00D439CD"/>
    <w:p w14:paraId="001D1777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7587A" wp14:editId="614A1DC1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5CAE" w14:textId="77777777" w:rsidR="00D439CD" w:rsidRPr="00F72C2D" w:rsidRDefault="00D439CD" w:rsidP="00D439C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587A" id="Text Box 31" o:spid="_x0000_s1056" type="#_x0000_t202" style="position:absolute;margin-left:-39.65pt;margin-top:3.65pt;width:42.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U0k34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6DB85CAE" w14:textId="77777777" w:rsidR="00D439CD" w:rsidRPr="00F72C2D" w:rsidRDefault="00D439CD" w:rsidP="00D439C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4625B" wp14:editId="6D1E36D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59DC6E" w14:textId="77777777" w:rsidR="00D439CD" w:rsidRPr="00940BE9" w:rsidRDefault="00D439CD" w:rsidP="00D439C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40B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940BE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625B" id="Text Box 30" o:spid="_x0000_s1057" type="#_x0000_t202" style="position:absolute;margin-left:-39.65pt;margin-top:3.55pt;width:53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6w1qA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2A59DC6E" w14:textId="77777777" w:rsidR="00D439CD" w:rsidRPr="00940BE9" w:rsidRDefault="00D439CD" w:rsidP="00D439C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940BE9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940BE9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719DF82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9D036" wp14:editId="4E256AD4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5A6A74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Varlık sebepleri Allah’a ibadet etmek ve Allah’ın kendilerine verdiği görevleri yerine getirmek olan görünmeyen varlıklar.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D036" id="Text Box 23" o:spid="_x0000_s1058" type="#_x0000_t202" style="position:absolute;margin-left:88.35pt;margin-top:5.7pt;width:283.4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JO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stQfKHZ9po9QLtBfYf6DeMXFo22jxh1MMpK7H4eiOUYyQ8qtGwIKMy+&#10;tMlhB9qnJ/vpCVEUoIYQpc2NTxPzYKyoG/CVukPpa2j0SsQefOIFesIGBlYqzDRcw0Sc7uOtp7+A&#10;7S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ENU0k7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85A6A74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Varlık sebepleri Allah’a ibadet etmek ve Allah’ın kendilerine verdiği görevleri yerine getirmek olan görünmeyen varlıklar.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01E3C" wp14:editId="2A14A7C2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3E253F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İnsanlar tarafından sonradan uydurulan, İslamiyet’le her hangi bir ilgisi olmayan tutarsız ve yanlış inanç ve ibadetler.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1E3C" id="Text Box 22" o:spid="_x0000_s1059" type="#_x0000_t202" style="position:absolute;margin-left:-34.5pt;margin-top:3.1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bD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s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hTSbD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3E253F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İnsanlar tarafından sonradan uydurulan, İslamiyet’le her hangi bir ilgisi olmayan tutarsız ve yanlış inanç ve ibadetler.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48DA6" wp14:editId="136B00C9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561255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Allah’ın peygamberler vasıtası ile insanlara bildirdiği her türlü ilahi emir ve yasakların genel adı.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8DA6" id="Text Box 18" o:spid="_x0000_s1060" type="#_x0000_t202" style="position:absolute;margin-left:384.6pt;margin-top:3.1pt;width:110.5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X8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vGFbtvq6gH7Des71G+Yv7hotX2kpMdZVlL3eweWUyI/qdCzIaA4/NImxx1q&#10;n55spyegGEINIUqba59G5s5Y0bToK3WH0lfY6bWIPfjEa5gPOLFSJ6TpGkbidB9vPf0HbP4A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qcUX8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D561255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Allah’ın peygamberler vasıtası ile insanlara bildirdiği her türlü ilahi emir ve yasakların genel adı.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9CCA8" wp14:editId="11FCEDE6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BE6E37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CCA8" id="_x0000_t109" coordsize="21600,21600" o:spt="109" path="m,l,21600r21600,l21600,xe">
                <v:stroke joinstyle="miter"/>
                <v:path gradientshapeok="t" o:connecttype="rect"/>
              </v:shapetype>
              <v:shape id="AutoShape 17" o:spid="_x0000_s1061" type="#_x0000_t109" style="position:absolute;margin-left:-39.25pt;margin-top:.3pt;width:538.6pt;height:17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AnwgV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40BE6E37" w14:textId="77777777" w:rsidR="00D439CD" w:rsidRDefault="00D439CD" w:rsidP="00D439CD"/>
                  </w:txbxContent>
                </v:textbox>
              </v:shape>
            </w:pict>
          </mc:Fallback>
        </mc:AlternateContent>
      </w:r>
    </w:p>
    <w:p w14:paraId="36A06FAC" w14:textId="092CCA6A" w:rsidR="00D439CD" w:rsidRDefault="00EB506F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4708C" wp14:editId="2BFCC75F">
                <wp:simplePos x="0" y="0"/>
                <wp:positionH relativeFrom="column">
                  <wp:posOffset>667385</wp:posOffset>
                </wp:positionH>
                <wp:positionV relativeFrom="paragraph">
                  <wp:posOffset>304800</wp:posOffset>
                </wp:positionV>
                <wp:extent cx="720090" cy="215900"/>
                <wp:effectExtent l="0" t="0" r="41910" b="5080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864611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Hurafe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708C" id="Text Box 28" o:spid="_x0000_s1062" type="#_x0000_t202" style="position:absolute;margin-left:52.55pt;margin-top:24pt;width:56.7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8864611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Hurafe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3C1AEA" wp14:editId="6721D6B2">
                <wp:simplePos x="0" y="0"/>
                <wp:positionH relativeFrom="column">
                  <wp:posOffset>4557395</wp:posOffset>
                </wp:positionH>
                <wp:positionV relativeFrom="paragraph">
                  <wp:posOffset>275590</wp:posOffset>
                </wp:positionV>
                <wp:extent cx="720090" cy="215900"/>
                <wp:effectExtent l="0" t="0" r="41910" b="50800"/>
                <wp:wrapNone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A6735A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Vahiy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AEA" id="Text Box 29" o:spid="_x0000_s1063" type="#_x0000_t202" style="position:absolute;margin-left:358.85pt;margin-top:21.7pt;width:56.7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QSzQ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FA6735A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Vahiy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C4A10" wp14:editId="745DEF61">
                <wp:simplePos x="0" y="0"/>
                <wp:positionH relativeFrom="column">
                  <wp:posOffset>2550795</wp:posOffset>
                </wp:positionH>
                <wp:positionV relativeFrom="paragraph">
                  <wp:posOffset>81915</wp:posOffset>
                </wp:positionV>
                <wp:extent cx="720090" cy="215900"/>
                <wp:effectExtent l="0" t="0" r="41910" b="5080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0386B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Melek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4A10" id="Text Box 27" o:spid="_x0000_s1064" type="#_x0000_t202" style="position:absolute;margin-left:200.85pt;margin-top:6.45pt;width:56.7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H+zg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10386B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Melek</w:t>
                      </w:r>
                    </w:p>
                  </w:txbxContent>
                </v:textbox>
              </v:shape>
            </w:pict>
          </mc:Fallback>
        </mc:AlternateContent>
      </w:r>
    </w:p>
    <w:p w14:paraId="43E8DB7F" w14:textId="2CDB9062" w:rsidR="00D439CD" w:rsidRDefault="00D439CD" w:rsidP="00D439CD"/>
    <w:p w14:paraId="573971F3" w14:textId="20196462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90BA7" wp14:editId="5DA0EB7E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3B2DC6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 hayatında yapılan her türlü iş ve davranışın karşılığını bulacağı, ilahi adaletin gerçekleşeceği yer.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0BA7" id="Text Box 21" o:spid="_x0000_s1065" type="#_x0000_t202" style="position:absolute;margin-left:-35.2pt;margin-top:10.6pt;width:110.55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33B2DC6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 hayatında yapılan her türlü iş ve davranışın karşılığını bulacağı, ilahi adaletin gerçekleşeceği yer.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73B49" wp14:editId="562A1252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9C3FA0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Sorumlu bir varlık olan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İnsan’ın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dünya hayatında yapmış olduğu, melekler tarafından yazılan her türlü iş ve davranış.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3B49" id="Text Box 19" o:spid="_x0000_s1066" type="#_x0000_t202" style="position:absolute;margin-left:385.3pt;margin-top:11.3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89C3FA0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Sorumlu bir varlık olan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İnsan’ın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dünya hayatında yapmış olduğu, melekler tarafından yazılan her türlü iş ve davranış.</w:t>
                      </w:r>
                    </w:p>
                  </w:txbxContent>
                </v:textbox>
              </v:shape>
            </w:pict>
          </mc:Fallback>
        </mc:AlternateContent>
      </w:r>
    </w:p>
    <w:p w14:paraId="51D556CF" w14:textId="7E3ED10C" w:rsidR="00D439CD" w:rsidRDefault="00EB506F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8A29A" wp14:editId="0D365FFF">
                <wp:simplePos x="0" y="0"/>
                <wp:positionH relativeFrom="column">
                  <wp:posOffset>815975</wp:posOffset>
                </wp:positionH>
                <wp:positionV relativeFrom="paragraph">
                  <wp:posOffset>72390</wp:posOffset>
                </wp:positionV>
                <wp:extent cx="720090" cy="215900"/>
                <wp:effectExtent l="0" t="0" r="41910" b="50800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DDC55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Ahiret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29A" id="Text Box 26" o:spid="_x0000_s1067" type="#_x0000_t202" style="position:absolute;margin-left:64.25pt;margin-top:5.7pt;width:56.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7DDC55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Ahiret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783A9A" wp14:editId="0DC2948F">
                <wp:simplePos x="0" y="0"/>
                <wp:positionH relativeFrom="column">
                  <wp:posOffset>4338955</wp:posOffset>
                </wp:positionH>
                <wp:positionV relativeFrom="paragraph">
                  <wp:posOffset>43180</wp:posOffset>
                </wp:positionV>
                <wp:extent cx="720090" cy="215900"/>
                <wp:effectExtent l="0" t="0" r="41910" b="50800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45FB45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Amel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3A9A" id="Text Box 25" o:spid="_x0000_s1068" type="#_x0000_t202" style="position:absolute;margin-left:341.65pt;margin-top:3.4pt;width:56.7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b7zg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345FB45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Amel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F521E" wp14:editId="00F14D4B">
                <wp:simplePos x="0" y="0"/>
                <wp:positionH relativeFrom="column">
                  <wp:posOffset>3224530</wp:posOffset>
                </wp:positionH>
                <wp:positionV relativeFrom="paragraph">
                  <wp:posOffset>280670</wp:posOffset>
                </wp:positionV>
                <wp:extent cx="720090" cy="215900"/>
                <wp:effectExtent l="0" t="0" r="41910" b="50800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3C1FF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Cehennem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521E" id="Text Box 24" o:spid="_x0000_s1069" type="#_x0000_t202" style="position:absolute;margin-left:253.9pt;margin-top:22.1pt;width:56.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23C1FF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Cehennem</w:t>
                      </w:r>
                    </w:p>
                  </w:txbxContent>
                </v:textbox>
              </v:shape>
            </w:pict>
          </mc:Fallback>
        </mc:AlternateContent>
      </w:r>
    </w:p>
    <w:p w14:paraId="007033BF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0DB37A" wp14:editId="53AB0C89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913BE3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Dünya’da Allah tarafından yapılması yasaklanan şeyleri yapan insanların cezalarını çekecekleri yer.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B37A" id="Text Box 20" o:spid="_x0000_s1070" type="#_x0000_t202" style="position:absolute;margin-left:89.75pt;margin-top:5.5pt;width:283.4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FK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h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MEUQUr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9913BE3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Dünya’da Allah tarafından yapılması yasaklanan şeyleri yapan insanların cezalarını çekecekleri yer.</w:t>
                      </w:r>
                    </w:p>
                  </w:txbxContent>
                </v:textbox>
              </v:shape>
            </w:pict>
          </mc:Fallback>
        </mc:AlternateContent>
      </w:r>
    </w:p>
    <w:p w14:paraId="6B7DD31E" w14:textId="77777777" w:rsidR="00D439CD" w:rsidRDefault="00D439CD" w:rsidP="00D439CD"/>
    <w:p w14:paraId="55191099" w14:textId="77777777" w:rsidR="00D439CD" w:rsidRDefault="006F785D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0CCCF8" wp14:editId="5A2020D5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096D5" w14:textId="77777777" w:rsidR="00D439CD" w:rsidRDefault="00D439CD" w:rsidP="00D439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B63E29" w14:textId="77777777" w:rsidR="00D439CD" w:rsidRPr="00EB5EF6" w:rsidRDefault="00D439CD" w:rsidP="00D439CD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(14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63EA5" w14:textId="77777777" w:rsidR="00D439CD" w:rsidRPr="00FE4571" w:rsidRDefault="00D439CD" w:rsidP="00D439C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6FF67" w14:textId="77777777" w:rsidR="00D439CD" w:rsidRPr="00FE2D33" w:rsidRDefault="00D439CD" w:rsidP="00D439CD">
                              <w:pP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Kim zerre ağırlığınca bir hayır işerse onun mükafatını görecektir. Kim de zerre ağırlığınca bir kötülük işlerse de onun cezasını görecektir</w:t>
                              </w: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.”</w:t>
                              </w:r>
                            </w:p>
                            <w:p w14:paraId="6B80DE05" w14:textId="77777777" w:rsidR="00D439CD" w:rsidRPr="00FE2D33" w:rsidRDefault="00D439CD" w:rsidP="00D439CD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Zilzal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 xml:space="preserve"> Suresi 7-8. Ayetler</w:t>
                              </w: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762F78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0807E25E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183E679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2C2D7DE2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68431D58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CCCF8" id="Group 2" o:spid="_x0000_s1071" style="position:absolute;margin-left:-38.1pt;margin-top:1.05pt;width:537.35pt;height:142.5pt;z-index:251660288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">
                <v:shape id="Text Box 3" o:spid="_x0000_s1072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" fillcolor="#eaf1dd [662]" strokecolor="#00b050" strokeweight="1.5pt">
                  <v:stroke dashstyle="dash"/>
                  <v:shadow color="#868686"/>
                  <v:textbox>
                    <w:txbxContent>
                      <w:p w14:paraId="28B096D5" w14:textId="77777777" w:rsidR="00D439CD" w:rsidRDefault="00D439CD" w:rsidP="00D439CD"/>
                    </w:txbxContent>
                  </v:textbox>
                </v:shape>
                <v:shape id="Text Box 4" o:spid="_x0000_s1073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56B63E29" w14:textId="77777777" w:rsidR="00D439CD" w:rsidRPr="00EB5EF6" w:rsidRDefault="00D439CD" w:rsidP="00D439CD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(14 PUAN)</w:t>
                        </w:r>
                      </w:p>
                    </w:txbxContent>
                  </v:textbox>
                </v:shape>
                <v:shape id="Text Box 5" o:spid="_x0000_s1074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24863EA5" w14:textId="77777777" w:rsidR="00D439CD" w:rsidRPr="00FE4571" w:rsidRDefault="00D439CD" w:rsidP="00D439CD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6" o:spid="_x0000_s1075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406FF67" w14:textId="77777777" w:rsidR="00D439CD" w:rsidRPr="00FE2D33" w:rsidRDefault="00D439CD" w:rsidP="00D439CD">
                        <w:pP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Kim zerre ağırlığınca bir hayır işerse onun mükafatını görecektir. Kim de zerre ağırlığınca bir kötülük işlerse de onun cezasını görecektir</w:t>
                        </w: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.”</w:t>
                        </w:r>
                      </w:p>
                      <w:p w14:paraId="6B80DE05" w14:textId="77777777" w:rsidR="00D439CD" w:rsidRPr="00FE2D33" w:rsidRDefault="00D439CD" w:rsidP="00D439CD">
                        <w:pPr>
                          <w:jc w:val="right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Zilzal</w:t>
                        </w:r>
                        <w:proofErr w:type="spellEnd"/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 xml:space="preserve"> Suresi 7-8. Ayetler</w:t>
                        </w: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7" o:spid="_x0000_s1076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RZxQAAANsAAAAPAAAAZHJzL2Rvd25yZXYueG1sRI9Lb8Iw&#10;EITvlfofrK3ErTglFY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DQPqRZxQAAANsAAAAP&#10;AAAAAAAAAAAAAAAAAAcCAABkcnMvZG93bnJldi54bWxQSwUGAAAAAAMAAwC3AAAA+QIAAAAA&#10;" filled="f">
                  <v:textbox>
                    <w:txbxContent>
                      <w:p w14:paraId="23762F78" w14:textId="77777777" w:rsidR="00D439CD" w:rsidRDefault="00D439CD" w:rsidP="00D439CD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0807E25E" w14:textId="77777777" w:rsidR="00D439CD" w:rsidRDefault="00D439CD" w:rsidP="00D439CD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183E679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2C2D7DE2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68431D58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9E95C6" w14:textId="77777777" w:rsidR="00D439CD" w:rsidRDefault="00D439CD" w:rsidP="00D439CD"/>
    <w:p w14:paraId="07E49EC1" w14:textId="77777777" w:rsidR="00D439CD" w:rsidRDefault="00D439CD" w:rsidP="00D439CD"/>
    <w:p w14:paraId="68AB1313" w14:textId="77777777" w:rsidR="00D439CD" w:rsidRDefault="00D439CD" w:rsidP="00D439CD"/>
    <w:p w14:paraId="0607AC41" w14:textId="77777777" w:rsidR="00D439CD" w:rsidRDefault="00D439CD" w:rsidP="00D439CD"/>
    <w:p w14:paraId="6F67DFC0" w14:textId="77777777" w:rsidR="00D439CD" w:rsidRDefault="00D439CD" w:rsidP="00D439CD"/>
    <w:p w14:paraId="7EFFB40B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9863F2" wp14:editId="7A3F0936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67C58" w14:textId="77777777" w:rsidR="00D439CD" w:rsidRPr="00446E26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63F2" id="Rectangle 64" o:spid="_x0000_s1077" style="position:absolute;margin-left:-38.1pt;margin-top:1.55pt;width:42.5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MNAwfj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5D767C58" w14:textId="77777777" w:rsidR="00D439CD" w:rsidRPr="00446E26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5155B3" wp14:editId="4E51A23F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DDA89D" w14:textId="77777777" w:rsidR="00D439CD" w:rsidRPr="00940BE9" w:rsidRDefault="00D439CD" w:rsidP="00D439CD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</w:t>
                            </w:r>
                            <w:r w:rsidRPr="00940B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=8PUAN)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55B3" id="Text Box 63" o:spid="_x0000_s1078" type="#_x0000_t202" style="position:absolute;margin-left:-37.7pt;margin-top:1.95pt;width:538.6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vUZwvF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31DDA89D" w14:textId="77777777" w:rsidR="00D439CD" w:rsidRPr="00940BE9" w:rsidRDefault="00D439CD" w:rsidP="00D439CD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(1X8</w:t>
                      </w:r>
                      <w:r w:rsidRPr="00940BE9">
                        <w:rPr>
                          <w:b/>
                          <w:color w:val="C00000"/>
                          <w:sz w:val="18"/>
                          <w:szCs w:val="18"/>
                        </w:rPr>
                        <w:t>=8PUAN)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2AB0E65" w14:textId="453DD0E5" w:rsidR="00D439CD" w:rsidRDefault="00EB506F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D24C30" wp14:editId="179A167D">
                <wp:simplePos x="0" y="0"/>
                <wp:positionH relativeFrom="column">
                  <wp:posOffset>4551045</wp:posOffset>
                </wp:positionH>
                <wp:positionV relativeFrom="paragraph">
                  <wp:posOffset>149860</wp:posOffset>
                </wp:positionV>
                <wp:extent cx="504190" cy="252095"/>
                <wp:effectExtent l="0" t="0" r="29210" b="52705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675002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4C30" id="Text Box 77" o:spid="_x0000_s1079" type="#_x0000_t202" style="position:absolute;margin-left:358.35pt;margin-top:11.8pt;width:39.7pt;height: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sC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2675002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mür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57975" wp14:editId="592212BC">
                <wp:simplePos x="0" y="0"/>
                <wp:positionH relativeFrom="column">
                  <wp:posOffset>5720080</wp:posOffset>
                </wp:positionH>
                <wp:positionV relativeFrom="paragraph">
                  <wp:posOffset>118110</wp:posOffset>
                </wp:positionV>
                <wp:extent cx="504190" cy="252095"/>
                <wp:effectExtent l="0" t="0" r="29210" b="52705"/>
                <wp:wrapNone/>
                <wp:docPr id="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7A499A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7975" id="Text Box 70" o:spid="_x0000_s1080" type="#_x0000_t202" style="position:absolute;margin-left:450.4pt;margin-top:9.3pt;width:39.7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eQ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F7A499A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D0C388" wp14:editId="25F8EAD7">
                <wp:simplePos x="0" y="0"/>
                <wp:positionH relativeFrom="column">
                  <wp:posOffset>5194300</wp:posOffset>
                </wp:positionH>
                <wp:positionV relativeFrom="paragraph">
                  <wp:posOffset>139700</wp:posOffset>
                </wp:positionV>
                <wp:extent cx="504190" cy="252095"/>
                <wp:effectExtent l="0" t="0" r="29210" b="52705"/>
                <wp:wrapNone/>
                <wp:docPr id="1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3850B5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C388" id="Text Box 80" o:spid="_x0000_s1081" type="#_x0000_t202" style="position:absolute;margin-left:409pt;margin-top:11pt;width:39.7pt;height:1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73850B5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966A27" wp14:editId="495EFB6C">
                <wp:simplePos x="0" y="0"/>
                <wp:positionH relativeFrom="column">
                  <wp:posOffset>4032885</wp:posOffset>
                </wp:positionH>
                <wp:positionV relativeFrom="paragraph">
                  <wp:posOffset>131445</wp:posOffset>
                </wp:positionV>
                <wp:extent cx="504190" cy="252095"/>
                <wp:effectExtent l="0" t="0" r="29210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746D69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Ö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6A27" id="Text Box 74" o:spid="_x0000_s1082" type="#_x0000_t202" style="position:absolute;margin-left:317.55pt;margin-top:10.35pt;width:39.7pt;height:1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l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63746D69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Ö</w:t>
                      </w:r>
                    </w:p>
                  </w:txbxContent>
                </v:textbox>
              </v:shape>
            </w:pict>
          </mc:Fallback>
        </mc:AlternateContent>
      </w:r>
      <w:r w:rsidR="006F78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CA2C25" wp14:editId="630C5870">
                <wp:simplePos x="0" y="0"/>
                <wp:positionH relativeFrom="column">
                  <wp:posOffset>3729990</wp:posOffset>
                </wp:positionH>
                <wp:positionV relativeFrom="paragraph">
                  <wp:posOffset>106045</wp:posOffset>
                </wp:positionV>
                <wp:extent cx="2637790" cy="1233805"/>
                <wp:effectExtent l="10160" t="15875" r="952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33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C25891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3CCAB3D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DD200AC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C70CB8E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2C25" id="Text Box 65" o:spid="_x0000_s1083" type="#_x0000_t202" style="position:absolute;margin-left:293.7pt;margin-top:8.35pt;width:207.7pt;height:9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" fillcolor="#e5dfec [663]" strokecolor="#f79646 [3209]" strokeweight="1.5pt">
                <v:shadow color="#868686"/>
                <v:textbox inset="4.5mm">
                  <w:txbxContent>
                    <w:p w14:paraId="7DC25891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23CCAB3D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DD200AC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C70CB8E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541108" w14:textId="780DD1FD" w:rsidR="00D439CD" w:rsidRDefault="00EB506F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446855" wp14:editId="3C08977A">
                <wp:simplePos x="0" y="0"/>
                <wp:positionH relativeFrom="column">
                  <wp:posOffset>4552950</wp:posOffset>
                </wp:positionH>
                <wp:positionV relativeFrom="paragraph">
                  <wp:posOffset>327660</wp:posOffset>
                </wp:positionV>
                <wp:extent cx="504190" cy="252095"/>
                <wp:effectExtent l="0" t="0" r="29210" b="5270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6E12F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şer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6855" id="Text Box 81" o:spid="_x0000_s1084" type="#_x0000_t202" style="position:absolute;margin-left:358.5pt;margin-top:25.8pt;width:39.7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/6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D6E12F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şer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F03668" wp14:editId="69E4948C">
                <wp:simplePos x="0" y="0"/>
                <wp:positionH relativeFrom="column">
                  <wp:posOffset>4556760</wp:posOffset>
                </wp:positionH>
                <wp:positionV relativeFrom="paragraph">
                  <wp:posOffset>616585</wp:posOffset>
                </wp:positionV>
                <wp:extent cx="504190" cy="252095"/>
                <wp:effectExtent l="0" t="0" r="29210" b="52705"/>
                <wp:wrapNone/>
                <wp:docPr id="2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B900DC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tıl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3668" id="Text Box 68" o:spid="_x0000_s1085" type="#_x0000_t202" style="position:absolute;margin-left:358.8pt;margin-top:48.55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FUyQ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3B900DC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tıl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5677BE" wp14:editId="1F9C836D">
                <wp:simplePos x="0" y="0"/>
                <wp:positionH relativeFrom="column">
                  <wp:posOffset>4550410</wp:posOffset>
                </wp:positionH>
                <wp:positionV relativeFrom="paragraph">
                  <wp:posOffset>73660</wp:posOffset>
                </wp:positionV>
                <wp:extent cx="504190" cy="252095"/>
                <wp:effectExtent l="0" t="0" r="29210" b="52705"/>
                <wp:wrapNone/>
                <wp:docPr id="2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27E4A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77BE" id="Text Box 72" o:spid="_x0000_s1086" type="#_x0000_t202" style="position:absolute;margin-left:358.3pt;margin-top:5.8pt;width:39.7pt;height:1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+6yg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1127E4A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tan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DEC039" wp14:editId="6693E118">
                <wp:simplePos x="0" y="0"/>
                <wp:positionH relativeFrom="column">
                  <wp:posOffset>5722620</wp:posOffset>
                </wp:positionH>
                <wp:positionV relativeFrom="paragraph">
                  <wp:posOffset>577850</wp:posOffset>
                </wp:positionV>
                <wp:extent cx="504190" cy="252095"/>
                <wp:effectExtent l="0" t="0" r="29210" b="52705"/>
                <wp:wrapNone/>
                <wp:docPr id="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420542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C039" id="Text Box 79" o:spid="_x0000_s1087" type="#_x0000_t202" style="position:absolute;margin-left:450.6pt;margin-top:45.5pt;width:39.7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+v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5420542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43EB96" wp14:editId="7C6F9B88">
                <wp:simplePos x="0" y="0"/>
                <wp:positionH relativeFrom="column">
                  <wp:posOffset>5199380</wp:posOffset>
                </wp:positionH>
                <wp:positionV relativeFrom="paragraph">
                  <wp:posOffset>577850</wp:posOffset>
                </wp:positionV>
                <wp:extent cx="504190" cy="252095"/>
                <wp:effectExtent l="0" t="0" r="29210" b="52705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B49C86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EB96" id="Text Box 76" o:spid="_x0000_s1088" type="#_x0000_t202" style="position:absolute;margin-left:409.4pt;margin-top:45.5pt;width:39.7pt;height:19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j/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0B49C86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637BC8" wp14:editId="3388D4B8">
                <wp:simplePos x="0" y="0"/>
                <wp:positionH relativeFrom="column">
                  <wp:posOffset>5702935</wp:posOffset>
                </wp:positionH>
                <wp:positionV relativeFrom="paragraph">
                  <wp:posOffset>71120</wp:posOffset>
                </wp:positionV>
                <wp:extent cx="504190" cy="252095"/>
                <wp:effectExtent l="0" t="0" r="29210" b="52705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96744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7BC8" id="Text Box 73" o:spid="_x0000_s1089" type="#_x0000_t202" style="position:absolute;margin-left:449.05pt;margin-top:5.6pt;width:39.7pt;height:1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HU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496744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87068D" wp14:editId="5FAF47F5">
                <wp:simplePos x="0" y="0"/>
                <wp:positionH relativeFrom="column">
                  <wp:posOffset>5695950</wp:posOffset>
                </wp:positionH>
                <wp:positionV relativeFrom="paragraph">
                  <wp:posOffset>325120</wp:posOffset>
                </wp:positionV>
                <wp:extent cx="504190" cy="252095"/>
                <wp:effectExtent l="0" t="0" r="29210" b="52705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BFA788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zan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068D" id="Text Box 75" o:spid="_x0000_s1090" type="#_x0000_t202" style="position:absolute;margin-left:448.5pt;margin-top:25.6pt;width:39.7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86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DBFA788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zan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5713D5" wp14:editId="239AC3EB">
                <wp:simplePos x="0" y="0"/>
                <wp:positionH relativeFrom="column">
                  <wp:posOffset>5196205</wp:posOffset>
                </wp:positionH>
                <wp:positionV relativeFrom="paragraph">
                  <wp:posOffset>309245</wp:posOffset>
                </wp:positionV>
                <wp:extent cx="504190" cy="252095"/>
                <wp:effectExtent l="0" t="0" r="29210" b="52705"/>
                <wp:wrapNone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8DD8AE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13D5" id="Text Box 66" o:spid="_x0000_s1091" type="#_x0000_t202" style="position:absolute;margin-left:409.15pt;margin-top:24.35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3E8DD8AE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C9562F" wp14:editId="22A8C0F4">
                <wp:simplePos x="0" y="0"/>
                <wp:positionH relativeFrom="column">
                  <wp:posOffset>5195570</wp:posOffset>
                </wp:positionH>
                <wp:positionV relativeFrom="paragraph">
                  <wp:posOffset>69850</wp:posOffset>
                </wp:positionV>
                <wp:extent cx="504190" cy="252095"/>
                <wp:effectExtent l="0" t="0" r="29210" b="52705"/>
                <wp:wrapNone/>
                <wp:docPr id="1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187EF7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562F" id="Text Box 67" o:spid="_x0000_s1092" type="#_x0000_t202" style="position:absolute;margin-left:409.1pt;margin-top:5.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7187EF7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ADB7D8" wp14:editId="41EE388C">
                <wp:simplePos x="0" y="0"/>
                <wp:positionH relativeFrom="column">
                  <wp:posOffset>4038600</wp:posOffset>
                </wp:positionH>
                <wp:positionV relativeFrom="paragraph">
                  <wp:posOffset>622935</wp:posOffset>
                </wp:positionV>
                <wp:extent cx="504190" cy="252095"/>
                <wp:effectExtent l="0" t="0" r="29210" b="52705"/>
                <wp:wrapNone/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713AAE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B7D8" id="Text Box 71" o:spid="_x0000_s1093" type="#_x0000_t202" style="position:absolute;margin-left:318pt;margin-top:49.05pt;width:39.7pt;height:1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4713AAE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5D0453" wp14:editId="0F478F01">
                <wp:simplePos x="0" y="0"/>
                <wp:positionH relativeFrom="column">
                  <wp:posOffset>4026535</wp:posOffset>
                </wp:positionH>
                <wp:positionV relativeFrom="paragraph">
                  <wp:posOffset>320040</wp:posOffset>
                </wp:positionV>
                <wp:extent cx="504190" cy="252095"/>
                <wp:effectExtent l="0" t="0" r="29210" b="52705"/>
                <wp:wrapNone/>
                <wp:docPr id="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F643C3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0453" id="Text Box 69" o:spid="_x0000_s1094" type="#_x0000_t202" style="position:absolute;margin-left:317.05pt;margin-top:25.2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BF643C3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A9A816" wp14:editId="6F83AFF0">
                <wp:simplePos x="0" y="0"/>
                <wp:positionH relativeFrom="column">
                  <wp:posOffset>4032885</wp:posOffset>
                </wp:positionH>
                <wp:positionV relativeFrom="paragraph">
                  <wp:posOffset>66040</wp:posOffset>
                </wp:positionV>
                <wp:extent cx="504190" cy="252095"/>
                <wp:effectExtent l="0" t="0" r="29210" b="52705"/>
                <wp:wrapNone/>
                <wp:docPr id="2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416007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Şey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A816" id="Text Box 78" o:spid="_x0000_s1095" type="#_x0000_t202" style="position:absolute;margin-left:317.55pt;margin-top:5.2pt;width:39.7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A416007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Şey</w:t>
                      </w:r>
                    </w:p>
                  </w:txbxContent>
                </v:textbox>
              </v:shape>
            </w:pict>
          </mc:Fallback>
        </mc:AlternateContent>
      </w:r>
    </w:p>
    <w:p w14:paraId="1F1E3FAB" w14:textId="77777777" w:rsidR="00D439CD" w:rsidRDefault="006F785D" w:rsidP="00D439CD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0344A" wp14:editId="01E2DB9F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6C2AF4" w14:textId="77777777" w:rsidR="00D439CD" w:rsidRPr="00940BE9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940B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344A" id="Rectangle 16" o:spid="_x0000_s1096" style="position:absolute;margin-left:450.7pt;margin-top:-37.0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fZgw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TW&#10;NJc0uzZOPqBAMX5SIY4p3LQu/OSsx5avefyxg6A4M+8tijzPB9pc4GRBIxy9m+MGrMDrNU/ID21v&#10;0jBLdj7obYvoQ6mtu8ZmaDQJ9SkSzCAb2MqUy+PYybPi1Ka/nobj6hc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BQ6jfZ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96C2AF4" w14:textId="77777777" w:rsidR="00D439CD" w:rsidRPr="00940BE9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940B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0030E" wp14:editId="3C5214F1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AAF957" w14:textId="77777777" w:rsidR="00D439CD" w:rsidRPr="00F72C2D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030E" id="Rectangle 15" o:spid="_x0000_s1097" style="position:absolute;margin-left:-37pt;margin-top:-38.45pt;width:51.9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px/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U1&#10;Ty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B26px/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0AAF957" w14:textId="77777777" w:rsidR="00D439CD" w:rsidRPr="00F72C2D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FA3ED6" wp14:editId="2249770E">
                <wp:simplePos x="0" y="0"/>
                <wp:positionH relativeFrom="column">
                  <wp:posOffset>-457200</wp:posOffset>
                </wp:positionH>
                <wp:positionV relativeFrom="paragraph">
                  <wp:posOffset>-537210</wp:posOffset>
                </wp:positionV>
                <wp:extent cx="6840220" cy="1636395"/>
                <wp:effectExtent l="71120" t="19685" r="51435" b="48895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36395"/>
                          <a:chOff x="748" y="1917"/>
                          <a:chExt cx="10772" cy="2577"/>
                        </a:xfrm>
                      </wpg:grpSpPr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4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3947037" w14:textId="77777777" w:rsidR="00D439CD" w:rsidRDefault="00D439CD" w:rsidP="00D439C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A1B9CE" w14:textId="4F49BBC0" w:rsidR="00D439CD" w:rsidRPr="00ED794E" w:rsidRDefault="00D439CD" w:rsidP="00D439CD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Varlıklar içinde önemli yeri olanlardan biri de meleklerdir. Melekler </w:t>
                              </w:r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NURDAN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Yaratılmış varlıklardır. İnsanlar gibi yiyip içmezler. Allah’ın kendilerine vermiş olduğu görevleri tam bir bağlılık içinde yerine getirirler. Hiçbir zaman </w:t>
                              </w:r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GÜNAH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işlemezler. Meleklerin isimleri ve yerine getirdikleri görevler şu şekilde sıralanabilir. </w:t>
                              </w:r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AZRAİLİN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görevi dünya hayatında ömrü tamamlanan insanların canını almaktır. </w:t>
                              </w:r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CEBRAİL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ise peygamberlere vahiy getirmekle görevli melektir.  Kıyamet günü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Sur’a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üflemekle görevli meleğin ismi ise </w:t>
                              </w:r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İSRAFİL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Tabiat ve doğadaki olayları düzenleyip idare etmek de </w:t>
                              </w:r>
                              <w:proofErr w:type="spellStart"/>
                              <w:r w:rsidR="00EB506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MİKAİL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görevidir.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9F2134" w14:textId="77777777" w:rsidR="00D439CD" w:rsidRDefault="00D439CD" w:rsidP="00D439CD">
                              <w:r>
                                <w:t>Aşağıdaki metinde verilen boşlukları uygun kelimeler ile dolduralım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A3ED6" id="Group 12" o:spid="_x0000_s1098" style="position:absolute;margin-left:-36pt;margin-top:-42.3pt;width:538.6pt;height:128.85pt;z-index:251665408" coordorigin="748,1917" coordsize="10772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">
                <v:shape id="Text Box 13" o:spid="_x0000_s1099" type="#_x0000_t202" style="position:absolute;left:748;top:2078;width:107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" fillcolor="#fde9d9 [665]" strokecolor="#f79646 [3209]" strokeweight="3pt">
                  <v:shadow on="t" color="#974706 [1609]" opacity=".5" offset="1pt"/>
                  <v:textbox>
                    <w:txbxContent>
                      <w:p w14:paraId="33947037" w14:textId="77777777" w:rsidR="00D439CD" w:rsidRDefault="00D439CD" w:rsidP="00D439C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0A1B9CE" w14:textId="4F49BBC0" w:rsidR="00D439CD" w:rsidRPr="00ED794E" w:rsidRDefault="00D439CD" w:rsidP="00D439CD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Varlıklar içinde önemli yeri olanlardan biri de meleklerdir. Melekler </w:t>
                        </w:r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NURDAN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Yaratılmış varlıklardır. İnsanlar gibi yiyip içmezler. Allah’ın kendilerine vermiş olduğu görevleri tam bir bağlılık içinde yerine getirirler. Hiçbir zaman </w:t>
                        </w:r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GÜNAH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işlemezler. Meleklerin isimleri ve yerine getirdikleri görevler şu şekilde sıralanabilir. </w:t>
                        </w:r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AZRAİLİN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görevi dünya hayatında ömrü tamamlanan insanların canını almaktır. </w:t>
                        </w:r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CEBRAİL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ise peygamberlere vahiy getirmekle görevli melektir.  Kıyamet günü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Sur’a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üflemekle görevli meleğin ismi ise </w:t>
                        </w:r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İSRAFİL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Tabiat ve doğadaki olayları düzenleyip idare etmek de </w:t>
                        </w:r>
                        <w:proofErr w:type="spellStart"/>
                        <w:r w:rsidR="00EB506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MİKAİL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görevidir. 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14" o:spid="_x0000_s1100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479F2134" w14:textId="77777777" w:rsidR="00D439CD" w:rsidRDefault="00D439CD" w:rsidP="00D439CD">
                        <w:r>
                          <w:t>Aşağıdaki metinde verilen boşlukları uygun kelimeler ile dolduralım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D3BD7" w14:textId="77777777" w:rsidR="00D439CD" w:rsidRDefault="00D439CD" w:rsidP="00D439CD"/>
    <w:p w14:paraId="6D6D9433" w14:textId="77777777" w:rsidR="00D439CD" w:rsidRDefault="00D439CD" w:rsidP="00D439CD"/>
    <w:p w14:paraId="1FDB545A" w14:textId="77777777" w:rsidR="00D439CD" w:rsidRDefault="00D439CD" w:rsidP="00D439CD"/>
    <w:p w14:paraId="3C3FC2DC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69095B" wp14:editId="1398EDE2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909D24" w14:textId="77777777" w:rsidR="00D439CD" w:rsidRPr="0001096A" w:rsidRDefault="00D439CD" w:rsidP="00D439C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9095B" id="AutoShape 35" o:spid="_x0000_s1101" style="position:absolute;margin-left:454.85pt;margin-top:12.15pt;width:42.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j&#10;X2EX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57909D24" w14:textId="77777777" w:rsidR="00D439CD" w:rsidRPr="0001096A" w:rsidRDefault="00D439CD" w:rsidP="00D439CD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ABA76" wp14:editId="0400260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BCEDF" w14:textId="77777777" w:rsidR="00D439CD" w:rsidRPr="00EB5EF6" w:rsidRDefault="00D439CD" w:rsidP="00D439CD">
                            <w:pPr>
                              <w:rPr>
                                <w:b/>
                              </w:rPr>
                            </w:pPr>
                            <w:r w:rsidRPr="00EB5EF6">
                              <w:rPr>
                                <w:b/>
                              </w:rPr>
                              <w:t xml:space="preserve">  Aşağıda verilen </w:t>
                            </w:r>
                            <w:r>
                              <w:rPr>
                                <w:b/>
                              </w:rPr>
                              <w:t>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BA76" id="Rectangle 33" o:spid="_x0000_s1102" style="position:absolute;margin-left:-32.5pt;margin-top:12.15pt;width:527.25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" fillcolor="#eaf1dd [662]" strokecolor="#f79646 [3209]" strokeweight="1.5pt">
                <v:shadow color="#868686"/>
                <v:textbox inset="15.5mm">
                  <w:txbxContent>
                    <w:p w14:paraId="4DEBCEDF" w14:textId="77777777" w:rsidR="00D439CD" w:rsidRPr="00EB5EF6" w:rsidRDefault="00D439CD" w:rsidP="00D439CD">
                      <w:pPr>
                        <w:rPr>
                          <w:b/>
                        </w:rPr>
                      </w:pPr>
                      <w:r w:rsidRPr="00EB5EF6">
                        <w:rPr>
                          <w:b/>
                        </w:rPr>
                        <w:t xml:space="preserve">  Aşağıda verilen </w:t>
                      </w:r>
                      <w:r>
                        <w:rPr>
                          <w:b/>
                        </w:rPr>
                        <w:t>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BF700D" wp14:editId="0F3A5B39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88C34D" w14:textId="77777777" w:rsidR="00D439CD" w:rsidRPr="00F72C2D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00D" id="AutoShape 34" o:spid="_x0000_s1103" style="position:absolute;margin-left:-36.1pt;margin-top:12.15pt;width:45.3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iL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sYz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WDCY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4E88C34D" w14:textId="77777777" w:rsidR="00D439CD" w:rsidRPr="00F72C2D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23344E" w14:textId="77777777" w:rsidR="00D439CD" w:rsidRDefault="00D439CD" w:rsidP="00D439CD"/>
    <w:p w14:paraId="629A91FD" w14:textId="77777777" w:rsidR="00D439CD" w:rsidRDefault="00D439CD" w:rsidP="00D439CD"/>
    <w:p w14:paraId="5EDF8846" w14:textId="77777777" w:rsidR="00D439CD" w:rsidRDefault="00D439CD" w:rsidP="00D439CD">
      <w:pPr>
        <w:sectPr w:rsidR="00D439CD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7BDED0" w14:textId="77777777" w:rsidR="00D439CD" w:rsidRPr="00F266C7" w:rsidRDefault="00D439CD" w:rsidP="00D439CD">
      <w:pPr>
        <w:pStyle w:val="AIKLAMA"/>
      </w:pPr>
      <w:r w:rsidRPr="00F266C7">
        <w:t>Allah’ın dışındaki varlıkların tamamına, âlem denir. Bu varlıkları duyularla algılaya-bilir veya akıl yoluyla düşünüp kavrayabiliriz. Âlemdeki bütün varlıkları yaratan ve evreni düzene koyan Allah’tır. Âlemde görünen ve görünmeyen sayısız varlık bulunmaktadır.</w:t>
      </w:r>
    </w:p>
    <w:p w14:paraId="6B1FB54A" w14:textId="77777777" w:rsidR="00D439CD" w:rsidRPr="00F266C7" w:rsidRDefault="00D439CD" w:rsidP="00D439CD">
      <w:pPr>
        <w:pStyle w:val="SORUMETN"/>
      </w:pPr>
      <w:r w:rsidRPr="00F266C7">
        <w:t xml:space="preserve"> Yukarıdaki metinde, aşağıdaki sorulardan hangisinin cevabı </w:t>
      </w:r>
      <w:r w:rsidRPr="00D439CD">
        <w:rPr>
          <w:u w:val="single"/>
        </w:rPr>
        <w:t>verilmemiştir</w:t>
      </w:r>
      <w:r w:rsidRPr="00F266C7">
        <w:t xml:space="preserve">? </w:t>
      </w:r>
    </w:p>
    <w:p w14:paraId="3A7ACF05" w14:textId="77777777" w:rsidR="00D439CD" w:rsidRPr="00F266C7" w:rsidRDefault="00D439CD" w:rsidP="00D439CD">
      <w:pPr>
        <w:pStyle w:val="SEENEKLER"/>
      </w:pPr>
      <w:r w:rsidRPr="00F266C7">
        <w:t xml:space="preserve">Görünmeyen varlıklar hangileridir? </w:t>
      </w:r>
    </w:p>
    <w:p w14:paraId="1464C577" w14:textId="77777777" w:rsidR="00D439CD" w:rsidRPr="00EB506F" w:rsidRDefault="00D439CD" w:rsidP="00D439CD">
      <w:pPr>
        <w:pStyle w:val="SEENEKLER"/>
        <w:rPr>
          <w:b/>
        </w:rPr>
      </w:pPr>
      <w:proofErr w:type="gramStart"/>
      <w:r w:rsidRPr="00EB506F">
        <w:rPr>
          <w:b/>
        </w:rPr>
        <w:t>Alem</w:t>
      </w:r>
      <w:proofErr w:type="gramEnd"/>
      <w:r w:rsidRPr="00EB506F">
        <w:rPr>
          <w:b/>
        </w:rPr>
        <w:t xml:space="preserve"> nedir? </w:t>
      </w:r>
    </w:p>
    <w:p w14:paraId="78F8271D" w14:textId="77777777" w:rsidR="00D439CD" w:rsidRPr="00F266C7" w:rsidRDefault="00D439CD" w:rsidP="00D439CD">
      <w:pPr>
        <w:pStyle w:val="SEENEKLER"/>
      </w:pPr>
      <w:r w:rsidRPr="00F266C7">
        <w:t xml:space="preserve">Varlıkları nasıl kavrayabiliriz? </w:t>
      </w:r>
    </w:p>
    <w:p w14:paraId="63018F46" w14:textId="77777777" w:rsidR="00D439CD" w:rsidRPr="00F266C7" w:rsidRDefault="00D439CD" w:rsidP="00D439CD">
      <w:pPr>
        <w:pStyle w:val="SEENEKLER"/>
      </w:pPr>
      <w:r w:rsidRPr="00F266C7">
        <w:t>Alemdeki varlıkları yaratan kimdir?</w:t>
      </w:r>
    </w:p>
    <w:p w14:paraId="4DE2677D" w14:textId="77777777" w:rsidR="00D439CD" w:rsidRDefault="00D439CD" w:rsidP="00D439CD"/>
    <w:p w14:paraId="01A9184E" w14:textId="77777777" w:rsidR="00D439CD" w:rsidRDefault="00D439CD" w:rsidP="00D439CD"/>
    <w:p w14:paraId="4F161F68" w14:textId="77777777" w:rsidR="00D439CD" w:rsidRPr="00F266C7" w:rsidRDefault="00D439CD" w:rsidP="00D439CD"/>
    <w:p w14:paraId="1EBFC608" w14:textId="77777777" w:rsidR="00D439CD" w:rsidRPr="00F266C7" w:rsidRDefault="00D439CD" w:rsidP="00D439CD">
      <w:pPr>
        <w:pStyle w:val="AIKLAMA"/>
      </w:pPr>
      <w:r w:rsidRPr="00F266C7">
        <w:t>Kelime olarak “gizli ve örtülü var-</w:t>
      </w:r>
      <w:proofErr w:type="spellStart"/>
      <w:r w:rsidRPr="00F266C7">
        <w:t>lık</w:t>
      </w:r>
      <w:proofErr w:type="spellEnd"/>
      <w:r w:rsidRPr="00F266C7">
        <w:t>, görülmeyen şey” anlamına gelir. Bu varlıkları bizler duyu organlarımızla algılayamayız. Onlar hakkındaki tek kay-</w:t>
      </w:r>
      <w:proofErr w:type="spellStart"/>
      <w:r w:rsidRPr="00F266C7">
        <w:t>nağımız</w:t>
      </w:r>
      <w:proofErr w:type="spellEnd"/>
      <w:r w:rsidRPr="00F266C7">
        <w:t xml:space="preserve"> Kur’an ve Sünnettir. Bu varlık-</w:t>
      </w:r>
      <w:proofErr w:type="spellStart"/>
      <w:r w:rsidRPr="00F266C7">
        <w:t>larla</w:t>
      </w:r>
      <w:proofErr w:type="spellEnd"/>
      <w:r w:rsidRPr="00F266C7">
        <w:t xml:space="preserve"> ilgili Kur’an “Ben</w:t>
      </w:r>
      <w:proofErr w:type="gramStart"/>
      <w:r w:rsidRPr="00F266C7">
        <w:t>…..</w:t>
      </w:r>
      <w:proofErr w:type="gramEnd"/>
      <w:r w:rsidRPr="00F266C7">
        <w:t xml:space="preserve"> </w:t>
      </w:r>
      <w:proofErr w:type="gramStart"/>
      <w:r w:rsidRPr="00F266C7">
        <w:t>ve</w:t>
      </w:r>
      <w:proofErr w:type="gramEnd"/>
      <w:r w:rsidRPr="00F266C7">
        <w:t xml:space="preserve"> insanları, an-</w:t>
      </w:r>
      <w:proofErr w:type="spellStart"/>
      <w:r w:rsidRPr="00F266C7">
        <w:t>cak</w:t>
      </w:r>
      <w:proofErr w:type="spellEnd"/>
      <w:r w:rsidRPr="00F266C7">
        <w:t xml:space="preserve"> bana ibadet etsinler diye yarattım.” (</w:t>
      </w:r>
      <w:proofErr w:type="spellStart"/>
      <w:r w:rsidRPr="00F266C7">
        <w:t>Zariyat</w:t>
      </w:r>
      <w:proofErr w:type="spellEnd"/>
      <w:r w:rsidRPr="00F266C7">
        <w:t xml:space="preserve"> suresi, 56. ayet) buyurmaktadır.</w:t>
      </w:r>
    </w:p>
    <w:p w14:paraId="3E1CD967" w14:textId="77777777" w:rsidR="00D439CD" w:rsidRPr="00F266C7" w:rsidRDefault="00D439CD" w:rsidP="00D439CD">
      <w:pPr>
        <w:pStyle w:val="SORUMETN"/>
      </w:pPr>
      <w:r>
        <w:t>Y</w:t>
      </w:r>
      <w:r w:rsidRPr="00F266C7">
        <w:t>ukarıda tanımlanan kavram aşağıdakiler</w:t>
      </w:r>
      <w:r w:rsidRPr="00F266C7">
        <w:softHyphen/>
        <w:t xml:space="preserve">den hangisidir? </w:t>
      </w:r>
    </w:p>
    <w:p w14:paraId="73CD1C9B" w14:textId="77777777" w:rsidR="00D439CD" w:rsidRPr="00F266C7" w:rsidRDefault="00D439CD" w:rsidP="00D439CD">
      <w:pPr>
        <w:pStyle w:val="SEENEKLER"/>
        <w:numPr>
          <w:ilvl w:val="0"/>
          <w:numId w:val="32"/>
        </w:numPr>
      </w:pPr>
      <w:r w:rsidRPr="00F266C7">
        <w:t xml:space="preserve">Melek </w:t>
      </w:r>
    </w:p>
    <w:p w14:paraId="1ECF5E7F" w14:textId="77777777" w:rsidR="00D439CD" w:rsidRPr="00EB506F" w:rsidRDefault="00D439CD" w:rsidP="00D439CD">
      <w:pPr>
        <w:pStyle w:val="SEENEKLER"/>
        <w:numPr>
          <w:ilvl w:val="0"/>
          <w:numId w:val="32"/>
        </w:numPr>
        <w:rPr>
          <w:b/>
        </w:rPr>
      </w:pPr>
      <w:r w:rsidRPr="00EB506F">
        <w:rPr>
          <w:b/>
        </w:rPr>
        <w:t xml:space="preserve">Cin </w:t>
      </w:r>
    </w:p>
    <w:p w14:paraId="1468EF1A" w14:textId="77777777" w:rsidR="00D439CD" w:rsidRPr="00F266C7" w:rsidRDefault="00D439CD" w:rsidP="00D439CD">
      <w:pPr>
        <w:pStyle w:val="SEENEKLER"/>
        <w:numPr>
          <w:ilvl w:val="0"/>
          <w:numId w:val="32"/>
        </w:numPr>
      </w:pPr>
      <w:r w:rsidRPr="00F266C7">
        <w:t xml:space="preserve">Şeytan </w:t>
      </w:r>
    </w:p>
    <w:p w14:paraId="18A97E6E" w14:textId="77777777" w:rsidR="00D439CD" w:rsidRPr="00F266C7" w:rsidRDefault="00D439CD" w:rsidP="00D439CD">
      <w:pPr>
        <w:pStyle w:val="SEENEKLER"/>
        <w:numPr>
          <w:ilvl w:val="0"/>
          <w:numId w:val="32"/>
        </w:numPr>
      </w:pPr>
      <w:r w:rsidRPr="00F266C7">
        <w:t>İnsan</w:t>
      </w:r>
    </w:p>
    <w:p w14:paraId="39640E77" w14:textId="77777777" w:rsidR="00D439CD" w:rsidRDefault="00D439CD" w:rsidP="00D439CD"/>
    <w:p w14:paraId="4E8BB02A" w14:textId="77777777" w:rsidR="00D439CD" w:rsidRPr="00F266C7" w:rsidRDefault="00D439CD" w:rsidP="00D439CD"/>
    <w:p w14:paraId="5FF2194B" w14:textId="77777777" w:rsidR="00D439CD" w:rsidRPr="00F266C7" w:rsidRDefault="00D439CD" w:rsidP="00D439CD">
      <w:pPr>
        <w:pStyle w:val="SORUMETN"/>
      </w:pPr>
      <w:r w:rsidRPr="00F266C7">
        <w:t>Aşağıdakilerden hangisi şeytanın kötülükle</w:t>
      </w:r>
      <w:r w:rsidRPr="00F266C7">
        <w:softHyphen/>
        <w:t xml:space="preserve">rinden korunma yollarından biri </w:t>
      </w:r>
      <w:r w:rsidRPr="00D439CD">
        <w:rPr>
          <w:u w:val="single"/>
        </w:rPr>
        <w:t>değildir</w:t>
      </w:r>
      <w:r w:rsidRPr="00F266C7">
        <w:t xml:space="preserve">? </w:t>
      </w:r>
    </w:p>
    <w:p w14:paraId="65C12A82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gramStart"/>
      <w:r w:rsidRPr="00EB506F">
        <w:rPr>
          <w:b/>
        </w:rPr>
        <w:t>Onu dost edinenlerin yolunda olmak</w:t>
      </w:r>
      <w:r w:rsidRPr="00F266C7">
        <w:t xml:space="preserve">. </w:t>
      </w:r>
      <w:proofErr w:type="gramEnd"/>
    </w:p>
    <w:p w14:paraId="3E88BC61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spellStart"/>
      <w:r w:rsidRPr="00F266C7">
        <w:t>Ayete’l</w:t>
      </w:r>
      <w:proofErr w:type="spellEnd"/>
      <w:r w:rsidRPr="00F266C7">
        <w:t xml:space="preserve"> </w:t>
      </w:r>
      <w:proofErr w:type="spellStart"/>
      <w:r w:rsidRPr="00F266C7">
        <w:t>Kürsi</w:t>
      </w:r>
      <w:proofErr w:type="spellEnd"/>
      <w:r w:rsidRPr="00F266C7">
        <w:t xml:space="preserve"> okumak. </w:t>
      </w:r>
    </w:p>
    <w:p w14:paraId="1EAFB872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spellStart"/>
      <w:r w:rsidRPr="00F266C7">
        <w:t>Felak</w:t>
      </w:r>
      <w:proofErr w:type="spellEnd"/>
      <w:r w:rsidRPr="00F266C7">
        <w:t xml:space="preserve"> ve Nas surelerini okumak. </w:t>
      </w:r>
    </w:p>
    <w:p w14:paraId="5643B3C5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r w:rsidRPr="00F266C7">
        <w:t>Allah’a sığınarak dua etmek.</w:t>
      </w:r>
    </w:p>
    <w:p w14:paraId="7E547BE8" w14:textId="77777777" w:rsidR="00D439CD" w:rsidRPr="00F266C7" w:rsidRDefault="00D439CD" w:rsidP="00D439CD"/>
    <w:p w14:paraId="0A227057" w14:textId="62A16FB1" w:rsidR="00D439CD" w:rsidRDefault="00D439CD" w:rsidP="00D439CD"/>
    <w:p w14:paraId="663C7339" w14:textId="77777777" w:rsidR="00D439CD" w:rsidRPr="00F266C7" w:rsidRDefault="00D439CD" w:rsidP="00D439CD">
      <w:pPr>
        <w:pStyle w:val="SORUMETN"/>
      </w:pPr>
      <w:r w:rsidRPr="00F266C7">
        <w:t>Aşağıdakilerden hangisi insanların batıl ina</w:t>
      </w:r>
      <w:r w:rsidRPr="00F266C7">
        <w:softHyphen/>
        <w:t xml:space="preserve">nışlara yönelme sebeplerinden biri </w:t>
      </w:r>
      <w:r w:rsidRPr="00D439CD">
        <w:rPr>
          <w:u w:val="single"/>
        </w:rPr>
        <w:t>değildir</w:t>
      </w:r>
      <w:r w:rsidRPr="00F266C7">
        <w:t xml:space="preserve">? </w:t>
      </w:r>
    </w:p>
    <w:p w14:paraId="381D45B2" w14:textId="77777777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 xml:space="preserve">Gelecek hakkında bilgi edinme merakı. </w:t>
      </w:r>
    </w:p>
    <w:p w14:paraId="56079E65" w14:textId="77777777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 xml:space="preserve">Ölen kişilerin ruhlarıyla irtibata geçebilme merakı. </w:t>
      </w:r>
    </w:p>
    <w:p w14:paraId="7D5475A2" w14:textId="77777777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 xml:space="preserve">Gizemli olan şeyler hakkında bilgi sahibi olma merakı. </w:t>
      </w:r>
    </w:p>
    <w:p w14:paraId="2C31CC1A" w14:textId="77777777" w:rsidR="00D439CD" w:rsidRPr="00F266C7" w:rsidRDefault="00D439CD" w:rsidP="00D439CD">
      <w:pPr>
        <w:pStyle w:val="SEENEKLER"/>
        <w:numPr>
          <w:ilvl w:val="0"/>
          <w:numId w:val="35"/>
        </w:numPr>
      </w:pPr>
      <w:r w:rsidRPr="00EB506F">
        <w:rPr>
          <w:b/>
        </w:rPr>
        <w:t>İnsanlara yardım etme merakı</w:t>
      </w:r>
      <w:r w:rsidRPr="00F266C7">
        <w:t>.</w:t>
      </w:r>
    </w:p>
    <w:p w14:paraId="0D6FCBDA" w14:textId="77777777" w:rsidR="00D439CD" w:rsidRPr="00F266C7" w:rsidRDefault="00D439CD" w:rsidP="00D439CD"/>
    <w:p w14:paraId="14EC2BD6" w14:textId="77777777" w:rsidR="00D439CD" w:rsidRPr="00F266C7" w:rsidRDefault="00D439CD" w:rsidP="00D439CD"/>
    <w:p w14:paraId="435A68B7" w14:textId="77777777" w:rsidR="00D439CD" w:rsidRPr="00D439CD" w:rsidRDefault="00D439CD" w:rsidP="00D439CD">
      <w:pPr>
        <w:pStyle w:val="AIKLAMA"/>
        <w:rPr>
          <w:b/>
        </w:rPr>
      </w:pPr>
      <w:r w:rsidRPr="00F266C7">
        <w:t xml:space="preserve">“Her canlı ölümü tadacaktır…” </w:t>
      </w:r>
      <w:r w:rsidRPr="00D439CD">
        <w:rPr>
          <w:b/>
        </w:rPr>
        <w:t xml:space="preserve">(Al-i İmran suresi, 185. ayet.) </w:t>
      </w:r>
    </w:p>
    <w:p w14:paraId="7E700241" w14:textId="77777777" w:rsidR="00D439CD" w:rsidRPr="00F266C7" w:rsidRDefault="00D439CD" w:rsidP="00D439CD">
      <w:pPr>
        <w:pStyle w:val="SORUMETN"/>
      </w:pPr>
      <w:r w:rsidRPr="00F266C7">
        <w:t>Yukarıdaki ayeti düşündüğümüzde aşağıda</w:t>
      </w:r>
      <w:r w:rsidRPr="00F266C7">
        <w:softHyphen/>
        <w:t xml:space="preserve">kilerden hangisi </w:t>
      </w:r>
      <w:r w:rsidRPr="00D439CD">
        <w:rPr>
          <w:u w:val="single"/>
        </w:rPr>
        <w:t>çıkarılmaz</w:t>
      </w:r>
      <w:r w:rsidRPr="00F266C7">
        <w:t xml:space="preserve">? </w:t>
      </w:r>
    </w:p>
    <w:p w14:paraId="2A136649" w14:textId="77777777" w:rsidR="00D439CD" w:rsidRPr="00EB506F" w:rsidRDefault="00D439CD" w:rsidP="00D439CD">
      <w:pPr>
        <w:pStyle w:val="SEENEKLER"/>
        <w:numPr>
          <w:ilvl w:val="0"/>
          <w:numId w:val="33"/>
        </w:numPr>
        <w:rPr>
          <w:b/>
        </w:rPr>
      </w:pPr>
      <w:r w:rsidRPr="00EB506F">
        <w:rPr>
          <w:b/>
        </w:rPr>
        <w:t>Ölüm bir yok oluş değil, yeni bir hayatın baş</w:t>
      </w:r>
      <w:r w:rsidRPr="00EB506F">
        <w:rPr>
          <w:b/>
        </w:rPr>
        <w:softHyphen/>
        <w:t xml:space="preserve">langıcıdır. </w:t>
      </w:r>
    </w:p>
    <w:p w14:paraId="4547BCEF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 xml:space="preserve">İnsanlar ölümlüdür. </w:t>
      </w:r>
    </w:p>
    <w:p w14:paraId="6C28026D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 xml:space="preserve">Her canlı ölümü mutlaka yaşayacaktır. </w:t>
      </w:r>
    </w:p>
    <w:p w14:paraId="55F1F520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>Ölüm, yaratılan bütün varlıklar için bir ger</w:t>
      </w:r>
      <w:r w:rsidRPr="00F266C7">
        <w:softHyphen/>
        <w:t>çektir.</w:t>
      </w:r>
    </w:p>
    <w:p w14:paraId="3E55AB43" w14:textId="77777777" w:rsidR="00D439CD" w:rsidRDefault="00D439CD" w:rsidP="00D439CD"/>
    <w:p w14:paraId="7797EC9F" w14:textId="77777777" w:rsidR="00D439CD" w:rsidRPr="00F266C7" w:rsidRDefault="00D439CD" w:rsidP="00D439CD"/>
    <w:p w14:paraId="1A5D9450" w14:textId="77777777" w:rsidR="00D439CD" w:rsidRPr="00F266C7" w:rsidRDefault="00D439CD" w:rsidP="00D439CD">
      <w:pPr>
        <w:pStyle w:val="AIKLAMA"/>
      </w:pPr>
      <w:r w:rsidRPr="00F266C7">
        <w:t>“Kim kötü söz ve davranışları bırakmazsa, onun yemeyi içmeyi terk etmesine Allah’ın ihtiyacı yoktur.” Hz. Muhammed (</w:t>
      </w:r>
      <w:proofErr w:type="spellStart"/>
      <w:r w:rsidRPr="00F266C7">
        <w:t>s.a.v</w:t>
      </w:r>
      <w:proofErr w:type="spellEnd"/>
      <w:r w:rsidRPr="00F266C7">
        <w:t>) “Oruç bir kalkandır. İnsanı çeşitli kötülük-</w:t>
      </w:r>
      <w:proofErr w:type="spellStart"/>
      <w:r w:rsidRPr="00F266C7">
        <w:t>lerden</w:t>
      </w:r>
      <w:proofErr w:type="spellEnd"/>
      <w:r w:rsidRPr="00F266C7">
        <w:t xml:space="preserve"> ve günahlardan korur.” Hz. Muhammed (</w:t>
      </w:r>
      <w:proofErr w:type="spellStart"/>
      <w:r w:rsidRPr="00F266C7">
        <w:t>s.a.v</w:t>
      </w:r>
      <w:proofErr w:type="spellEnd"/>
      <w:r w:rsidRPr="00F266C7">
        <w:t>) “Komşusu açken tok yatan, bizden değil-</w:t>
      </w:r>
      <w:proofErr w:type="spellStart"/>
      <w:r w:rsidRPr="00F266C7">
        <w:t>dir</w:t>
      </w:r>
      <w:proofErr w:type="spellEnd"/>
      <w:r w:rsidRPr="00F266C7">
        <w:t>.” Hz. Muhammed (</w:t>
      </w:r>
      <w:proofErr w:type="spellStart"/>
      <w:r w:rsidRPr="00F266C7">
        <w:t>s.a.v</w:t>
      </w:r>
      <w:proofErr w:type="spellEnd"/>
      <w:r w:rsidRPr="00F266C7">
        <w:t xml:space="preserve">) </w:t>
      </w:r>
    </w:p>
    <w:p w14:paraId="130F80FB" w14:textId="77777777" w:rsidR="00D439CD" w:rsidRPr="00F266C7" w:rsidRDefault="00D439CD" w:rsidP="00D439CD">
      <w:pPr>
        <w:pStyle w:val="SORUMETN"/>
      </w:pPr>
      <w:r w:rsidRPr="00F266C7">
        <w:t xml:space="preserve"> Yukarıdaki bilgilere göre aşağıdakilerden hangisi </w:t>
      </w:r>
      <w:r w:rsidRPr="00D439CD">
        <w:rPr>
          <w:u w:val="single"/>
        </w:rPr>
        <w:t>söylenemez</w:t>
      </w:r>
      <w:r w:rsidRPr="00F266C7">
        <w:t xml:space="preserve">? </w:t>
      </w:r>
    </w:p>
    <w:p w14:paraId="54D3CE56" w14:textId="77777777" w:rsidR="00D439CD" w:rsidRPr="00F266C7" w:rsidRDefault="00D439CD" w:rsidP="00D439CD">
      <w:pPr>
        <w:pStyle w:val="SEENEKLER"/>
        <w:numPr>
          <w:ilvl w:val="0"/>
          <w:numId w:val="34"/>
        </w:numPr>
      </w:pPr>
      <w:r w:rsidRPr="00F266C7">
        <w:t xml:space="preserve">Oruç insanı kötü davranış ve sözlerden uzaklaştırır. </w:t>
      </w:r>
    </w:p>
    <w:p w14:paraId="5C9F9913" w14:textId="77777777" w:rsidR="00D439CD" w:rsidRPr="00F266C7" w:rsidRDefault="00D439CD" w:rsidP="00D439CD">
      <w:pPr>
        <w:pStyle w:val="SEENEKLER"/>
        <w:numPr>
          <w:ilvl w:val="0"/>
          <w:numId w:val="34"/>
        </w:numPr>
      </w:pPr>
      <w:r>
        <w:t>İ</w:t>
      </w:r>
      <w:r w:rsidRPr="00F266C7">
        <w:t>slam dini komşu haklarına çok önem ver</w:t>
      </w:r>
      <w:r w:rsidRPr="00F266C7">
        <w:softHyphen/>
        <w:t xml:space="preserve">miştir. </w:t>
      </w:r>
    </w:p>
    <w:p w14:paraId="71C053F4" w14:textId="77777777" w:rsidR="00D439CD" w:rsidRPr="00EB506F" w:rsidRDefault="00D439CD" w:rsidP="00D439CD">
      <w:pPr>
        <w:pStyle w:val="SEENEKLER"/>
        <w:numPr>
          <w:ilvl w:val="0"/>
          <w:numId w:val="34"/>
        </w:numPr>
        <w:rPr>
          <w:b/>
        </w:rPr>
      </w:pPr>
      <w:r w:rsidRPr="00EB506F">
        <w:rPr>
          <w:b/>
        </w:rPr>
        <w:t xml:space="preserve">Bir oruçluyu iftar ettirene oruçlunun sevabı kadar sevap verilir. </w:t>
      </w:r>
    </w:p>
    <w:p w14:paraId="7A61A09D" w14:textId="7DC76CFF" w:rsidR="00D439CD" w:rsidRDefault="00D439CD" w:rsidP="00D439CD">
      <w:pPr>
        <w:pStyle w:val="SEENEKLER"/>
        <w:numPr>
          <w:ilvl w:val="0"/>
          <w:numId w:val="34"/>
        </w:numPr>
      </w:pPr>
      <w:r w:rsidRPr="00F266C7">
        <w:t xml:space="preserve">Oruç insanı günahlardan koruyan bir kalkan </w:t>
      </w:r>
      <w:r w:rsidR="00F52FD9" w:rsidRPr="00F266C7">
        <w:t>gibidir.</w:t>
      </w:r>
    </w:p>
    <w:p w14:paraId="5EC0C28B" w14:textId="23F43A05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B629E64" w14:textId="41635498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1AB12536" w14:textId="18ED41DD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1048C6E" w14:textId="083996C9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4F7E47AE" w14:textId="321C4A59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0305705" w14:textId="33B5CCDF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DFAD82" wp14:editId="7C5819E9">
                <wp:simplePos x="0" y="0"/>
                <wp:positionH relativeFrom="column">
                  <wp:posOffset>-480695</wp:posOffset>
                </wp:positionH>
                <wp:positionV relativeFrom="paragraph">
                  <wp:posOffset>214782</wp:posOffset>
                </wp:positionV>
                <wp:extent cx="480951" cy="2238499"/>
                <wp:effectExtent l="0" t="0" r="0" b="0"/>
                <wp:wrapNone/>
                <wp:docPr id="8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D047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5F02861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94A035A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6F860A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75E84C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AD82" id="Metin Kutusu 2" o:spid="_x0000_s1104" type="#_x0000_t202" style="position:absolute;left:0;text-align:left;margin-left:-37.85pt;margin-top:16.9pt;width:37.85pt;height:17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" stroked="f">
                <v:textbox style="layout-flow:vertical;mso-layout-flow-alt:bottom-to-top">
                  <w:txbxContent>
                    <w:p w14:paraId="5591D047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5F02861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94A035A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6F860A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75E84C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21728" behindDoc="0" locked="0" layoutInCell="1" allowOverlap="1" wp14:anchorId="0A99BDFC" wp14:editId="3E41DAD6">
            <wp:simplePos x="0" y="0"/>
            <wp:positionH relativeFrom="column">
              <wp:posOffset>-2497540</wp:posOffset>
            </wp:positionH>
            <wp:positionV relativeFrom="paragraph">
              <wp:posOffset>367854</wp:posOffset>
            </wp:positionV>
            <wp:extent cx="1069149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88675" w14:textId="360DA063" w:rsidR="00F52FD9" w:rsidRPr="00F266C7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0E5B934F" w14:textId="0A189567" w:rsidR="00F52FD9" w:rsidRDefault="00F52FD9" w:rsidP="00D439CD"/>
    <w:p w14:paraId="630D9432" w14:textId="490851CA" w:rsidR="00F52FD9" w:rsidRDefault="00F52FD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1C4674" wp14:editId="27DD9E32">
                <wp:simplePos x="0" y="0"/>
                <wp:positionH relativeFrom="column">
                  <wp:posOffset>600502</wp:posOffset>
                </wp:positionH>
                <wp:positionV relativeFrom="paragraph">
                  <wp:posOffset>3204391</wp:posOffset>
                </wp:positionV>
                <wp:extent cx="4988560" cy="270345"/>
                <wp:effectExtent l="0" t="0" r="0" b="0"/>
                <wp:wrapNone/>
                <wp:docPr id="84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A157" w14:textId="77777777" w:rsidR="00F52FD9" w:rsidRPr="000661E9" w:rsidRDefault="00F52FD9" w:rsidP="00F52FD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4674" id="_x0000_s1105" type="#_x0000_t202" href="https://www.dindersi.com/icerik/din-kulturu-ve-ahlak-bilgisi-c93" style="position:absolute;margin-left:47.3pt;margin-top:252.3pt;width:392.8pt;height:21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" o:button="t" filled="f" stroked="f">
                <v:fill o:detectmouseclick="t"/>
                <v:textbox>
                  <w:txbxContent>
                    <w:p w14:paraId="4C04A157" w14:textId="77777777" w:rsidR="00F52FD9" w:rsidRPr="000661E9" w:rsidRDefault="00F52FD9" w:rsidP="00F52FD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969C0C" wp14:editId="37805F6D">
                <wp:simplePos x="0" y="0"/>
                <wp:positionH relativeFrom="column">
                  <wp:posOffset>-470241</wp:posOffset>
                </wp:positionH>
                <wp:positionV relativeFrom="paragraph">
                  <wp:posOffset>5384335</wp:posOffset>
                </wp:positionV>
                <wp:extent cx="480951" cy="2238499"/>
                <wp:effectExtent l="0" t="0" r="0" b="0"/>
                <wp:wrapNone/>
                <wp:docPr id="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4AC52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D039D3B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EB3B94C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D882C8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1E1B42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9C0C" id="_x0000_s1106" type="#_x0000_t202" style="position:absolute;margin-left:-37.05pt;margin-top:423.95pt;width:37.85pt;height:17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b0Ew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" stroked="f">
                <v:textbox style="layout-flow:vertical;mso-layout-flow-alt:bottom-to-top">
                  <w:txbxContent>
                    <w:p w14:paraId="5E74AC52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D039D3B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EB3B94C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FD882C8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01E1B42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9CEC1" w14:textId="77777777" w:rsidR="00F52FD9" w:rsidRDefault="00F52FD9" w:rsidP="00F52FD9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71C4789" wp14:editId="52B13077">
                <wp:simplePos x="0" y="0"/>
                <wp:positionH relativeFrom="column">
                  <wp:posOffset>-976810</wp:posOffset>
                </wp:positionH>
                <wp:positionV relativeFrom="paragraph">
                  <wp:posOffset>-837565</wp:posOffset>
                </wp:positionV>
                <wp:extent cx="7595870" cy="10669905"/>
                <wp:effectExtent l="0" t="0" r="5080" b="0"/>
                <wp:wrapNone/>
                <wp:docPr id="85" name="Gr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6" name="Resim 8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Oval 87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Dikdörtgen 95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Dikdörtgen 96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31BEA" w14:textId="77777777" w:rsidR="00F52FD9" w:rsidRPr="00501EC5" w:rsidRDefault="00F52FD9" w:rsidP="00F52FD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C4789" id="Grup 85" o:spid="_x0000_s1107" style="position:absolute;margin-left:-76.9pt;margin-top:-65.95pt;width:598.1pt;height:840.15pt;z-index:25173094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6" o:spid="_x0000_s110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">
                  <v:imagedata r:id="rId19" o:title=""/>
                </v:shape>
                <v:oval id="Oval 87" o:spid="_x0000_s110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" o:button="t" filled="f" stroked="f" strokeweight="2pt">
                  <v:fill o:detectmouseclick="t"/>
                </v:oval>
                <v:oval id="Oval 88" o:spid="_x0000_s111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hv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RqbvqQfIBc3AAAA//8DAFBLAQItABQABgAIAAAAIQDb4fbL7gAAAIUBAAATAAAAAAAAAAAAAAAA&#10;AAAAAABbQ29udGVudF9UeXBlc10ueG1sUEsBAi0AFAAGAAgAAAAhAFr0LFu/AAAAFQEAAAsAAAAA&#10;AAAAAAAAAAAAHwEAAF9yZWxzLy5yZWxzUEsBAi0AFAAGAAgAAAAhAH4ziG/BAAAA2wAAAA8AAAAA&#10;AAAAAAAAAAAABwIAAGRycy9kb3ducmV2LnhtbFBLBQYAAAAAAwADALcAAAD1AgAAAAA=&#10;" o:button="t" filled="f" stroked="f" strokeweight="2pt">
                  <v:fill o:detectmouseclick="t"/>
                </v:oval>
                <v:oval id="Oval 89" o:spid="_x0000_s111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" o:button="t" filled="f" stroked="f" strokeweight="2pt">
                  <v:fill o:detectmouseclick="t"/>
                </v:oval>
                <v:oval id="Oval 90" o:spid="_x0000_s111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K0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+vTl/QD5OwPAAD//wMAUEsBAi0AFAAGAAgAAAAhANvh9svuAAAAhQEAABMAAAAAAAAAAAAAAAAA&#10;AAAAAFtDb250ZW50X1R5cGVzXS54bWxQSwECLQAUAAYACAAAACEAWvQsW78AAAAVAQAACwAAAAAA&#10;AAAAAAAAAAAfAQAAX3JlbHMvLnJlbHNQSwECLQAUAAYACAAAACEABZwStMAAAADbAAAADwAAAAAA&#10;AAAAAAAAAAAHAgAAZHJzL2Rvd25yZXYueG1sUEsFBgAAAAADAAMAtwAAAPQCAAAAAA==&#10;" o:button="t" filled="f" stroked="f" strokeweight="2pt">
                  <v:fill o:detectmouseclick="t"/>
                </v:oval>
                <v:oval id="Oval 91" o:spid="_x0000_s111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rect id="Dikdörtgen 95" o:spid="_x0000_s111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Fb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" o:button="t" filled="f" stroked="f" strokeweight="2pt">
                  <v:fill o:detectmouseclick="t"/>
                </v:rect>
                <v:rect id="Dikdörtgen 96" o:spid="_x0000_s111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" o:button="t" filled="f" stroked="f" strokeweight="2pt">
                  <v:fill o:detectmouseclick="t"/>
                </v:rect>
                <v:shape id="_x0000_s1119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3D31BEA" w14:textId="77777777" w:rsidR="00F52FD9" w:rsidRPr="00501EC5" w:rsidRDefault="00F52FD9" w:rsidP="00F52FD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D9641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6AA3B24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2BABB3C3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751C17F4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51CFDCDB" w14:textId="77777777" w:rsidR="00F52FD9" w:rsidRDefault="00F52FD9" w:rsidP="00F52F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E58A915" w14:textId="77777777" w:rsidR="00F52FD9" w:rsidRDefault="00F52FD9" w:rsidP="00F52FD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9920" behindDoc="0" locked="0" layoutInCell="1" allowOverlap="1" wp14:anchorId="2D5C9F66" wp14:editId="0F049D38">
            <wp:simplePos x="0" y="0"/>
            <wp:positionH relativeFrom="margin">
              <wp:posOffset>-881275</wp:posOffset>
            </wp:positionH>
            <wp:positionV relativeFrom="paragraph">
              <wp:posOffset>-889691</wp:posOffset>
            </wp:positionV>
            <wp:extent cx="7711651" cy="10902599"/>
            <wp:effectExtent l="0" t="0" r="3810" b="0"/>
            <wp:wrapNone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5B5735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D2D5828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0F9BD073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7987E0D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028B45A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149BD5A9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9607CA0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4599E3DC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BC751AE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895431F" w14:textId="77777777" w:rsidR="00F52FD9" w:rsidRDefault="00F52FD9" w:rsidP="00F52FD9">
      <w:pPr>
        <w:rPr>
          <w:rFonts w:cstheme="minorHAnsi"/>
          <w:sz w:val="24"/>
          <w:szCs w:val="24"/>
        </w:rPr>
      </w:pPr>
    </w:p>
    <w:bookmarkEnd w:id="1"/>
    <w:p w14:paraId="413CDDF8" w14:textId="77777777" w:rsidR="00F52FD9" w:rsidRPr="008D43D4" w:rsidRDefault="00F52FD9" w:rsidP="00F52FD9">
      <w:pPr>
        <w:spacing w:after="0" w:line="240" w:lineRule="auto"/>
        <w:rPr>
          <w:rFonts w:cstheme="minorHAnsi"/>
          <w:sz w:val="24"/>
          <w:szCs w:val="24"/>
        </w:rPr>
      </w:pPr>
    </w:p>
    <w:p w14:paraId="28CD8067" w14:textId="70DC2870" w:rsidR="00956A34" w:rsidRPr="00D439CD" w:rsidRDefault="00956A34" w:rsidP="00D439CD"/>
    <w:sectPr w:rsidR="00956A34" w:rsidRPr="00D439CD" w:rsidSect="00D439CD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D3CFD"/>
    <w:multiLevelType w:val="hybridMultilevel"/>
    <w:tmpl w:val="7D60373C"/>
    <w:lvl w:ilvl="0" w:tplc="8326E70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028EB"/>
    <w:multiLevelType w:val="hybridMultilevel"/>
    <w:tmpl w:val="F7E6BECA"/>
    <w:lvl w:ilvl="0" w:tplc="211C9AA2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3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077635">
    <w:abstractNumId w:val="1"/>
  </w:num>
  <w:num w:numId="2" w16cid:durableId="453254942">
    <w:abstractNumId w:val="2"/>
  </w:num>
  <w:num w:numId="3" w16cid:durableId="2081755197">
    <w:abstractNumId w:val="3"/>
  </w:num>
  <w:num w:numId="4" w16cid:durableId="1066495504">
    <w:abstractNumId w:val="0"/>
  </w:num>
  <w:num w:numId="5" w16cid:durableId="32661347">
    <w:abstractNumId w:val="1"/>
    <w:lvlOverride w:ilvl="0">
      <w:startOverride w:val="1"/>
    </w:lvlOverride>
  </w:num>
  <w:num w:numId="6" w16cid:durableId="15885334">
    <w:abstractNumId w:val="1"/>
    <w:lvlOverride w:ilvl="0">
      <w:startOverride w:val="1"/>
    </w:lvlOverride>
  </w:num>
  <w:num w:numId="7" w16cid:durableId="464126519">
    <w:abstractNumId w:val="1"/>
    <w:lvlOverride w:ilvl="0">
      <w:startOverride w:val="1"/>
    </w:lvlOverride>
  </w:num>
  <w:num w:numId="8" w16cid:durableId="522666538">
    <w:abstractNumId w:val="1"/>
    <w:lvlOverride w:ilvl="0">
      <w:startOverride w:val="1"/>
    </w:lvlOverride>
  </w:num>
  <w:num w:numId="9" w16cid:durableId="400374210">
    <w:abstractNumId w:val="3"/>
    <w:lvlOverride w:ilvl="0">
      <w:startOverride w:val="1"/>
    </w:lvlOverride>
  </w:num>
  <w:num w:numId="10" w16cid:durableId="2075811613">
    <w:abstractNumId w:val="1"/>
    <w:lvlOverride w:ilvl="0">
      <w:startOverride w:val="1"/>
    </w:lvlOverride>
  </w:num>
  <w:num w:numId="11" w16cid:durableId="2000234178">
    <w:abstractNumId w:val="1"/>
    <w:lvlOverride w:ilvl="0">
      <w:startOverride w:val="1"/>
    </w:lvlOverride>
  </w:num>
  <w:num w:numId="12" w16cid:durableId="1951472665">
    <w:abstractNumId w:val="1"/>
    <w:lvlOverride w:ilvl="0">
      <w:startOverride w:val="1"/>
    </w:lvlOverride>
  </w:num>
  <w:num w:numId="13" w16cid:durableId="1907452784">
    <w:abstractNumId w:val="3"/>
    <w:lvlOverride w:ilvl="0">
      <w:startOverride w:val="1"/>
    </w:lvlOverride>
  </w:num>
  <w:num w:numId="14" w16cid:durableId="73943376">
    <w:abstractNumId w:val="1"/>
    <w:lvlOverride w:ilvl="0">
      <w:startOverride w:val="1"/>
    </w:lvlOverride>
  </w:num>
  <w:num w:numId="15" w16cid:durableId="888491403">
    <w:abstractNumId w:val="1"/>
    <w:lvlOverride w:ilvl="0">
      <w:startOverride w:val="1"/>
    </w:lvlOverride>
  </w:num>
  <w:num w:numId="16" w16cid:durableId="992026839">
    <w:abstractNumId w:val="1"/>
    <w:lvlOverride w:ilvl="0">
      <w:startOverride w:val="1"/>
    </w:lvlOverride>
  </w:num>
  <w:num w:numId="17" w16cid:durableId="1155756719">
    <w:abstractNumId w:val="1"/>
    <w:lvlOverride w:ilvl="0">
      <w:startOverride w:val="1"/>
    </w:lvlOverride>
  </w:num>
  <w:num w:numId="18" w16cid:durableId="1839497169">
    <w:abstractNumId w:val="3"/>
    <w:lvlOverride w:ilvl="0">
      <w:startOverride w:val="1"/>
    </w:lvlOverride>
  </w:num>
  <w:num w:numId="19" w16cid:durableId="362557550">
    <w:abstractNumId w:val="1"/>
    <w:lvlOverride w:ilvl="0">
      <w:startOverride w:val="1"/>
    </w:lvlOverride>
  </w:num>
  <w:num w:numId="20" w16cid:durableId="375086926">
    <w:abstractNumId w:val="1"/>
    <w:lvlOverride w:ilvl="0">
      <w:startOverride w:val="1"/>
    </w:lvlOverride>
  </w:num>
  <w:num w:numId="21" w16cid:durableId="1474829525">
    <w:abstractNumId w:val="1"/>
    <w:lvlOverride w:ilvl="0">
      <w:startOverride w:val="1"/>
    </w:lvlOverride>
  </w:num>
  <w:num w:numId="22" w16cid:durableId="1296254701">
    <w:abstractNumId w:val="1"/>
    <w:lvlOverride w:ilvl="0">
      <w:startOverride w:val="1"/>
    </w:lvlOverride>
  </w:num>
  <w:num w:numId="23" w16cid:durableId="914435242">
    <w:abstractNumId w:val="1"/>
    <w:lvlOverride w:ilvl="0">
      <w:startOverride w:val="1"/>
    </w:lvlOverride>
  </w:num>
  <w:num w:numId="24" w16cid:durableId="605231928">
    <w:abstractNumId w:val="1"/>
    <w:lvlOverride w:ilvl="0">
      <w:startOverride w:val="1"/>
    </w:lvlOverride>
  </w:num>
  <w:num w:numId="25" w16cid:durableId="1571576812">
    <w:abstractNumId w:val="1"/>
    <w:lvlOverride w:ilvl="0">
      <w:startOverride w:val="1"/>
    </w:lvlOverride>
  </w:num>
  <w:num w:numId="26" w16cid:durableId="2095974719">
    <w:abstractNumId w:val="1"/>
    <w:lvlOverride w:ilvl="0">
      <w:startOverride w:val="1"/>
    </w:lvlOverride>
  </w:num>
  <w:num w:numId="27" w16cid:durableId="234166962">
    <w:abstractNumId w:val="1"/>
    <w:lvlOverride w:ilvl="0">
      <w:startOverride w:val="1"/>
    </w:lvlOverride>
  </w:num>
  <w:num w:numId="28" w16cid:durableId="1369065938">
    <w:abstractNumId w:val="1"/>
    <w:lvlOverride w:ilvl="0">
      <w:startOverride w:val="1"/>
    </w:lvlOverride>
  </w:num>
  <w:num w:numId="29" w16cid:durableId="1467162499">
    <w:abstractNumId w:val="1"/>
    <w:lvlOverride w:ilvl="0">
      <w:startOverride w:val="1"/>
    </w:lvlOverride>
  </w:num>
  <w:num w:numId="30" w16cid:durableId="1068726137">
    <w:abstractNumId w:val="1"/>
    <w:lvlOverride w:ilvl="0">
      <w:startOverride w:val="1"/>
    </w:lvlOverride>
  </w:num>
  <w:num w:numId="31" w16cid:durableId="1996372640">
    <w:abstractNumId w:val="1"/>
    <w:lvlOverride w:ilvl="0">
      <w:startOverride w:val="1"/>
    </w:lvlOverride>
  </w:num>
  <w:num w:numId="32" w16cid:durableId="600572986">
    <w:abstractNumId w:val="1"/>
    <w:lvlOverride w:ilvl="0">
      <w:startOverride w:val="1"/>
    </w:lvlOverride>
  </w:num>
  <w:num w:numId="33" w16cid:durableId="28528830">
    <w:abstractNumId w:val="1"/>
    <w:lvlOverride w:ilvl="0">
      <w:startOverride w:val="1"/>
    </w:lvlOverride>
  </w:num>
  <w:num w:numId="34" w16cid:durableId="554513274">
    <w:abstractNumId w:val="1"/>
    <w:lvlOverride w:ilvl="0">
      <w:startOverride w:val="1"/>
    </w:lvlOverride>
  </w:num>
  <w:num w:numId="35" w16cid:durableId="941691195">
    <w:abstractNumId w:val="1"/>
    <w:lvlOverride w:ilvl="0">
      <w:startOverride w:val="1"/>
    </w:lvlOverride>
  </w:num>
  <w:num w:numId="36" w16cid:durableId="209805298">
    <w:abstractNumId w:val="1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9CD"/>
    <w:rsid w:val="0000303E"/>
    <w:rsid w:val="000718B7"/>
    <w:rsid w:val="000A2B32"/>
    <w:rsid w:val="000A6365"/>
    <w:rsid w:val="00110A04"/>
    <w:rsid w:val="0011727E"/>
    <w:rsid w:val="00196A94"/>
    <w:rsid w:val="001C3B80"/>
    <w:rsid w:val="00232D1D"/>
    <w:rsid w:val="0027154F"/>
    <w:rsid w:val="0038090A"/>
    <w:rsid w:val="003D42D3"/>
    <w:rsid w:val="00401657"/>
    <w:rsid w:val="00426B9F"/>
    <w:rsid w:val="004578EE"/>
    <w:rsid w:val="00495D75"/>
    <w:rsid w:val="005D58BB"/>
    <w:rsid w:val="005E5D31"/>
    <w:rsid w:val="00607B95"/>
    <w:rsid w:val="00636BC5"/>
    <w:rsid w:val="006B0CA3"/>
    <w:rsid w:val="006B2433"/>
    <w:rsid w:val="006F785D"/>
    <w:rsid w:val="00707FFC"/>
    <w:rsid w:val="00714F08"/>
    <w:rsid w:val="007841BD"/>
    <w:rsid w:val="00837ED6"/>
    <w:rsid w:val="00866749"/>
    <w:rsid w:val="00867EB3"/>
    <w:rsid w:val="00913AD8"/>
    <w:rsid w:val="0092235A"/>
    <w:rsid w:val="00923774"/>
    <w:rsid w:val="009336E0"/>
    <w:rsid w:val="009441AD"/>
    <w:rsid w:val="00956A34"/>
    <w:rsid w:val="009F26F2"/>
    <w:rsid w:val="00A50089"/>
    <w:rsid w:val="00A83480"/>
    <w:rsid w:val="00C23134"/>
    <w:rsid w:val="00D21860"/>
    <w:rsid w:val="00D316E0"/>
    <w:rsid w:val="00D439CD"/>
    <w:rsid w:val="00DB6FB8"/>
    <w:rsid w:val="00E71579"/>
    <w:rsid w:val="00EB506F"/>
    <w:rsid w:val="00EE7729"/>
    <w:rsid w:val="00F34887"/>
    <w:rsid w:val="00F52FD9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8DD7"/>
  <w15:docId w15:val="{F52117FD-E9A6-47E5-9D4C-1830C10C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9C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autoRedefine/>
    <w:qFormat/>
    <w:rsid w:val="00D439CD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qFormat/>
    <w:rsid w:val="00D439CD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D439CD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23134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F52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52FD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52FD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52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52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hyperlink" Target="https://t.me/dindersi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6</cp:revision>
  <dcterms:created xsi:type="dcterms:W3CDTF">2014-10-25T21:34:00Z</dcterms:created>
  <dcterms:modified xsi:type="dcterms:W3CDTF">2023-02-08T12:12:00Z</dcterms:modified>
</cp:coreProperties>
</file>