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50677" w14:paraId="6FC14C38" w14:textId="77777777" w:rsidTr="0060503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A50CF4" w14:textId="77777777" w:rsidR="00A50677" w:rsidRPr="00FD75DF" w:rsidRDefault="00A50677" w:rsidP="0060503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EEABF5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D479C23" w14:textId="77777777" w:rsidR="00A50677" w:rsidRDefault="00A50677" w:rsidP="0060503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F3DC528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</w:p>
        </w:tc>
      </w:tr>
      <w:tr w:rsidR="00A50677" w14:paraId="1A46EB8E" w14:textId="77777777" w:rsidTr="0060503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596057D" w14:textId="77777777" w:rsidR="00A50677" w:rsidRPr="00FD75DF" w:rsidRDefault="00A50677" w:rsidP="0060503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75D8412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9A08373" w14:textId="77777777" w:rsidR="00A50677" w:rsidRDefault="00A50677" w:rsidP="0060503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DDFB59B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A50677" w14:paraId="4ABB5636" w14:textId="77777777" w:rsidTr="0060503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C75DCF" w14:textId="77777777" w:rsidR="00A50677" w:rsidRPr="00FD75DF" w:rsidRDefault="00A50677" w:rsidP="0060503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466A304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088C1F9" w14:textId="77777777" w:rsidR="00A50677" w:rsidRDefault="00A50677" w:rsidP="0060503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86280E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50677" w14:paraId="1957B94D" w14:textId="77777777" w:rsidTr="0060503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FE732A5" w14:textId="77777777" w:rsidR="00A50677" w:rsidRPr="00FD75DF" w:rsidRDefault="00A50677" w:rsidP="0060503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8E97A5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05C5529" w14:textId="77777777" w:rsidR="00A50677" w:rsidRDefault="00A50677" w:rsidP="00605037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13BAC8E" w14:textId="77777777" w:rsidR="00A50677" w:rsidRDefault="00A50677" w:rsidP="00605037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4082FDF" w14:textId="408F2C9B" w:rsidR="00CB6C62" w:rsidRDefault="00A50677" w:rsidP="00CB6C62">
      <w:r>
        <w:t xml:space="preserve"> </w:t>
      </w:r>
    </w:p>
    <w:p w14:paraId="09215B60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AE7B33" wp14:editId="73B93C93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EA9A5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E7B33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0pt;margin-top:17.2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" fillcolor="#f79646 [3209]">
                <v:textbox inset=",.3mm">
                  <w:txbxContent>
                    <w:p w14:paraId="37CEA9A5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55C692" wp14:editId="09AF8990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A26E3B" w14:textId="77777777" w:rsidR="00CB6C62" w:rsidRPr="00743355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93173B" w:rsidRPr="0093173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Aşağıdaki cümleler doğruysa başına (D), yanlışsa (Y) yazınız.</w:t>
                            </w:r>
                            <w:r w:rsidR="0093173B" w:rsidRPr="0093173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3355">
                              <w:rPr>
                                <w:b/>
                                <w:sz w:val="20"/>
                                <w:szCs w:val="20"/>
                              </w:rPr>
                              <w:t>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5C692" id="Text Box 29" o:spid="_x0000_s1027" type="#_x0000_t202" style="position:absolute;margin-left:-40pt;margin-top:17.5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" fillcolor="#8064a2 [3207]" strokecolor="#f2f2f2 [3041]" strokeweight="1pt">
                <v:shadow on="t" color="#3f3151 [1607]" opacity=".5" offset="1pt"/>
                <v:textbox>
                  <w:txbxContent>
                    <w:p w14:paraId="05A26E3B" w14:textId="77777777" w:rsidR="00CB6C62" w:rsidRPr="00743355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20"/>
                          <w:szCs w:val="20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="0093173B" w:rsidRPr="0093173B">
                        <w:rPr>
                          <w:b/>
                          <w:bCs/>
                          <w:sz w:val="18"/>
                          <w:szCs w:val="18"/>
                        </w:rPr>
                        <w:t>Aşağıdaki cümleler doğruysa başına (D), yanlışsa (Y) yazınız.</w:t>
                      </w:r>
                      <w:r w:rsidR="0093173B" w:rsidRPr="0093173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3355">
                        <w:rPr>
                          <w:b/>
                          <w:sz w:val="20"/>
                          <w:szCs w:val="20"/>
                        </w:rPr>
                        <w:t>(2X8=16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5FBB31CA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3D0778" wp14:editId="76545C3C">
                <wp:simplePos x="0" y="0"/>
                <wp:positionH relativeFrom="column">
                  <wp:posOffset>-502980</wp:posOffset>
                </wp:positionH>
                <wp:positionV relativeFrom="paragraph">
                  <wp:posOffset>188871</wp:posOffset>
                </wp:positionV>
                <wp:extent cx="6840220" cy="1692275"/>
                <wp:effectExtent l="0" t="0" r="17780" b="22225"/>
                <wp:wrapNone/>
                <wp:docPr id="7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F84DB" w14:textId="77777777"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) Toplumda birlik ve beraberliğin sağlanması, dinî ve millî değerlerin yaşanabilmesine bağlıdır.</w:t>
                            </w:r>
                          </w:p>
                          <w:p w14:paraId="70187C07" w14:textId="77777777"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B8075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Kur’an-ı Kerim’de Müslümanların birbirlerini iyiliğe teşvik edip kötülükten sakındırmaları emredilmiştir.</w:t>
                            </w:r>
                          </w:p>
                          <w:p w14:paraId="765B1AC4" w14:textId="77777777"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Bir Müslümanın din kardeşiyle üç günden fazla küs durması helal olmaz.”</w:t>
                            </w:r>
                          </w:p>
                          <w:p w14:paraId="201EC5B8" w14:textId="77777777"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Peygamberimizin kızı Hz. Fatıma </w:t>
                            </w:r>
                            <w:proofErr w:type="spellStart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ehl</w:t>
                            </w:r>
                            <w:proofErr w:type="spellEnd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-i </w:t>
                            </w:r>
                            <w:proofErr w:type="spellStart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beyttendir</w:t>
                            </w:r>
                            <w:proofErr w:type="spellEnd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793E8B4" w14:textId="77777777"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Vatan sevgisi imandandır.</w:t>
                            </w:r>
                          </w:p>
                          <w:p w14:paraId="60531875" w14:textId="77777777"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6.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B8075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Vatan, millet, bayrak gibi kutsal değerleri canı pahasına savunup bu uğurda yaralananlara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şehit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ölenlere ise </w:t>
                            </w: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gazi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denir.</w:t>
                            </w:r>
                          </w:p>
                          <w:p w14:paraId="6EDE1CE3" w14:textId="77777777" w:rsidR="003A5306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7.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Mevlid</w:t>
                            </w:r>
                            <w:proofErr w:type="spellEnd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kandili, hicri takvime göre </w:t>
                            </w:r>
                            <w:proofErr w:type="spellStart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Rebîuevvel</w:t>
                            </w:r>
                            <w:proofErr w:type="spellEnd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ayının on ikinci günüdür ve Hz. Muhammed’in (</w:t>
                            </w:r>
                            <w:proofErr w:type="spellStart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.) dünyaya geldiği </w:t>
                            </w:r>
                          </w:p>
                          <w:p w14:paraId="5A072F3E" w14:textId="77777777"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gecedir</w:t>
                            </w:r>
                            <w:proofErr w:type="gramEnd"/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AC4440" w14:textId="77777777"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8.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Kadir Gecesi, Kur’an-ı Kerim’in indirilmeye başlandığı Ramazan ayının 27. gecesidir.</w:t>
                            </w:r>
                          </w:p>
                          <w:p w14:paraId="4BC32636" w14:textId="77777777" w:rsidR="00D74A65" w:rsidRPr="00B80750" w:rsidRDefault="00D74A65" w:rsidP="00B80750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D0778" id="Text Box 28" o:spid="_x0000_s1028" type="#_x0000_t202" style="position:absolute;margin-left:-39.6pt;margin-top:14.85pt;width:538.6pt;height:13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" fillcolor="#e5dfec [663]">
                <v:textbox inset=",2.3mm,,.3mm">
                  <w:txbxContent>
                    <w:p w14:paraId="0D7F84DB" w14:textId="77777777"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1.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) Toplumda birlik ve beraberliğin sağlanması, dinî ve millî değerlerin yaşanabilmesine bağlıdır.</w:t>
                      </w:r>
                    </w:p>
                    <w:p w14:paraId="70187C07" w14:textId="77777777"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2.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Pr="00B8075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Kur’an-ı Kerim’de Müslümanların birbirlerini iyiliğe teşvik edip kötülükten sakındırmaları emredilmiştir.</w:t>
                      </w:r>
                    </w:p>
                    <w:p w14:paraId="765B1AC4" w14:textId="77777777"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3.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Bir Müslümanın din kardeşiyle üç günden fazla küs durması helal olmaz.”</w:t>
                      </w:r>
                    </w:p>
                    <w:p w14:paraId="201EC5B8" w14:textId="77777777"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4.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Peygamberimizin kızı Hz. Fatıma 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ehl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-i 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beyttendir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5793E8B4" w14:textId="77777777"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5.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Vatan sevgisi imandandır.</w:t>
                      </w:r>
                    </w:p>
                    <w:p w14:paraId="60531875" w14:textId="77777777"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6.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Pr="00B8075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Vatan, millet, bayrak gibi kutsal değerleri canı pahasına savunup bu uğurda yaralananlara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şehit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, ölenlere ise </w:t>
                      </w: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gazi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denir.</w:t>
                      </w:r>
                    </w:p>
                    <w:p w14:paraId="6EDE1CE3" w14:textId="77777777" w:rsidR="003A5306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7.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Mevlid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kandili, hicri takvime göre 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Rebîuevvel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ayının on ikinci günüdür ve Hz. Muhammed’in (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s.a.v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.) dünyaya geldiği </w:t>
                      </w:r>
                    </w:p>
                    <w:p w14:paraId="5A072F3E" w14:textId="77777777"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gram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gecedir</w:t>
                      </w:r>
                      <w:proofErr w:type="gram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60AC4440" w14:textId="77777777"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8.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Kadir Gecesi, Kur’an-ı Kerim’in indirilmeye başlandığı Ramazan ayının 27. gecesidir.</w:t>
                      </w:r>
                    </w:p>
                    <w:p w14:paraId="4BC32636" w14:textId="77777777" w:rsidR="00D74A65" w:rsidRPr="00B80750" w:rsidRDefault="00D74A65" w:rsidP="00B80750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635B3E" wp14:editId="07B00D4D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7DB4A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35B3E" id="Text Box 3" o:spid="_x0000_s1029" type="#_x0000_t202" style="position:absolute;margin-left:-39.25pt;margin-top:14.85pt;width:538.6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" fillcolor="#ccc0d9 [1303]" strokecolor="#5f497a [2407]" strokeweight="1.5pt">
                <v:textbox>
                  <w:txbxContent>
                    <w:p w14:paraId="79B7DB4A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2B71E9E7" w14:textId="77777777" w:rsidR="00CB6C62" w:rsidRDefault="00CB6C62" w:rsidP="00CB6C62"/>
    <w:p w14:paraId="4C26FC63" w14:textId="77777777" w:rsidR="00CB6C62" w:rsidRDefault="00CB6C62" w:rsidP="00CB6C62"/>
    <w:p w14:paraId="0EAD4805" w14:textId="77777777" w:rsidR="00CB6C62" w:rsidRDefault="00CB6C62" w:rsidP="00CB6C62"/>
    <w:p w14:paraId="28B0AA6E" w14:textId="77777777" w:rsidR="00CB6C62" w:rsidRDefault="00CB6C62" w:rsidP="00CB6C62"/>
    <w:p w14:paraId="1C8703CC" w14:textId="77777777" w:rsidR="00CB6C62" w:rsidRDefault="00CB6C62" w:rsidP="00CB6C62"/>
    <w:p w14:paraId="02A967A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FB0A29" wp14:editId="44C16970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E7616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B0A29" id="Text Box 60" o:spid="_x0000_s1030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" fillcolor="#92d050">
                <v:textbox inset=",.3mm">
                  <w:txbxContent>
                    <w:p w14:paraId="385E7616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F6BD69" wp14:editId="76CD492C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7503B3" w14:textId="77777777" w:rsidR="00CB6C62" w:rsidRPr="00CB6C62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Aşağıdaki bölümde orta kısımda verilen kavramları uygun tanımlarla eşleştirelim. </w:t>
                            </w:r>
                            <w:r w:rsidRPr="00743355">
                              <w:rPr>
                                <w:b/>
                                <w:color w:val="FF0000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6BD69" id="Text Box 59" o:spid="_x0000_s1031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" fillcolor="#fbd4b4 [1305]" strokecolor="#f79646 [3209]" strokeweight="1.5pt">
                <v:shadow color="#868686"/>
                <v:textbox>
                  <w:txbxContent>
                    <w:p w14:paraId="5D7503B3" w14:textId="77777777" w:rsidR="00CB6C62" w:rsidRPr="00CB6C62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743355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 xml:space="preserve">Aşağıdaki bölümde orta kısımda verilen kavramları uygun tanımlarla eşleştirelim. </w:t>
                      </w:r>
                      <w:r w:rsidRPr="00743355">
                        <w:rPr>
                          <w:b/>
                          <w:color w:val="FF0000"/>
                          <w:sz w:val="18"/>
                          <w:szCs w:val="18"/>
                          <w:shd w:val="clear" w:color="auto" w:fill="FFFFFF" w:themeFill="background1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37FB2506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7D09A2" wp14:editId="23E74E04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21CE39" w14:textId="77777777" w:rsidR="00CB6C62" w:rsidRPr="00743355" w:rsidRDefault="00D1196A" w:rsidP="00D1196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Cs w:val="20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szCs w:val="20"/>
                              </w:rPr>
                              <w:t>Vatan, millet, bayrak gibi kutsal değerleri canı pahasına savunup bu uğurda ölenlere ise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09A2" id="Text Box 52" o:spid="_x0000_s1032" type="#_x0000_t202" style="position:absolute;margin-left:88.35pt;margin-top:5.7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D21CE39" w14:textId="77777777" w:rsidR="00CB6C62" w:rsidRPr="00743355" w:rsidRDefault="00D1196A" w:rsidP="00D1196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Cs w:val="20"/>
                        </w:rPr>
                      </w:pPr>
                      <w:r w:rsidRPr="00D1196A">
                        <w:rPr>
                          <w:rFonts w:cstheme="minorHAnsi"/>
                          <w:bCs/>
                          <w:szCs w:val="20"/>
                        </w:rPr>
                        <w:t>Vatan, millet, bayrak gibi kutsal değerleri canı pahasına savunup bu uğurda ölenlere ise denir.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A8B1D6" wp14:editId="11BB5C66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9A42D63" w14:textId="77777777" w:rsidR="00CB6C62" w:rsidRPr="00743355" w:rsidRDefault="00D1196A" w:rsidP="009F1967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F196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Akıl</w:t>
                            </w:r>
                            <w:r w:rsidR="009F1967" w:rsidRPr="009F196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sahibi</w:t>
                            </w:r>
                            <w:r w:rsidR="009F196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1967" w:rsidRPr="009F196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insanları kendi istek ve hür iradeleri ile hayırlı olan</w:t>
                            </w: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şeylere götüren ilahi kanunlar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8B1D6" id="Text Box 51" o:spid="_x0000_s1033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9A42D63" w14:textId="77777777" w:rsidR="00CB6C62" w:rsidRPr="00743355" w:rsidRDefault="00D1196A" w:rsidP="009F1967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F196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Akıl</w:t>
                      </w:r>
                      <w:r w:rsidR="009F1967" w:rsidRPr="009F196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sahibi</w:t>
                      </w:r>
                      <w:r w:rsidR="009F196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9F1967" w:rsidRPr="009F196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insanları kendi istek ve hür iradeleri ile hayırlı olan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şeylere götüren ilahi kanunlar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D4800E" wp14:editId="02419279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518D20" w14:textId="77777777" w:rsidR="00CB6C62" w:rsidRPr="00D1196A" w:rsidRDefault="00D1196A" w:rsidP="00D1196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Müslümanlar, cuma ve bayramlar dışında bazı gün ve geceleri de mübarek kabul etmişlerdir. Müslümanlar tarafından mübarek sayılan bu özel gecelere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4800E" id="Text Box 47" o:spid="_x0000_s1034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B518D20" w14:textId="77777777" w:rsidR="00CB6C62" w:rsidRPr="00D1196A" w:rsidRDefault="00D1196A" w:rsidP="00D1196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</w:pPr>
                      <w:r w:rsidRPr="00D1196A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Müslümanlar, cuma ve bayramlar dışında bazı gün ve geceleri de mübarek kabul etmişlerdir. Müslümanlar tarafından mübarek sayılan bu özel gecelere denir.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9CE953" wp14:editId="26AFE5EE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39E978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CE953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35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" fillcolor="#dbe5f1 [660]" strokecolor="#548dd4 [1951]" strokeweight="1.5pt">
                <v:shadow on="t" color="#974706 [1609]" opacity=".5" offset="1pt"/>
                <v:textbox>
                  <w:txbxContent>
                    <w:p w14:paraId="1D39E978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38C83478" w14:textId="77777777" w:rsidR="00CB6C62" w:rsidRDefault="00CB6C62" w:rsidP="00CB6C62"/>
    <w:p w14:paraId="7391AF8A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149E99" wp14:editId="431523D5">
                <wp:simplePos x="0" y="0"/>
                <wp:positionH relativeFrom="column">
                  <wp:posOffset>2510790</wp:posOffset>
                </wp:positionH>
                <wp:positionV relativeFrom="paragraph">
                  <wp:posOffset>42545</wp:posOffset>
                </wp:positionV>
                <wp:extent cx="1043940" cy="252095"/>
                <wp:effectExtent l="10160" t="8890" r="12700" b="24765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DC637C" w14:textId="77777777"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proofErr w:type="spellStart"/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ehl</w:t>
                            </w:r>
                            <w:proofErr w:type="spellEnd"/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 xml:space="preserve">-i </w:t>
                            </w:r>
                            <w:proofErr w:type="spellStart"/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beyt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9E99" id="Text Box 54" o:spid="_x0000_s1036" type="#_x0000_t202" style="position:absolute;margin-left:197.7pt;margin-top:3.35pt;width:82.2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0DC637C" w14:textId="77777777"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proofErr w:type="spellStart"/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ehl</w:t>
                      </w:r>
                      <w:proofErr w:type="spellEnd"/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 xml:space="preserve">-i </w:t>
                      </w:r>
                      <w:proofErr w:type="spellStart"/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beyt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0C6A76" wp14:editId="005D00AC">
                <wp:simplePos x="0" y="0"/>
                <wp:positionH relativeFrom="column">
                  <wp:posOffset>3678555</wp:posOffset>
                </wp:positionH>
                <wp:positionV relativeFrom="paragraph">
                  <wp:posOffset>42545</wp:posOffset>
                </wp:positionV>
                <wp:extent cx="720090" cy="252095"/>
                <wp:effectExtent l="6350" t="8890" r="16510" b="2476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11E989" w14:textId="77777777"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szCs w:val="20"/>
                              </w:rPr>
                              <w:t>Şehit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C6A76" id="Text Box 53" o:spid="_x0000_s1037" type="#_x0000_t202" style="position:absolute;margin-left:289.65pt;margin-top:3.35pt;width:56.7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C11E989" w14:textId="77777777"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szCs w:val="20"/>
                        </w:rPr>
                        <w:t>Şehit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EF64C2" wp14:editId="1CF928A4">
                <wp:simplePos x="0" y="0"/>
                <wp:positionH relativeFrom="column">
                  <wp:posOffset>1551305</wp:posOffset>
                </wp:positionH>
                <wp:positionV relativeFrom="paragraph">
                  <wp:posOffset>42545</wp:posOffset>
                </wp:positionV>
                <wp:extent cx="720090" cy="252095"/>
                <wp:effectExtent l="12700" t="8890" r="10160" b="2476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FB3B2C" w14:textId="77777777"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Millet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F64C2" id="Text Box 55" o:spid="_x0000_s1038" type="#_x0000_t202" style="position:absolute;margin-left:122.15pt;margin-top:3.35pt;width:56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7FB3B2C" w14:textId="77777777"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Millet</w:t>
                      </w:r>
                    </w:p>
                  </w:txbxContent>
                </v:textbox>
              </v:shape>
            </w:pict>
          </mc:Fallback>
        </mc:AlternateContent>
      </w:r>
    </w:p>
    <w:p w14:paraId="37083A11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98EC58" wp14:editId="0EAFAF38">
                <wp:simplePos x="0" y="0"/>
                <wp:positionH relativeFrom="column">
                  <wp:posOffset>2529840</wp:posOffset>
                </wp:positionH>
                <wp:positionV relativeFrom="paragraph">
                  <wp:posOffset>218440</wp:posOffset>
                </wp:positionV>
                <wp:extent cx="1043940" cy="252095"/>
                <wp:effectExtent l="10160" t="12700" r="12700" b="20955"/>
                <wp:wrapNone/>
                <wp:docPr id="3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928E0EF" w14:textId="77777777"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Bayram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8EC58" id="Text Box 57" o:spid="_x0000_s1039" type="#_x0000_t202" style="position:absolute;margin-left:199.2pt;margin-top:17.2pt;width:82.2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928E0EF" w14:textId="77777777"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Bayram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E1BEDE" wp14:editId="6363F95D">
                <wp:simplePos x="0" y="0"/>
                <wp:positionH relativeFrom="column">
                  <wp:posOffset>1551305</wp:posOffset>
                </wp:positionH>
                <wp:positionV relativeFrom="paragraph">
                  <wp:posOffset>218440</wp:posOffset>
                </wp:positionV>
                <wp:extent cx="756285" cy="252095"/>
                <wp:effectExtent l="12700" t="12700" r="12065" b="2095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4B5BFDA" w14:textId="77777777"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szCs w:val="20"/>
                              </w:rPr>
                              <w:t>Din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BEDE" id="Text Box 58" o:spid="_x0000_s1040" type="#_x0000_t202" style="position:absolute;margin-left:122.15pt;margin-top:17.2pt;width:59.55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4B5BFDA" w14:textId="77777777"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szCs w:val="20"/>
                        </w:rPr>
                        <w:t>Din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625B83" wp14:editId="115D6FFB">
                <wp:simplePos x="0" y="0"/>
                <wp:positionH relativeFrom="column">
                  <wp:posOffset>3696335</wp:posOffset>
                </wp:positionH>
                <wp:positionV relativeFrom="paragraph">
                  <wp:posOffset>218440</wp:posOffset>
                </wp:positionV>
                <wp:extent cx="720090" cy="252095"/>
                <wp:effectExtent l="14605" t="12700" r="8255" b="20955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5F2636" w14:textId="77777777"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Kandil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25B83" id="Text Box 56" o:spid="_x0000_s1041" type="#_x0000_t202" style="position:absolute;margin-left:291.05pt;margin-top:17.2pt;width:56.7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C5F2636" w14:textId="77777777"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Kandil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9DBD49" wp14:editId="66736FD6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3A1D8F" w14:textId="77777777" w:rsidR="00CB6C62" w:rsidRPr="00743355" w:rsidRDefault="00D1196A" w:rsidP="00D1196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Din, dil, tarih ve kültür birliği içinde aynı toprak parçası üzerinde yaşayan insan topluluğuna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</w:t>
                            </w: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DBD49" id="Text Box 50" o:spid="_x0000_s1042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7D3A1D8F" w14:textId="77777777" w:rsidR="00CB6C62" w:rsidRPr="00743355" w:rsidRDefault="00D1196A" w:rsidP="00D1196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Din, dil, tarih ve kültür birliği içinde aynı toprak parçası üzerinde yaşayan insan topluluğuna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</w:t>
                      </w: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denir.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96482B" wp14:editId="215B9B40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1BB706D" w14:textId="77777777" w:rsidR="00CB6C62" w:rsidRPr="00743355" w:rsidRDefault="00D1196A" w:rsidP="00D1196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“Ev halkı” anlamına gel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ir.</w:t>
                            </w: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İslam’ın ilk dönemlerinden beri Hz. Peygamberin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</w:t>
                            </w: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ailesi v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e soyu için kullanılan bir tabid</w:t>
                            </w: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6482B" id="Text Box 48" o:spid="_x0000_s1043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71BB706D" w14:textId="77777777" w:rsidR="00CB6C62" w:rsidRPr="00743355" w:rsidRDefault="00D1196A" w:rsidP="00D1196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“Ev halkı” anlamına gel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>ir.</w:t>
                      </w: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İslam’ın ilk dönemlerinden beri Hz. Peygamberin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</w:t>
                      </w: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ailesi v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>e soyu için kullanılan bir tabid</w:t>
                      </w: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ir.</w:t>
                      </w:r>
                    </w:p>
                  </w:txbxContent>
                </v:textbox>
              </v:shape>
            </w:pict>
          </mc:Fallback>
        </mc:AlternateContent>
      </w:r>
    </w:p>
    <w:p w14:paraId="51A87E9C" w14:textId="77777777" w:rsidR="00CB6C62" w:rsidRDefault="00CB6C62" w:rsidP="00CB6C62"/>
    <w:p w14:paraId="480DF7B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5FA304" wp14:editId="39FDB635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1C2B89" w14:textId="77777777" w:rsidR="00CB6C62" w:rsidRPr="00743355" w:rsidRDefault="00D1196A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Dinî ve millî bakımdan önemli olan ve toplumca kutlanan günlere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FA304" id="Text Box 49" o:spid="_x0000_s1044" type="#_x0000_t202" style="position:absolute;margin-left:89.75pt;margin-top:5.5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91C2B89" w14:textId="77777777" w:rsidR="00CB6C62" w:rsidRPr="00743355" w:rsidRDefault="00D1196A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Dinî ve millî bakımdan önemli olan ve toplumca kutlanan günlere denir.</w:t>
                      </w:r>
                    </w:p>
                  </w:txbxContent>
                </v:textbox>
              </v:shape>
            </w:pict>
          </mc:Fallback>
        </mc:AlternateContent>
      </w:r>
    </w:p>
    <w:p w14:paraId="5AE62264" w14:textId="77777777" w:rsidR="00CB6C62" w:rsidRDefault="00A4702B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43DC5B" wp14:editId="27696561">
                <wp:simplePos x="0" y="0"/>
                <wp:positionH relativeFrom="column">
                  <wp:posOffset>-485727</wp:posOffset>
                </wp:positionH>
                <wp:positionV relativeFrom="paragraph">
                  <wp:posOffset>336059</wp:posOffset>
                </wp:positionV>
                <wp:extent cx="6824345" cy="1812925"/>
                <wp:effectExtent l="0" t="0" r="14605" b="15875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12925"/>
                          <a:chOff x="752" y="1425"/>
                          <a:chExt cx="10747" cy="2855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3178C0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6D126E" w14:textId="77777777" w:rsidR="00CB6C62" w:rsidRPr="00EB5EF6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B5EF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Yanda verilen </w:t>
                              </w:r>
                              <w:r w:rsidR="001F623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soruyu cevaplayınız.</w:t>
                              </w:r>
                              <w:r w:rsidR="009F7F2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67637" w14:textId="77777777"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2044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9E9FEA" w14:textId="77777777" w:rsidR="002E75C7" w:rsidRDefault="001F6237" w:rsidP="00743355">
                              <w:pPr>
                                <w:shd w:val="clear" w:color="auto" w:fill="FFFFFF" w:themeFill="background1"/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Toplumun birlik ve beraberliğini sağlayan temel değerlerimiz nelerdir?</w:t>
                              </w:r>
                              <w:r w:rsidR="00A4702B"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Dört madde yazınız.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1437"/>
                            <a:ext cx="7789" cy="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BE57DA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3DC5B" id="Group 31" o:spid="_x0000_s1045" style="position:absolute;margin-left:-38.25pt;margin-top:26.45pt;width:537.35pt;height:142.75pt;z-index:251661312" coordorigin="752,1425" coordsize="10747,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">
                <v:shape id="Text Box 32" o:spid="_x0000_s1046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6F3178C0" w14:textId="77777777" w:rsidR="00CB6C62" w:rsidRDefault="00CB6C62" w:rsidP="00CB6C62"/>
                    </w:txbxContent>
                  </v:textbox>
                </v:shape>
                <v:shape id="Text Box 33" o:spid="_x0000_s1047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076D126E" w14:textId="77777777" w:rsidR="00CB6C62" w:rsidRPr="00EB5EF6" w:rsidRDefault="00CB6C62" w:rsidP="00CB6C62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B5EF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Yanda verilen </w:t>
                        </w:r>
                        <w:r w:rsidR="001F623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soruyu cevaplayınız.</w:t>
                        </w:r>
                        <w:r w:rsidR="009F7F2E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48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12067637" w14:textId="77777777"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49" type="#_x0000_t202" style="position:absolute;left:1602;top:1445;width:2044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079E9FEA" w14:textId="77777777" w:rsidR="002E75C7" w:rsidRDefault="001F6237" w:rsidP="00743355">
                        <w:pPr>
                          <w:shd w:val="clear" w:color="auto" w:fill="FFFFFF" w:themeFill="background1"/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Toplumun birlik ve beraberliğini sağlayan temel değerlerimiz nelerdir?</w:t>
                        </w:r>
                        <w:r w:rsidR="00A4702B"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Dört madde yazınız.</w:t>
                        </w:r>
                      </w:p>
                    </w:txbxContent>
                  </v:textbox>
                </v:shape>
                <v:shape id="Text Box 36" o:spid="_x0000_s1050" type="#_x0000_t202" style="position:absolute;left:3668;top:1437;width:7789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4CBE57DA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9C24585" w14:textId="77777777" w:rsidR="00CB6C62" w:rsidRDefault="00CB6C62" w:rsidP="00CB6C62"/>
    <w:p w14:paraId="3CF1EE70" w14:textId="77777777" w:rsidR="00CB6C62" w:rsidRDefault="00CB6C62" w:rsidP="00CB6C62"/>
    <w:p w14:paraId="2855007A" w14:textId="77777777" w:rsidR="00CB6C62" w:rsidRDefault="00CB6C62" w:rsidP="00CB6C62"/>
    <w:p w14:paraId="60000E3A" w14:textId="77777777" w:rsidR="00CB6C62" w:rsidRDefault="00CB6C62" w:rsidP="00CB6C62"/>
    <w:p w14:paraId="7D2EB2F7" w14:textId="77777777" w:rsidR="00CB6C62" w:rsidRDefault="00CB6C62" w:rsidP="00CB6C62"/>
    <w:p w14:paraId="08286935" w14:textId="77777777" w:rsidR="00A50677" w:rsidRDefault="00A50677" w:rsidP="00CB6C62"/>
    <w:p w14:paraId="6840B49D" w14:textId="261FA298" w:rsidR="00A50677" w:rsidRDefault="00A50677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62F74F" wp14:editId="50231447">
                <wp:simplePos x="0" y="0"/>
                <wp:positionH relativeFrom="column">
                  <wp:posOffset>-438150</wp:posOffset>
                </wp:positionH>
                <wp:positionV relativeFrom="paragraph">
                  <wp:posOffset>133985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EE2950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2F74F" id="Rectangle 66" o:spid="_x0000_s1051" style="position:absolute;margin-left:-34.5pt;margin-top:10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" fillcolor="#eaf1dd [662]" strokecolor="#9bbb59 [3206]" strokeweight="1.5pt">
                <v:shadow color="#868686"/>
                <v:textbox inset=",0,,0">
                  <w:txbxContent>
                    <w:p w14:paraId="6FEE2950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BF3E91" wp14:editId="01B43C4A">
                <wp:simplePos x="0" y="0"/>
                <wp:positionH relativeFrom="column">
                  <wp:posOffset>-461645</wp:posOffset>
                </wp:positionH>
                <wp:positionV relativeFrom="paragraph">
                  <wp:posOffset>109855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525891" w14:textId="77777777"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3E91" id="Text Box 65" o:spid="_x0000_s1052" type="#_x0000_t202" style="position:absolute;margin-left:-36.35pt;margin-top:8.6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" fillcolor="#fde9d9 [665]" strokecolor="#f79646 [3209]" strokeweight="1.5pt">
                <v:shadow color="#868686"/>
                <v:textbox inset="15.5mm">
                  <w:txbxContent>
                    <w:p w14:paraId="76525891" w14:textId="77777777"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5CB1C8E3" w14:textId="26AD58F8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88B155" wp14:editId="5907DF72">
                <wp:simplePos x="0" y="0"/>
                <wp:positionH relativeFrom="column">
                  <wp:posOffset>2300605</wp:posOffset>
                </wp:positionH>
                <wp:positionV relativeFrom="paragraph">
                  <wp:posOffset>54227</wp:posOffset>
                </wp:positionV>
                <wp:extent cx="504190" cy="276045"/>
                <wp:effectExtent l="0" t="0" r="29210" b="48260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760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B996E6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ğer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8B155" id="Text Box 76" o:spid="_x0000_s1053" type="#_x0000_t202" style="position:absolute;margin-left:181.15pt;margin-top:4.25pt;width:39.7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77B996E6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ğer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1402E4" wp14:editId="00BF9C94">
                <wp:simplePos x="0" y="0"/>
                <wp:positionH relativeFrom="column">
                  <wp:posOffset>1508760</wp:posOffset>
                </wp:positionH>
                <wp:positionV relativeFrom="paragraph">
                  <wp:posOffset>16510</wp:posOffset>
                </wp:positionV>
                <wp:extent cx="504190" cy="252095"/>
                <wp:effectExtent l="8255" t="12065" r="11430" b="2159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E30CAB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Kan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402E4" id="Text Box 74" o:spid="_x0000_s1054" type="#_x0000_t202" style="position:absolute;margin-left:118.8pt;margin-top:1.3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74E30CAB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E692A3" wp14:editId="15944BE3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FC90C4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1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164A6C33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40258E75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7BD7059A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692A3" id="Text Box 67" o:spid="_x0000_s1055" type="#_x0000_t202" style="position:absolute;margin-left:293.7pt;margin-top:5.65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" fillcolor="#e5dfec [663]" strokecolor="#f79646 [3209]" strokeweight="1.5pt">
                <v:shadow color="#868686"/>
                <v:textbox inset="4.5mm">
                  <w:txbxContent>
                    <w:p w14:paraId="0AFC90C4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 xml:space="preserve">1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164A6C33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40258E75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7BD7059A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300C24" wp14:editId="4F4EC89F">
                <wp:simplePos x="0" y="0"/>
                <wp:positionH relativeFrom="column">
                  <wp:posOffset>3038475</wp:posOffset>
                </wp:positionH>
                <wp:positionV relativeFrom="paragraph">
                  <wp:posOffset>16510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4DB8B2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00C24" id="Text Box 80" o:spid="_x0000_s1056" type="#_x0000_t202" style="position:absolute;margin-left:239.25pt;margin-top:1.3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074DB8B2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736C3B" wp14:editId="130BDF90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3BDFBD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dil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6C3B" id="Text Box 70" o:spid="_x0000_s1057" type="#_x0000_t202" style="position:absolute;margin-left:50.1pt;margin-top:17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333BDFBD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dil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8C5FC5" wp14:editId="2942D4D8">
                <wp:simplePos x="0" y="0"/>
                <wp:positionH relativeFrom="column">
                  <wp:posOffset>-290195</wp:posOffset>
                </wp:positionH>
                <wp:positionV relativeFrom="paragraph">
                  <wp:posOffset>215900</wp:posOffset>
                </wp:positionV>
                <wp:extent cx="504190" cy="252095"/>
                <wp:effectExtent l="9525" t="11430" r="10160" b="2222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F196CB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Mi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C5FC5" id="Text Box 68" o:spid="_x0000_s1058" type="#_x0000_t202" style="position:absolute;margin-left:-22.85pt;margin-top:17pt;width:39.7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63F196CB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Mi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B7495E4" w14:textId="77777777" w:rsidR="00CB6C62" w:rsidRDefault="00C2083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EC38DD" wp14:editId="7D8F7BCE">
                <wp:simplePos x="0" y="0"/>
                <wp:positionH relativeFrom="column">
                  <wp:posOffset>2201214</wp:posOffset>
                </wp:positionH>
                <wp:positionV relativeFrom="paragraph">
                  <wp:posOffset>638285</wp:posOffset>
                </wp:positionV>
                <wp:extent cx="673707" cy="278296"/>
                <wp:effectExtent l="0" t="0" r="31750" b="64770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07" cy="27829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80636D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Mev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C38DD" id="Text Box 77" o:spid="_x0000_s1059" type="#_x0000_t202" style="position:absolute;margin-left:173.3pt;margin-top:50.25pt;width:53.05pt;height:2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2480636D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Mev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2032EF" wp14:editId="4A4EB7D1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4019D21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hitlik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032EF" id="Text Box 81" o:spid="_x0000_s1060" type="#_x0000_t202" style="position:absolute;margin-left:240.35pt;margin-top:30.55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14019D21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hitlik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EEA138" wp14:editId="05ABC873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72A68CE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zilik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A138" id="Text Box 75" o:spid="_x0000_s1061" type="#_x0000_t202" style="position:absolute;margin-left:220.5pt;margin-top:3.65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172A68CE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zilik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3594DB" wp14:editId="649C6E6C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EEC946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lit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594DB" id="Text Box 83" o:spid="_x0000_s1062" type="#_x0000_t202" style="position:absolute;margin-left:41.7pt;margin-top:54.9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07EEC946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lit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450F68" wp14:editId="546CF161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0FD1C7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dir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50F68" id="Text Box 82" o:spid="_x0000_s1063" type="#_x0000_t202" style="position:absolute;margin-left:46.15pt;margin-top:22.7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600FD1C7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dir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7505F4" wp14:editId="0E725B2D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BD1D0FB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Ka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505F4" id="Text Box 79" o:spid="_x0000_s1064" type="#_x0000_t202" style="position:absolute;margin-left:-28.1pt;margin-top:54.9pt;width:39.7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5BD1D0FB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Ka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2098CD" wp14:editId="0192C6F2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A35173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ram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098CD" id="Text Box 78" o:spid="_x0000_s1065" type="#_x0000_t202" style="position:absolute;margin-left:104.1pt;margin-top:10.7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2CA35173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ram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E6D68D" wp14:editId="10C1D89C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9F2BC2C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Bay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6D68D" id="Text Box 73" o:spid="_x0000_s1066" type="#_x0000_t202" style="position:absolute;margin-left:120.8pt;margin-top:50.8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79F2BC2C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Bay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9FA193" wp14:editId="42067A7D">
                <wp:simplePos x="0" y="0"/>
                <wp:positionH relativeFrom="column">
                  <wp:posOffset>2047875</wp:posOffset>
                </wp:positionH>
                <wp:positionV relativeFrom="paragraph">
                  <wp:posOffset>197485</wp:posOffset>
                </wp:positionV>
                <wp:extent cx="504190" cy="252095"/>
                <wp:effectExtent l="13970" t="11430" r="15240" b="22225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FA5B3E6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Ga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A193" id="Text Box 72" o:spid="_x0000_s1067" type="#_x0000_t202" style="position:absolute;margin-left:161.25pt;margin-top:15.55pt;width:39.7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0FA5B3E6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95F171" wp14:editId="4C5C4255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6EFED49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Şe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5F171" id="Text Box 71" o:spid="_x0000_s1068" type="#_x0000_t202" style="position:absolute;margin-left:230.1pt;margin-top:54.9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26EFED49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Şe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699F42" wp14:editId="110F5B6E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9697CA" w14:textId="77777777"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raç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99F42" id="Text Box 69" o:spid="_x0000_s1069" type="#_x0000_t202" style="position:absolute;margin-left:-2.15pt;margin-top:30.55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19697CA" w14:textId="77777777"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raç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D0AE6">
        <w:t>O</w:t>
      </w:r>
    </w:p>
    <w:p w14:paraId="646ECEA2" w14:textId="77777777" w:rsidR="00A50677" w:rsidRDefault="00A50677" w:rsidP="00CB6C62"/>
    <w:p w14:paraId="57C6FB76" w14:textId="77777777" w:rsidR="00A50677" w:rsidRDefault="00A50677" w:rsidP="00CB6C62"/>
    <w:p w14:paraId="32A7151C" w14:textId="09FA060E" w:rsidR="00CB6C62" w:rsidRDefault="00FD6C88" w:rsidP="00CB6C62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5334422" wp14:editId="1EFCD69B">
                <wp:simplePos x="0" y="0"/>
                <wp:positionH relativeFrom="column">
                  <wp:posOffset>-459848</wp:posOffset>
                </wp:positionH>
                <wp:positionV relativeFrom="paragraph">
                  <wp:posOffset>-546112</wp:posOffset>
                </wp:positionV>
                <wp:extent cx="6840220" cy="2173938"/>
                <wp:effectExtent l="19050" t="19050" r="36830" b="55245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73938"/>
                          <a:chOff x="748" y="1917"/>
                          <a:chExt cx="10772" cy="3103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94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EADC379" w14:textId="77777777" w:rsidR="00CB6C62" w:rsidRDefault="00CB6C62" w:rsidP="002B1CC4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  <w:p w14:paraId="1B30F813" w14:textId="77777777" w:rsidR="002B1CC4" w:rsidRDefault="002B1CC4" w:rsidP="0093173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  <w:p w14:paraId="40A9BD8E" w14:textId="77777777" w:rsidR="00502AA4" w:rsidRPr="00502AA4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b/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szCs w:val="20"/>
                                </w:rPr>
                                <w:t>(</w:t>
                              </w: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>değer</w:t>
                              </w:r>
                              <w:r>
                                <w:rPr>
                                  <w:b/>
                                  <w:bCs/>
                                  <w:szCs w:val="20"/>
                                </w:rPr>
                                <w:t>,</w:t>
                              </w:r>
                              <w:r w:rsidRPr="00502AA4">
                                <w:rPr>
                                  <w:b/>
                                  <w:szCs w:val="20"/>
                                </w:rPr>
                                <w:t xml:space="preserve"> Mevlit Kadir Miraç şehit M. Âkif Ersoy)</w:t>
                              </w:r>
                            </w:p>
                            <w:p w14:paraId="4AD9C375" w14:textId="77777777" w:rsidR="00502AA4" w:rsidRPr="00502AA4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1. </w:t>
                              </w:r>
                              <w:r w:rsidRPr="00502AA4">
                                <w:rPr>
                                  <w:szCs w:val="20"/>
                                </w:rPr>
                                <w:t>Peygamberimizin (</w:t>
                              </w:r>
                              <w:proofErr w:type="spellStart"/>
                              <w:r w:rsidRPr="00502AA4">
                                <w:rPr>
                                  <w:szCs w:val="20"/>
                                </w:rPr>
                                <w:t>s.a.v</w:t>
                              </w:r>
                              <w:proofErr w:type="spellEnd"/>
                              <w:r w:rsidRPr="00502AA4">
                                <w:rPr>
                                  <w:szCs w:val="20"/>
                                </w:rPr>
                                <w:t xml:space="preserve">.) doğum gününü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............</w:t>
                              </w:r>
                              <w:r w:rsidR="000D461F">
                                <w:rPr>
                                  <w:szCs w:val="20"/>
                                </w:rPr>
                                <w:t>......</w:t>
                              </w:r>
                              <w:r w:rsidRPr="00502AA4">
                                <w:rPr>
                                  <w:szCs w:val="20"/>
                                </w:rPr>
                                <w:t>.......................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Kandili olarak kutlarız.</w:t>
                              </w:r>
                            </w:p>
                            <w:p w14:paraId="1F2C354D" w14:textId="77777777" w:rsidR="00502AA4" w:rsidRPr="00502AA4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2. </w:t>
                              </w:r>
                              <w:r w:rsidRPr="00502AA4">
                                <w:rPr>
                                  <w:szCs w:val="20"/>
                                </w:rPr>
                                <w:t xml:space="preserve">Kur’an-ı Kerim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........................</w:t>
                              </w:r>
                              <w:r w:rsidR="000D461F">
                                <w:rPr>
                                  <w:szCs w:val="20"/>
                                </w:rPr>
                                <w:t>.....</w:t>
                              </w:r>
                              <w:r w:rsidRPr="00502AA4">
                                <w:rPr>
                                  <w:szCs w:val="20"/>
                                </w:rPr>
                                <w:t>......................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Gecesi’nde indirilmiştir.</w:t>
                              </w:r>
                            </w:p>
                            <w:p w14:paraId="7E057D9F" w14:textId="77777777" w:rsidR="00502AA4" w:rsidRPr="00502AA4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3. </w:t>
                              </w:r>
                              <w:r w:rsidRPr="00502AA4">
                                <w:rPr>
                                  <w:szCs w:val="20"/>
                                </w:rPr>
                                <w:t xml:space="preserve">İstiklal Marşımızı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......................................................................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yazmıştır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>.</w:t>
                              </w:r>
                            </w:p>
                            <w:p w14:paraId="33B134DF" w14:textId="77777777" w:rsidR="00502AA4" w:rsidRPr="00502AA4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4. </w:t>
                              </w:r>
                              <w:r w:rsidRPr="00502AA4">
                                <w:rPr>
                                  <w:szCs w:val="20"/>
                                </w:rPr>
                                <w:t xml:space="preserve">Namaz ibadeti, beş vakit olarak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..............................................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02AA4">
                                <w:rPr>
                                  <w:szCs w:val="20"/>
                                </w:rPr>
                                <w:t>Kandili’nde</w:t>
                              </w:r>
                              <w:proofErr w:type="spellEnd"/>
                              <w:r w:rsidRPr="00502AA4">
                                <w:rPr>
                                  <w:szCs w:val="20"/>
                                </w:rPr>
                                <w:t xml:space="preserve"> farz kılınmıştır.</w:t>
                              </w:r>
                            </w:p>
                            <w:p w14:paraId="30462F72" w14:textId="77777777" w:rsidR="002E75C7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5. </w:t>
                              </w:r>
                              <w:r w:rsidRPr="00502AA4">
                                <w:rPr>
                                  <w:szCs w:val="20"/>
                                </w:rPr>
                                <w:t xml:space="preserve">Din, vatan, millet gibi kutsal değerler uğrunda savaşıp da hayatını kaybedenlere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..........</w:t>
                              </w:r>
                              <w:r w:rsidR="000D461F">
                                <w:rPr>
                                  <w:szCs w:val="20"/>
                                </w:rPr>
                                <w:t>........</w:t>
                              </w:r>
                              <w:r w:rsidRPr="00502AA4">
                                <w:rPr>
                                  <w:szCs w:val="20"/>
                                </w:rPr>
                                <w:t>.......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502AA4">
                                <w:rPr>
                                  <w:szCs w:val="20"/>
                                </w:rPr>
                                <w:t>denir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>.</w:t>
                              </w:r>
                            </w:p>
                            <w:p w14:paraId="0F96F97D" w14:textId="77777777" w:rsidR="00502AA4" w:rsidRPr="002E75C7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Cs w:val="20"/>
                                </w:rPr>
                                <w:t>6</w:t>
                              </w: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. </w:t>
                              </w:r>
                              <w:r w:rsidRPr="00502AA4">
                                <w:rPr>
                                  <w:szCs w:val="20"/>
                                </w:rPr>
                                <w:t>Üstün nitelik, meziyet, kıymet anlamına</w:t>
                              </w:r>
                              <w:r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502AA4">
                                <w:rPr>
                                  <w:szCs w:val="20"/>
                                </w:rPr>
                                <w:t xml:space="preserve">gelen </w:t>
                              </w:r>
                              <w:proofErr w:type="gramStart"/>
                              <w:r w:rsidR="000D461F">
                                <w:rPr>
                                  <w:szCs w:val="20"/>
                                </w:rPr>
                                <w:t>……………………..</w:t>
                              </w:r>
                              <w:r>
                                <w:rPr>
                                  <w:b/>
                                  <w:bCs/>
                                  <w:szCs w:val="20"/>
                                </w:rPr>
                                <w:t>…………….</w:t>
                              </w:r>
                              <w:r w:rsidRPr="00502AA4">
                                <w:rPr>
                                  <w:szCs w:val="20"/>
                                </w:rPr>
                                <w:t>,</w:t>
                              </w:r>
                              <w:proofErr w:type="gramEnd"/>
                              <w:r w:rsidRPr="00502AA4">
                                <w:rPr>
                                  <w:szCs w:val="20"/>
                                </w:rPr>
                                <w:t xml:space="preserve"> bir ulusun sahip olduğu</w:t>
                              </w:r>
                              <w:r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502AA4">
                                <w:rPr>
                                  <w:szCs w:val="20"/>
                                </w:rPr>
                                <w:t>maddi ve manevi ögelerin bütünüdür.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D5FE9B4" w14:textId="77777777" w:rsidR="00CB6C62" w:rsidRPr="00CB6C62" w:rsidRDefault="00CB6C62" w:rsidP="00CB6C6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34422" id="Group 41" o:spid="_x0000_s1070" style="position:absolute;margin-left:-36.2pt;margin-top:-43pt;width:538.6pt;height:171.2pt;z-index:251666432" coordorigin="748,1917" coordsize="10772,3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">
                <v:shape id="Text Box 42" o:spid="_x0000_s1071" type="#_x0000_t202" style="position:absolute;left:748;top:2078;width:10772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6EADC379" w14:textId="77777777" w:rsidR="00CB6C62" w:rsidRDefault="00CB6C62" w:rsidP="002B1CC4">
                        <w:pPr>
                          <w:spacing w:after="0"/>
                          <w:rPr>
                            <w:szCs w:val="20"/>
                          </w:rPr>
                        </w:pPr>
                      </w:p>
                      <w:p w14:paraId="1B30F813" w14:textId="77777777" w:rsidR="002B1CC4" w:rsidRDefault="002B1CC4" w:rsidP="0093173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  <w:p w14:paraId="40A9BD8E" w14:textId="77777777" w:rsidR="00502AA4" w:rsidRPr="00502AA4" w:rsidRDefault="00502AA4" w:rsidP="0093173B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b/>
                            <w:szCs w:val="20"/>
                          </w:rPr>
                        </w:pPr>
                        <w:r w:rsidRPr="00502AA4">
                          <w:rPr>
                            <w:b/>
                            <w:szCs w:val="20"/>
                          </w:rPr>
                          <w:t>(</w:t>
                        </w:r>
                        <w:r w:rsidRPr="00502AA4">
                          <w:rPr>
                            <w:b/>
                            <w:bCs/>
                            <w:szCs w:val="20"/>
                          </w:rPr>
                          <w:t>değer</w:t>
                        </w:r>
                        <w:r>
                          <w:rPr>
                            <w:b/>
                            <w:bCs/>
                            <w:szCs w:val="20"/>
                          </w:rPr>
                          <w:t>,</w:t>
                        </w:r>
                        <w:r w:rsidRPr="00502AA4">
                          <w:rPr>
                            <w:b/>
                            <w:szCs w:val="20"/>
                          </w:rPr>
                          <w:t xml:space="preserve"> Mevlit Kadir Miraç şehit M. Âkif Ersoy)</w:t>
                        </w:r>
                      </w:p>
                      <w:p w14:paraId="4AD9C375" w14:textId="77777777" w:rsidR="00502AA4" w:rsidRPr="00502AA4" w:rsidRDefault="00502AA4" w:rsidP="0093173B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1. </w:t>
                        </w:r>
                        <w:r w:rsidRPr="00502AA4">
                          <w:rPr>
                            <w:szCs w:val="20"/>
                          </w:rPr>
                          <w:t>Peygamberimizin (</w:t>
                        </w:r>
                        <w:proofErr w:type="spellStart"/>
                        <w:r w:rsidRPr="00502AA4">
                          <w:rPr>
                            <w:szCs w:val="20"/>
                          </w:rPr>
                          <w:t>s.a.v</w:t>
                        </w:r>
                        <w:proofErr w:type="spellEnd"/>
                        <w:r w:rsidRPr="00502AA4">
                          <w:rPr>
                            <w:szCs w:val="20"/>
                          </w:rPr>
                          <w:t xml:space="preserve">.) doğum gününü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</w:t>
                        </w:r>
                        <w:r w:rsidR="000D461F">
                          <w:rPr>
                            <w:szCs w:val="20"/>
                          </w:rPr>
                          <w:t>......</w:t>
                        </w:r>
                        <w:r w:rsidRPr="00502AA4">
                          <w:rPr>
                            <w:szCs w:val="20"/>
                          </w:rPr>
                          <w:t>.......................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Kandili olarak kutlarız.</w:t>
                        </w:r>
                      </w:p>
                      <w:p w14:paraId="1F2C354D" w14:textId="77777777" w:rsidR="00502AA4" w:rsidRPr="00502AA4" w:rsidRDefault="00502AA4" w:rsidP="0093173B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2. </w:t>
                        </w:r>
                        <w:r w:rsidRPr="00502AA4">
                          <w:rPr>
                            <w:szCs w:val="20"/>
                          </w:rPr>
                          <w:t xml:space="preserve">Kur’an-ı Kerim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........................</w:t>
                        </w:r>
                        <w:r w:rsidR="000D461F">
                          <w:rPr>
                            <w:szCs w:val="20"/>
                          </w:rPr>
                          <w:t>.....</w:t>
                        </w:r>
                        <w:r w:rsidRPr="00502AA4">
                          <w:rPr>
                            <w:szCs w:val="20"/>
                          </w:rPr>
                          <w:t>......................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Gecesi’nde indirilmiştir.</w:t>
                        </w:r>
                      </w:p>
                      <w:p w14:paraId="7E057D9F" w14:textId="77777777" w:rsidR="00502AA4" w:rsidRPr="00502AA4" w:rsidRDefault="00502AA4" w:rsidP="0093173B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3. </w:t>
                        </w:r>
                        <w:r w:rsidRPr="00502AA4">
                          <w:rPr>
                            <w:szCs w:val="20"/>
                          </w:rPr>
                          <w:t xml:space="preserve">İstiklal Marşımızı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......................................................................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yazmıştır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>.</w:t>
                        </w:r>
                      </w:p>
                      <w:p w14:paraId="33B134DF" w14:textId="77777777" w:rsidR="00502AA4" w:rsidRPr="00502AA4" w:rsidRDefault="00502AA4" w:rsidP="0093173B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4. </w:t>
                        </w:r>
                        <w:r w:rsidRPr="00502AA4">
                          <w:rPr>
                            <w:szCs w:val="20"/>
                          </w:rPr>
                          <w:t xml:space="preserve">Namaz ibadeti, beş vakit olarak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..............................................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</w:t>
                        </w:r>
                        <w:proofErr w:type="spellStart"/>
                        <w:r w:rsidRPr="00502AA4">
                          <w:rPr>
                            <w:szCs w:val="20"/>
                          </w:rPr>
                          <w:t>Kandili’nde</w:t>
                        </w:r>
                        <w:proofErr w:type="spellEnd"/>
                        <w:r w:rsidRPr="00502AA4">
                          <w:rPr>
                            <w:szCs w:val="20"/>
                          </w:rPr>
                          <w:t xml:space="preserve"> farz kılınmıştır.</w:t>
                        </w:r>
                      </w:p>
                      <w:p w14:paraId="30462F72" w14:textId="77777777" w:rsidR="002E75C7" w:rsidRDefault="00502AA4" w:rsidP="0093173B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5. </w:t>
                        </w:r>
                        <w:r w:rsidRPr="00502AA4">
                          <w:rPr>
                            <w:szCs w:val="20"/>
                          </w:rPr>
                          <w:t xml:space="preserve">Din, vatan, millet gibi kutsal değerler uğrunda savaşıp da hayatını kaybedenlere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</w:t>
                        </w:r>
                        <w:r w:rsidR="000D461F">
                          <w:rPr>
                            <w:szCs w:val="20"/>
                          </w:rPr>
                          <w:t>........</w:t>
                        </w:r>
                        <w:r w:rsidRPr="00502AA4">
                          <w:rPr>
                            <w:szCs w:val="20"/>
                          </w:rPr>
                          <w:t>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denir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>.</w:t>
                        </w:r>
                      </w:p>
                      <w:p w14:paraId="0F96F97D" w14:textId="77777777" w:rsidR="00502AA4" w:rsidRPr="002E75C7" w:rsidRDefault="00502AA4" w:rsidP="0093173B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Cs w:val="20"/>
                          </w:rPr>
                          <w:t>6</w:t>
                        </w: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. </w:t>
                        </w:r>
                        <w:r w:rsidRPr="00502AA4">
                          <w:rPr>
                            <w:szCs w:val="20"/>
                          </w:rPr>
                          <w:t>Üstün nitelik, meziyet, kıymet anlamına</w:t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502AA4">
                          <w:rPr>
                            <w:szCs w:val="20"/>
                          </w:rPr>
                          <w:t xml:space="preserve">gelen </w:t>
                        </w:r>
                        <w:proofErr w:type="gramStart"/>
                        <w:r w:rsidR="000D461F">
                          <w:rPr>
                            <w:szCs w:val="20"/>
                          </w:rPr>
                          <w:t>……………………..</w:t>
                        </w:r>
                        <w:r>
                          <w:rPr>
                            <w:b/>
                            <w:bCs/>
                            <w:szCs w:val="20"/>
                          </w:rPr>
                          <w:t>…………….</w:t>
                        </w:r>
                        <w:r w:rsidRPr="00502AA4">
                          <w:rPr>
                            <w:szCs w:val="20"/>
                          </w:rPr>
                          <w:t>,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bir ulusun sahip olduğu</w:t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502AA4">
                          <w:rPr>
                            <w:szCs w:val="20"/>
                          </w:rPr>
                          <w:t>maddi ve manevi ögelerin bütünüdür.</w:t>
                        </w: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72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1D5FE9B4" w14:textId="77777777" w:rsidR="00CB6C62" w:rsidRPr="00CB6C62" w:rsidRDefault="00CB6C62" w:rsidP="00CB6C6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A0B280" wp14:editId="79ECC345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A2DE98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0B280" id="Rectangle 45" o:spid="_x0000_s1073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15A2DE98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C280E" wp14:editId="6C694978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AB03E86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C280E" id="Rectangle 44" o:spid="_x0000_s1074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1AB03E86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4EE19F60" w14:textId="77777777" w:rsidR="00CB6C62" w:rsidRDefault="00CB6C62" w:rsidP="00CB6C62"/>
    <w:p w14:paraId="40ABF54D" w14:textId="77777777" w:rsidR="00CB6C62" w:rsidRDefault="00CB6C62" w:rsidP="00CB6C62"/>
    <w:p w14:paraId="1FEE5322" w14:textId="77777777" w:rsidR="00CB6C62" w:rsidRDefault="00CB6C62" w:rsidP="00CB6C62"/>
    <w:p w14:paraId="14F7EFC2" w14:textId="77777777" w:rsidR="002B1CC4" w:rsidRDefault="002B1CC4" w:rsidP="00CB6C62"/>
    <w:p w14:paraId="06B5A5F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347D21" wp14:editId="5EB10A44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700" r="13335" b="13335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0E00F5" w14:textId="77777777"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47D21" id="AutoShape 64" o:spid="_x0000_s1075" style="position:absolute;margin-left:454.85pt;margin-top:12.15pt;width:42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" fillcolor="#eaf1dd [662]" strokecolor="#9bbb59 [3206]" strokeweight="1.5pt">
                <v:shadow color="#868686"/>
                <v:textbox inset=".5mm,0,.5mm,0">
                  <w:txbxContent>
                    <w:p w14:paraId="2B0E00F5" w14:textId="77777777"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E3C425" wp14:editId="64E8996E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700" r="17780" b="13335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DCFC84" w14:textId="77777777" w:rsidR="00CB6C62" w:rsidRPr="00CB6C62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3C425" id="Rectangle 62" o:spid="_x0000_s1076" style="position:absolute;margin-left:-32.5pt;margin-top:12.15pt;width:527.2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" fillcolor="#eaf1dd [662]" strokecolor="#f79646 [3209]" strokeweight="1.5pt">
                <v:shadow color="#868686"/>
                <v:textbox inset="15.5mm">
                  <w:txbxContent>
                    <w:p w14:paraId="7BDCFC84" w14:textId="77777777" w:rsidR="00CB6C62" w:rsidRPr="00CB6C62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52F092" wp14:editId="6AE3E22F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700" r="11430" b="13335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1C9592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2F092" id="AutoShape 63" o:spid="_x0000_s1077" style="position:absolute;margin-left:-36.1pt;margin-top:12.15pt;width:45.3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" fillcolor="#eaf1dd [662]" strokecolor="#9bbb59 [3206]" strokeweight="1.5pt">
                <v:shadow color="#868686"/>
                <v:textbox inset=",0,,0">
                  <w:txbxContent>
                    <w:p w14:paraId="3E1C9592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ADC3D0" w14:textId="77777777" w:rsidR="00CB6C62" w:rsidRDefault="00CB6C62" w:rsidP="00CB6C62"/>
    <w:p w14:paraId="023DC16E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325BA7" w14:textId="77777777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1. </w:t>
      </w:r>
      <w:r w:rsidRPr="005E00D5">
        <w:rPr>
          <w:rFonts w:ascii="Arial" w:hAnsi="Arial" w:cs="Arial"/>
          <w:sz w:val="20"/>
          <w:szCs w:val="20"/>
        </w:rPr>
        <w:t>Bayramlarda büyüklerimizin ellerini öpüp, hayır dualarını almalıyız. Hasta olan tanıdıklarımızı ziyaret etmeli, geçmiş olsun dileklerimizi iletmeliyiz. Dargın olanları barıştırmaya çalışmalı, çevremizdeki insanlara iyi davranmalıyız. Kırıcı ve incitici davranışlardan uzak durmalıyız.</w:t>
      </w:r>
    </w:p>
    <w:p w14:paraId="24F2D31B" w14:textId="01A5A25F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Bu metinde vurgulanan asıl düşünce aşağıdakilerden hangisidir?</w:t>
      </w:r>
    </w:p>
    <w:p w14:paraId="129982EE" w14:textId="37D28048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>Bayramlar, toplumu oluşturan fertlerin bütünleşip, kaynaştığı zamanlardır.</w:t>
      </w:r>
    </w:p>
    <w:p w14:paraId="264096BD" w14:textId="6E92036A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5E00D5">
        <w:rPr>
          <w:rFonts w:ascii="Arial" w:hAnsi="Arial" w:cs="Arial"/>
          <w:sz w:val="20"/>
          <w:szCs w:val="20"/>
        </w:rPr>
        <w:t>Bayramlar, ikram ve ziyafet günleridir.</w:t>
      </w:r>
    </w:p>
    <w:p w14:paraId="16E3A5EE" w14:textId="387F5076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C) </w:t>
      </w:r>
      <w:r w:rsidRPr="005E00D5">
        <w:rPr>
          <w:rFonts w:ascii="Arial" w:hAnsi="Arial" w:cs="Arial"/>
          <w:sz w:val="20"/>
          <w:szCs w:val="20"/>
        </w:rPr>
        <w:t>Bayramlarda fakir ve yoksullar gözetilir.</w:t>
      </w:r>
    </w:p>
    <w:p w14:paraId="36616A10" w14:textId="1CB3238E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5E00D5">
        <w:rPr>
          <w:rFonts w:ascii="Arial" w:hAnsi="Arial" w:cs="Arial"/>
          <w:sz w:val="20"/>
          <w:szCs w:val="20"/>
        </w:rPr>
        <w:t>Bayramlarda misafirlere tatlı ikram edilir.</w:t>
      </w:r>
    </w:p>
    <w:p w14:paraId="522EB00B" w14:textId="62EAFA12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642473BB" w14:textId="5C226AD9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2. </w:t>
      </w:r>
      <w:r w:rsidRPr="005E00D5">
        <w:rPr>
          <w:rFonts w:ascii="Arial" w:hAnsi="Arial" w:cs="Arial"/>
          <w:sz w:val="20"/>
          <w:szCs w:val="20"/>
        </w:rPr>
        <w:t>İslam’da dayanışmayı sağlayacak davranışlar emredilmiş, dayanışmayı engelleyecek davranışlar ise yasaklanmıştır.</w:t>
      </w:r>
    </w:p>
    <w:p w14:paraId="6578AFB0" w14:textId="280807E8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Aşağıdakilerden hangisi yasaklanan davranışlardandır?</w:t>
      </w:r>
    </w:p>
    <w:p w14:paraId="61F8DC36" w14:textId="71229182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>Hoşgörülü olmak</w:t>
      </w:r>
    </w:p>
    <w:p w14:paraId="2324E553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5E00D5">
        <w:rPr>
          <w:rFonts w:ascii="Arial" w:hAnsi="Arial" w:cs="Arial"/>
          <w:sz w:val="20"/>
          <w:szCs w:val="20"/>
        </w:rPr>
        <w:t>Ayrımcılık yapmak</w:t>
      </w:r>
    </w:p>
    <w:p w14:paraId="597E7598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C) </w:t>
      </w:r>
      <w:r w:rsidRPr="005E00D5">
        <w:rPr>
          <w:rFonts w:ascii="Arial" w:hAnsi="Arial" w:cs="Arial"/>
          <w:sz w:val="20"/>
          <w:szCs w:val="20"/>
        </w:rPr>
        <w:t>Doğru sözlü olmak</w:t>
      </w:r>
    </w:p>
    <w:p w14:paraId="63723D41" w14:textId="25EAA5EC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5E00D5">
        <w:rPr>
          <w:rFonts w:ascii="Arial" w:hAnsi="Arial" w:cs="Arial"/>
          <w:sz w:val="20"/>
          <w:szCs w:val="20"/>
        </w:rPr>
        <w:t>Adaletle muamele etmek</w:t>
      </w:r>
    </w:p>
    <w:p w14:paraId="30A4DC2D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3F9F83F6" w14:textId="5F30EA6B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3. Aşağıdakilerden hangisi toplumu birleştiren temel değerler arasında yer almaz?</w:t>
      </w:r>
    </w:p>
    <w:p w14:paraId="6596577F" w14:textId="77777777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 xml:space="preserve">Vatan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proofErr w:type="gramStart"/>
      <w:r w:rsidRPr="005E00D5">
        <w:rPr>
          <w:rFonts w:ascii="Arial" w:hAnsi="Arial" w:cs="Arial"/>
          <w:sz w:val="20"/>
          <w:szCs w:val="20"/>
        </w:rPr>
        <w:t xml:space="preserve">Marş      </w:t>
      </w:r>
      <w:r w:rsidRPr="005E00D5">
        <w:rPr>
          <w:rFonts w:ascii="Arial" w:hAnsi="Arial" w:cs="Arial"/>
          <w:b/>
          <w:bCs/>
          <w:sz w:val="20"/>
          <w:szCs w:val="20"/>
        </w:rPr>
        <w:t>C</w:t>
      </w:r>
      <w:proofErr w:type="gramEnd"/>
      <w:r w:rsidRPr="005E00D5">
        <w:rPr>
          <w:rFonts w:ascii="Arial" w:hAnsi="Arial" w:cs="Arial"/>
          <w:b/>
          <w:bCs/>
          <w:sz w:val="20"/>
          <w:szCs w:val="20"/>
        </w:rPr>
        <w:t xml:space="preserve">) </w:t>
      </w:r>
      <w:r w:rsidRPr="005E00D5">
        <w:rPr>
          <w:rFonts w:ascii="Arial" w:hAnsi="Arial" w:cs="Arial"/>
          <w:sz w:val="20"/>
          <w:szCs w:val="20"/>
        </w:rPr>
        <w:t xml:space="preserve">Irk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5E00D5">
        <w:rPr>
          <w:rFonts w:ascii="Arial" w:hAnsi="Arial" w:cs="Arial"/>
          <w:sz w:val="20"/>
          <w:szCs w:val="20"/>
        </w:rPr>
        <w:t>Bayrak</w:t>
      </w:r>
    </w:p>
    <w:p w14:paraId="53A788E3" w14:textId="77777777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5D3B5FEE" w14:textId="3F47736A"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49DC03C7" w14:textId="77777777" w:rsidR="006F7767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4</w:t>
      </w:r>
      <w:r w:rsidR="006F7767" w:rsidRPr="005E00D5">
        <w:rPr>
          <w:rFonts w:ascii="Arial" w:hAnsi="Arial" w:cs="Arial"/>
          <w:b/>
          <w:bCs/>
          <w:sz w:val="20"/>
          <w:szCs w:val="20"/>
        </w:rPr>
        <w:t xml:space="preserve">. I. </w:t>
      </w:r>
      <w:r w:rsidR="006F7767" w:rsidRPr="005E00D5">
        <w:rPr>
          <w:rFonts w:ascii="Arial" w:hAnsi="Arial" w:cs="Arial"/>
          <w:sz w:val="20"/>
          <w:szCs w:val="20"/>
        </w:rPr>
        <w:t>Sevmek ve saygı göstermek</w:t>
      </w:r>
    </w:p>
    <w:p w14:paraId="1889CCBA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II. </w:t>
      </w:r>
      <w:r w:rsidRPr="005E00D5">
        <w:rPr>
          <w:rFonts w:ascii="Arial" w:hAnsi="Arial" w:cs="Arial"/>
          <w:sz w:val="20"/>
          <w:szCs w:val="20"/>
        </w:rPr>
        <w:t>Yükseklerde dalgalandırmak</w:t>
      </w:r>
    </w:p>
    <w:p w14:paraId="797FB077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III. </w:t>
      </w:r>
      <w:r w:rsidRPr="005E00D5">
        <w:rPr>
          <w:rFonts w:ascii="Arial" w:hAnsi="Arial" w:cs="Arial"/>
          <w:sz w:val="20"/>
          <w:szCs w:val="20"/>
        </w:rPr>
        <w:t>Birlik ve beraberliğin sembolü olduğunu unutmamak</w:t>
      </w:r>
    </w:p>
    <w:p w14:paraId="32A1CE93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Yukarıdakilerden hangileri bayrağa karşı görevlerimizdendir?</w:t>
      </w:r>
    </w:p>
    <w:p w14:paraId="047EB54C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 xml:space="preserve">I-II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5E00D5">
        <w:rPr>
          <w:rFonts w:ascii="Arial" w:hAnsi="Arial" w:cs="Arial"/>
          <w:sz w:val="20"/>
          <w:szCs w:val="20"/>
        </w:rPr>
        <w:t xml:space="preserve">I-III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sz w:val="20"/>
          <w:szCs w:val="20"/>
        </w:rPr>
        <w:tab/>
      </w:r>
    </w:p>
    <w:p w14:paraId="0BFDDA90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C) </w:t>
      </w:r>
      <w:r w:rsidRPr="005E00D5">
        <w:rPr>
          <w:rFonts w:ascii="Arial" w:hAnsi="Arial" w:cs="Arial"/>
          <w:sz w:val="20"/>
          <w:szCs w:val="20"/>
        </w:rPr>
        <w:t xml:space="preserve">I-II-III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5E00D5">
        <w:rPr>
          <w:rFonts w:ascii="Arial" w:hAnsi="Arial" w:cs="Arial"/>
          <w:sz w:val="20"/>
          <w:szCs w:val="20"/>
        </w:rPr>
        <w:t>II-III</w:t>
      </w:r>
    </w:p>
    <w:p w14:paraId="24B67166" w14:textId="77777777" w:rsidR="006F7767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5</w:t>
      </w:r>
      <w:r w:rsidR="006F7767" w:rsidRPr="005E00D5">
        <w:rPr>
          <w:rFonts w:ascii="Arial" w:hAnsi="Arial" w:cs="Arial"/>
          <w:b/>
          <w:bCs/>
          <w:sz w:val="20"/>
          <w:szCs w:val="20"/>
        </w:rPr>
        <w:t xml:space="preserve">. </w:t>
      </w:r>
      <w:r w:rsidR="006F7767" w:rsidRPr="005E00D5">
        <w:rPr>
          <w:rFonts w:ascii="Arial" w:hAnsi="Arial" w:cs="Arial"/>
          <w:sz w:val="20"/>
          <w:szCs w:val="20"/>
        </w:rPr>
        <w:t xml:space="preserve">Müslümanlar, cuma ve bayramlar dışında bazı gün ve geceleri de mübarek kabul etmişlerdir. Müslümanlar tarafından mübarek sayılan bu özel gecelere </w:t>
      </w:r>
      <w:proofErr w:type="gramStart"/>
      <w:r w:rsidR="006F7767" w:rsidRPr="005E00D5">
        <w:rPr>
          <w:rFonts w:ascii="Arial" w:hAnsi="Arial" w:cs="Arial"/>
          <w:sz w:val="20"/>
          <w:szCs w:val="20"/>
        </w:rPr>
        <w:t>...............</w:t>
      </w:r>
      <w:proofErr w:type="gramEnd"/>
      <w:r w:rsidR="006F7767" w:rsidRPr="005E00D5">
        <w:rPr>
          <w:rFonts w:ascii="Arial" w:hAnsi="Arial" w:cs="Arial"/>
          <w:sz w:val="20"/>
          <w:szCs w:val="20"/>
        </w:rPr>
        <w:t xml:space="preserve"> </w:t>
      </w:r>
      <w:proofErr w:type="gramStart"/>
      <w:r w:rsidR="006F7767" w:rsidRPr="005E00D5">
        <w:rPr>
          <w:rFonts w:ascii="Arial" w:hAnsi="Arial" w:cs="Arial"/>
          <w:sz w:val="20"/>
          <w:szCs w:val="20"/>
        </w:rPr>
        <w:t>denir</w:t>
      </w:r>
      <w:proofErr w:type="gramEnd"/>
      <w:r w:rsidR="006F7767" w:rsidRPr="005E00D5">
        <w:rPr>
          <w:rFonts w:ascii="Arial" w:hAnsi="Arial" w:cs="Arial"/>
          <w:sz w:val="20"/>
          <w:szCs w:val="20"/>
        </w:rPr>
        <w:t>.</w:t>
      </w:r>
    </w:p>
    <w:p w14:paraId="06291A8B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Yukarıdaki metinde boş bırakılan yere aşağıdaki kavramlardan hangisi gelmelidir?</w:t>
      </w:r>
    </w:p>
    <w:p w14:paraId="71EBFAB8" w14:textId="77777777" w:rsidR="006F7767" w:rsidRPr="005E00D5" w:rsidRDefault="006F7767" w:rsidP="000E3309">
      <w:pPr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 xml:space="preserve">Kutsal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5E00D5">
        <w:rPr>
          <w:rFonts w:ascii="Arial" w:hAnsi="Arial" w:cs="Arial"/>
          <w:sz w:val="20"/>
          <w:szCs w:val="20"/>
        </w:rPr>
        <w:t xml:space="preserve">İlahî </w:t>
      </w:r>
      <w:r w:rsidRPr="005E00D5">
        <w:rPr>
          <w:rFonts w:ascii="Arial" w:hAnsi="Arial" w:cs="Arial"/>
          <w:sz w:val="20"/>
          <w:szCs w:val="20"/>
        </w:rPr>
        <w:tab/>
      </w:r>
    </w:p>
    <w:p w14:paraId="04FE55D7" w14:textId="77777777" w:rsidR="006F7767" w:rsidRPr="005E00D5" w:rsidRDefault="006F7767" w:rsidP="005E00D5">
      <w:pPr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C) </w:t>
      </w:r>
      <w:r w:rsidRPr="005E00D5">
        <w:rPr>
          <w:rFonts w:ascii="Arial" w:hAnsi="Arial" w:cs="Arial"/>
          <w:sz w:val="20"/>
          <w:szCs w:val="20"/>
        </w:rPr>
        <w:t xml:space="preserve">Kandil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proofErr w:type="spellStart"/>
      <w:r w:rsidRPr="005E00D5">
        <w:rPr>
          <w:rFonts w:ascii="Arial" w:hAnsi="Arial" w:cs="Arial"/>
          <w:sz w:val="20"/>
          <w:szCs w:val="20"/>
        </w:rPr>
        <w:t>Mevlid</w:t>
      </w:r>
      <w:proofErr w:type="spellEnd"/>
    </w:p>
    <w:p w14:paraId="2C2FC949" w14:textId="77777777" w:rsidR="005E00D5" w:rsidRPr="005E00D5" w:rsidRDefault="005E00D5" w:rsidP="005E00D5">
      <w:pPr>
        <w:spacing w:line="240" w:lineRule="auto"/>
        <w:rPr>
          <w:rFonts w:ascii="Arial" w:hAnsi="Arial" w:cs="Arial"/>
          <w:sz w:val="20"/>
          <w:szCs w:val="20"/>
        </w:rPr>
      </w:pPr>
    </w:p>
    <w:p w14:paraId="4049C77E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6. </w:t>
      </w:r>
      <w:r w:rsidRPr="005E00D5">
        <w:rPr>
          <w:rFonts w:ascii="Arial" w:hAnsi="Arial" w:cs="Arial"/>
          <w:sz w:val="20"/>
          <w:szCs w:val="20"/>
        </w:rPr>
        <w:t>Vatan, millet, bayrak gibi kutsal değerleri canı pahasına savunup bu uğurda yaralananlara</w:t>
      </w:r>
    </w:p>
    <w:p w14:paraId="6976FBAC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proofErr w:type="gramStart"/>
      <w:r w:rsidRPr="005E00D5">
        <w:rPr>
          <w:rFonts w:ascii="Arial" w:hAnsi="Arial" w:cs="Arial"/>
          <w:b/>
          <w:bCs/>
          <w:sz w:val="20"/>
          <w:szCs w:val="20"/>
        </w:rPr>
        <w:t>.................................</w:t>
      </w:r>
      <w:r w:rsidRPr="005E00D5">
        <w:rPr>
          <w:rFonts w:ascii="Arial" w:hAnsi="Arial" w:cs="Arial"/>
          <w:sz w:val="20"/>
          <w:szCs w:val="20"/>
        </w:rPr>
        <w:t>,</w:t>
      </w:r>
      <w:proofErr w:type="gramEnd"/>
      <w:r w:rsidRPr="005E00D5">
        <w:rPr>
          <w:rFonts w:ascii="Arial" w:hAnsi="Arial" w:cs="Arial"/>
          <w:sz w:val="20"/>
          <w:szCs w:val="20"/>
        </w:rPr>
        <w:t xml:space="preserve"> ölenlere ise </w:t>
      </w:r>
      <w:r w:rsidRPr="005E00D5">
        <w:rPr>
          <w:rFonts w:ascii="Arial" w:hAnsi="Arial" w:cs="Arial"/>
          <w:b/>
          <w:bCs/>
          <w:sz w:val="20"/>
          <w:szCs w:val="20"/>
        </w:rPr>
        <w:t xml:space="preserve">............................ </w:t>
      </w:r>
      <w:proofErr w:type="gramStart"/>
      <w:r w:rsidRPr="005E00D5">
        <w:rPr>
          <w:rFonts w:ascii="Arial" w:hAnsi="Arial" w:cs="Arial"/>
          <w:sz w:val="20"/>
          <w:szCs w:val="20"/>
        </w:rPr>
        <w:t>denir</w:t>
      </w:r>
      <w:proofErr w:type="gramEnd"/>
      <w:r w:rsidRPr="005E00D5">
        <w:rPr>
          <w:rFonts w:ascii="Arial" w:hAnsi="Arial" w:cs="Arial"/>
          <w:sz w:val="20"/>
          <w:szCs w:val="20"/>
        </w:rPr>
        <w:t>.</w:t>
      </w:r>
    </w:p>
    <w:p w14:paraId="14A1D997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Boşluklara gelecek uygun kelimeler sırasıyla aşağıdakilerden hangisidir?</w:t>
      </w:r>
    </w:p>
    <w:p w14:paraId="2025431C" w14:textId="77777777"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 xml:space="preserve">Komutan-Subay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5E00D5">
        <w:rPr>
          <w:rFonts w:ascii="Arial" w:hAnsi="Arial" w:cs="Arial"/>
          <w:sz w:val="20"/>
          <w:szCs w:val="20"/>
        </w:rPr>
        <w:t>Gazi-Şehit</w:t>
      </w:r>
    </w:p>
    <w:p w14:paraId="508C4710" w14:textId="77777777" w:rsidR="00355506" w:rsidRPr="005E00D5" w:rsidRDefault="006F7767" w:rsidP="000E3309">
      <w:pPr>
        <w:pStyle w:val="SEENEKLER"/>
        <w:numPr>
          <w:ilvl w:val="0"/>
          <w:numId w:val="0"/>
        </w:numPr>
        <w:rPr>
          <w:sz w:val="20"/>
          <w:szCs w:val="20"/>
        </w:rPr>
      </w:pPr>
      <w:r w:rsidRPr="005E00D5">
        <w:rPr>
          <w:b/>
          <w:bCs/>
          <w:sz w:val="20"/>
          <w:szCs w:val="20"/>
        </w:rPr>
        <w:t xml:space="preserve">C) </w:t>
      </w:r>
      <w:r w:rsidRPr="005E00D5">
        <w:rPr>
          <w:sz w:val="20"/>
          <w:szCs w:val="20"/>
        </w:rPr>
        <w:t xml:space="preserve">Asker-Polis </w:t>
      </w:r>
      <w:r w:rsidRPr="005E00D5">
        <w:rPr>
          <w:sz w:val="20"/>
          <w:szCs w:val="20"/>
        </w:rPr>
        <w:tab/>
      </w:r>
      <w:r w:rsidR="005E00D5" w:rsidRPr="005E00D5">
        <w:rPr>
          <w:sz w:val="20"/>
          <w:szCs w:val="20"/>
        </w:rPr>
        <w:tab/>
      </w:r>
      <w:r w:rsidRPr="005E00D5">
        <w:rPr>
          <w:b/>
          <w:bCs/>
          <w:sz w:val="20"/>
          <w:szCs w:val="20"/>
        </w:rPr>
        <w:t xml:space="preserve">D) </w:t>
      </w:r>
      <w:r w:rsidRPr="005E00D5">
        <w:rPr>
          <w:sz w:val="20"/>
          <w:szCs w:val="20"/>
        </w:rPr>
        <w:t>Şehit-Gazi</w:t>
      </w:r>
    </w:p>
    <w:p w14:paraId="308F0C00" w14:textId="77777777"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14:paraId="7ACC3802" w14:textId="77777777"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14:paraId="078DA708" w14:textId="33E1995D" w:rsidR="00CA27C6" w:rsidRDefault="00CA27C6" w:rsidP="000E3309">
      <w:pPr>
        <w:pStyle w:val="SEENEKLER"/>
        <w:numPr>
          <w:ilvl w:val="0"/>
          <w:numId w:val="0"/>
        </w:numPr>
      </w:pPr>
    </w:p>
    <w:p w14:paraId="70C55388" w14:textId="77777777" w:rsidR="00CA27C6" w:rsidRDefault="00CA27C6">
      <w:pPr>
        <w:rPr>
          <w:rFonts w:ascii="Arial" w:eastAsia="Calibri" w:hAnsi="Arial" w:cs="Arial"/>
          <w:sz w:val="18"/>
          <w:szCs w:val="16"/>
        </w:rPr>
      </w:pPr>
      <w:r>
        <w:br w:type="page"/>
      </w:r>
    </w:p>
    <w:p w14:paraId="585444D6" w14:textId="51BC7675" w:rsidR="00CA27C6" w:rsidRDefault="00CA27C6" w:rsidP="000E3309">
      <w:pPr>
        <w:pStyle w:val="SEENEKLER"/>
        <w:numPr>
          <w:ilvl w:val="0"/>
          <w:numId w:val="0"/>
        </w:numPr>
      </w:pPr>
    </w:p>
    <w:p w14:paraId="4619407E" w14:textId="1E10DDBA" w:rsidR="00CA27C6" w:rsidRDefault="00CA27C6">
      <w:pPr>
        <w:rPr>
          <w:rFonts w:ascii="Arial" w:eastAsia="Calibri" w:hAnsi="Arial" w:cs="Arial"/>
          <w:sz w:val="18"/>
          <w:szCs w:val="16"/>
        </w:rPr>
      </w:pPr>
      <w:bookmarkStart w:id="1" w:name="_GoBack"/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25824" behindDoc="0" locked="0" layoutInCell="1" allowOverlap="1" wp14:anchorId="0816ED49" wp14:editId="1DE55764">
            <wp:simplePos x="0" y="0"/>
            <wp:positionH relativeFrom="page">
              <wp:posOffset>-1689617</wp:posOffset>
            </wp:positionH>
            <wp:positionV relativeFrom="paragraph">
              <wp:posOffset>393181</wp:posOffset>
            </wp:positionV>
            <wp:extent cx="10751351" cy="7734065"/>
            <wp:effectExtent l="3810" t="0" r="0" b="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56848" cy="7738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br w:type="page"/>
      </w:r>
    </w:p>
    <w:p w14:paraId="1052C0D5" w14:textId="77777777" w:rsidR="00355506" w:rsidRDefault="00355506" w:rsidP="000E3309">
      <w:pPr>
        <w:pStyle w:val="SEENEKLER"/>
        <w:numPr>
          <w:ilvl w:val="0"/>
          <w:numId w:val="0"/>
        </w:numPr>
      </w:pPr>
    </w:p>
    <w:p w14:paraId="604D8C96" w14:textId="77777777"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14:paraId="1A17368E" w14:textId="77777777" w:rsidR="006F7767" w:rsidRDefault="006F7767" w:rsidP="005E00D5">
      <w:pPr>
        <w:pStyle w:val="SEENEKLER"/>
        <w:numPr>
          <w:ilvl w:val="0"/>
          <w:numId w:val="0"/>
        </w:numPr>
      </w:pPr>
    </w:p>
    <w:p w14:paraId="43A00EFA" w14:textId="7D54DC13" w:rsidR="00A50677" w:rsidRDefault="00A50677" w:rsidP="00D74A65">
      <w:pPr>
        <w:pStyle w:val="MaddeliTEK"/>
        <w:numPr>
          <w:ilvl w:val="0"/>
          <w:numId w:val="0"/>
        </w:numPr>
        <w:spacing w:before="120" w:after="120"/>
        <w:ind w:left="340"/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2C70486" wp14:editId="2805B342">
                <wp:simplePos x="0" y="0"/>
                <wp:positionH relativeFrom="page">
                  <wp:align>left</wp:align>
                </wp:positionH>
                <wp:positionV relativeFrom="paragraph">
                  <wp:posOffset>-895985</wp:posOffset>
                </wp:positionV>
                <wp:extent cx="7595870" cy="10669905"/>
                <wp:effectExtent l="0" t="0" r="5080" b="0"/>
                <wp:wrapNone/>
                <wp:docPr id="51" name="Gr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2" name="Resim 5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Oval 53">
                          <a:hlinkClick r:id="rId10"/>
                        </wps:cNvPr>
                        <wps:cNvSpPr/>
                        <wps:spPr>
                          <a:xfrm>
                            <a:off x="1842448" y="251118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Oval 54">
                          <a:hlinkClick r:id="rId11"/>
                        </wps:cNvPr>
                        <wps:cNvSpPr/>
                        <wps:spPr>
                          <a:xfrm>
                            <a:off x="3275463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Oval 55">
                          <a:hlinkClick r:id="rId12"/>
                        </wps:cNvPr>
                        <wps:cNvSpPr/>
                        <wps:spPr>
                          <a:xfrm>
                            <a:off x="4708478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Oval 56">
                          <a:hlinkClick r:id="rId13"/>
                        </wps:cNvPr>
                        <wps:cNvSpPr/>
                        <wps:spPr>
                          <a:xfrm>
                            <a:off x="3944203" y="500872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Oval 59">
                          <a:hlinkClick r:id="rId14"/>
                        </wps:cNvPr>
                        <wps:cNvSpPr/>
                        <wps:spPr>
                          <a:xfrm>
                            <a:off x="2893326" y="500872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val 60">
                          <a:hlinkClick r:id="rId15"/>
                        </wps:cNvPr>
                        <wps:cNvSpPr/>
                        <wps:spPr>
                          <a:xfrm>
                            <a:off x="192433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val 61">
                          <a:hlinkClick r:id="rId16"/>
                        </wps:cNvPr>
                        <wps:cNvSpPr/>
                        <wps:spPr>
                          <a:xfrm>
                            <a:off x="3562066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Oval 62">
                          <a:hlinkClick r:id="rId17"/>
                        </wps:cNvPr>
                        <wps:cNvSpPr/>
                        <wps:spPr>
                          <a:xfrm>
                            <a:off x="4981433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Dikdörtgen 63">
                          <a:hlinkClick r:id="rId18"/>
                        </wps:cNvPr>
                        <wps:cNvSpPr/>
                        <wps:spPr>
                          <a:xfrm>
                            <a:off x="1528549" y="9075761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Dikdörtgen 64">
                          <a:hlinkClick r:id="rId19"/>
                        </wps:cNvPr>
                        <wps:cNvSpPr/>
                        <wps:spPr>
                          <a:xfrm>
                            <a:off x="3698544" y="9075761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1379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F48BB" w14:textId="77777777" w:rsidR="00A50677" w:rsidRPr="00501EC5" w:rsidRDefault="00A50677" w:rsidP="00A506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70486" id="Grup 51" o:spid="_x0000_s1078" style="position:absolute;left:0;text-align:left;margin-left:0;margin-top:-70.55pt;width:598.1pt;height:840.15pt;z-index:251721728;mso-position-horizontal:lef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52" o:spid="_x0000_s107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">
                  <v:imagedata r:id="rId21" o:title=""/>
                  <v:path arrowok="t"/>
                </v:shape>
                <v:oval id="Oval 53" o:spid="_x0000_s1080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zZZ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Ri9w+5J+gJxdAQAA//8DAFBLAQItABQABgAIAAAAIQDb4fbL7gAAAIUBAAATAAAAAAAAAAAA&#10;AAAAAAAAAABbQ29udGVudF9UeXBlc10ueG1sUEsBAi0AFAAGAAgAAAAhAFr0LFu/AAAAFQEAAAsA&#10;AAAAAAAAAAAAAAAAHwEAAF9yZWxzLy5yZWxzUEsBAi0AFAAGAAgAAAAhAA73NlnEAAAA2wAAAA8A&#10;AAAAAAAAAAAAAAAABwIAAGRycy9kb3ducmV2LnhtbFBLBQYAAAAAAwADALcAAAD4AgAAAAA=&#10;" o:button="t" filled="f" stroked="f" strokeweight="2pt">
                  <v:fill o:detectmouseclick="t"/>
                </v:oval>
                <v:oval id="Oval 54" o:spid="_x0000_s1081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" o:button="t" filled="f" stroked="f" strokeweight="2pt">
                  <v:fill o:detectmouseclick="t"/>
                </v:oval>
                <v:oval id="Oval 55" o:spid="_x0000_s1082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" o:button="t" filled="f" stroked="f" strokeweight="2pt">
                  <v:fill o:detectmouseclick="t"/>
                </v:oval>
                <v:oval id="Oval 56" o:spid="_x0000_s1083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" o:button="t" filled="f" stroked="f" strokeweight="2pt">
                  <v:fill o:detectmouseclick="t"/>
                </v:oval>
                <v:oval id="Oval 59" o:spid="_x0000_s1084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GzxAAAANs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OIffL+kHyMUPAAAA//8DAFBLAQItABQABgAIAAAAIQDb4fbL7gAAAIUBAAATAAAAAAAAAAAA&#10;AAAAAAAAAABbQ29udGVudF9UeXBlc10ueG1sUEsBAi0AFAAGAAgAAAAhAFr0LFu/AAAAFQEAAAsA&#10;AAAAAAAAAAAAAAAAHwEAAF9yZWxzLy5yZWxzUEsBAi0AFAAGAAgAAAAhAG8fAbPEAAAA2wAAAA8A&#10;AAAAAAAAAAAAAAAABwIAAGRycy9kb3ducmV2LnhtbFBLBQYAAAAAAwADALcAAAD4AgAAAAA=&#10;" o:button="t" filled="f" stroked="f" strokeweight="2pt">
                  <v:fill o:detectmouseclick="t"/>
                </v:oval>
                <v:oval id="Oval 60" o:spid="_x0000_s1085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" o:button="t" filled="f" stroked="f" strokeweight="2pt">
                  <v:fill o:detectmouseclick="t"/>
                </v:oval>
                <v:oval id="Oval 61" o:spid="_x0000_s1086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" o:button="t" filled="f" stroked="f" strokeweight="2pt">
                  <v:fill o:detectmouseclick="t"/>
                </v:oval>
                <v:oval id="Oval 62" o:spid="_x0000_s1087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1l/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8hH8fkk/QE7vAAAA//8DAFBLAQItABQABgAIAAAAIQDb4fbL7gAAAIUBAAATAAAAAAAAAAAA&#10;AAAAAAAAAABbQ29udGVudF9UeXBlc10ueG1sUEsBAi0AFAAGAAgAAAAhAFr0LFu/AAAAFQEAAAsA&#10;AAAAAAAAAAAAAAAAHwEAAF9yZWxzLy5yZWxzUEsBAi0AFAAGAAgAAAAhAK/XWX/EAAAA2wAAAA8A&#10;AAAAAAAAAAAAAAAABwIAAGRycy9kb3ducmV2LnhtbFBLBQYAAAAAAwADALcAAAD4AgAAAAA=&#10;" o:button="t" filled="f" stroked="f" strokeweight="2pt">
                  <v:fill o:detectmouseclick="t"/>
                </v:oval>
                <v:rect id="Dikdörtgen 63" o:spid="_x0000_s1088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" o:button="t" filled="f" stroked="f" strokeweight="2pt">
                  <v:fill o:detectmouseclick="t"/>
                </v:rect>
                <v:rect id="Dikdörtgen 64" o:spid="_x0000_s1089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090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E6F48BB" w14:textId="77777777" w:rsidR="00A50677" w:rsidRPr="00501EC5" w:rsidRDefault="00A50677" w:rsidP="00A50677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AB862C6" w14:textId="1AB7195E" w:rsidR="00A50677" w:rsidRDefault="00A50677">
      <w:pPr>
        <w:rPr>
          <w:rFonts w:ascii="Arial" w:eastAsia="Calibri" w:hAnsi="Arial" w:cs="Arial"/>
          <w:sz w:val="18"/>
          <w:szCs w:val="16"/>
          <w:lang w:eastAsia="tr-TR"/>
        </w:rPr>
      </w:pPr>
      <w:r>
        <w:br w:type="page"/>
      </w:r>
    </w:p>
    <w:p w14:paraId="4CCC6E97" w14:textId="57522837" w:rsidR="00D74A65" w:rsidRDefault="00A50677" w:rsidP="00D74A65">
      <w:pPr>
        <w:pStyle w:val="MaddeliTEK"/>
        <w:numPr>
          <w:ilvl w:val="0"/>
          <w:numId w:val="0"/>
        </w:numPr>
        <w:spacing w:before="120" w:after="120"/>
        <w:ind w:left="340"/>
      </w:pPr>
      <w:r>
        <w:rPr>
          <w:noProof/>
          <w:sz w:val="20"/>
          <w:szCs w:val="20"/>
        </w:rPr>
        <w:drawing>
          <wp:anchor distT="0" distB="0" distL="114300" distR="114300" simplePos="0" relativeHeight="251723776" behindDoc="0" locked="0" layoutInCell="1" allowOverlap="1" wp14:anchorId="05DDAE82" wp14:editId="0A229ED0">
            <wp:simplePos x="0" y="0"/>
            <wp:positionH relativeFrom="page">
              <wp:posOffset>-21590</wp:posOffset>
            </wp:positionH>
            <wp:positionV relativeFrom="paragraph">
              <wp:posOffset>-1057910</wp:posOffset>
            </wp:positionV>
            <wp:extent cx="7711651" cy="10902599"/>
            <wp:effectExtent l="0" t="0" r="3810" b="0"/>
            <wp:wrapNone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74A65" w:rsidSect="00D74A65">
      <w:type w:val="continuous"/>
      <w:pgSz w:w="11906" w:h="16838"/>
      <w:pgMar w:top="1418" w:right="851" w:bottom="567" w:left="851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03CC5" w14:textId="77777777" w:rsidR="00A50677" w:rsidRDefault="00A50677" w:rsidP="00A50677">
      <w:pPr>
        <w:spacing w:after="0" w:line="240" w:lineRule="auto"/>
      </w:pPr>
      <w:r>
        <w:separator/>
      </w:r>
    </w:p>
  </w:endnote>
  <w:endnote w:type="continuationSeparator" w:id="0">
    <w:p w14:paraId="6CF6E0D0" w14:textId="77777777" w:rsidR="00A50677" w:rsidRDefault="00A50677" w:rsidP="00A50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3F1E8" w14:textId="77777777" w:rsidR="00A50677" w:rsidRDefault="00A50677" w:rsidP="00A5067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3F43A7B" wp14:editId="3B745B6C">
          <wp:simplePos x="0" y="0"/>
          <wp:positionH relativeFrom="column">
            <wp:posOffset>3315335</wp:posOffset>
          </wp:positionH>
          <wp:positionV relativeFrom="paragraph">
            <wp:posOffset>136525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9E416CC" wp14:editId="3E4B84C6">
          <wp:simplePos x="0" y="0"/>
          <wp:positionH relativeFrom="column">
            <wp:posOffset>4754245</wp:posOffset>
          </wp:positionH>
          <wp:positionV relativeFrom="paragraph">
            <wp:posOffset>155575</wp:posOffset>
          </wp:positionV>
          <wp:extent cx="1151255" cy="223520"/>
          <wp:effectExtent l="0" t="0" r="0" b="5080"/>
          <wp:wrapNone/>
          <wp:docPr id="57" name="Resim 5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3172B9" wp14:editId="6E0B1864">
              <wp:simplePos x="0" y="0"/>
              <wp:positionH relativeFrom="column">
                <wp:posOffset>295275</wp:posOffset>
              </wp:positionH>
              <wp:positionV relativeFrom="paragraph">
                <wp:posOffset>85725</wp:posOffset>
              </wp:positionV>
              <wp:extent cx="2552700" cy="393700"/>
              <wp:effectExtent l="0" t="19050" r="38100" b="44450"/>
              <wp:wrapNone/>
              <wp:docPr id="50" name="Ok: Sağ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A90F0C" w14:textId="77777777" w:rsidR="00A50677" w:rsidRPr="001016DC" w:rsidRDefault="00A50677" w:rsidP="00A5067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3172B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50" o:spid="_x0000_s1091" type="#_x0000_t13" style="position:absolute;margin-left:23.25pt;margin-top:6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MJ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" adj="19934" fillcolor="#fabf8f [1945]" strokecolor="#e36c0a [2409]" strokeweight=".25pt">
              <v:textbox>
                <w:txbxContent>
                  <w:p w14:paraId="68A90F0C" w14:textId="77777777" w:rsidR="00A50677" w:rsidRPr="001016DC" w:rsidRDefault="00A50677" w:rsidP="00A5067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14:paraId="01513B51" w14:textId="77777777" w:rsidR="00A50677" w:rsidRDefault="00A5067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82557" w14:textId="77777777" w:rsidR="00A50677" w:rsidRDefault="00A50677" w:rsidP="00A50677">
      <w:pPr>
        <w:spacing w:after="0" w:line="240" w:lineRule="auto"/>
      </w:pPr>
      <w:r>
        <w:separator/>
      </w:r>
    </w:p>
  </w:footnote>
  <w:footnote w:type="continuationSeparator" w:id="0">
    <w:p w14:paraId="622A1B0E" w14:textId="77777777" w:rsidR="00A50677" w:rsidRDefault="00A50677" w:rsidP="00A50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C0D8A8DA"/>
    <w:lvl w:ilvl="0" w:tplc="544C80EC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6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4"/>
    <w:lvlOverride w:ilvl="0">
      <w:startOverride w:val="1"/>
    </w:lvlOverride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1"/>
  </w:num>
  <w:num w:numId="33">
    <w:abstractNumId w:val="0"/>
  </w:num>
  <w:num w:numId="34">
    <w:abstractNumId w:val="7"/>
  </w:num>
  <w:num w:numId="35">
    <w:abstractNumId w:val="3"/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4"/>
    <w:lvlOverride w:ilvl="0">
      <w:startOverride w:val="1"/>
    </w:lvlOverride>
  </w:num>
  <w:num w:numId="40">
    <w:abstractNumId w:val="4"/>
    <w:lvlOverride w:ilvl="0">
      <w:startOverride w:val="1"/>
    </w:lvlOverride>
  </w:num>
  <w:num w:numId="41">
    <w:abstractNumId w:val="4"/>
    <w:lvlOverride w:ilvl="0">
      <w:startOverride w:val="1"/>
    </w:lvlOverride>
  </w:num>
  <w:num w:numId="42">
    <w:abstractNumId w:val="4"/>
    <w:lvlOverride w:ilvl="0">
      <w:startOverride w:val="1"/>
    </w:lvlOverride>
  </w:num>
  <w:num w:numId="43">
    <w:abstractNumId w:val="4"/>
    <w:lvlOverride w:ilvl="0">
      <w:startOverride w:val="1"/>
    </w:lvlOverride>
  </w:num>
  <w:num w:numId="44">
    <w:abstractNumId w:val="4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718B7"/>
    <w:rsid w:val="000A2B32"/>
    <w:rsid w:val="000A6365"/>
    <w:rsid w:val="000D461F"/>
    <w:rsid w:val="000E3309"/>
    <w:rsid w:val="001C3B80"/>
    <w:rsid w:val="001D57BE"/>
    <w:rsid w:val="001F6237"/>
    <w:rsid w:val="00232D1D"/>
    <w:rsid w:val="0027154F"/>
    <w:rsid w:val="002B1CC4"/>
    <w:rsid w:val="002C1C38"/>
    <w:rsid w:val="002E75C7"/>
    <w:rsid w:val="00302125"/>
    <w:rsid w:val="00312833"/>
    <w:rsid w:val="00355506"/>
    <w:rsid w:val="0038090A"/>
    <w:rsid w:val="003957B1"/>
    <w:rsid w:val="003A5306"/>
    <w:rsid w:val="003C3F3C"/>
    <w:rsid w:val="003D0AE6"/>
    <w:rsid w:val="003D42D3"/>
    <w:rsid w:val="00401657"/>
    <w:rsid w:val="00426B9F"/>
    <w:rsid w:val="00455DC3"/>
    <w:rsid w:val="004578EE"/>
    <w:rsid w:val="00475BE5"/>
    <w:rsid w:val="00495D75"/>
    <w:rsid w:val="00497B37"/>
    <w:rsid w:val="005023EA"/>
    <w:rsid w:val="00502AA4"/>
    <w:rsid w:val="00540191"/>
    <w:rsid w:val="00540F0B"/>
    <w:rsid w:val="00542681"/>
    <w:rsid w:val="00595251"/>
    <w:rsid w:val="005B465A"/>
    <w:rsid w:val="005D58BB"/>
    <w:rsid w:val="005E00D5"/>
    <w:rsid w:val="005F2632"/>
    <w:rsid w:val="005F3507"/>
    <w:rsid w:val="00607B95"/>
    <w:rsid w:val="006327F7"/>
    <w:rsid w:val="00636BC5"/>
    <w:rsid w:val="006B0CA3"/>
    <w:rsid w:val="006B2433"/>
    <w:rsid w:val="006F7767"/>
    <w:rsid w:val="00702100"/>
    <w:rsid w:val="00707FFC"/>
    <w:rsid w:val="00714F08"/>
    <w:rsid w:val="00743355"/>
    <w:rsid w:val="007841BD"/>
    <w:rsid w:val="00827435"/>
    <w:rsid w:val="00866749"/>
    <w:rsid w:val="00867EB3"/>
    <w:rsid w:val="008C29B9"/>
    <w:rsid w:val="008C5509"/>
    <w:rsid w:val="008C5BBE"/>
    <w:rsid w:val="0092235A"/>
    <w:rsid w:val="0093173B"/>
    <w:rsid w:val="009336E0"/>
    <w:rsid w:val="009441AD"/>
    <w:rsid w:val="00956A34"/>
    <w:rsid w:val="0098052E"/>
    <w:rsid w:val="00982AF2"/>
    <w:rsid w:val="009D6FD5"/>
    <w:rsid w:val="009F1967"/>
    <w:rsid w:val="009F7F2E"/>
    <w:rsid w:val="00A11B16"/>
    <w:rsid w:val="00A4702B"/>
    <w:rsid w:val="00A50677"/>
    <w:rsid w:val="00A52030"/>
    <w:rsid w:val="00A83480"/>
    <w:rsid w:val="00B35F6F"/>
    <w:rsid w:val="00B67338"/>
    <w:rsid w:val="00B80750"/>
    <w:rsid w:val="00C20836"/>
    <w:rsid w:val="00C23134"/>
    <w:rsid w:val="00CA27C6"/>
    <w:rsid w:val="00CB6C62"/>
    <w:rsid w:val="00D1196A"/>
    <w:rsid w:val="00D1339C"/>
    <w:rsid w:val="00D21860"/>
    <w:rsid w:val="00D316E0"/>
    <w:rsid w:val="00D74A65"/>
    <w:rsid w:val="00DB6FB8"/>
    <w:rsid w:val="00DF2391"/>
    <w:rsid w:val="00E62A29"/>
    <w:rsid w:val="00E71579"/>
    <w:rsid w:val="00EB3584"/>
    <w:rsid w:val="00EE7729"/>
    <w:rsid w:val="00EF14ED"/>
    <w:rsid w:val="00F34887"/>
    <w:rsid w:val="00F43583"/>
    <w:rsid w:val="00F5751B"/>
    <w:rsid w:val="00F82205"/>
    <w:rsid w:val="00F9093C"/>
    <w:rsid w:val="00F948B6"/>
    <w:rsid w:val="00FD6C88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76B9D"/>
  <w15:docId w15:val="{C7E239AD-79A1-49AE-AD8E-E533E8256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A11B16"/>
    <w:pPr>
      <w:numPr>
        <w:numId w:val="1"/>
      </w:numPr>
      <w:spacing w:before="120" w:after="120" w:line="240" w:lineRule="auto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rsid w:val="00355506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A50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A5067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50677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50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50677"/>
  </w:style>
  <w:style w:type="paragraph" w:styleId="AltBilgi">
    <w:name w:val="footer"/>
    <w:basedOn w:val="Normal"/>
    <w:link w:val="AltBilgiChar"/>
    <w:uiPriority w:val="99"/>
    <w:unhideWhenUsed/>
    <w:rsid w:val="00A50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50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footer" Target="footer1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8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60</TotalTime>
  <Pages>5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Personel</cp:lastModifiedBy>
  <cp:revision>33</cp:revision>
  <dcterms:created xsi:type="dcterms:W3CDTF">2014-12-21T17:53:00Z</dcterms:created>
  <dcterms:modified xsi:type="dcterms:W3CDTF">2023-02-06T10:56:00Z</dcterms:modified>
</cp:coreProperties>
</file>